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0BD" w:rsidRPr="00763C32" w:rsidRDefault="002430BD" w:rsidP="002430BD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УТВЕРЖДЕН</w:t>
      </w:r>
    </w:p>
    <w:p w:rsidR="002430BD" w:rsidRPr="00763C32" w:rsidRDefault="002430BD" w:rsidP="002430BD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Начальник Уп</w:t>
      </w:r>
      <w:r w:rsidR="00880B6C">
        <w:rPr>
          <w:rFonts w:ascii="Liberation Serif" w:hAnsi="Liberation Serif"/>
        </w:rPr>
        <w:t xml:space="preserve">равления социальной политики № </w:t>
      </w:r>
      <w:r w:rsidR="00AC424E">
        <w:rPr>
          <w:rFonts w:ascii="Liberation Serif" w:hAnsi="Liberation Serif"/>
        </w:rPr>
        <w:t>9</w:t>
      </w:r>
    </w:p>
    <w:p w:rsidR="002430BD" w:rsidRPr="00763C32" w:rsidRDefault="002430BD" w:rsidP="002430BD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 xml:space="preserve">____________________ </w:t>
      </w:r>
      <w:r w:rsidR="00AC424E">
        <w:rPr>
          <w:rFonts w:ascii="Liberation Serif" w:hAnsi="Liberation Serif"/>
        </w:rPr>
        <w:t>Е.С</w:t>
      </w:r>
      <w:r w:rsidR="00880B6C">
        <w:rPr>
          <w:rFonts w:ascii="Liberation Serif" w:hAnsi="Liberation Serif"/>
        </w:rPr>
        <w:t xml:space="preserve">. </w:t>
      </w:r>
      <w:proofErr w:type="spellStart"/>
      <w:r w:rsidR="00AC424E">
        <w:rPr>
          <w:rFonts w:ascii="Liberation Serif" w:hAnsi="Liberation Serif"/>
        </w:rPr>
        <w:t>Алемасова</w:t>
      </w:r>
      <w:proofErr w:type="spellEnd"/>
    </w:p>
    <w:p w:rsidR="00D03D24" w:rsidRPr="00763C32" w:rsidRDefault="002430BD" w:rsidP="0057196F">
      <w:pPr>
        <w:autoSpaceDE w:val="0"/>
        <w:autoSpaceDN w:val="0"/>
        <w:adjustRightInd w:val="0"/>
        <w:ind w:left="5812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«</w:t>
      </w:r>
      <w:r w:rsidR="00424A47">
        <w:rPr>
          <w:rFonts w:ascii="Liberation Serif" w:hAnsi="Liberation Serif"/>
        </w:rPr>
        <w:t>1</w:t>
      </w:r>
      <w:r w:rsidR="00D03D24" w:rsidRPr="00763C32">
        <w:rPr>
          <w:rFonts w:ascii="Liberation Serif" w:hAnsi="Liberation Serif"/>
        </w:rPr>
        <w:t>1</w:t>
      </w:r>
      <w:r w:rsidRPr="00763C32">
        <w:rPr>
          <w:rFonts w:ascii="Liberation Serif" w:hAnsi="Liberation Serif"/>
        </w:rPr>
        <w:t xml:space="preserve">» </w:t>
      </w:r>
      <w:r w:rsidR="00424A47">
        <w:rPr>
          <w:rFonts w:ascii="Liberation Serif" w:hAnsi="Liberation Serif"/>
        </w:rPr>
        <w:t>ноября</w:t>
      </w:r>
      <w:r w:rsidRPr="00763C32">
        <w:rPr>
          <w:rFonts w:ascii="Liberation Serif" w:hAnsi="Liberation Serif"/>
        </w:rPr>
        <w:t xml:space="preserve"> 202</w:t>
      </w:r>
      <w:r w:rsidR="00424A47">
        <w:rPr>
          <w:rFonts w:ascii="Liberation Serif" w:hAnsi="Liberation Serif"/>
        </w:rPr>
        <w:t>1</w:t>
      </w:r>
      <w:r w:rsidRPr="00763C32">
        <w:rPr>
          <w:rFonts w:ascii="Liberation Serif" w:hAnsi="Liberation Serif"/>
        </w:rPr>
        <w:t xml:space="preserve"> года</w:t>
      </w:r>
    </w:p>
    <w:p w:rsidR="0057196F" w:rsidRPr="00763C32" w:rsidRDefault="0057196F" w:rsidP="0057196F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57196F" w:rsidRPr="00763C32" w:rsidRDefault="0057196F" w:rsidP="0057196F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763C32">
        <w:rPr>
          <w:rFonts w:ascii="Liberation Serif" w:hAnsi="Liberation Serif"/>
          <w:b/>
        </w:rPr>
        <w:t>ПЛАН</w:t>
      </w:r>
    </w:p>
    <w:p w:rsidR="00AD291B" w:rsidRPr="00763C32" w:rsidRDefault="00AD291B" w:rsidP="00AD291B">
      <w:pPr>
        <w:jc w:val="center"/>
        <w:rPr>
          <w:rFonts w:ascii="Liberation Serif" w:hAnsi="Liberation Serif"/>
          <w:b/>
        </w:rPr>
      </w:pPr>
      <w:r w:rsidRPr="00763C32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</w:p>
    <w:p w:rsidR="00AD291B" w:rsidRPr="00763C32" w:rsidRDefault="00AD291B" w:rsidP="00AD291B">
      <w:pPr>
        <w:jc w:val="center"/>
        <w:rPr>
          <w:rFonts w:ascii="Liberation Serif" w:hAnsi="Liberation Serif"/>
          <w:b/>
        </w:rPr>
      </w:pPr>
      <w:r w:rsidRPr="00763C32">
        <w:rPr>
          <w:rFonts w:ascii="Liberation Serif" w:hAnsi="Liberation Serif"/>
          <w:b/>
        </w:rPr>
        <w:t>Уп</w:t>
      </w:r>
      <w:r w:rsidR="00AC424E">
        <w:rPr>
          <w:rFonts w:ascii="Liberation Serif" w:hAnsi="Liberation Serif"/>
          <w:b/>
        </w:rPr>
        <w:t>равления социальной политики № 9</w:t>
      </w:r>
    </w:p>
    <w:p w:rsidR="00AD291B" w:rsidRPr="00763C32" w:rsidRDefault="00C53D57" w:rsidP="00AD291B">
      <w:pPr>
        <w:jc w:val="center"/>
        <w:rPr>
          <w:rFonts w:ascii="Liberation Serif" w:hAnsi="Liberation Serif"/>
          <w:b/>
        </w:rPr>
      </w:pPr>
      <w:r w:rsidRPr="00763C32">
        <w:rPr>
          <w:rFonts w:ascii="Liberation Serif" w:hAnsi="Liberation Serif"/>
          <w:b/>
        </w:rPr>
        <w:t>на 202</w:t>
      </w:r>
      <w:r w:rsidR="00424A47">
        <w:rPr>
          <w:rFonts w:ascii="Liberation Serif" w:hAnsi="Liberation Serif"/>
          <w:b/>
        </w:rPr>
        <w:t>2</w:t>
      </w:r>
      <w:r w:rsidR="00AD291B" w:rsidRPr="00763C32">
        <w:rPr>
          <w:rFonts w:ascii="Liberation Serif" w:hAnsi="Liberation Serif"/>
          <w:b/>
        </w:rPr>
        <w:t xml:space="preserve"> год</w:t>
      </w:r>
    </w:p>
    <w:p w:rsidR="0057196F" w:rsidRPr="00763C32" w:rsidRDefault="0057196F" w:rsidP="0057196F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 xml:space="preserve">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522"/>
        <w:gridCol w:w="2133"/>
        <w:gridCol w:w="1559"/>
      </w:tblGrid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№ п/п</w:t>
            </w:r>
          </w:p>
        </w:tc>
        <w:tc>
          <w:tcPr>
            <w:tcW w:w="5522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2133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Ответственный</w:t>
            </w:r>
          </w:p>
        </w:tc>
        <w:tc>
          <w:tcPr>
            <w:tcW w:w="1559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Срок проведения</w:t>
            </w:r>
          </w:p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мероприятия</w:t>
            </w:r>
          </w:p>
        </w:tc>
      </w:tr>
      <w:tr w:rsidR="00763C32" w:rsidRPr="00763C32" w:rsidTr="00C0774F">
        <w:tc>
          <w:tcPr>
            <w:tcW w:w="9889" w:type="dxa"/>
            <w:gridSpan w:val="4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763C32">
              <w:rPr>
                <w:rFonts w:ascii="Liberation Serif" w:hAnsi="Liberation Serif"/>
                <w:b/>
              </w:rPr>
              <w:t>Предоставление сведений о доходах, расходах, имуществе и обязательствах имущественного характера</w:t>
            </w:r>
          </w:p>
        </w:tc>
      </w:tr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763C32" w:rsidRDefault="00D52C6D" w:rsidP="00880B6C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Проведение  обучения</w:t>
            </w:r>
            <w:r w:rsidR="0057196F" w:rsidRPr="00763C32">
              <w:rPr>
                <w:rFonts w:ascii="Liberation Serif" w:hAnsi="Liberation Serif"/>
              </w:rPr>
              <w:t xml:space="preserve"> с государственными гражданскими служащими Управления </w:t>
            </w:r>
            <w:r w:rsidR="00B60BDE">
              <w:rPr>
                <w:rFonts w:ascii="Liberation Serif" w:hAnsi="Liberation Serif"/>
              </w:rPr>
              <w:t xml:space="preserve"> социальной политики № 9</w:t>
            </w:r>
            <w:r w:rsidRPr="00763C32">
              <w:rPr>
                <w:rFonts w:ascii="Liberation Serif" w:hAnsi="Liberation Serif"/>
              </w:rPr>
              <w:t xml:space="preserve"> (дале</w:t>
            </w:r>
            <w:proofErr w:type="gramStart"/>
            <w:r w:rsidRPr="00763C32">
              <w:rPr>
                <w:rFonts w:ascii="Liberation Serif" w:hAnsi="Liberation Serif"/>
              </w:rPr>
              <w:t>е-</w:t>
            </w:r>
            <w:proofErr w:type="gramEnd"/>
            <w:r w:rsidRPr="00763C32">
              <w:rPr>
                <w:rFonts w:ascii="Liberation Serif" w:hAnsi="Liberation Serif"/>
              </w:rPr>
              <w:t xml:space="preserve"> государственными служащими</w:t>
            </w:r>
            <w:r w:rsidR="00F65677" w:rsidRPr="00763C32">
              <w:rPr>
                <w:rFonts w:ascii="Liberation Serif" w:hAnsi="Liberation Serif"/>
              </w:rPr>
              <w:t xml:space="preserve"> Управления</w:t>
            </w:r>
            <w:r w:rsidRPr="00763C32">
              <w:rPr>
                <w:rFonts w:ascii="Liberation Serif" w:hAnsi="Liberation Serif"/>
              </w:rPr>
              <w:t xml:space="preserve">) о </w:t>
            </w:r>
            <w:r w:rsidR="0057196F" w:rsidRPr="00763C32">
              <w:rPr>
                <w:rFonts w:ascii="Liberation Serif" w:hAnsi="Liberation Serif"/>
              </w:rPr>
              <w:t>предоставлени</w:t>
            </w:r>
            <w:r w:rsidRPr="00763C32">
              <w:rPr>
                <w:rFonts w:ascii="Liberation Serif" w:hAnsi="Liberation Serif"/>
              </w:rPr>
              <w:t>и</w:t>
            </w:r>
            <w:r w:rsidR="0057196F" w:rsidRPr="00763C32">
              <w:rPr>
                <w:rFonts w:ascii="Liberation Serif" w:hAnsi="Liberation Serif"/>
              </w:rPr>
              <w:t xml:space="preserve"> сведений о доходах, расходах, об имуществе и обязательствах имущественного характера</w:t>
            </w:r>
            <w:r w:rsidRPr="00763C32">
              <w:rPr>
                <w:rFonts w:ascii="Liberation Serif" w:hAnsi="Liberation Serif"/>
              </w:rPr>
              <w:t xml:space="preserve"> (за 20</w:t>
            </w:r>
            <w:r w:rsidR="005B3419" w:rsidRPr="00763C32">
              <w:rPr>
                <w:rFonts w:ascii="Liberation Serif" w:hAnsi="Liberation Serif"/>
              </w:rPr>
              <w:t>20</w:t>
            </w:r>
            <w:r w:rsidR="00F416AB" w:rsidRPr="00763C32">
              <w:rPr>
                <w:rFonts w:ascii="Liberation Serif" w:hAnsi="Liberation Serif"/>
              </w:rPr>
              <w:t xml:space="preserve"> год</w:t>
            </w:r>
            <w:r w:rsidRPr="00763C32">
              <w:rPr>
                <w:rFonts w:ascii="Liberation Serif" w:hAnsi="Liberation Serif"/>
              </w:rPr>
              <w:t>)</w:t>
            </w:r>
          </w:p>
        </w:tc>
        <w:tc>
          <w:tcPr>
            <w:tcW w:w="2133" w:type="dxa"/>
          </w:tcPr>
          <w:p w:rsidR="0057196F" w:rsidRPr="00763C32" w:rsidRDefault="0057196F" w:rsidP="00F1468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 w:rsidR="00B60BDE">
              <w:rPr>
                <w:rFonts w:ascii="Liberation Serif" w:hAnsi="Liberation Serif" w:cs="Times New Roman"/>
              </w:rPr>
              <w:t>учета и отчетности, информационно-правово</w:t>
            </w:r>
            <w:r w:rsidR="00F1468E">
              <w:rPr>
                <w:rFonts w:ascii="Liberation Serif" w:hAnsi="Liberation Serif" w:cs="Times New Roman"/>
              </w:rPr>
              <w:t>го обеспечения и кадровой политики</w:t>
            </w:r>
            <w:r w:rsidR="00B60BDE">
              <w:rPr>
                <w:rFonts w:ascii="Liberation Serif" w:hAnsi="Liberation Serif" w:cs="Times New Roman"/>
              </w:rPr>
              <w:t xml:space="preserve">  </w:t>
            </w:r>
          </w:p>
        </w:tc>
        <w:tc>
          <w:tcPr>
            <w:tcW w:w="1559" w:type="dxa"/>
          </w:tcPr>
          <w:p w:rsidR="00FD1BFF" w:rsidRPr="00763C32" w:rsidRDefault="00D52C6D" w:rsidP="00FD1BF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1 квартал</w:t>
            </w:r>
          </w:p>
          <w:p w:rsidR="0057196F" w:rsidRPr="00763C32" w:rsidRDefault="0057196F" w:rsidP="00424A47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</w:t>
            </w:r>
            <w:r w:rsidR="008E705C" w:rsidRPr="00763C32">
              <w:rPr>
                <w:rFonts w:ascii="Liberation Serif" w:hAnsi="Liberation Serif"/>
              </w:rPr>
              <w:t>2</w:t>
            </w:r>
            <w:r w:rsidR="00424A47">
              <w:rPr>
                <w:rFonts w:ascii="Liberation Serif" w:hAnsi="Liberation Serif"/>
              </w:rPr>
              <w:t>2</w:t>
            </w:r>
            <w:r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763C32" w:rsidRDefault="0057196F" w:rsidP="005B3419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Индивидуальное консультирование государственных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F416AB" w:rsidRPr="00763C32">
              <w:rPr>
                <w:rFonts w:ascii="Liberation Serif" w:hAnsi="Liberation Serif"/>
              </w:rPr>
              <w:t xml:space="preserve"> (за 20</w:t>
            </w:r>
            <w:r w:rsidR="005B3419" w:rsidRPr="00763C32">
              <w:rPr>
                <w:rFonts w:ascii="Liberation Serif" w:hAnsi="Liberation Serif"/>
              </w:rPr>
              <w:t>20</w:t>
            </w:r>
            <w:r w:rsidR="00F416AB" w:rsidRPr="00763C32">
              <w:rPr>
                <w:rFonts w:ascii="Liberation Serif" w:hAnsi="Liberation Serif"/>
              </w:rPr>
              <w:t xml:space="preserve"> год)</w:t>
            </w:r>
          </w:p>
        </w:tc>
        <w:tc>
          <w:tcPr>
            <w:tcW w:w="2133" w:type="dxa"/>
          </w:tcPr>
          <w:p w:rsidR="0057196F" w:rsidRPr="00763C32" w:rsidRDefault="00F1468E" w:rsidP="009F70FD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в течение</w:t>
            </w:r>
          </w:p>
          <w:p w:rsidR="0057196F" w:rsidRPr="00763C32" w:rsidRDefault="0057196F" w:rsidP="008E705C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</w:t>
            </w:r>
            <w:r w:rsidR="00CF23EB" w:rsidRPr="00763C32">
              <w:rPr>
                <w:rFonts w:ascii="Liberation Serif" w:hAnsi="Liberation Serif"/>
              </w:rPr>
              <w:t>2</w:t>
            </w:r>
            <w:r w:rsidR="00424A47">
              <w:rPr>
                <w:rFonts w:ascii="Liberation Serif" w:hAnsi="Liberation Serif"/>
              </w:rPr>
              <w:t>2</w:t>
            </w:r>
            <w:r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C0774F">
        <w:tc>
          <w:tcPr>
            <w:tcW w:w="9889" w:type="dxa"/>
            <w:gridSpan w:val="4"/>
          </w:tcPr>
          <w:p w:rsidR="0057196F" w:rsidRPr="00763C32" w:rsidRDefault="009431AA" w:rsidP="009431A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763C32">
              <w:rPr>
                <w:rFonts w:ascii="Liberation Serif" w:hAnsi="Liberation Serif"/>
                <w:b/>
              </w:rPr>
              <w:t xml:space="preserve">Соблюдение ограничений и запретов, связанных с прохождением </w:t>
            </w:r>
            <w:r w:rsidR="0057196F" w:rsidRPr="00763C32">
              <w:rPr>
                <w:rFonts w:ascii="Liberation Serif" w:hAnsi="Liberation Serif"/>
                <w:b/>
              </w:rPr>
              <w:t>государственной гражданской службы Свердловской области</w:t>
            </w:r>
          </w:p>
        </w:tc>
      </w:tr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763C32" w:rsidRDefault="006533EC" w:rsidP="002430BD">
            <w:pPr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Проведение обучения</w:t>
            </w:r>
            <w:r w:rsidR="003B5B76" w:rsidRPr="00763C32">
              <w:rPr>
                <w:rFonts w:ascii="Liberation Serif" w:hAnsi="Liberation Serif"/>
              </w:rPr>
              <w:t xml:space="preserve"> государственных служащих Управления по ознакомлению с </w:t>
            </w:r>
            <w:r w:rsidRPr="00763C32">
              <w:rPr>
                <w:rFonts w:ascii="Liberation Serif" w:hAnsi="Liberation Serif"/>
              </w:rPr>
              <w:t>изменениями в законодательстве</w:t>
            </w:r>
            <w:r w:rsidR="003B5B76" w:rsidRPr="00763C32">
              <w:rPr>
                <w:rFonts w:ascii="Liberation Serif" w:hAnsi="Liberation Serif"/>
              </w:rPr>
              <w:t xml:space="preserve">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2133" w:type="dxa"/>
          </w:tcPr>
          <w:p w:rsidR="0057196F" w:rsidRPr="00763C32" w:rsidRDefault="00F1468E" w:rsidP="00C0774F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57196F" w:rsidRPr="00763C32" w:rsidRDefault="00EF1218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 кварт</w:t>
            </w:r>
            <w:r w:rsidR="00424A47">
              <w:rPr>
                <w:rFonts w:ascii="Liberation Serif" w:hAnsi="Liberation Serif"/>
              </w:rPr>
              <w:t>ал 2022</w:t>
            </w:r>
            <w:r w:rsidR="003B5B76"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C0774F">
        <w:tc>
          <w:tcPr>
            <w:tcW w:w="9889" w:type="dxa"/>
            <w:gridSpan w:val="4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</w:rPr>
            </w:pPr>
            <w:r w:rsidRPr="00763C32">
              <w:rPr>
                <w:rFonts w:ascii="Liberation Serif" w:hAnsi="Liberation Serif"/>
                <w:b/>
              </w:rPr>
              <w:t>Соблюдение норм законодательства Российской Федерации, содержащих запрет на дарение подарков лицам, замещающим должности государственной гражданской службы Свердловской области, а также на получение ими подарков в связи с выполнением служебных (трудовых) обязанностей</w:t>
            </w:r>
          </w:p>
        </w:tc>
      </w:tr>
      <w:tr w:rsidR="00763C32" w:rsidRPr="00763C32" w:rsidTr="00C0774F">
        <w:tc>
          <w:tcPr>
            <w:tcW w:w="675" w:type="dxa"/>
          </w:tcPr>
          <w:p w:rsidR="0057196F" w:rsidRPr="00763C32" w:rsidRDefault="0057196F" w:rsidP="00C0774F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57196F" w:rsidRPr="00763C32" w:rsidRDefault="0057196F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Проведение профессиональной учебы с государственными гражданскими служащими Управления по теме: «Соблюдение норм законодательства Российской Федерации, содержащих запрет на дарение подарков лицам, замещающим должности государственной гражданской службы Свердловской области, а также на получение ими подарков в связи с выполнением служебных (трудовых) обязанностей»</w:t>
            </w:r>
          </w:p>
        </w:tc>
        <w:tc>
          <w:tcPr>
            <w:tcW w:w="2133" w:type="dxa"/>
          </w:tcPr>
          <w:p w:rsidR="0057196F" w:rsidRPr="00763C32" w:rsidRDefault="00F1468E" w:rsidP="00C0774F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DD1271" w:rsidRPr="00763C32" w:rsidRDefault="00DD1271" w:rsidP="00C0774F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3 квартал</w:t>
            </w:r>
          </w:p>
          <w:p w:rsidR="0057196F" w:rsidRPr="00763C32" w:rsidRDefault="0057196F" w:rsidP="00424A47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</w:t>
            </w:r>
            <w:r w:rsidR="00DD1271" w:rsidRPr="00763C32">
              <w:rPr>
                <w:rFonts w:ascii="Liberation Serif" w:hAnsi="Liberation Serif"/>
              </w:rPr>
              <w:t>2</w:t>
            </w:r>
            <w:r w:rsidR="00424A47">
              <w:rPr>
                <w:rFonts w:ascii="Liberation Serif" w:hAnsi="Liberation Serif"/>
              </w:rPr>
              <w:t>2</w:t>
            </w:r>
            <w:r w:rsidR="00DD1271"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C0774F">
        <w:tc>
          <w:tcPr>
            <w:tcW w:w="675" w:type="dxa"/>
          </w:tcPr>
          <w:p w:rsidR="00891360" w:rsidRPr="00763C32" w:rsidRDefault="00891360" w:rsidP="0089136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891360" w:rsidRPr="00763C32" w:rsidRDefault="00891360" w:rsidP="00891360">
            <w:pPr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2133" w:type="dxa"/>
          </w:tcPr>
          <w:p w:rsidR="00891360" w:rsidRPr="00763C32" w:rsidRDefault="00F1468E" w:rsidP="00891360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891360" w:rsidRPr="00763C32" w:rsidRDefault="00891360" w:rsidP="00891360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постоянно, по мере необходимости</w:t>
            </w:r>
          </w:p>
        </w:tc>
      </w:tr>
      <w:tr w:rsidR="00763C32" w:rsidRPr="00763C32" w:rsidTr="00196D0A">
        <w:tc>
          <w:tcPr>
            <w:tcW w:w="9889" w:type="dxa"/>
            <w:gridSpan w:val="4"/>
          </w:tcPr>
          <w:p w:rsidR="00891360" w:rsidRPr="00763C32" w:rsidRDefault="00891360" w:rsidP="0089136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  <w:b/>
              </w:rPr>
              <w:t>Иные мероприятия по формированию в обществе нетерпимости к коррупционному поведению, антикоррупционному просвещению</w:t>
            </w:r>
          </w:p>
        </w:tc>
      </w:tr>
      <w:tr w:rsidR="00763C32" w:rsidRPr="00763C32" w:rsidTr="00A410AC">
        <w:tc>
          <w:tcPr>
            <w:tcW w:w="675" w:type="dxa"/>
          </w:tcPr>
          <w:p w:rsidR="002430BD" w:rsidRPr="00763C32" w:rsidRDefault="002430BD" w:rsidP="002430BD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Проведение профессиональной учебы с государственными гражданскими служащими Управления по теме: «Кодекс этики и служебного поведения государственных гражданских служащих Свердловской области, утвержденный Указом Губернатора Свердловской области от 10.03.2011 г. № 166-УГ»</w:t>
            </w:r>
          </w:p>
        </w:tc>
        <w:tc>
          <w:tcPr>
            <w:tcW w:w="2133" w:type="dxa"/>
          </w:tcPr>
          <w:p w:rsidR="002430BD" w:rsidRPr="00763C32" w:rsidRDefault="00F1468E" w:rsidP="002430BD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 квартал</w:t>
            </w:r>
          </w:p>
          <w:p w:rsidR="002430BD" w:rsidRPr="00763C32" w:rsidRDefault="002430BD" w:rsidP="00424A47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202</w:t>
            </w:r>
            <w:r w:rsidR="00424A47">
              <w:rPr>
                <w:rFonts w:ascii="Liberation Serif" w:hAnsi="Liberation Serif"/>
              </w:rPr>
              <w:t>2</w:t>
            </w:r>
            <w:r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A410AC">
        <w:tc>
          <w:tcPr>
            <w:tcW w:w="675" w:type="dxa"/>
          </w:tcPr>
          <w:p w:rsidR="002430BD" w:rsidRPr="00763C32" w:rsidRDefault="002430BD" w:rsidP="002430BD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2430BD" w:rsidRPr="00763C32" w:rsidRDefault="002430BD" w:rsidP="002430BD">
            <w:pPr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Разработка и размещение просветительских материалов, направленных на борьбу с проявлениями коррупции, в разделе «Противодействие коррупции» официального сайта Управления</w:t>
            </w:r>
          </w:p>
        </w:tc>
        <w:tc>
          <w:tcPr>
            <w:tcW w:w="2133" w:type="dxa"/>
          </w:tcPr>
          <w:p w:rsidR="002430BD" w:rsidRPr="00763C32" w:rsidRDefault="00F1468E" w:rsidP="002430BD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4 квартал</w:t>
            </w:r>
          </w:p>
          <w:p w:rsidR="002430BD" w:rsidRPr="00763C32" w:rsidRDefault="00424A47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  <w:r w:rsidR="002430BD" w:rsidRPr="00763C32">
              <w:rPr>
                <w:rFonts w:ascii="Liberation Serif" w:hAnsi="Liberation Serif"/>
              </w:rPr>
              <w:t xml:space="preserve"> года</w:t>
            </w:r>
          </w:p>
        </w:tc>
      </w:tr>
      <w:tr w:rsidR="00763C32" w:rsidRPr="00763C32" w:rsidTr="00E102AA">
        <w:tc>
          <w:tcPr>
            <w:tcW w:w="675" w:type="dxa"/>
          </w:tcPr>
          <w:p w:rsidR="002430BD" w:rsidRPr="00763C32" w:rsidRDefault="002430BD" w:rsidP="002430BD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522" w:type="dxa"/>
          </w:tcPr>
          <w:p w:rsidR="002430BD" w:rsidRPr="00763C32" w:rsidRDefault="002430BD" w:rsidP="002430BD">
            <w:pPr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Организация в Управлении проведения приемного дня посвященного Международному дню борьбы с коррупцией</w:t>
            </w:r>
          </w:p>
        </w:tc>
        <w:tc>
          <w:tcPr>
            <w:tcW w:w="2133" w:type="dxa"/>
          </w:tcPr>
          <w:p w:rsidR="002430BD" w:rsidRPr="00763C32" w:rsidRDefault="00F1468E" w:rsidP="002430BD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763C32">
              <w:rPr>
                <w:rFonts w:ascii="Liberation Serif" w:hAnsi="Liberation Serif" w:cs="Times New Roman"/>
              </w:rPr>
              <w:t xml:space="preserve">отдел </w:t>
            </w:r>
            <w:r>
              <w:rPr>
                <w:rFonts w:ascii="Liberation Serif" w:hAnsi="Liberation Serif" w:cs="Times New Roman"/>
              </w:rPr>
              <w:t xml:space="preserve">учета и отчетности, информационно-правового обеспечения и кадровой политики  </w:t>
            </w:r>
          </w:p>
        </w:tc>
        <w:tc>
          <w:tcPr>
            <w:tcW w:w="1559" w:type="dxa"/>
          </w:tcPr>
          <w:p w:rsidR="002430BD" w:rsidRPr="00763C32" w:rsidRDefault="002430BD" w:rsidP="002430BD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декабрь</w:t>
            </w:r>
          </w:p>
          <w:p w:rsidR="002430BD" w:rsidRPr="00763C32" w:rsidRDefault="002430BD" w:rsidP="00424A47">
            <w:pPr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>202</w:t>
            </w:r>
            <w:r w:rsidR="00424A47">
              <w:rPr>
                <w:rFonts w:ascii="Liberation Serif" w:hAnsi="Liberation Serif"/>
              </w:rPr>
              <w:t>2</w:t>
            </w:r>
            <w:r w:rsidRPr="00763C32">
              <w:rPr>
                <w:rFonts w:ascii="Liberation Serif" w:hAnsi="Liberation Serif"/>
              </w:rPr>
              <w:t xml:space="preserve"> года</w:t>
            </w:r>
          </w:p>
        </w:tc>
      </w:tr>
    </w:tbl>
    <w:p w:rsidR="002430BD" w:rsidRPr="00763C32" w:rsidRDefault="002430BD" w:rsidP="002430BD">
      <w:pPr>
        <w:autoSpaceDE w:val="0"/>
        <w:autoSpaceDN w:val="0"/>
        <w:adjustRightInd w:val="0"/>
        <w:ind w:right="6093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СОГЛАСОВАНО</w:t>
      </w:r>
    </w:p>
    <w:p w:rsidR="002430BD" w:rsidRPr="00763C32" w:rsidRDefault="002430BD" w:rsidP="002430BD">
      <w:pPr>
        <w:autoSpaceDE w:val="0"/>
        <w:autoSpaceDN w:val="0"/>
        <w:adjustRightInd w:val="0"/>
        <w:ind w:right="6093"/>
        <w:rPr>
          <w:rFonts w:ascii="Liberation Serif" w:hAnsi="Liberation Serif"/>
        </w:rPr>
      </w:pPr>
    </w:p>
    <w:p w:rsidR="00FC71A3" w:rsidRPr="00763C32" w:rsidRDefault="002430BD" w:rsidP="00F1468E">
      <w:pPr>
        <w:autoSpaceDE w:val="0"/>
        <w:autoSpaceDN w:val="0"/>
        <w:adjustRightInd w:val="0"/>
        <w:ind w:right="4109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 xml:space="preserve">Начальник </w:t>
      </w:r>
      <w:r w:rsidR="00FB57A1" w:rsidRPr="00763C32">
        <w:rPr>
          <w:rFonts w:ascii="Liberation Serif" w:hAnsi="Liberation Serif" w:cs="Times New Roman"/>
        </w:rPr>
        <w:t>отдел</w:t>
      </w:r>
      <w:r w:rsidR="00FB57A1">
        <w:rPr>
          <w:rFonts w:ascii="Liberation Serif" w:hAnsi="Liberation Serif" w:cs="Times New Roman"/>
        </w:rPr>
        <w:t>а</w:t>
      </w:r>
      <w:r w:rsidR="00FB57A1" w:rsidRPr="00763C32">
        <w:rPr>
          <w:rFonts w:ascii="Liberation Serif" w:hAnsi="Liberation Serif" w:cs="Times New Roman"/>
        </w:rPr>
        <w:t xml:space="preserve"> </w:t>
      </w:r>
      <w:r w:rsidR="00F1468E" w:rsidRPr="00763C32">
        <w:rPr>
          <w:rFonts w:ascii="Liberation Serif" w:hAnsi="Liberation Serif" w:cs="Times New Roman"/>
        </w:rPr>
        <w:t xml:space="preserve"> </w:t>
      </w:r>
      <w:r w:rsidR="00F1468E">
        <w:rPr>
          <w:rFonts w:ascii="Liberation Serif" w:hAnsi="Liberation Serif" w:cs="Times New Roman"/>
        </w:rPr>
        <w:t xml:space="preserve">учета и отчетности, информационно-правового обеспечения и кадровой политики  </w:t>
      </w:r>
      <w:r w:rsidR="00FB57A1">
        <w:rPr>
          <w:rFonts w:ascii="Liberation Serif" w:hAnsi="Liberation Serif" w:cs="Times New Roman"/>
        </w:rPr>
        <w:t xml:space="preserve">  </w:t>
      </w:r>
      <w:r w:rsidR="00FB57A1">
        <w:rPr>
          <w:rFonts w:ascii="Liberation Serif" w:hAnsi="Liberation Serif"/>
        </w:rPr>
        <w:t xml:space="preserve"> </w:t>
      </w:r>
      <w:r w:rsidR="00880B6C" w:rsidRPr="00880B6C">
        <w:rPr>
          <w:rFonts w:ascii="Liberation Serif" w:hAnsi="Liberation Serif"/>
        </w:rPr>
        <w:t xml:space="preserve"> </w:t>
      </w:r>
      <w:r w:rsidRPr="00763C32">
        <w:rPr>
          <w:rFonts w:ascii="Liberation Serif" w:hAnsi="Liberation Serif"/>
        </w:rPr>
        <w:t xml:space="preserve">__________ </w:t>
      </w:r>
      <w:r w:rsidR="00FB57A1">
        <w:rPr>
          <w:rFonts w:ascii="Liberation Serif" w:hAnsi="Liberation Serif"/>
        </w:rPr>
        <w:t>Л.Г</w:t>
      </w:r>
      <w:r w:rsidR="00880B6C">
        <w:rPr>
          <w:rFonts w:ascii="Liberation Serif" w:hAnsi="Liberation Serif"/>
        </w:rPr>
        <w:t>.</w:t>
      </w:r>
      <w:r w:rsidR="00FB57A1">
        <w:rPr>
          <w:rFonts w:ascii="Liberation Serif" w:hAnsi="Liberation Serif"/>
        </w:rPr>
        <w:t xml:space="preserve"> Плеханова</w:t>
      </w:r>
    </w:p>
    <w:p w:rsidR="0057196F" w:rsidRPr="00763C32" w:rsidRDefault="002430BD" w:rsidP="002653A7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r w:rsidRPr="00763C32">
        <w:rPr>
          <w:rFonts w:ascii="Liberation Serif" w:hAnsi="Liberation Serif"/>
        </w:rPr>
        <w:t>«</w:t>
      </w:r>
      <w:r w:rsidR="00424A47">
        <w:rPr>
          <w:rFonts w:ascii="Liberation Serif" w:hAnsi="Liberation Serif"/>
        </w:rPr>
        <w:t>1</w:t>
      </w:r>
      <w:r w:rsidRPr="00763C32">
        <w:rPr>
          <w:rFonts w:ascii="Liberation Serif" w:hAnsi="Liberation Serif"/>
        </w:rPr>
        <w:t xml:space="preserve">1» </w:t>
      </w:r>
      <w:r w:rsidR="00424A47">
        <w:rPr>
          <w:rFonts w:ascii="Liberation Serif" w:hAnsi="Liberation Serif"/>
        </w:rPr>
        <w:t>ноября</w:t>
      </w:r>
      <w:r w:rsidRPr="00763C32">
        <w:rPr>
          <w:rFonts w:ascii="Liberation Serif" w:hAnsi="Liberation Serif"/>
        </w:rPr>
        <w:t xml:space="preserve"> 202</w:t>
      </w:r>
      <w:r w:rsidR="00424A47">
        <w:rPr>
          <w:rFonts w:ascii="Liberation Serif" w:hAnsi="Liberation Serif"/>
        </w:rPr>
        <w:t>1</w:t>
      </w:r>
      <w:bookmarkStart w:id="0" w:name="_GoBack"/>
      <w:bookmarkEnd w:id="0"/>
      <w:r w:rsidRPr="00763C32">
        <w:rPr>
          <w:rFonts w:ascii="Liberation Serif" w:hAnsi="Liberation Serif"/>
        </w:rPr>
        <w:t xml:space="preserve"> года</w:t>
      </w:r>
    </w:p>
    <w:sectPr w:rsidR="0057196F" w:rsidRPr="00763C32" w:rsidSect="002430BD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doni MT">
    <w:altName w:val="Californian FB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2FBC"/>
    <w:multiLevelType w:val="hybridMultilevel"/>
    <w:tmpl w:val="4FA0305A"/>
    <w:lvl w:ilvl="0" w:tplc="4CE0A7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C301B6"/>
    <w:multiLevelType w:val="multilevel"/>
    <w:tmpl w:val="621EB116"/>
    <w:lvl w:ilvl="0">
      <w:start w:val="1"/>
      <w:numFmt w:val="decimal"/>
      <w:lvlText w:val="%1."/>
      <w:lvlJc w:val="left"/>
      <w:pPr>
        <w:ind w:left="1260" w:hanging="51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4EB"/>
    <w:rsid w:val="00000BE6"/>
    <w:rsid w:val="00001D48"/>
    <w:rsid w:val="00015AC9"/>
    <w:rsid w:val="00056010"/>
    <w:rsid w:val="00071B34"/>
    <w:rsid w:val="00073EC9"/>
    <w:rsid w:val="000804EB"/>
    <w:rsid w:val="0008260E"/>
    <w:rsid w:val="00082B53"/>
    <w:rsid w:val="00082F87"/>
    <w:rsid w:val="000A043C"/>
    <w:rsid w:val="000B219C"/>
    <w:rsid w:val="000B462E"/>
    <w:rsid w:val="000C1E68"/>
    <w:rsid w:val="000C50E4"/>
    <w:rsid w:val="000C6B4A"/>
    <w:rsid w:val="000F3555"/>
    <w:rsid w:val="000F5B49"/>
    <w:rsid w:val="0010295B"/>
    <w:rsid w:val="00124EC9"/>
    <w:rsid w:val="00136E1D"/>
    <w:rsid w:val="00142A38"/>
    <w:rsid w:val="00152FE7"/>
    <w:rsid w:val="00155DAC"/>
    <w:rsid w:val="0016482A"/>
    <w:rsid w:val="00177226"/>
    <w:rsid w:val="001850E3"/>
    <w:rsid w:val="001A12ED"/>
    <w:rsid w:val="001A620D"/>
    <w:rsid w:val="001C3A2B"/>
    <w:rsid w:val="001D7A48"/>
    <w:rsid w:val="001E2A60"/>
    <w:rsid w:val="00211474"/>
    <w:rsid w:val="0022344D"/>
    <w:rsid w:val="002430BD"/>
    <w:rsid w:val="002653A7"/>
    <w:rsid w:val="00282AB8"/>
    <w:rsid w:val="00287159"/>
    <w:rsid w:val="002A51E9"/>
    <w:rsid w:val="002C2365"/>
    <w:rsid w:val="002D6ADE"/>
    <w:rsid w:val="00334D50"/>
    <w:rsid w:val="00340169"/>
    <w:rsid w:val="00354BF6"/>
    <w:rsid w:val="00360F7E"/>
    <w:rsid w:val="0037047F"/>
    <w:rsid w:val="00381833"/>
    <w:rsid w:val="00381B39"/>
    <w:rsid w:val="003A7485"/>
    <w:rsid w:val="003B5B76"/>
    <w:rsid w:val="003C3435"/>
    <w:rsid w:val="003D0B28"/>
    <w:rsid w:val="003D5CD5"/>
    <w:rsid w:val="003E71FC"/>
    <w:rsid w:val="003F76C3"/>
    <w:rsid w:val="00400BC2"/>
    <w:rsid w:val="00424A47"/>
    <w:rsid w:val="00436224"/>
    <w:rsid w:val="00452B03"/>
    <w:rsid w:val="00452FF2"/>
    <w:rsid w:val="00461644"/>
    <w:rsid w:val="00462238"/>
    <w:rsid w:val="0049222F"/>
    <w:rsid w:val="00494146"/>
    <w:rsid w:val="00496C3C"/>
    <w:rsid w:val="004D214C"/>
    <w:rsid w:val="004D3F69"/>
    <w:rsid w:val="004F0365"/>
    <w:rsid w:val="00500C7C"/>
    <w:rsid w:val="00503C10"/>
    <w:rsid w:val="00505E07"/>
    <w:rsid w:val="005114F6"/>
    <w:rsid w:val="00525E3B"/>
    <w:rsid w:val="00534665"/>
    <w:rsid w:val="00534B52"/>
    <w:rsid w:val="0057196F"/>
    <w:rsid w:val="005731F7"/>
    <w:rsid w:val="005868D8"/>
    <w:rsid w:val="005B177D"/>
    <w:rsid w:val="005B3419"/>
    <w:rsid w:val="005B742E"/>
    <w:rsid w:val="005D2839"/>
    <w:rsid w:val="005D7964"/>
    <w:rsid w:val="005E5FA9"/>
    <w:rsid w:val="0060376A"/>
    <w:rsid w:val="006110DB"/>
    <w:rsid w:val="0063012E"/>
    <w:rsid w:val="006356BE"/>
    <w:rsid w:val="006533EC"/>
    <w:rsid w:val="006675A5"/>
    <w:rsid w:val="00670CF9"/>
    <w:rsid w:val="00677A8D"/>
    <w:rsid w:val="006847FA"/>
    <w:rsid w:val="0068657D"/>
    <w:rsid w:val="00686B98"/>
    <w:rsid w:val="00690C79"/>
    <w:rsid w:val="00692BEF"/>
    <w:rsid w:val="006A24B7"/>
    <w:rsid w:val="006A5A67"/>
    <w:rsid w:val="006B3DFB"/>
    <w:rsid w:val="006C0460"/>
    <w:rsid w:val="006D365B"/>
    <w:rsid w:val="006E602E"/>
    <w:rsid w:val="00707890"/>
    <w:rsid w:val="00715DEE"/>
    <w:rsid w:val="00722011"/>
    <w:rsid w:val="00723AE4"/>
    <w:rsid w:val="007419F7"/>
    <w:rsid w:val="00747ECB"/>
    <w:rsid w:val="007521DE"/>
    <w:rsid w:val="00763C32"/>
    <w:rsid w:val="00765E44"/>
    <w:rsid w:val="007A0FD9"/>
    <w:rsid w:val="007D2465"/>
    <w:rsid w:val="007D3D01"/>
    <w:rsid w:val="007F2259"/>
    <w:rsid w:val="007F4F97"/>
    <w:rsid w:val="0080639D"/>
    <w:rsid w:val="00815485"/>
    <w:rsid w:val="00837148"/>
    <w:rsid w:val="00846DE0"/>
    <w:rsid w:val="00857996"/>
    <w:rsid w:val="0087395C"/>
    <w:rsid w:val="00880B6C"/>
    <w:rsid w:val="0088685D"/>
    <w:rsid w:val="00891360"/>
    <w:rsid w:val="008B3B88"/>
    <w:rsid w:val="008C6F52"/>
    <w:rsid w:val="008C7902"/>
    <w:rsid w:val="008D2C71"/>
    <w:rsid w:val="008E0C8E"/>
    <w:rsid w:val="008E705C"/>
    <w:rsid w:val="008F2292"/>
    <w:rsid w:val="00911CC2"/>
    <w:rsid w:val="0093178F"/>
    <w:rsid w:val="009431AA"/>
    <w:rsid w:val="009973C4"/>
    <w:rsid w:val="009B47A6"/>
    <w:rsid w:val="009C472B"/>
    <w:rsid w:val="009E0C68"/>
    <w:rsid w:val="009F70FD"/>
    <w:rsid w:val="00A06236"/>
    <w:rsid w:val="00A117F0"/>
    <w:rsid w:val="00A20032"/>
    <w:rsid w:val="00A410AC"/>
    <w:rsid w:val="00A50F89"/>
    <w:rsid w:val="00A652E4"/>
    <w:rsid w:val="00A65B4D"/>
    <w:rsid w:val="00A65FCC"/>
    <w:rsid w:val="00A7204F"/>
    <w:rsid w:val="00A96D47"/>
    <w:rsid w:val="00AA75B7"/>
    <w:rsid w:val="00AC424E"/>
    <w:rsid w:val="00AD291B"/>
    <w:rsid w:val="00AE38EA"/>
    <w:rsid w:val="00B15365"/>
    <w:rsid w:val="00B20251"/>
    <w:rsid w:val="00B46AFD"/>
    <w:rsid w:val="00B60BDE"/>
    <w:rsid w:val="00B63390"/>
    <w:rsid w:val="00B65EA4"/>
    <w:rsid w:val="00B80BEB"/>
    <w:rsid w:val="00B8752B"/>
    <w:rsid w:val="00B96012"/>
    <w:rsid w:val="00BD1445"/>
    <w:rsid w:val="00C16C28"/>
    <w:rsid w:val="00C53D57"/>
    <w:rsid w:val="00C76C4A"/>
    <w:rsid w:val="00C8024E"/>
    <w:rsid w:val="00C86B91"/>
    <w:rsid w:val="00CA5D5D"/>
    <w:rsid w:val="00CC3E5B"/>
    <w:rsid w:val="00CC60DE"/>
    <w:rsid w:val="00CE0315"/>
    <w:rsid w:val="00CE27B7"/>
    <w:rsid w:val="00CE403F"/>
    <w:rsid w:val="00CF23EB"/>
    <w:rsid w:val="00CF56B4"/>
    <w:rsid w:val="00CF743B"/>
    <w:rsid w:val="00D002DD"/>
    <w:rsid w:val="00D03D24"/>
    <w:rsid w:val="00D10B49"/>
    <w:rsid w:val="00D35851"/>
    <w:rsid w:val="00D518CB"/>
    <w:rsid w:val="00D52C6D"/>
    <w:rsid w:val="00D92F58"/>
    <w:rsid w:val="00D9592D"/>
    <w:rsid w:val="00D96AED"/>
    <w:rsid w:val="00DA729F"/>
    <w:rsid w:val="00DB1156"/>
    <w:rsid w:val="00DB5430"/>
    <w:rsid w:val="00DC52A1"/>
    <w:rsid w:val="00DD1271"/>
    <w:rsid w:val="00DE39B1"/>
    <w:rsid w:val="00DF5721"/>
    <w:rsid w:val="00E0072C"/>
    <w:rsid w:val="00E07067"/>
    <w:rsid w:val="00E33E9B"/>
    <w:rsid w:val="00E34F40"/>
    <w:rsid w:val="00E74090"/>
    <w:rsid w:val="00E828DB"/>
    <w:rsid w:val="00E83838"/>
    <w:rsid w:val="00EA776A"/>
    <w:rsid w:val="00EC3574"/>
    <w:rsid w:val="00ED16AF"/>
    <w:rsid w:val="00EE6414"/>
    <w:rsid w:val="00EF1218"/>
    <w:rsid w:val="00EF7B2A"/>
    <w:rsid w:val="00F0298A"/>
    <w:rsid w:val="00F051AA"/>
    <w:rsid w:val="00F11839"/>
    <w:rsid w:val="00F1468E"/>
    <w:rsid w:val="00F404FE"/>
    <w:rsid w:val="00F40B63"/>
    <w:rsid w:val="00F416AB"/>
    <w:rsid w:val="00F50B08"/>
    <w:rsid w:val="00F63718"/>
    <w:rsid w:val="00F65677"/>
    <w:rsid w:val="00F83939"/>
    <w:rsid w:val="00FA7EB6"/>
    <w:rsid w:val="00FB57A1"/>
    <w:rsid w:val="00FC71A3"/>
    <w:rsid w:val="00FD1BFF"/>
    <w:rsid w:val="00FF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doni MT" w:eastAsia="Times New Roman" w:hAnsi="Bodoni MT" w:cs="Bodoni MT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A8D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22344D"/>
    <w:pPr>
      <w:keepNext/>
      <w:jc w:val="both"/>
      <w:outlineLvl w:val="4"/>
    </w:pPr>
    <w:rPr>
      <w:rFonts w:ascii="Times New Roma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4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124EC9"/>
    <w:rPr>
      <w:color w:val="0000FF"/>
      <w:u w:val="single"/>
    </w:rPr>
  </w:style>
  <w:style w:type="paragraph" w:styleId="a5">
    <w:name w:val="Body Text"/>
    <w:basedOn w:val="a"/>
    <w:link w:val="a6"/>
    <w:rsid w:val="000804EB"/>
    <w:pPr>
      <w:jc w:val="both"/>
    </w:pPr>
    <w:rPr>
      <w:rFonts w:ascii="Courier New" w:hAnsi="Courier New" w:cs="Times New Roman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0804EB"/>
    <w:rPr>
      <w:rFonts w:ascii="Courier New" w:hAnsi="Courier New" w:cs="Times New Roman"/>
      <w:sz w:val="24"/>
      <w:lang w:val="en-US"/>
    </w:rPr>
  </w:style>
  <w:style w:type="paragraph" w:styleId="a7">
    <w:name w:val="Balloon Text"/>
    <w:basedOn w:val="a"/>
    <w:link w:val="a8"/>
    <w:semiHidden/>
    <w:unhideWhenUsed/>
    <w:rsid w:val="00670CF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670CF9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rsid w:val="0022344D"/>
    <w:rPr>
      <w:rFonts w:ascii="Times New Roman" w:hAnsi="Times New Roman" w:cs="Times New Roman"/>
      <w:sz w:val="24"/>
    </w:rPr>
  </w:style>
  <w:style w:type="paragraph" w:styleId="a9">
    <w:name w:val="List Paragraph"/>
    <w:basedOn w:val="a"/>
    <w:uiPriority w:val="34"/>
    <w:qFormat/>
    <w:rsid w:val="005719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doni MT" w:eastAsia="Times New Roman" w:hAnsi="Bodoni MT" w:cs="Bodoni MT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A8D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22344D"/>
    <w:pPr>
      <w:keepNext/>
      <w:jc w:val="both"/>
      <w:outlineLvl w:val="4"/>
    </w:pPr>
    <w:rPr>
      <w:rFonts w:ascii="Times New Roman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4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124EC9"/>
    <w:rPr>
      <w:color w:val="0000FF"/>
      <w:u w:val="single"/>
    </w:rPr>
  </w:style>
  <w:style w:type="paragraph" w:styleId="a5">
    <w:name w:val="Body Text"/>
    <w:basedOn w:val="a"/>
    <w:link w:val="a6"/>
    <w:rsid w:val="000804EB"/>
    <w:pPr>
      <w:jc w:val="both"/>
    </w:pPr>
    <w:rPr>
      <w:rFonts w:ascii="Courier New" w:hAnsi="Courier New" w:cs="Times New Roman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0804EB"/>
    <w:rPr>
      <w:rFonts w:ascii="Courier New" w:hAnsi="Courier New" w:cs="Times New Roman"/>
      <w:sz w:val="24"/>
      <w:lang w:val="en-US"/>
    </w:rPr>
  </w:style>
  <w:style w:type="paragraph" w:styleId="a7">
    <w:name w:val="Balloon Text"/>
    <w:basedOn w:val="a"/>
    <w:link w:val="a8"/>
    <w:semiHidden/>
    <w:unhideWhenUsed/>
    <w:rsid w:val="00670CF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670CF9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rsid w:val="0022344D"/>
    <w:rPr>
      <w:rFonts w:ascii="Times New Roman" w:hAnsi="Times New Roman" w:cs="Times New Roman"/>
      <w:sz w:val="24"/>
    </w:rPr>
  </w:style>
  <w:style w:type="paragraph" w:styleId="a9">
    <w:name w:val="List Paragraph"/>
    <w:basedOn w:val="a"/>
    <w:uiPriority w:val="34"/>
    <w:qFormat/>
    <w:rsid w:val="00571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karovaOV\AppData\Roaming\Microsoft\&#1064;&#1072;&#1073;&#1083;&#1086;&#1085;&#1099;\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</Template>
  <TotalTime>0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Территориальный отраслевой исполнительный орган государственной</vt:lpstr>
    </vt:vector>
  </TitlesOfParts>
  <Company>inf</Company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Территориальный отраслевой исполнительный орган государственной</dc:title>
  <dc:creator>giv</dc:creator>
  <cp:lastModifiedBy>Бородулина</cp:lastModifiedBy>
  <cp:revision>2</cp:revision>
  <cp:lastPrinted>2021-11-11T06:25:00Z</cp:lastPrinted>
  <dcterms:created xsi:type="dcterms:W3CDTF">2021-11-11T06:25:00Z</dcterms:created>
  <dcterms:modified xsi:type="dcterms:W3CDTF">2021-11-11T06:25:00Z</dcterms:modified>
</cp:coreProperties>
</file>