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8F" w:rsidRDefault="004259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598F" w:rsidRDefault="004259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598F" w:rsidRDefault="004259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Информация о проведенных мероприятиях, размещенных, распространенных </w:t>
      </w:r>
      <w:r>
        <w:rPr>
          <w:rFonts w:ascii="Times New Roman" w:hAnsi="Times New Roman"/>
          <w:b/>
          <w:sz w:val="24"/>
          <w:szCs w:val="24"/>
        </w:rPr>
        <w:t>информационных и пропагандистских материалов</w:t>
      </w:r>
      <w:r>
        <w:rPr>
          <w:rFonts w:ascii="Times New Roman" w:hAnsi="Times New Roman" w:cs="Times New Roman"/>
          <w:b/>
          <w:sz w:val="24"/>
          <w:szCs w:val="24"/>
        </w:rPr>
        <w:t xml:space="preserve"> организациями социального обслуживания Свердловской области по «Дню трезвости»</w:t>
      </w:r>
    </w:p>
    <w:p w:rsidR="0042598F" w:rsidRDefault="0042598F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98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429"/>
        <w:gridCol w:w="3871"/>
        <w:gridCol w:w="1620"/>
        <w:gridCol w:w="3060"/>
      </w:tblGrid>
      <w:tr w:rsidR="0042598F" w:rsidRPr="00713C1B" w:rsidTr="00D426F7">
        <w:tc>
          <w:tcPr>
            <w:tcW w:w="24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мероприятия.</w:t>
            </w:r>
          </w:p>
          <w:p w:rsidR="0042598F" w:rsidRPr="00713C1B" w:rsidRDefault="00425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мероприятия, в том числе:</w:t>
            </w:r>
          </w:p>
        </w:tc>
      </w:tr>
      <w:tr w:rsidR="0042598F" w:rsidRPr="00713C1B" w:rsidTr="00D426F7">
        <w:tc>
          <w:tcPr>
            <w:tcW w:w="242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Воспитанники организаций</w:t>
            </w:r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Иные участники</w:t>
            </w:r>
          </w:p>
        </w:tc>
      </w:tr>
      <w:tr w:rsidR="0042598F" w:rsidRPr="00713C1B" w:rsidTr="00D426F7">
        <w:tc>
          <w:tcPr>
            <w:tcW w:w="2429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1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2598F" w:rsidRPr="00713C1B" w:rsidTr="00190CDA">
        <w:tc>
          <w:tcPr>
            <w:tcW w:w="2429" w:type="dxa"/>
            <w:vMerge w:val="restart"/>
            <w:tcBorders>
              <w:left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ГКУ «СРЦН № 2 города Каменска-Уральского»</w:t>
            </w:r>
          </w:p>
        </w:tc>
        <w:tc>
          <w:tcPr>
            <w:tcW w:w="3871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 w:rsidP="00F727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Просмотр и обсуждение с подростками фильма «Алкоголь и сигареты »</w:t>
            </w:r>
          </w:p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2598F" w:rsidRPr="00713C1B" w:rsidTr="00190CDA">
        <w:tc>
          <w:tcPr>
            <w:tcW w:w="2429" w:type="dxa"/>
            <w:vMerge/>
            <w:tcBorders>
              <w:left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1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 w:rsidP="00F727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Воспитательное занятие</w:t>
            </w:r>
          </w:p>
          <w:p w:rsidR="0042598F" w:rsidRPr="00713C1B" w:rsidRDefault="0042598F" w:rsidP="00F727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«Вредные привычки»;</w:t>
            </w:r>
          </w:p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2598F" w:rsidRPr="00713C1B" w:rsidTr="00190CDA">
        <w:tc>
          <w:tcPr>
            <w:tcW w:w="2429" w:type="dxa"/>
            <w:vMerge/>
            <w:tcBorders>
              <w:left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1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 w:rsidP="00F72790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Посещение воспитанниками по субботам бассейна.</w:t>
            </w: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598F" w:rsidRPr="00713C1B" w:rsidTr="00D426F7">
        <w:tc>
          <w:tcPr>
            <w:tcW w:w="2429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1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Конкурс  рисунков  « Мы за здоровый образ жизни»</w:t>
            </w: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 w:rsidR="0042598F" w:rsidRPr="00713C1B" w:rsidRDefault="0042598F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  <w:r w:rsidRPr="00713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42598F" w:rsidRPr="00BC2F1D" w:rsidRDefault="0042598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98F" w:rsidRPr="00BC2F1D" w:rsidRDefault="0042598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98F" w:rsidRPr="00BC2F1D" w:rsidRDefault="0042598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98F" w:rsidRPr="00BC2F1D" w:rsidRDefault="004259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2598F" w:rsidRPr="00BC2F1D" w:rsidSect="00D426F7">
      <w:pgSz w:w="11906" w:h="16838"/>
      <w:pgMar w:top="1134" w:right="851" w:bottom="1134" w:left="425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642D"/>
    <w:rsid w:val="000A1C9A"/>
    <w:rsid w:val="000B6CA4"/>
    <w:rsid w:val="000D642D"/>
    <w:rsid w:val="00190CDA"/>
    <w:rsid w:val="0031291B"/>
    <w:rsid w:val="0042598F"/>
    <w:rsid w:val="00713C1B"/>
    <w:rsid w:val="00A44071"/>
    <w:rsid w:val="00BC2F1D"/>
    <w:rsid w:val="00D426F7"/>
    <w:rsid w:val="00F72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-">
    <w:name w:val="Интернет-ссылка"/>
    <w:basedOn w:val="DefaultParagraphFont"/>
    <w:uiPriority w:val="99"/>
    <w:rPr>
      <w:rFonts w:cs="Times New Roman"/>
      <w:color w:val="0000FF"/>
      <w:u w:val="single"/>
    </w:rPr>
  </w:style>
  <w:style w:type="paragraph" w:customStyle="1" w:styleId="a">
    <w:name w:val="Заголовок"/>
    <w:basedOn w:val="Normal"/>
    <w:next w:val="BodyText"/>
    <w:uiPriority w:val="99"/>
    <w:rsid w:val="000A1C9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A1C9A"/>
    <w:pPr>
      <w:spacing w:after="14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255F"/>
  </w:style>
  <w:style w:type="paragraph" w:styleId="List">
    <w:name w:val="List"/>
    <w:basedOn w:val="BodyText"/>
    <w:uiPriority w:val="99"/>
    <w:rsid w:val="000A1C9A"/>
    <w:rPr>
      <w:rFonts w:cs="Arial"/>
    </w:rPr>
  </w:style>
  <w:style w:type="paragraph" w:styleId="Caption">
    <w:name w:val="caption"/>
    <w:basedOn w:val="Normal"/>
    <w:uiPriority w:val="99"/>
    <w:qFormat/>
    <w:rsid w:val="000A1C9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pPr>
      <w:ind w:left="220" w:hanging="220"/>
    </w:pPr>
  </w:style>
  <w:style w:type="paragraph" w:styleId="IndexHeading">
    <w:name w:val="index heading"/>
    <w:basedOn w:val="Normal"/>
    <w:uiPriority w:val="99"/>
    <w:rsid w:val="000A1C9A"/>
    <w:pPr>
      <w:suppressLineNumbers/>
    </w:pPr>
    <w:rPr>
      <w:rFonts w:cs="Arial"/>
    </w:rPr>
  </w:style>
  <w:style w:type="paragraph" w:customStyle="1" w:styleId="a0">
    <w:name w:val="Содержимое таблицы"/>
    <w:basedOn w:val="Normal"/>
    <w:uiPriority w:val="99"/>
    <w:rsid w:val="000A1C9A"/>
    <w:pPr>
      <w:widowControl w:val="0"/>
      <w:suppressLineNumbers/>
    </w:pPr>
  </w:style>
  <w:style w:type="paragraph" w:customStyle="1" w:styleId="a1">
    <w:name w:val="Заголовок таблицы"/>
    <w:basedOn w:val="a0"/>
    <w:uiPriority w:val="99"/>
    <w:rsid w:val="000A1C9A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93</Words>
  <Characters>536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проведенных мероприятиях, размещенных, распространенных информационных и пропагандистских материалов организациями социального обслуживания Свердловской области по «Дню трезвости»</dc:title>
  <dc:subject/>
  <dc:creator>spiridonova</dc:creator>
  <cp:keywords/>
  <dc:description/>
  <cp:lastModifiedBy>DNS</cp:lastModifiedBy>
  <cp:revision>2</cp:revision>
  <cp:lastPrinted>2018-06-21T07:23:00Z</cp:lastPrinted>
  <dcterms:created xsi:type="dcterms:W3CDTF">2020-10-22T05:21:00Z</dcterms:created>
  <dcterms:modified xsi:type="dcterms:W3CDTF">2020-10-22T05:21:00Z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