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CF724F" w:rsidRPr="006133B2" w:rsidRDefault="006133B2" w:rsidP="00D077D0">
      <w:pPr>
        <w:jc w:val="center"/>
        <w:rPr>
          <w:b/>
          <w:sz w:val="28"/>
          <w:szCs w:val="20"/>
        </w:rPr>
      </w:pPr>
      <w:r w:rsidRPr="006133B2">
        <w:rPr>
          <w:b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</w:t>
      </w:r>
      <w:r>
        <w:rPr>
          <w:b/>
          <w:sz w:val="28"/>
          <w:szCs w:val="28"/>
        </w:rPr>
        <w:t xml:space="preserve"> </w:t>
      </w:r>
      <w:r w:rsidRPr="006133B2">
        <w:rPr>
          <w:b/>
          <w:sz w:val="28"/>
          <w:szCs w:val="28"/>
        </w:rPr>
        <w:t>области – управлениями социальной политики Министерства социальной политики Свердловской</w:t>
      </w:r>
      <w:r>
        <w:rPr>
          <w:b/>
          <w:sz w:val="28"/>
          <w:szCs w:val="28"/>
        </w:rPr>
        <w:t xml:space="preserve"> </w:t>
      </w:r>
      <w:r w:rsidRPr="006133B2">
        <w:rPr>
          <w:b/>
          <w:sz w:val="28"/>
          <w:szCs w:val="28"/>
        </w:rPr>
        <w:t>области государственной услуги «Назначение и организация выплаты единовременного пособия лицу, награжденному знаком отличия Свердловской области «За заслуги в ветеранском движении»</w:t>
      </w:r>
    </w:p>
    <w:p w:rsidR="00A70A64" w:rsidRDefault="00A70A64" w:rsidP="00DB6017">
      <w:pPr>
        <w:ind w:firstLine="709"/>
        <w:jc w:val="both"/>
        <w:rPr>
          <w:b/>
          <w:sz w:val="28"/>
          <w:szCs w:val="20"/>
        </w:rPr>
      </w:pPr>
    </w:p>
    <w:p w:rsidR="006133B2" w:rsidRPr="00BD6048" w:rsidRDefault="006133B2" w:rsidP="00DB6017">
      <w:pPr>
        <w:ind w:firstLine="709"/>
        <w:jc w:val="both"/>
        <w:rPr>
          <w:b/>
          <w:sz w:val="28"/>
          <w:szCs w:val="20"/>
        </w:rPr>
      </w:pPr>
    </w:p>
    <w:p w:rsidR="00B152B2" w:rsidRPr="00BD6048" w:rsidRDefault="005A7758" w:rsidP="00DB6017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 w:rsidR="00113F2E"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B526FA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7575D6" w:rsidRDefault="00A70A64" w:rsidP="00DB6017">
      <w:pPr>
        <w:pStyle w:val="af0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="00B152B2"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="00BF1AD1">
        <w:rPr>
          <w:sz w:val="28"/>
          <w:szCs w:val="20"/>
        </w:rPr>
        <w:t>А</w:t>
      </w:r>
      <w:r w:rsidR="00B152B2"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 w:rsidR="002E2A53">
        <w:rPr>
          <w:sz w:val="28"/>
          <w:szCs w:val="20"/>
        </w:rPr>
        <w:t xml:space="preserve">ьными органами государственной </w:t>
      </w:r>
      <w:r w:rsidR="00B152B2" w:rsidRPr="00595707">
        <w:rPr>
          <w:sz w:val="28"/>
          <w:szCs w:val="20"/>
        </w:rPr>
        <w:t>власти Свердловской области</w:t>
      </w:r>
      <w:r w:rsidR="006133B2">
        <w:rPr>
          <w:sz w:val="28"/>
          <w:szCs w:val="20"/>
        </w:rPr>
        <w:t xml:space="preserve"> </w:t>
      </w:r>
      <w:r w:rsidR="00B152B2" w:rsidRPr="00595707">
        <w:rPr>
          <w:sz w:val="28"/>
          <w:szCs w:val="20"/>
        </w:rPr>
        <w:t>−</w:t>
      </w:r>
      <w:r w:rsidR="006133B2">
        <w:rPr>
          <w:sz w:val="28"/>
          <w:szCs w:val="20"/>
        </w:rPr>
        <w:t xml:space="preserve"> </w:t>
      </w:r>
      <w:r w:rsidR="00B152B2" w:rsidRPr="00595707">
        <w:rPr>
          <w:sz w:val="28"/>
          <w:szCs w:val="20"/>
        </w:rPr>
        <w:t xml:space="preserve">управлениями социальной политики Министерства социальной политики Свердловской области государственной услуги </w:t>
      </w:r>
      <w:r w:rsidR="00F17E64" w:rsidRPr="00A24943">
        <w:rPr>
          <w:sz w:val="28"/>
          <w:szCs w:val="28"/>
        </w:rPr>
        <w:t>«</w:t>
      </w:r>
      <w:r w:rsidR="006133B2" w:rsidRPr="006133B2">
        <w:rPr>
          <w:sz w:val="28"/>
          <w:szCs w:val="28"/>
        </w:rPr>
        <w:t>Назначение и</w:t>
      </w:r>
      <w:r w:rsidR="006133B2">
        <w:rPr>
          <w:sz w:val="28"/>
          <w:szCs w:val="28"/>
        </w:rPr>
        <w:t xml:space="preserve"> </w:t>
      </w:r>
      <w:r w:rsidR="006133B2" w:rsidRPr="006133B2">
        <w:rPr>
          <w:sz w:val="28"/>
          <w:szCs w:val="28"/>
        </w:rPr>
        <w:t>организация выплаты единовременного пособия лицу, награжденному знаком отличия Свердловской области «За</w:t>
      </w:r>
      <w:r w:rsidR="006133B2">
        <w:rPr>
          <w:sz w:val="28"/>
          <w:szCs w:val="28"/>
        </w:rPr>
        <w:t xml:space="preserve"> </w:t>
      </w:r>
      <w:r w:rsidR="006133B2" w:rsidRPr="006133B2">
        <w:rPr>
          <w:sz w:val="28"/>
          <w:szCs w:val="28"/>
        </w:rPr>
        <w:t>заслуги в</w:t>
      </w:r>
      <w:r w:rsidR="006133B2">
        <w:rPr>
          <w:sz w:val="28"/>
          <w:szCs w:val="28"/>
        </w:rPr>
        <w:t xml:space="preserve"> </w:t>
      </w:r>
      <w:r w:rsidR="006133B2" w:rsidRPr="006133B2">
        <w:rPr>
          <w:sz w:val="28"/>
          <w:szCs w:val="28"/>
        </w:rPr>
        <w:t>ветеранском движении</w:t>
      </w:r>
      <w:r w:rsidR="00F17E64">
        <w:rPr>
          <w:sz w:val="28"/>
          <w:szCs w:val="28"/>
        </w:rPr>
        <w:t xml:space="preserve">» </w:t>
      </w:r>
      <w:r w:rsidR="00AC0EDC" w:rsidRPr="007575D6">
        <w:rPr>
          <w:sz w:val="28"/>
          <w:szCs w:val="20"/>
        </w:rPr>
        <w:t>(прилагается)</w:t>
      </w:r>
      <w:r w:rsidR="00B152B2" w:rsidRPr="007575D6">
        <w:rPr>
          <w:sz w:val="28"/>
          <w:szCs w:val="20"/>
        </w:rPr>
        <w:t>.</w:t>
      </w:r>
    </w:p>
    <w:p w:rsidR="00A10C60" w:rsidRPr="005F4590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 xml:space="preserve">Настоящий приказ вступает в силу </w:t>
      </w:r>
      <w:r w:rsidR="002E2A53">
        <w:rPr>
          <w:sz w:val="28"/>
          <w:szCs w:val="20"/>
        </w:rPr>
        <w:t xml:space="preserve">с 01 </w:t>
      </w:r>
      <w:r w:rsidR="00CF724F">
        <w:rPr>
          <w:sz w:val="28"/>
          <w:szCs w:val="20"/>
        </w:rPr>
        <w:t>февраля</w:t>
      </w:r>
      <w:r w:rsidR="002E2A53">
        <w:rPr>
          <w:sz w:val="28"/>
          <w:szCs w:val="20"/>
        </w:rPr>
        <w:t xml:space="preserve"> 201</w:t>
      </w:r>
      <w:r w:rsidR="00CF724F">
        <w:rPr>
          <w:sz w:val="28"/>
          <w:szCs w:val="20"/>
        </w:rPr>
        <w:t>7</w:t>
      </w:r>
      <w:r w:rsidR="002E2A53">
        <w:rPr>
          <w:sz w:val="28"/>
          <w:szCs w:val="20"/>
        </w:rPr>
        <w:t xml:space="preserve"> года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0D2CB8" w:rsidP="00DB60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52B2" w:rsidRPr="00BD6048">
        <w:rPr>
          <w:sz w:val="28"/>
          <w:szCs w:val="28"/>
        </w:rPr>
        <w:t xml:space="preserve">. </w:t>
      </w:r>
      <w:proofErr w:type="gramStart"/>
      <w:r w:rsidR="00B152B2" w:rsidRPr="00BD6048">
        <w:rPr>
          <w:sz w:val="28"/>
          <w:szCs w:val="28"/>
        </w:rPr>
        <w:t>Контроль за</w:t>
      </w:r>
      <w:proofErr w:type="gramEnd"/>
      <w:r w:rsidR="00B152B2"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 w:rsidR="00CF724F">
        <w:rPr>
          <w:sz w:val="28"/>
          <w:szCs w:val="28"/>
        </w:rPr>
        <w:t>С.П. Золотова</w:t>
      </w:r>
      <w:r w:rsidR="00B152B2" w:rsidRPr="00BD6048">
        <w:rPr>
          <w:sz w:val="28"/>
          <w:szCs w:val="28"/>
        </w:rPr>
        <w:t xml:space="preserve">. </w:t>
      </w:r>
    </w:p>
    <w:p w:rsidR="00B152B2" w:rsidRPr="00BD6048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>.</w:t>
      </w:r>
      <w:r w:rsidR="00A70A64">
        <w:rPr>
          <w:sz w:val="28"/>
          <w:szCs w:val="28"/>
        </w:rPr>
        <w:t> </w:t>
      </w:r>
      <w:r w:rsidR="00B152B2"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="00B152B2" w:rsidRPr="00BD6048">
        <w:rPr>
          <w:sz w:val="28"/>
          <w:szCs w:val="20"/>
        </w:rPr>
        <w:t>Официальном</w:t>
      </w:r>
      <w:proofErr w:type="gramEnd"/>
      <w:r w:rsidR="00B152B2" w:rsidRPr="00BD6048">
        <w:rPr>
          <w:sz w:val="28"/>
          <w:szCs w:val="20"/>
        </w:rPr>
        <w:t xml:space="preserve"> </w:t>
      </w:r>
      <w:r w:rsidR="00A70A64">
        <w:rPr>
          <w:sz w:val="28"/>
          <w:szCs w:val="20"/>
        </w:rPr>
        <w:t xml:space="preserve">                     </w:t>
      </w:r>
      <w:r w:rsidR="00B152B2"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0D2CB8" w:rsidRDefault="000D2CB8" w:rsidP="00FB5CC8">
      <w:pPr>
        <w:widowControl w:val="0"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410428" w:rsidRPr="00BD6048" w:rsidRDefault="00410428" w:rsidP="00FB5CC8">
      <w:pPr>
        <w:widowControl w:val="0"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B152B2" w:rsidRDefault="00B152B2" w:rsidP="00FB5CC8">
      <w:pPr>
        <w:widowControl w:val="0"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="00B9117B">
        <w:rPr>
          <w:sz w:val="28"/>
          <w:szCs w:val="20"/>
        </w:rPr>
        <w:t xml:space="preserve">    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FB5CC8" w:rsidRDefault="00FB5CC8" w:rsidP="00FB5CC8">
      <w:pPr>
        <w:widowControl w:val="0"/>
        <w:tabs>
          <w:tab w:val="num" w:pos="0"/>
        </w:tabs>
        <w:jc w:val="both"/>
        <w:rPr>
          <w:sz w:val="28"/>
          <w:szCs w:val="20"/>
        </w:rPr>
      </w:pPr>
    </w:p>
    <w:p w:rsidR="00FB5CC8" w:rsidRDefault="00FB5CC8" w:rsidP="00FB5CC8">
      <w:pPr>
        <w:widowControl w:val="0"/>
        <w:tabs>
          <w:tab w:val="num" w:pos="0"/>
        </w:tabs>
        <w:jc w:val="both"/>
        <w:rPr>
          <w:sz w:val="28"/>
          <w:szCs w:val="20"/>
        </w:rPr>
      </w:pPr>
    </w:p>
    <w:p w:rsidR="00FB5CC8" w:rsidRDefault="00FB5CC8" w:rsidP="00FB5CC8">
      <w:pPr>
        <w:widowControl w:val="0"/>
        <w:tabs>
          <w:tab w:val="num" w:pos="0"/>
        </w:tabs>
        <w:jc w:val="both"/>
        <w:rPr>
          <w:sz w:val="28"/>
          <w:szCs w:val="20"/>
        </w:rPr>
      </w:pPr>
    </w:p>
    <w:p w:rsidR="00FB5CC8" w:rsidRPr="00BD6048" w:rsidRDefault="00FB5CC8" w:rsidP="00FB5CC8">
      <w:pPr>
        <w:widowControl w:val="0"/>
        <w:tabs>
          <w:tab w:val="num" w:pos="0"/>
        </w:tabs>
        <w:jc w:val="both"/>
        <w:rPr>
          <w:sz w:val="28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FB5CC8" w:rsidRPr="00BD6048" w:rsidTr="00F74244">
        <w:tc>
          <w:tcPr>
            <w:tcW w:w="5068" w:type="dxa"/>
            <w:shd w:val="clear" w:color="auto" w:fill="auto"/>
          </w:tcPr>
          <w:p w:rsidR="00FB5CC8" w:rsidRPr="00601FCA" w:rsidRDefault="00FB5CC8" w:rsidP="00F7424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B5CC8" w:rsidRPr="00601FCA" w:rsidRDefault="00FB5CC8" w:rsidP="00F7424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B5CC8" w:rsidRPr="00601FCA" w:rsidRDefault="00FB5CC8" w:rsidP="00F7424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B5CC8" w:rsidRPr="00601FCA" w:rsidRDefault="00FB5CC8" w:rsidP="00F7424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FB5CC8" w:rsidRPr="00601FCA" w:rsidRDefault="00FB5CC8" w:rsidP="00F74244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>УТВЕРЖДЕН</w:t>
            </w:r>
          </w:p>
          <w:p w:rsidR="00FB5CC8" w:rsidRPr="00601FCA" w:rsidRDefault="00FB5CC8" w:rsidP="00F74244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601FCA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FB5CC8" w:rsidRPr="00601FCA" w:rsidRDefault="00FB5CC8" w:rsidP="00F74244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FB5CC8" w:rsidRPr="00601FCA" w:rsidRDefault="00FB5CC8" w:rsidP="00F74244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601FCA">
              <w:rPr>
                <w:b w:val="0"/>
                <w:sz w:val="28"/>
                <w:szCs w:val="28"/>
              </w:rPr>
              <w:t>г</w:t>
            </w:r>
            <w:proofErr w:type="gramEnd"/>
            <w:r w:rsidRPr="00601FCA">
              <w:rPr>
                <w:b w:val="0"/>
                <w:sz w:val="28"/>
                <w:szCs w:val="28"/>
              </w:rPr>
              <w:t xml:space="preserve">. № ________               </w:t>
            </w:r>
          </w:p>
          <w:p w:rsidR="00FB5CC8" w:rsidRPr="00BD6048" w:rsidRDefault="00FB5CC8" w:rsidP="00F74244">
            <w:pPr>
              <w:pStyle w:val="ConsPlusTitle"/>
              <w:rPr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«Об утверждении А</w:t>
            </w:r>
            <w:r w:rsidRPr="00601FCA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601FCA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601FCA">
              <w:rPr>
                <w:b w:val="0"/>
                <w:sz w:val="28"/>
                <w:szCs w:val="28"/>
              </w:rPr>
              <w:t>области государственной услуги «</w:t>
            </w:r>
            <w:r w:rsidRPr="009B5D54">
              <w:rPr>
                <w:b w:val="0"/>
                <w:sz w:val="28"/>
                <w:szCs w:val="28"/>
              </w:rPr>
              <w:t>Назначение и</w:t>
            </w:r>
            <w:r>
              <w:rPr>
                <w:b w:val="0"/>
                <w:sz w:val="28"/>
                <w:szCs w:val="28"/>
              </w:rPr>
              <w:t xml:space="preserve"> организация </w:t>
            </w:r>
            <w:r w:rsidRPr="009B5D54">
              <w:rPr>
                <w:b w:val="0"/>
                <w:sz w:val="28"/>
                <w:szCs w:val="28"/>
              </w:rPr>
              <w:t>выплат</w:t>
            </w:r>
            <w:r>
              <w:rPr>
                <w:b w:val="0"/>
                <w:sz w:val="28"/>
                <w:szCs w:val="28"/>
              </w:rPr>
              <w:t>ы</w:t>
            </w:r>
            <w:r w:rsidRPr="009B5D54">
              <w:rPr>
                <w:b w:val="0"/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</w:rPr>
              <w:t>единовременного</w:t>
            </w:r>
            <w:r w:rsidRPr="009B5D54">
              <w:rPr>
                <w:b w:val="0"/>
                <w:sz w:val="28"/>
                <w:szCs w:val="28"/>
              </w:rPr>
              <w:t xml:space="preserve"> пособия лицу, награжденному знако</w:t>
            </w:r>
            <w:r>
              <w:rPr>
                <w:b w:val="0"/>
                <w:sz w:val="28"/>
                <w:szCs w:val="28"/>
              </w:rPr>
              <w:t>м отличия Свердловской области «</w:t>
            </w:r>
            <w:r w:rsidRPr="009B5D54">
              <w:rPr>
                <w:b w:val="0"/>
                <w:sz w:val="28"/>
                <w:szCs w:val="28"/>
              </w:rPr>
              <w:t>За</w:t>
            </w:r>
            <w:r>
              <w:rPr>
                <w:b w:val="0"/>
                <w:sz w:val="28"/>
                <w:szCs w:val="28"/>
              </w:rPr>
              <w:t> </w:t>
            </w:r>
            <w:r w:rsidRPr="009B5D54">
              <w:rPr>
                <w:b w:val="0"/>
                <w:sz w:val="28"/>
                <w:szCs w:val="28"/>
              </w:rPr>
              <w:t xml:space="preserve">заслуги </w:t>
            </w:r>
            <w:r>
              <w:rPr>
                <w:b w:val="0"/>
                <w:sz w:val="28"/>
                <w:szCs w:val="28"/>
              </w:rPr>
              <w:t>в ветеранском движении»</w:t>
            </w:r>
          </w:p>
        </w:tc>
      </w:tr>
    </w:tbl>
    <w:p w:rsidR="00FB5CC8" w:rsidRDefault="00FB5CC8" w:rsidP="00FB5CC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FB5CC8" w:rsidRDefault="00FB5CC8" w:rsidP="00FB5CC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FB5CC8" w:rsidRPr="00BD6048" w:rsidRDefault="00FB5CC8" w:rsidP="00FB5CC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FB5CC8" w:rsidRDefault="00FB5CC8" w:rsidP="00FB5CC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FB5CC8" w:rsidRDefault="00FB5CC8" w:rsidP="00FB5CC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FB5CC8" w:rsidRPr="00BD6048" w:rsidRDefault="00FB5CC8" w:rsidP="00FB5CC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FB5CC8" w:rsidRPr="00BD6048" w:rsidRDefault="00FB5CC8" w:rsidP="00FB5CC8">
      <w:pPr>
        <w:pStyle w:val="ConsPlusTitle"/>
        <w:jc w:val="center"/>
        <w:rPr>
          <w:sz w:val="28"/>
          <w:szCs w:val="28"/>
        </w:rPr>
      </w:pPr>
      <w:r w:rsidRPr="00601FCA">
        <w:rPr>
          <w:sz w:val="28"/>
          <w:szCs w:val="28"/>
        </w:rPr>
        <w:t>«</w:t>
      </w:r>
      <w:r w:rsidRPr="00F26167">
        <w:rPr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</w:t>
      </w:r>
      <w:r w:rsidRPr="006442AB">
        <w:rPr>
          <w:sz w:val="28"/>
          <w:szCs w:val="28"/>
        </w:rPr>
        <w:t>За заслуги в</w:t>
      </w:r>
      <w:r>
        <w:rPr>
          <w:sz w:val="28"/>
          <w:szCs w:val="28"/>
        </w:rPr>
        <w:t> </w:t>
      </w:r>
      <w:r w:rsidRPr="006442AB">
        <w:rPr>
          <w:sz w:val="28"/>
          <w:szCs w:val="28"/>
        </w:rPr>
        <w:t>ветеранском движении</w:t>
      </w:r>
      <w:r w:rsidRPr="003B317F">
        <w:rPr>
          <w:sz w:val="28"/>
          <w:szCs w:val="28"/>
        </w:rPr>
        <w:t>»</w:t>
      </w:r>
    </w:p>
    <w:p w:rsidR="00FB5CC8" w:rsidRPr="00BD6048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CC8" w:rsidRPr="00BD6048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  <w:r w:rsidRPr="00BD6048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FB5CC8" w:rsidRPr="00BD6048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6442AB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442AB">
        <w:rPr>
          <w:rFonts w:ascii="Times New Roman" w:hAnsi="Times New Roman" w:cs="Times New Roman"/>
          <w:sz w:val="28"/>
          <w:szCs w:val="28"/>
        </w:rPr>
        <w:t>регламента</w:t>
      </w:r>
    </w:p>
    <w:p w:rsidR="00FB5CC8" w:rsidRPr="00BD6048" w:rsidRDefault="00FB5CC8" w:rsidP="00FB5CC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3B317F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Pr="00601FCA">
        <w:rPr>
          <w:rFonts w:ascii="Times New Roman" w:hAnsi="Times New Roman" w:cs="Times New Roman"/>
          <w:sz w:val="28"/>
          <w:szCs w:val="28"/>
        </w:rPr>
        <w:t>«</w:t>
      </w:r>
      <w:r w:rsidRPr="00F26167">
        <w:rPr>
          <w:rFonts w:ascii="Times New Roman" w:hAnsi="Times New Roman" w:cs="Times New Roman"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</w:t>
      </w:r>
      <w:r w:rsidRPr="006442AB">
        <w:rPr>
          <w:rFonts w:ascii="Times New Roman" w:hAnsi="Times New Roman" w:cs="Times New Roman"/>
          <w:sz w:val="28"/>
          <w:szCs w:val="28"/>
        </w:rPr>
        <w:t>За заслуги в ветеранском движении</w:t>
      </w:r>
      <w:r w:rsidRPr="003B317F">
        <w:rPr>
          <w:rFonts w:ascii="Times New Roman" w:hAnsi="Times New Roman" w:cs="Times New Roman"/>
          <w:sz w:val="28"/>
          <w:szCs w:val="28"/>
        </w:rPr>
        <w:t>»</w:t>
      </w:r>
      <w:r w:rsidRPr="00601FCA">
        <w:rPr>
          <w:rFonts w:ascii="Times New Roman" w:hAnsi="Times New Roman" w:cs="Times New Roman"/>
          <w:sz w:val="28"/>
          <w:szCs w:val="28"/>
        </w:rPr>
        <w:t xml:space="preserve"> (далее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01FC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01FCA">
        <w:rPr>
          <w:rFonts w:ascii="Times New Roman" w:hAnsi="Times New Roman" w:cs="Times New Roman"/>
          <w:sz w:val="28"/>
          <w:szCs w:val="28"/>
        </w:rPr>
        <w:t>административный регламент) устанавливает порядок</w:t>
      </w:r>
      <w:r w:rsidRPr="00BD6048">
        <w:rPr>
          <w:rFonts w:ascii="Times New Roman" w:hAnsi="Times New Roman" w:cs="Times New Roman"/>
          <w:sz w:val="28"/>
          <w:szCs w:val="28"/>
        </w:rPr>
        <w:t xml:space="preserve"> и стандарт предоставления государственной услуги по </w:t>
      </w:r>
      <w:r>
        <w:rPr>
          <w:rFonts w:ascii="Times New Roman" w:hAnsi="Times New Roman" w:cs="Times New Roman"/>
          <w:sz w:val="28"/>
          <w:szCs w:val="28"/>
        </w:rPr>
        <w:t xml:space="preserve">назначению и организации выплаты </w:t>
      </w:r>
      <w:r w:rsidRPr="00F26167">
        <w:rPr>
          <w:rFonts w:ascii="Times New Roman" w:hAnsi="Times New Roman" w:cs="Times New Roman"/>
          <w:sz w:val="28"/>
          <w:szCs w:val="28"/>
        </w:rPr>
        <w:t>единовременного пособия лицу, награжденному знаком отличия Свердловской</w:t>
      </w:r>
      <w:proofErr w:type="gramEnd"/>
      <w:r w:rsidRPr="00F26167">
        <w:rPr>
          <w:rFonts w:ascii="Times New Roman" w:hAnsi="Times New Roman" w:cs="Times New Roman"/>
          <w:sz w:val="28"/>
          <w:szCs w:val="28"/>
        </w:rPr>
        <w:t xml:space="preserve"> области «</w:t>
      </w:r>
      <w:r w:rsidRPr="006442AB">
        <w:rPr>
          <w:rFonts w:ascii="Times New Roman" w:hAnsi="Times New Roman" w:cs="Times New Roman"/>
          <w:sz w:val="28"/>
          <w:szCs w:val="28"/>
        </w:rPr>
        <w:t>За заслуги в ветеранском движении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BD6048">
        <w:rPr>
          <w:rFonts w:ascii="Times New Roman" w:hAnsi="Times New Roman" w:cs="Times New Roman"/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</w:t>
      </w:r>
      <w:r>
        <w:rPr>
          <w:rFonts w:ascii="Times New Roman" w:hAnsi="Times New Roman" w:cs="Times New Roman"/>
          <w:sz w:val="28"/>
          <w:szCs w:val="28"/>
        </w:rPr>
        <w:t>ной политики).</w:t>
      </w:r>
    </w:p>
    <w:p w:rsidR="00FB5CC8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rFonts w:ascii="Times New Roman" w:hAnsi="Times New Roman" w:cs="Times New Roman"/>
          <w:sz w:val="28"/>
          <w:szCs w:val="28"/>
        </w:rPr>
        <w:t> з</w:t>
      </w:r>
      <w:r w:rsidRPr="00BD6048">
        <w:rPr>
          <w:rFonts w:ascii="Times New Roman" w:hAnsi="Times New Roman" w:cs="Times New Roman"/>
          <w:sz w:val="28"/>
          <w:szCs w:val="28"/>
        </w:rPr>
        <w:t>аявителем и иными органами государственной власти, учреждениями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FB5CC8" w:rsidRPr="00BD6048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CC8" w:rsidRPr="006442AB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FB5CC8" w:rsidRPr="00BD6048" w:rsidRDefault="00FB5CC8" w:rsidP="00FB5CC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F26167" w:rsidRDefault="00FB5CC8" w:rsidP="00FB5C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C470D">
        <w:rPr>
          <w:rFonts w:ascii="Times New Roman" w:hAnsi="Times New Roman" w:cs="Times New Roman"/>
          <w:sz w:val="28"/>
          <w:szCs w:val="28"/>
        </w:rPr>
        <w:t xml:space="preserve">3. </w:t>
      </w:r>
      <w:r w:rsidRPr="00601FCA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ем является лицо</w:t>
      </w:r>
      <w:r w:rsidRPr="00601FCA">
        <w:rPr>
          <w:rFonts w:ascii="Times New Roman" w:hAnsi="Times New Roman" w:cs="Times New Roman"/>
          <w:sz w:val="28"/>
          <w:szCs w:val="28"/>
        </w:rPr>
        <w:t xml:space="preserve">, </w:t>
      </w:r>
      <w:r w:rsidRPr="00F26167">
        <w:rPr>
          <w:rFonts w:ascii="Times New Roman" w:hAnsi="Times New Roman" w:cs="Times New Roman"/>
          <w:sz w:val="28"/>
          <w:szCs w:val="28"/>
        </w:rPr>
        <w:t>награжденн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F26167">
        <w:rPr>
          <w:rFonts w:ascii="Times New Roman" w:hAnsi="Times New Roman" w:cs="Times New Roman"/>
          <w:sz w:val="28"/>
          <w:szCs w:val="28"/>
        </w:rPr>
        <w:t xml:space="preserve"> знаком отличия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26167">
        <w:rPr>
          <w:rFonts w:ascii="Times New Roman" w:hAnsi="Times New Roman" w:cs="Times New Roman"/>
          <w:sz w:val="28"/>
          <w:szCs w:val="28"/>
        </w:rPr>
        <w:t>области «</w:t>
      </w:r>
      <w:r w:rsidRPr="006442AB">
        <w:rPr>
          <w:rFonts w:ascii="Times New Roman" w:hAnsi="Times New Roman" w:cs="Times New Roman"/>
          <w:sz w:val="28"/>
          <w:szCs w:val="28"/>
        </w:rPr>
        <w:t>За заслуги в ветеранском движении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B5CC8" w:rsidRPr="00BD6048" w:rsidRDefault="00FB5CC8" w:rsidP="00FB5CC8">
      <w:pPr>
        <w:pStyle w:val="ConsPlusTitle"/>
        <w:widowControl/>
        <w:jc w:val="both"/>
        <w:rPr>
          <w:sz w:val="28"/>
          <w:szCs w:val="28"/>
        </w:rPr>
      </w:pPr>
    </w:p>
    <w:p w:rsidR="00FB5CC8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</w:t>
      </w:r>
    </w:p>
    <w:p w:rsidR="00FB5CC8" w:rsidRPr="006442AB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FB5CC8" w:rsidRPr="006442AB" w:rsidRDefault="00FB5CC8" w:rsidP="00FB5CC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муниципальных услуг» и его филиалы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</w:t>
      </w:r>
      <w:proofErr w:type="gramEnd"/>
      <w:r>
        <w:rPr>
          <w:sz w:val="28"/>
          <w:szCs w:val="28"/>
        </w:rPr>
        <w:t xml:space="preserve"> политики</w:t>
      </w:r>
      <w:r w:rsidRPr="00BD6048">
        <w:rPr>
          <w:sz w:val="28"/>
          <w:szCs w:val="28"/>
        </w:rPr>
        <w:t>.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>
        <w:rPr>
          <w:sz w:val="28"/>
          <w:szCs w:val="28"/>
        </w:rPr>
        <w:t>твенных и муниципальных услуг</w:t>
      </w:r>
      <w:r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Pr="00BD6048">
        <w:rPr>
          <w:sz w:val="28"/>
          <w:szCs w:val="28"/>
        </w:rPr>
        <w:t>.</w:t>
      </w:r>
      <w:proofErr w:type="gramStart"/>
      <w:r w:rsidRPr="00BD6048">
        <w:rPr>
          <w:sz w:val="28"/>
          <w:szCs w:val="28"/>
        </w:rPr>
        <w:t xml:space="preserve"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  <w:proofErr w:type="gramEnd"/>
    </w:p>
    <w:p w:rsidR="00FB5CC8" w:rsidRPr="00BD6048" w:rsidRDefault="00FB5CC8" w:rsidP="00FB5CC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</w:t>
      </w:r>
      <w:r>
        <w:rPr>
          <w:sz w:val="28"/>
          <w:szCs w:val="28"/>
        </w:rPr>
        <w:t> п</w:t>
      </w:r>
      <w:r w:rsidRPr="00BD6048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области.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области: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105, </w:t>
      </w:r>
      <w:r>
        <w:rPr>
          <w:rFonts w:ascii="TimesNewRomanPSMT" w:hAnsi="TimesNewRomanPSMT" w:cs="TimesNewRomanPSMT"/>
          <w:sz w:val="28"/>
          <w:szCs w:val="28"/>
        </w:rPr>
        <w:t xml:space="preserve">г. </w:t>
      </w:r>
      <w:r w:rsidRPr="00BD6048">
        <w:rPr>
          <w:rFonts w:ascii="TimesNewRomanPSMT" w:hAnsi="TimesNewRomanPSMT" w:cs="TimesNewRomanPSMT"/>
          <w:sz w:val="28"/>
          <w:szCs w:val="28"/>
        </w:rPr>
        <w:t>Екатеринбург, 620144.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312-00-08, факс: 312-07-00. Код </w:t>
      </w:r>
      <w:r>
        <w:rPr>
          <w:sz w:val="28"/>
          <w:szCs w:val="28"/>
        </w:rPr>
        <w:t xml:space="preserve">г. </w:t>
      </w:r>
      <w:r w:rsidRPr="00BD6048">
        <w:rPr>
          <w:sz w:val="28"/>
          <w:szCs w:val="28"/>
        </w:rPr>
        <w:t>Екатеринбурга: 343.</w:t>
      </w:r>
    </w:p>
    <w:p w:rsidR="00FB5CC8" w:rsidRPr="00BD6048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>
        <w:rPr>
          <w:bCs/>
          <w:iCs/>
          <w:sz w:val="28"/>
          <w:szCs w:val="28"/>
        </w:rPr>
        <w:t>.</w:t>
      </w:r>
      <w:r w:rsidRPr="00BD6048">
        <w:rPr>
          <w:bCs/>
          <w:iCs/>
          <w:sz w:val="28"/>
          <w:szCs w:val="28"/>
        </w:rPr>
        <w:t>48.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Выходные дни – суббота, воскресенье.</w:t>
      </w:r>
    </w:p>
    <w:p w:rsidR="00FB5CC8" w:rsidRPr="00BD6048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CC8" w:rsidRPr="00BD6048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10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BD6048">
          <w:t xml:space="preserve"> </w:t>
        </w:r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  <w:r w:rsidRPr="00BD6048">
          <w:rPr>
            <w:rFonts w:ascii="Times New Roman" w:hAnsi="Times New Roman" w:cs="Times New Roman"/>
          </w:rPr>
          <w:t xml:space="preserve"> </w:t>
        </w:r>
      </w:hyperlink>
    </w:p>
    <w:p w:rsidR="00FB5CC8" w:rsidRPr="00BD6048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Pr="00CE4C9D">
        <w:rPr>
          <w:rFonts w:ascii="Times New Roman" w:hAnsi="Times New Roman" w:cs="Times New Roman"/>
          <w:sz w:val="28"/>
          <w:szCs w:val="28"/>
        </w:rPr>
        <w:t xml:space="preserve">ул. 8 Марта, д. 13, </w:t>
      </w:r>
      <w:r>
        <w:rPr>
          <w:rFonts w:ascii="Times New Roman" w:hAnsi="Times New Roman" w:cs="Times New Roman"/>
          <w:sz w:val="28"/>
          <w:szCs w:val="28"/>
        </w:rPr>
        <w:t>г. </w:t>
      </w:r>
      <w:r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4C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CC8" w:rsidRPr="00321FF8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(343) 354-73-20.</w:t>
      </w:r>
    </w:p>
    <w:p w:rsidR="00FB5CC8" w:rsidRPr="00321FF8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>
        <w:rPr>
          <w:rFonts w:ascii="Times New Roman" w:hAnsi="Times New Roman" w:cs="Times New Roman"/>
          <w:sz w:val="28"/>
          <w:szCs w:val="28"/>
        </w:rPr>
        <w:t xml:space="preserve"> 8 (343) 354-73-98; 8 800 500 84 14.</w:t>
      </w:r>
    </w:p>
    <w:p w:rsidR="00FB5CC8" w:rsidRPr="00BD6048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FB5CC8" w:rsidRPr="00BD6048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FB5CC8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1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</w:t>
      </w:r>
      <w:r w:rsidRPr="00BD6048">
        <w:rPr>
          <w:bCs/>
          <w:iCs/>
          <w:sz w:val="28"/>
          <w:szCs w:val="28"/>
        </w:rPr>
        <w:t xml:space="preserve"> </w:t>
      </w:r>
      <w:proofErr w:type="gramStart"/>
      <w:r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</w:t>
      </w:r>
      <w:proofErr w:type="gramEnd"/>
      <w:r w:rsidRPr="00A34B0B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9.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звонок должен содержать информацию 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>
        <w:rPr>
          <w:sz w:val="28"/>
          <w:szCs w:val="28"/>
        </w:rPr>
        <w:t>должностное лицо</w:t>
      </w:r>
      <w:r w:rsidRPr="00A34B0B">
        <w:rPr>
          <w:sz w:val="28"/>
          <w:szCs w:val="28"/>
        </w:rPr>
        <w:t xml:space="preserve"> управления социальной политики обязан переадресовать звонок уполномоченному </w:t>
      </w:r>
      <w:r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. Должно производиться не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более одной переадресации звонка к </w:t>
      </w:r>
      <w:r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, который может ответить на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вопрос гражданина. Время разговора не должно превышать 10 минут.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11.</w:t>
      </w:r>
      <w:r w:rsidRPr="00A34B0B">
        <w:rPr>
          <w:i/>
          <w:sz w:val="28"/>
          <w:szCs w:val="28"/>
        </w:rPr>
        <w:t xml:space="preserve"> 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12.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13.</w:t>
      </w:r>
      <w:r>
        <w:rPr>
          <w:color w:val="000000"/>
          <w:sz w:val="28"/>
          <w:szCs w:val="28"/>
        </w:rPr>
        <w:t> </w:t>
      </w:r>
      <w:r w:rsidRPr="00A34B0B">
        <w:rPr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34B0B">
        <w:rPr>
          <w:color w:val="000000"/>
          <w:sz w:val="28"/>
          <w:szCs w:val="28"/>
        </w:rPr>
        <w:t>автоинформирования</w:t>
      </w:r>
      <w:proofErr w:type="spellEnd"/>
      <w:r w:rsidRPr="00A34B0B">
        <w:rPr>
          <w:color w:val="000000"/>
          <w:sz w:val="28"/>
          <w:szCs w:val="28"/>
        </w:rPr>
        <w:t>.</w:t>
      </w:r>
    </w:p>
    <w:p w:rsidR="00FB5CC8" w:rsidRPr="00A34B0B" w:rsidRDefault="00FB5CC8" w:rsidP="00FB5CC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A34B0B" w:rsidRDefault="00FB5CC8" w:rsidP="00FB5CC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2</w:t>
      </w:r>
      <w:r w:rsidRPr="00A34B0B">
        <w:rPr>
          <w:rFonts w:ascii="Times New Roman" w:hAnsi="Times New Roman" w:cs="Times New Roman"/>
          <w:b/>
          <w:sz w:val="28"/>
          <w:szCs w:val="28"/>
        </w:rPr>
        <w:t>. Стандарт предоставления государственной услуги</w:t>
      </w:r>
    </w:p>
    <w:p w:rsidR="00FB5CC8" w:rsidRPr="00A34B0B" w:rsidRDefault="00FB5CC8" w:rsidP="00FB5CC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6442AB" w:rsidRDefault="00FB5CC8" w:rsidP="00FB5CC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FB5CC8" w:rsidRPr="00A34B0B" w:rsidRDefault="00FB5CC8" w:rsidP="00FB5CC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CC8" w:rsidRPr="00A34B0B" w:rsidRDefault="00FB5CC8" w:rsidP="00FB5CC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Наименование государственной услуги – </w:t>
      </w:r>
      <w:r w:rsidRPr="00601FCA">
        <w:rPr>
          <w:rFonts w:ascii="Times New Roman" w:hAnsi="Times New Roman" w:cs="Times New Roman"/>
          <w:sz w:val="28"/>
          <w:szCs w:val="28"/>
        </w:rPr>
        <w:t>«</w:t>
      </w:r>
      <w:r w:rsidRPr="00F26167">
        <w:rPr>
          <w:rFonts w:ascii="Times New Roman" w:hAnsi="Times New Roman" w:cs="Times New Roman"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</w:t>
      </w:r>
      <w:r w:rsidRPr="006442AB">
        <w:rPr>
          <w:rFonts w:ascii="Times New Roman" w:hAnsi="Times New Roman" w:cs="Times New Roman"/>
          <w:sz w:val="28"/>
          <w:szCs w:val="28"/>
        </w:rPr>
        <w:t>За заслуги в ветеранском движении</w:t>
      </w:r>
      <w:r w:rsidRPr="001331F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CC8" w:rsidRPr="00A34B0B" w:rsidRDefault="00FB5CC8" w:rsidP="00FB5CC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6442AB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FB5CC8" w:rsidRPr="006442AB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B5CC8" w:rsidRPr="00A34B0B" w:rsidRDefault="00FB5CC8" w:rsidP="00FB5CC8">
      <w:pPr>
        <w:tabs>
          <w:tab w:val="left" w:pos="709"/>
        </w:tabs>
        <w:jc w:val="both"/>
        <w:rPr>
          <w:sz w:val="28"/>
          <w:szCs w:val="28"/>
        </w:rPr>
      </w:pPr>
      <w:r w:rsidRPr="00A34B0B">
        <w:rPr>
          <w:sz w:val="28"/>
          <w:szCs w:val="28"/>
        </w:rPr>
        <w:tab/>
        <w:t>15.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 государственной власти Свердловской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  <w:r w:rsidRPr="00A34B0B">
        <w:rPr>
          <w:color w:val="FF0000"/>
          <w:sz w:val="28"/>
          <w:szCs w:val="28"/>
        </w:rPr>
        <w:t xml:space="preserve"> </w:t>
      </w:r>
    </w:p>
    <w:p w:rsidR="00FB5CC8" w:rsidRDefault="00FB5CC8" w:rsidP="00FB5CC8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FB5CC8" w:rsidRPr="006442AB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442AB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B5CC8" w:rsidRDefault="00FB5CC8" w:rsidP="00FB5CC8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> Для</w:t>
      </w:r>
      <w:r w:rsidRPr="00603CFD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03CFD">
        <w:rPr>
          <w:rFonts w:ascii="Times New Roman" w:hAnsi="Times New Roman" w:cs="Times New Roman"/>
          <w:sz w:val="28"/>
          <w:szCs w:val="28"/>
        </w:rPr>
        <w:t xml:space="preserve"> государственной услуги обращени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3CFD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03CFD">
        <w:rPr>
          <w:rFonts w:ascii="Times New Roman" w:hAnsi="Times New Roman" w:cs="Times New Roman"/>
          <w:sz w:val="28"/>
          <w:szCs w:val="28"/>
        </w:rPr>
        <w:t xml:space="preserve"> государственные органы, организации и учреждения не требу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3CFD">
        <w:rPr>
          <w:rFonts w:ascii="Times New Roman" w:hAnsi="Times New Roman" w:cs="Times New Roman"/>
          <w:sz w:val="28"/>
          <w:szCs w:val="28"/>
        </w:rPr>
        <w:t xml:space="preserve">тся. 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B5CC8" w:rsidRPr="006442AB" w:rsidRDefault="00FB5CC8" w:rsidP="00FB5CC8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6442AB">
        <w:rPr>
          <w:sz w:val="28"/>
          <w:szCs w:val="28"/>
        </w:rPr>
        <w:t>Описание результата предоставления государственной услуги</w:t>
      </w:r>
    </w:p>
    <w:p w:rsidR="00FB5CC8" w:rsidRPr="006442AB" w:rsidRDefault="00FB5CC8" w:rsidP="00FB5CC8">
      <w:pPr>
        <w:ind w:firstLine="709"/>
        <w:jc w:val="center"/>
        <w:rPr>
          <w:sz w:val="28"/>
          <w:szCs w:val="28"/>
        </w:rPr>
      </w:pPr>
    </w:p>
    <w:p w:rsidR="00FB5CC8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A34B0B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</w:t>
      </w:r>
      <w:r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A34B0B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34B0B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601FCA">
        <w:rPr>
          <w:rFonts w:ascii="Times New Roman" w:hAnsi="Times New Roman" w:cs="Times New Roman"/>
          <w:sz w:val="28"/>
          <w:szCs w:val="28"/>
        </w:rPr>
        <w:t>выплаты</w:t>
      </w:r>
      <w:r w:rsidRPr="00E05AC6">
        <w:t xml:space="preserve"> </w:t>
      </w:r>
      <w:r w:rsidRPr="00E05AC6">
        <w:rPr>
          <w:rFonts w:ascii="Times New Roman" w:hAnsi="Times New Roman" w:cs="Times New Roman"/>
          <w:sz w:val="28"/>
          <w:szCs w:val="28"/>
        </w:rPr>
        <w:t>единовременного пособия лицу, награжденному знаком отличия Свердловской области «</w:t>
      </w:r>
      <w:r w:rsidRPr="006442AB">
        <w:rPr>
          <w:rFonts w:ascii="Times New Roman" w:hAnsi="Times New Roman" w:cs="Times New Roman"/>
          <w:sz w:val="28"/>
          <w:szCs w:val="28"/>
        </w:rPr>
        <w:t>За заслуги в ветеранском движении</w:t>
      </w:r>
      <w:r w:rsidRPr="00314805">
        <w:rPr>
          <w:rFonts w:ascii="Times New Roman" w:hAnsi="Times New Roman" w:cs="Times New Roman"/>
          <w:sz w:val="28"/>
          <w:szCs w:val="28"/>
        </w:rPr>
        <w:t>»</w:t>
      </w:r>
      <w:r w:rsidRPr="00824D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единовременное пособие)</w:t>
      </w:r>
      <w:r w:rsidRPr="00601F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741">
        <w:rPr>
          <w:rFonts w:ascii="Times New Roman" w:hAnsi="Times New Roman" w:cs="Times New Roman"/>
          <w:sz w:val="28"/>
          <w:szCs w:val="28"/>
        </w:rPr>
        <w:t xml:space="preserve">через </w:t>
      </w:r>
      <w:r>
        <w:rPr>
          <w:rFonts w:ascii="Times New Roman" w:hAnsi="Times New Roman" w:cs="Times New Roman"/>
          <w:sz w:val="28"/>
          <w:szCs w:val="28"/>
        </w:rPr>
        <w:t xml:space="preserve">кредитные организации, организации почтовой связи </w:t>
      </w:r>
      <w:r w:rsidRPr="004F5741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>иные субъекты, осуществляющие деятельность по доставке социальных пособий,</w:t>
      </w:r>
      <w:r w:rsidRPr="004F5741">
        <w:rPr>
          <w:rFonts w:ascii="Times New Roman" w:hAnsi="Times New Roman" w:cs="Times New Roman"/>
          <w:sz w:val="28"/>
          <w:szCs w:val="28"/>
        </w:rPr>
        <w:t xml:space="preserve"> либо принятие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5741">
        <w:rPr>
          <w:rFonts w:ascii="Times New Roman" w:hAnsi="Times New Roman" w:cs="Times New Roman"/>
          <w:sz w:val="28"/>
          <w:szCs w:val="28"/>
        </w:rPr>
        <w:t>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4F5741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4F5741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F5741">
        <w:rPr>
          <w:rFonts w:ascii="Times New Roman" w:hAnsi="Times New Roman" w:cs="Times New Roman"/>
          <w:sz w:val="28"/>
          <w:szCs w:val="28"/>
        </w:rPr>
        <w:t>отказе в предоставлении государственной услуги.</w:t>
      </w:r>
      <w:proofErr w:type="gramEnd"/>
    </w:p>
    <w:p w:rsidR="00FB5CC8" w:rsidRPr="00A34B0B" w:rsidRDefault="00FB5CC8" w:rsidP="00FB5CC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6442AB" w:rsidRDefault="00FB5CC8" w:rsidP="00FB5CC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FB5CC8" w:rsidRPr="007A54F8" w:rsidRDefault="00FB5CC8" w:rsidP="00FB5CC8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CC8" w:rsidRDefault="00FB5CC8" w:rsidP="00FB5C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19. </w:t>
      </w:r>
      <w:r w:rsidRPr="00A34B0B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</w:t>
      </w:r>
      <w:r>
        <w:rPr>
          <w:sz w:val="28"/>
          <w:szCs w:val="28"/>
        </w:rPr>
        <w:t>десяти</w:t>
      </w:r>
      <w:r w:rsidRPr="006F05EE">
        <w:rPr>
          <w:sz w:val="28"/>
          <w:szCs w:val="28"/>
        </w:rPr>
        <w:t xml:space="preserve"> рабочих дней со дня принятия заявления</w:t>
      </w:r>
      <w:r>
        <w:rPr>
          <w:sz w:val="28"/>
          <w:szCs w:val="28"/>
        </w:rPr>
        <w:t xml:space="preserve"> и документов, необходимых для предоставления государственной услуги.</w:t>
      </w:r>
    </w:p>
    <w:p w:rsidR="00FB5CC8" w:rsidRDefault="00FB5CC8" w:rsidP="00FB5C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Копия решения</w:t>
      </w:r>
      <w:r w:rsidRPr="006F05EE">
        <w:rPr>
          <w:sz w:val="28"/>
          <w:szCs w:val="28"/>
        </w:rPr>
        <w:t xml:space="preserve"> о предоставлении либо об отказе в предоставлении государственной услуги в течение </w:t>
      </w:r>
      <w:r>
        <w:rPr>
          <w:sz w:val="28"/>
          <w:szCs w:val="28"/>
        </w:rPr>
        <w:t>пяти</w:t>
      </w:r>
      <w:r w:rsidRPr="006F05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рабочих </w:t>
      </w:r>
      <w:r w:rsidRPr="006F05EE">
        <w:rPr>
          <w:sz w:val="28"/>
          <w:szCs w:val="28"/>
        </w:rPr>
        <w:t xml:space="preserve">дней со дня принятия </w:t>
      </w:r>
      <w:r>
        <w:rPr>
          <w:sz w:val="28"/>
          <w:szCs w:val="28"/>
        </w:rPr>
        <w:t xml:space="preserve">решения </w:t>
      </w:r>
      <w:r w:rsidRPr="006F05EE">
        <w:rPr>
          <w:sz w:val="28"/>
          <w:szCs w:val="28"/>
        </w:rPr>
        <w:t>направляется заявителю.</w:t>
      </w:r>
      <w:r>
        <w:rPr>
          <w:sz w:val="28"/>
          <w:szCs w:val="28"/>
        </w:rPr>
        <w:t xml:space="preserve"> </w:t>
      </w:r>
    </w:p>
    <w:p w:rsidR="00FB5CC8" w:rsidRDefault="00FB5CC8" w:rsidP="00FB5C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Выплата</w:t>
      </w:r>
      <w:r w:rsidRPr="004F5741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единовременного пособия</w:t>
      </w:r>
      <w:r w:rsidRPr="004F5741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>в месяце, следующем за месяцем, в котором принято решение о его назначении.</w:t>
      </w:r>
    </w:p>
    <w:p w:rsidR="00FB5CC8" w:rsidRPr="00A34B0B" w:rsidRDefault="00FB5CC8" w:rsidP="00FB5CC8">
      <w:pPr>
        <w:ind w:firstLine="708"/>
        <w:jc w:val="both"/>
        <w:rPr>
          <w:sz w:val="28"/>
          <w:szCs w:val="28"/>
        </w:rPr>
      </w:pPr>
    </w:p>
    <w:p w:rsidR="00FB5CC8" w:rsidRPr="006442AB" w:rsidRDefault="00FB5CC8" w:rsidP="00FB5CC8">
      <w:pPr>
        <w:jc w:val="center"/>
        <w:rPr>
          <w:rFonts w:eastAsia="Calibri"/>
          <w:sz w:val="28"/>
          <w:szCs w:val="28"/>
          <w:lang w:eastAsia="en-US"/>
        </w:rPr>
      </w:pPr>
      <w:r w:rsidRPr="006442AB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>
        <w:rPr>
          <w:rFonts w:eastAsia="Calibri"/>
          <w:sz w:val="28"/>
          <w:szCs w:val="28"/>
          <w:lang w:eastAsia="en-US"/>
        </w:rPr>
        <w:t>х</w:t>
      </w:r>
      <w:r w:rsidRPr="006442AB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FB5CC8" w:rsidRPr="006442AB" w:rsidRDefault="00FB5CC8" w:rsidP="00FB5CC8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FB5CC8" w:rsidRPr="00A34B0B" w:rsidRDefault="00FB5CC8" w:rsidP="00FB5CC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20.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Отношения, возникающие в связи с предоставлением государственной услуги, регулируются:</w:t>
      </w:r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Конституцией Российской Федерации («Российская газета», 1993, 25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декабря, № 237);</w:t>
      </w:r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Федеральным законом от 06 апреля 2011 года № 63-ФЗ «Об электронной подписи» (</w:t>
      </w:r>
      <w:r>
        <w:rPr>
          <w:sz w:val="28"/>
          <w:szCs w:val="28"/>
        </w:rPr>
        <w:t>«</w:t>
      </w:r>
      <w:r w:rsidRPr="00BA4E52">
        <w:rPr>
          <w:sz w:val="28"/>
          <w:szCs w:val="28"/>
        </w:rPr>
        <w:t>Российская газета», 2011, 08 апреля, № 75);</w:t>
      </w:r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42AB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6442AB">
        <w:rPr>
          <w:sz w:val="28"/>
          <w:szCs w:val="28"/>
        </w:rPr>
        <w:t xml:space="preserve"> Свердловской области от 09</w:t>
      </w:r>
      <w:r>
        <w:rPr>
          <w:sz w:val="28"/>
          <w:szCs w:val="28"/>
        </w:rPr>
        <w:t xml:space="preserve"> ноября </w:t>
      </w:r>
      <w:r w:rsidRPr="006442AB">
        <w:rPr>
          <w:sz w:val="28"/>
          <w:szCs w:val="28"/>
        </w:rPr>
        <w:t>2011</w:t>
      </w:r>
      <w:r>
        <w:rPr>
          <w:sz w:val="28"/>
          <w:szCs w:val="28"/>
        </w:rPr>
        <w:t xml:space="preserve"> года</w:t>
      </w:r>
      <w:r w:rsidRPr="006442AB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6442AB">
        <w:rPr>
          <w:sz w:val="28"/>
          <w:szCs w:val="28"/>
        </w:rPr>
        <w:t xml:space="preserve"> 110-ОЗ</w:t>
      </w:r>
      <w:r>
        <w:rPr>
          <w:sz w:val="28"/>
          <w:szCs w:val="28"/>
        </w:rPr>
        <w:t xml:space="preserve"> «</w:t>
      </w:r>
      <w:r w:rsidRPr="006442AB">
        <w:rPr>
          <w:sz w:val="28"/>
          <w:szCs w:val="28"/>
        </w:rPr>
        <w:t>О знак</w:t>
      </w:r>
      <w:r>
        <w:rPr>
          <w:sz w:val="28"/>
          <w:szCs w:val="28"/>
        </w:rPr>
        <w:t>е отличия Свердловской области «</w:t>
      </w:r>
      <w:r w:rsidRPr="006442AB">
        <w:rPr>
          <w:sz w:val="28"/>
          <w:szCs w:val="28"/>
        </w:rPr>
        <w:t>За заслуги в ветеранском движении</w:t>
      </w:r>
      <w:r>
        <w:rPr>
          <w:sz w:val="28"/>
          <w:szCs w:val="28"/>
        </w:rPr>
        <w:t>»</w:t>
      </w:r>
      <w:r w:rsidRPr="006442AB">
        <w:rPr>
          <w:sz w:val="28"/>
          <w:szCs w:val="28"/>
        </w:rPr>
        <w:t xml:space="preserve"> </w:t>
      </w:r>
      <w:r>
        <w:rPr>
          <w:sz w:val="28"/>
          <w:szCs w:val="28"/>
        </w:rPr>
        <w:t>(«</w:t>
      </w:r>
      <w:r w:rsidRPr="00BA4E52">
        <w:rPr>
          <w:sz w:val="28"/>
          <w:szCs w:val="28"/>
        </w:rPr>
        <w:t>Обл</w:t>
      </w:r>
      <w:r>
        <w:rPr>
          <w:sz w:val="28"/>
          <w:szCs w:val="28"/>
        </w:rPr>
        <w:t>астная газета», 2011, 12 ноября, №</w:t>
      </w:r>
      <w:r w:rsidRPr="00BA4E52">
        <w:rPr>
          <w:sz w:val="28"/>
          <w:szCs w:val="28"/>
        </w:rPr>
        <w:t xml:space="preserve"> </w:t>
      </w:r>
      <w:r>
        <w:rPr>
          <w:sz w:val="28"/>
          <w:szCs w:val="28"/>
        </w:rPr>
        <w:t>417-420</w:t>
      </w:r>
      <w:r w:rsidRPr="00BA4E52">
        <w:rPr>
          <w:sz w:val="28"/>
          <w:szCs w:val="28"/>
        </w:rPr>
        <w:t>);</w:t>
      </w:r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            </w:t>
      </w:r>
      <w:r w:rsidRPr="00BA4E52">
        <w:rPr>
          <w:sz w:val="28"/>
          <w:szCs w:val="28"/>
        </w:rPr>
        <w:t>от 03.07.2008 № 681-ПП «Об утверждении положений о территориальных отраслевых исполнительных органах государственной</w:t>
      </w:r>
      <w:r>
        <w:rPr>
          <w:sz w:val="28"/>
          <w:szCs w:val="28"/>
        </w:rPr>
        <w:t xml:space="preserve"> власти Свердловской области – у</w:t>
      </w:r>
      <w:r w:rsidRPr="00BA4E52">
        <w:rPr>
          <w:sz w:val="28"/>
          <w:szCs w:val="28"/>
        </w:rPr>
        <w:t>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08 сентября, № 7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3, ст. 1128);</w:t>
      </w:r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            </w:t>
      </w:r>
      <w:r w:rsidRPr="00BA4E52">
        <w:rPr>
          <w:sz w:val="28"/>
          <w:szCs w:val="28"/>
        </w:rPr>
        <w:t>от 07.11.2008 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05 декабря, № 11, ст. 1733);</w:t>
      </w:r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                   </w:t>
      </w:r>
      <w:r w:rsidRPr="00BA4E52">
        <w:rPr>
          <w:sz w:val="28"/>
          <w:szCs w:val="28"/>
        </w:rPr>
        <w:t>от 27.01.2009</w:t>
      </w:r>
      <w:r>
        <w:rPr>
          <w:sz w:val="28"/>
          <w:szCs w:val="28"/>
        </w:rPr>
        <w:t xml:space="preserve"> </w:t>
      </w:r>
      <w:r w:rsidRPr="00BA4E52">
        <w:rPr>
          <w:sz w:val="28"/>
          <w:szCs w:val="28"/>
        </w:rPr>
        <w:t>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>
        <w:rPr>
          <w:sz w:val="28"/>
          <w:szCs w:val="28"/>
        </w:rPr>
        <w:t>У</w:t>
      </w:r>
      <w:r w:rsidRPr="00BA4E52">
        <w:rPr>
          <w:sz w:val="28"/>
          <w:szCs w:val="28"/>
        </w:rPr>
        <w:t>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24 марта, № 1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1, ст. 71);</w:t>
      </w:r>
      <w:proofErr w:type="gramEnd"/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                    </w:t>
      </w:r>
      <w:r w:rsidRPr="00BA4E52">
        <w:rPr>
          <w:sz w:val="28"/>
          <w:szCs w:val="28"/>
        </w:rPr>
        <w:t xml:space="preserve">от 09.02.2009 № 149-ПП «Об утверждении Положения о территориальном отраслевом исполнительном органе государственной власти </w:t>
      </w:r>
      <w:r>
        <w:rPr>
          <w:sz w:val="28"/>
          <w:szCs w:val="28"/>
        </w:rPr>
        <w:t xml:space="preserve">                              </w:t>
      </w:r>
      <w:r w:rsidRPr="00BA4E52">
        <w:rPr>
          <w:sz w:val="28"/>
          <w:szCs w:val="28"/>
        </w:rPr>
        <w:t xml:space="preserve">Свердловской области – </w:t>
      </w:r>
      <w:r>
        <w:rPr>
          <w:sz w:val="28"/>
          <w:szCs w:val="28"/>
        </w:rPr>
        <w:t>У</w:t>
      </w:r>
      <w:r w:rsidRPr="00BA4E52">
        <w:rPr>
          <w:sz w:val="28"/>
          <w:szCs w:val="28"/>
        </w:rPr>
        <w:t>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</w:t>
      </w:r>
      <w:r>
        <w:rPr>
          <w:sz w:val="28"/>
          <w:szCs w:val="28"/>
        </w:rPr>
        <w:t>кой области, 2009, 07 апреля,  №</w:t>
      </w:r>
      <w:proofErr w:type="gramStart"/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,</w:t>
      </w:r>
      <w:proofErr w:type="gramEnd"/>
      <w:r w:rsidRPr="00BA4E52">
        <w:rPr>
          <w:sz w:val="28"/>
          <w:szCs w:val="28"/>
        </w:rPr>
        <w:t xml:space="preserve"> ст. 167);</w:t>
      </w:r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                     </w:t>
      </w:r>
      <w:r w:rsidRPr="00BA4E52">
        <w:rPr>
          <w:sz w:val="28"/>
          <w:szCs w:val="28"/>
        </w:rPr>
        <w:t>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441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442);</w:t>
      </w:r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              </w:t>
      </w:r>
      <w:r w:rsidRPr="00BA4E52">
        <w:rPr>
          <w:sz w:val="28"/>
          <w:szCs w:val="28"/>
        </w:rPr>
        <w:t>от 21.11.2012 № 1305-ПП «Об утверждении Положения об особенностях подачи и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области, предоставляющих государственные услуги» («Областная газета», 2012, 29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ноября, № 521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523)</w:t>
      </w:r>
      <w:r>
        <w:rPr>
          <w:sz w:val="28"/>
          <w:szCs w:val="28"/>
        </w:rPr>
        <w:t xml:space="preserve"> (далее – постановление от 21.11.2012                        № 1305-ПП)</w:t>
      </w:r>
      <w:r w:rsidRPr="00BA4E52">
        <w:rPr>
          <w:sz w:val="28"/>
          <w:szCs w:val="28"/>
        </w:rPr>
        <w:t>;</w:t>
      </w:r>
      <w:proofErr w:type="gramEnd"/>
    </w:p>
    <w:p w:rsidR="00FB5CC8" w:rsidRPr="00BA4E5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                    </w:t>
      </w:r>
      <w:r w:rsidRPr="00BA4E52">
        <w:rPr>
          <w:sz w:val="28"/>
          <w:szCs w:val="28"/>
        </w:rPr>
        <w:t>от 25.09.2013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муниципальных услуг» («Областная газета», 2013, 1 октября, № 445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446).</w:t>
      </w:r>
    </w:p>
    <w:p w:rsidR="00FB5CC8" w:rsidRDefault="00FB5CC8" w:rsidP="00FB5CC8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 порядок их представления</w:t>
      </w: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FB5CC8" w:rsidRDefault="00FB5CC8" w:rsidP="00FB5CC8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A34B0B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либо в многофункциональный центр заявление о предоставлении единовременного</w:t>
      </w:r>
      <w:r>
        <w:rPr>
          <w:rFonts w:ascii="Times New Roman" w:hAnsi="Times New Roman" w:cs="Times New Roman"/>
          <w:sz w:val="28"/>
          <w:szCs w:val="28"/>
        </w:rPr>
        <w:t xml:space="preserve"> пособия (далее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заявление) (приложение № 2), предъявляется паспорт или иной документ, удостоверяющий личность, и удостоверение к знаку отличия Свердловской области «За заслуги в ветеранском движении».</w:t>
      </w:r>
    </w:p>
    <w:p w:rsidR="00FB5CC8" w:rsidRPr="00603CFD" w:rsidRDefault="00FB5CC8" w:rsidP="00FB5CC8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E061A">
        <w:rPr>
          <w:sz w:val="28"/>
          <w:szCs w:val="28"/>
        </w:rPr>
        <w:t>22.</w:t>
      </w:r>
      <w:r w:rsidRPr="00501462">
        <w:rPr>
          <w:b/>
          <w:sz w:val="28"/>
          <w:szCs w:val="28"/>
        </w:rPr>
        <w:t> </w:t>
      </w:r>
      <w:r>
        <w:rPr>
          <w:sz w:val="28"/>
          <w:szCs w:val="28"/>
        </w:rPr>
        <w:t> </w:t>
      </w:r>
      <w:proofErr w:type="gramStart"/>
      <w:r w:rsidRPr="00A34B0B">
        <w:rPr>
          <w:sz w:val="28"/>
          <w:szCs w:val="28"/>
        </w:rPr>
        <w:t xml:space="preserve">Заявление и документы, </w:t>
      </w:r>
      <w:r w:rsidRPr="00C30AE6">
        <w:rPr>
          <w:sz w:val="28"/>
          <w:szCs w:val="28"/>
        </w:rPr>
        <w:t>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C30AE6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указанные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</w:t>
      </w:r>
      <w:r w:rsidRPr="00A34B0B">
        <w:t xml:space="preserve"> </w:t>
      </w:r>
      <w:r w:rsidRPr="00A34B0B">
        <w:rPr>
          <w:sz w:val="28"/>
          <w:szCs w:val="28"/>
        </w:rPr>
        <w:t>настоящего административного регламента, представляются в управление социальной политики посредст</w:t>
      </w:r>
      <w:r>
        <w:rPr>
          <w:sz w:val="28"/>
          <w:szCs w:val="28"/>
        </w:rPr>
        <w:t>вом личного обращения заявителя</w:t>
      </w:r>
      <w:r w:rsidRPr="00A34B0B">
        <w:rPr>
          <w:sz w:val="28"/>
          <w:szCs w:val="28"/>
        </w:rPr>
        <w:t xml:space="preserve"> либо через многофункциональный центр, а также с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</w:t>
      </w:r>
      <w:proofErr w:type="gramEnd"/>
      <w:r w:rsidRPr="00A34B0B"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порядке</w:t>
      </w:r>
      <w:proofErr w:type="gramEnd"/>
      <w:r w:rsidRPr="00A34B0B">
        <w:rPr>
          <w:sz w:val="28"/>
          <w:szCs w:val="28"/>
        </w:rPr>
        <w:t xml:space="preserve">, установленных законодательством Российской Федерации (далее </w:t>
      </w:r>
      <w:r>
        <w:rPr>
          <w:sz w:val="28"/>
          <w:szCs w:val="28"/>
        </w:rPr>
        <w:t xml:space="preserve">– </w:t>
      </w:r>
      <w:r w:rsidRPr="00A34B0B">
        <w:rPr>
          <w:sz w:val="28"/>
          <w:szCs w:val="28"/>
        </w:rPr>
        <w:t xml:space="preserve">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При использовании простой электронной подписи заявление и документы,</w:t>
      </w:r>
      <w:r w:rsidRPr="00501462">
        <w:t xml:space="preserve"> </w:t>
      </w:r>
      <w:r w:rsidRPr="00C30AE6">
        <w:rPr>
          <w:sz w:val="28"/>
          <w:szCs w:val="28"/>
        </w:rPr>
        <w:t>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C30AE6">
        <w:t xml:space="preserve"> </w:t>
      </w:r>
      <w:r w:rsidRPr="00A34B0B">
        <w:rPr>
          <w:sz w:val="28"/>
          <w:szCs w:val="28"/>
        </w:rPr>
        <w:t>указанные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 настоящего административного регламента,</w:t>
      </w:r>
      <w:r w:rsidRPr="00501462">
        <w:t xml:space="preserve"> </w:t>
      </w:r>
      <w:r w:rsidRPr="00A34B0B">
        <w:rPr>
          <w:sz w:val="28"/>
          <w:szCs w:val="28"/>
        </w:rPr>
        <w:t xml:space="preserve">представляются на бумажном носителе в управление социальной политики в течение </w:t>
      </w:r>
      <w:r>
        <w:rPr>
          <w:sz w:val="28"/>
          <w:szCs w:val="28"/>
        </w:rPr>
        <w:t xml:space="preserve">пяти </w:t>
      </w:r>
      <w:r w:rsidRPr="00A34B0B">
        <w:rPr>
          <w:sz w:val="28"/>
          <w:szCs w:val="28"/>
        </w:rPr>
        <w:t>дней со дня подачи заявления.</w:t>
      </w: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FB5CC8" w:rsidRPr="00A34B0B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</w:pPr>
      <w:proofErr w:type="gramStart"/>
      <w:r w:rsidRPr="00C37EE6">
        <w:rPr>
          <w:sz w:val="28"/>
          <w:szCs w:val="28"/>
        </w:rPr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 </w:t>
      </w:r>
      <w:proofErr w:type="gramEnd"/>
    </w:p>
    <w:p w:rsidR="00FB5CC8" w:rsidRPr="00A34B0B" w:rsidRDefault="00FB5CC8" w:rsidP="00FB5CC8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23. </w:t>
      </w:r>
      <w:proofErr w:type="gramStart"/>
      <w:r>
        <w:rPr>
          <w:bCs/>
          <w:iCs/>
          <w:sz w:val="28"/>
          <w:szCs w:val="28"/>
        </w:rPr>
        <w:t>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</w:t>
      </w:r>
      <w:proofErr w:type="gramEnd"/>
      <w:r>
        <w:rPr>
          <w:bCs/>
          <w:iCs/>
          <w:sz w:val="28"/>
          <w:szCs w:val="28"/>
        </w:rPr>
        <w:t xml:space="preserve"> услуг, не предусмотрено.</w:t>
      </w:r>
    </w:p>
    <w:p w:rsidR="00FB5CC8" w:rsidRDefault="00FB5CC8" w:rsidP="00FB5CC8">
      <w:pPr>
        <w:jc w:val="center"/>
        <w:rPr>
          <w:rFonts w:eastAsia="Calibri"/>
          <w:sz w:val="28"/>
          <w:szCs w:val="28"/>
          <w:lang w:eastAsia="en-US"/>
        </w:rPr>
      </w:pPr>
    </w:p>
    <w:p w:rsidR="00FB5CC8" w:rsidRPr="00C37EE6" w:rsidRDefault="00FB5CC8" w:rsidP="00FB5CC8">
      <w:pPr>
        <w:jc w:val="center"/>
        <w:rPr>
          <w:rFonts w:eastAsia="Calibri"/>
          <w:sz w:val="28"/>
          <w:szCs w:val="28"/>
          <w:lang w:eastAsia="en-US"/>
        </w:rPr>
      </w:pPr>
      <w:r w:rsidRPr="00C37EE6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 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FB5CC8" w:rsidRPr="00603CFD" w:rsidRDefault="00FB5CC8" w:rsidP="00FB5CC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B5CC8" w:rsidRDefault="00FB5CC8" w:rsidP="00FB5CC8">
      <w:pPr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ab/>
        <w:t>2</w:t>
      </w:r>
      <w:r>
        <w:rPr>
          <w:rFonts w:eastAsia="Calibri"/>
          <w:sz w:val="28"/>
          <w:szCs w:val="28"/>
          <w:lang w:eastAsia="en-US"/>
        </w:rPr>
        <w:t>4</w:t>
      </w:r>
      <w:r w:rsidRPr="00A34B0B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Управление социальной политики, предоставляющее государственную услугу, не вправе требовать от заявителя:</w:t>
      </w:r>
    </w:p>
    <w:p w:rsidR="00FB5CC8" w:rsidRDefault="00FB5CC8" w:rsidP="00FB5CC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FB5CC8" w:rsidRPr="001A07A3" w:rsidRDefault="00FB5CC8" w:rsidP="00FB5CC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2" w:history="1">
        <w:r>
          <w:rPr>
            <w:rStyle w:val="ad"/>
            <w:rFonts w:eastAsia="Calibri"/>
            <w:sz w:val="28"/>
            <w:szCs w:val="28"/>
            <w:lang w:eastAsia="en-US"/>
          </w:rPr>
          <w:t>части 6</w:t>
        </w:r>
        <w:proofErr w:type="gramEnd"/>
        <w:r>
          <w:rPr>
            <w:rStyle w:val="ad"/>
            <w:rFonts w:eastAsia="Calibri"/>
            <w:sz w:val="28"/>
            <w:szCs w:val="28"/>
            <w:lang w:eastAsia="en-US"/>
          </w:rPr>
          <w:t xml:space="preserve"> статьи 7</w:t>
        </w:r>
      </w:hyperlink>
      <w:r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FB5CC8" w:rsidRPr="00A34B0B" w:rsidRDefault="00FB5CC8" w:rsidP="00FB5CC8">
      <w:pPr>
        <w:jc w:val="both"/>
        <w:rPr>
          <w:rFonts w:eastAsia="Calibri"/>
          <w:sz w:val="28"/>
          <w:szCs w:val="28"/>
          <w:lang w:eastAsia="en-US"/>
        </w:rPr>
      </w:pPr>
    </w:p>
    <w:p w:rsidR="00FB5CC8" w:rsidRPr="00C37EE6" w:rsidRDefault="00FB5CC8" w:rsidP="00FB5CC8">
      <w:pPr>
        <w:jc w:val="center"/>
        <w:rPr>
          <w:rFonts w:eastAsia="Calibri"/>
          <w:sz w:val="28"/>
          <w:szCs w:val="28"/>
          <w:lang w:eastAsia="en-US"/>
        </w:rPr>
      </w:pPr>
      <w:r w:rsidRPr="00C37EE6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FB5CC8" w:rsidRPr="00C37EE6" w:rsidRDefault="00FB5CC8" w:rsidP="00FB5CC8">
      <w:pPr>
        <w:jc w:val="center"/>
        <w:rPr>
          <w:rFonts w:eastAsia="Calibri"/>
          <w:sz w:val="28"/>
          <w:szCs w:val="28"/>
          <w:lang w:eastAsia="en-US"/>
        </w:rPr>
      </w:pPr>
    </w:p>
    <w:p w:rsidR="00FB5CC8" w:rsidRPr="00A34B0B" w:rsidRDefault="00FB5CC8" w:rsidP="00FB5CC8">
      <w:pPr>
        <w:ind w:firstLine="709"/>
        <w:jc w:val="both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5</w:t>
      </w:r>
      <w:r w:rsidRPr="00A34B0B">
        <w:rPr>
          <w:rFonts w:eastAsia="Calibri"/>
          <w:sz w:val="28"/>
          <w:szCs w:val="28"/>
          <w:lang w:eastAsia="en-US"/>
        </w:rPr>
        <w:t>. </w:t>
      </w:r>
      <w:r w:rsidRPr="00A34B0B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</w:t>
      </w:r>
      <w:r>
        <w:rPr>
          <w:sz w:val="28"/>
          <w:szCs w:val="28"/>
        </w:rPr>
        <w:t xml:space="preserve"> случаи</w:t>
      </w:r>
      <w:r w:rsidRPr="00A34B0B">
        <w:rPr>
          <w:sz w:val="28"/>
          <w:szCs w:val="28"/>
        </w:rPr>
        <w:t>:</w:t>
      </w:r>
    </w:p>
    <w:p w:rsidR="00FB5CC8" w:rsidRPr="002F5A44" w:rsidRDefault="00FB5CC8" w:rsidP="00FB5CC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1) заявление подано лицом, не имеющим на это полномочий;</w:t>
      </w:r>
    </w:p>
    <w:p w:rsidR="00FB5CC8" w:rsidRPr="002F5A44" w:rsidRDefault="00FB5CC8" w:rsidP="00FB5CC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 xml:space="preserve">2) </w:t>
      </w:r>
      <w:r>
        <w:rPr>
          <w:sz w:val="28"/>
          <w:szCs w:val="28"/>
        </w:rPr>
        <w:t>заявителем</w:t>
      </w:r>
      <w:r w:rsidRPr="002F5A44">
        <w:rPr>
          <w:sz w:val="28"/>
          <w:szCs w:val="28"/>
        </w:rPr>
        <w:t xml:space="preserve"> не представлены документы, указанные в </w:t>
      </w:r>
      <w:hyperlink r:id="rId13" w:history="1">
        <w:r w:rsidRPr="002F5A44">
          <w:rPr>
            <w:sz w:val="28"/>
            <w:szCs w:val="28"/>
          </w:rPr>
          <w:t>пункте 21</w:t>
        </w:r>
      </w:hyperlink>
      <w:r w:rsidRPr="002F5A44">
        <w:rPr>
          <w:sz w:val="28"/>
          <w:szCs w:val="28"/>
        </w:rPr>
        <w:t xml:space="preserve"> настоящего административного регламента;</w:t>
      </w:r>
    </w:p>
    <w:p w:rsidR="00FB5CC8" w:rsidRPr="002F5A44" w:rsidRDefault="00FB5CC8" w:rsidP="00FB5CC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3) заявление и документы, направленные в форме электронных документов, не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подписаны электронной подписью;</w:t>
      </w:r>
    </w:p>
    <w:p w:rsidR="00FB5CC8" w:rsidRPr="002A4848" w:rsidRDefault="00FB5CC8" w:rsidP="00FB5CC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выявлено несоблюдение установленных законодательством Российской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Федерации условий признания действительности усиленной квалифицированной электронной подписи.</w:t>
      </w:r>
    </w:p>
    <w:p w:rsidR="00FB5CC8" w:rsidRPr="00A34B0B" w:rsidRDefault="00FB5CC8" w:rsidP="00FB5CC8">
      <w:pPr>
        <w:ind w:firstLine="709"/>
        <w:jc w:val="both"/>
        <w:rPr>
          <w:sz w:val="28"/>
          <w:szCs w:val="28"/>
        </w:rPr>
      </w:pPr>
    </w:p>
    <w:p w:rsidR="00FB5CC8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329A6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Pr="00B329A6">
        <w:rPr>
          <w:rFonts w:ascii="Times New Roman" w:hAnsi="Times New Roman" w:cs="Times New Roman"/>
          <w:sz w:val="28"/>
          <w:szCs w:val="28"/>
        </w:rPr>
        <w:t xml:space="preserve"> отказа </w:t>
      </w:r>
      <w:r>
        <w:rPr>
          <w:rFonts w:ascii="Times New Roman" w:hAnsi="Times New Roman" w:cs="Times New Roman"/>
          <w:sz w:val="28"/>
          <w:szCs w:val="28"/>
        </w:rPr>
        <w:t>в </w:t>
      </w:r>
      <w:r w:rsidRPr="00B329A6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329A6">
        <w:rPr>
          <w:rFonts w:ascii="Times New Roman" w:hAnsi="Times New Roman" w:cs="Times New Roman"/>
          <w:sz w:val="28"/>
          <w:szCs w:val="28"/>
        </w:rPr>
        <w:t xml:space="preserve"> государственной услуги </w:t>
      </w:r>
    </w:p>
    <w:p w:rsidR="00FB5CC8" w:rsidRDefault="00FB5CC8" w:rsidP="00FB5C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B329A6" w:rsidRDefault="00FB5CC8" w:rsidP="00FB5CC8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A34B0B">
        <w:rPr>
          <w:sz w:val="28"/>
          <w:szCs w:val="28"/>
        </w:rPr>
        <w:t>.</w:t>
      </w:r>
      <w:r w:rsidRPr="00A34B0B">
        <w:t xml:space="preserve"> </w:t>
      </w:r>
      <w:r w:rsidRPr="00B329A6">
        <w:rPr>
          <w:sz w:val="28"/>
          <w:szCs w:val="28"/>
        </w:rPr>
        <w:t xml:space="preserve">Основания для приостановления </w:t>
      </w:r>
      <w:r>
        <w:rPr>
          <w:sz w:val="28"/>
          <w:szCs w:val="28"/>
        </w:rPr>
        <w:t xml:space="preserve">предоставления государственной услуги </w:t>
      </w:r>
      <w:r w:rsidRPr="00B329A6">
        <w:rPr>
          <w:sz w:val="28"/>
          <w:szCs w:val="28"/>
        </w:rPr>
        <w:t>отсутствуют.</w:t>
      </w:r>
    </w:p>
    <w:p w:rsidR="00FB5CC8" w:rsidRDefault="00FB5CC8" w:rsidP="00FB5CC8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27. </w:t>
      </w:r>
      <w:r w:rsidRPr="00A34B0B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</w:t>
      </w:r>
      <w:r>
        <w:rPr>
          <w:rFonts w:eastAsia="Calibri"/>
          <w:sz w:val="28"/>
          <w:szCs w:val="28"/>
          <w:lang w:eastAsia="en-US"/>
        </w:rPr>
        <w:t>е, если </w:t>
      </w:r>
      <w:r w:rsidRPr="002F5A44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течение пяти дней со дня подачи заявления, подписанного простой электронной подписью, не представлены документы в соответствии с частью второй пункта 2</w:t>
      </w:r>
      <w:r>
        <w:rPr>
          <w:sz w:val="28"/>
          <w:szCs w:val="28"/>
        </w:rPr>
        <w:t>2</w:t>
      </w:r>
      <w:r w:rsidRPr="002F5A44">
        <w:rPr>
          <w:sz w:val="28"/>
          <w:szCs w:val="28"/>
        </w:rPr>
        <w:t xml:space="preserve"> настоящего административного регламента.</w:t>
      </w:r>
    </w:p>
    <w:p w:rsidR="00FB5CC8" w:rsidRDefault="00FB5CC8" w:rsidP="00FB5CC8">
      <w:pPr>
        <w:ind w:left="1" w:hanging="1"/>
        <w:jc w:val="center"/>
        <w:rPr>
          <w:rFonts w:eastAsia="Calibri"/>
          <w:sz w:val="28"/>
          <w:szCs w:val="28"/>
          <w:lang w:eastAsia="en-US"/>
        </w:rPr>
      </w:pPr>
    </w:p>
    <w:p w:rsidR="00FB5CC8" w:rsidRPr="00C37EE6" w:rsidRDefault="00FB5CC8" w:rsidP="00FB5CC8">
      <w:pPr>
        <w:ind w:left="1" w:hanging="1"/>
        <w:jc w:val="center"/>
        <w:rPr>
          <w:sz w:val="28"/>
          <w:szCs w:val="28"/>
        </w:rPr>
      </w:pPr>
      <w:r w:rsidRPr="00C37EE6">
        <w:rPr>
          <w:rFonts w:eastAsia="Calibri"/>
          <w:sz w:val="28"/>
          <w:szCs w:val="28"/>
          <w:lang w:eastAsia="en-US"/>
        </w:rPr>
        <w:t>Пе</w:t>
      </w:r>
      <w:r w:rsidRPr="00C37EE6">
        <w:rPr>
          <w:sz w:val="28"/>
          <w:szCs w:val="28"/>
        </w:rPr>
        <w:t xml:space="preserve">речень </w:t>
      </w:r>
      <w:proofErr w:type="gramStart"/>
      <w:r w:rsidRPr="00C37EE6">
        <w:rPr>
          <w:sz w:val="28"/>
          <w:szCs w:val="28"/>
        </w:rPr>
        <w:t>услуг</w:t>
      </w:r>
      <w:proofErr w:type="gramEnd"/>
      <w:r w:rsidRPr="00C37EE6">
        <w:rPr>
          <w:sz w:val="28"/>
          <w:szCs w:val="28"/>
        </w:rPr>
        <w:t xml:space="preserve"> которые являются необходимыми и обязательными для предоставления государственной услуги, в том числе сведения о документе (документах) выдаваемом (выдаваемых) организациями, участвующими в предоставлении государственной услуги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B5CC8" w:rsidRPr="00AD331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2F5A44">
        <w:rPr>
          <w:sz w:val="28"/>
          <w:szCs w:val="28"/>
        </w:rPr>
        <w:t>28.</w:t>
      </w:r>
      <w:r>
        <w:rPr>
          <w:sz w:val="28"/>
          <w:szCs w:val="28"/>
        </w:rPr>
        <w:t> </w:t>
      </w:r>
      <w:proofErr w:type="gramStart"/>
      <w:r w:rsidRPr="00A34B0B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и обязательны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и</w:t>
      </w:r>
      <w:r w:rsidRPr="00A34B0B">
        <w:rPr>
          <w:sz w:val="28"/>
          <w:szCs w:val="28"/>
        </w:rPr>
        <w:t>, включенны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>
        <w:rPr>
          <w:sz w:val="28"/>
          <w:szCs w:val="28"/>
        </w:rPr>
        <w:t>п</w:t>
      </w:r>
      <w:r w:rsidRPr="00A34B0B">
        <w:rPr>
          <w:sz w:val="28"/>
          <w:szCs w:val="28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Pr="00A34B0B">
        <w:rPr>
          <w:sz w:val="28"/>
          <w:szCs w:val="28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</w:t>
      </w:r>
      <w:r w:rsidRPr="002F5A44">
        <w:rPr>
          <w:sz w:val="28"/>
          <w:szCs w:val="28"/>
        </w:rPr>
        <w:t>отсутствуют.</w:t>
      </w:r>
    </w:p>
    <w:p w:rsidR="00FB5CC8" w:rsidRPr="00603CFD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F5A44">
        <w:rPr>
          <w:sz w:val="28"/>
          <w:szCs w:val="28"/>
        </w:rPr>
        <w:t>29.</w:t>
      </w:r>
      <w:r w:rsidRPr="00A34B0B">
        <w:rPr>
          <w:sz w:val="28"/>
          <w:szCs w:val="28"/>
        </w:rPr>
        <w:t xml:space="preserve"> Государственная услуга предоставляется без взимания государственной пошлины или иной платы. 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C30AE6">
        <w:rPr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C30AE6">
        <w:rPr>
          <w:sz w:val="28"/>
          <w:szCs w:val="28"/>
        </w:rPr>
        <w:t>расчета размера такой платы</w:t>
      </w:r>
    </w:p>
    <w:p w:rsidR="00FB5CC8" w:rsidRPr="00C30AE6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30AE6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Pr="00C30AE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3D00BC">
        <w:rPr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</w:t>
      </w:r>
      <w:r>
        <w:rPr>
          <w:sz w:val="28"/>
          <w:szCs w:val="28"/>
        </w:rPr>
        <w:t>законодательством Российской Федерации не предусмотрены.</w:t>
      </w:r>
    </w:p>
    <w:p w:rsidR="00FB5CC8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 при получении результата предоставления таких услуг</w:t>
      </w:r>
    </w:p>
    <w:p w:rsidR="00FB5CC8" w:rsidRPr="008A78E6" w:rsidRDefault="00FB5CC8" w:rsidP="00FB5CC8">
      <w:pPr>
        <w:ind w:firstLine="709"/>
        <w:rPr>
          <w:b/>
          <w:sz w:val="28"/>
          <w:szCs w:val="28"/>
        </w:rPr>
      </w:pPr>
    </w:p>
    <w:p w:rsidR="00FB5CC8" w:rsidRPr="00A34B0B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F5A44">
        <w:rPr>
          <w:rFonts w:ascii="Times New Roman" w:hAnsi="Times New Roman" w:cs="Times New Roman"/>
          <w:sz w:val="28"/>
          <w:szCs w:val="28"/>
        </w:rPr>
        <w:t>.</w:t>
      </w:r>
      <w:r w:rsidRPr="00A34B0B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FB5CC8" w:rsidRPr="00A34B0B" w:rsidRDefault="00FB5CC8" w:rsidP="00FB5CC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FB5CC8" w:rsidRPr="00C37EE6" w:rsidRDefault="00FB5CC8" w:rsidP="00FB5CC8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37EE6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FB5CC8" w:rsidRPr="00A34B0B" w:rsidRDefault="00FB5CC8" w:rsidP="00FB5CC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A34B0B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F5A44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</w:t>
      </w:r>
      <w:r w:rsidRPr="00A34B0B">
        <w:rPr>
          <w:rFonts w:ascii="Times New Roman" w:hAnsi="Times New Roman" w:cs="Times New Roman"/>
          <w:sz w:val="28"/>
          <w:szCs w:val="28"/>
        </w:rPr>
        <w:t xml:space="preserve">венной услуги, указанных в пункте 21 настоящего административного регламента, осуществляется в день их </w:t>
      </w:r>
      <w:r>
        <w:rPr>
          <w:rFonts w:ascii="Times New Roman" w:hAnsi="Times New Roman" w:cs="Times New Roman"/>
          <w:sz w:val="28"/>
          <w:szCs w:val="28"/>
        </w:rPr>
        <w:t xml:space="preserve">поступления в управление социальной политики, за исключением случая, указанного в пункте </w:t>
      </w:r>
      <w:r w:rsidRPr="00543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 настоящего административного регламента.</w:t>
      </w:r>
    </w:p>
    <w:p w:rsidR="00FB5CC8" w:rsidRPr="00A34B0B" w:rsidRDefault="00FB5CC8" w:rsidP="00FB5CC8">
      <w:pPr>
        <w:pStyle w:val="ConsPlusNormal"/>
        <w:ind w:firstLine="709"/>
        <w:jc w:val="both"/>
        <w:rPr>
          <w:sz w:val="28"/>
          <w:szCs w:val="28"/>
        </w:rPr>
      </w:pPr>
      <w:r w:rsidRPr="00543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43C4C">
        <w:rPr>
          <w:rFonts w:ascii="Times New Roman" w:hAnsi="Times New Roman" w:cs="Times New Roman"/>
          <w:sz w:val="28"/>
          <w:szCs w:val="28"/>
        </w:rPr>
        <w:t>.</w:t>
      </w:r>
      <w:r w:rsidRPr="00A34B0B">
        <w:rPr>
          <w:rFonts w:ascii="Times New Roman" w:hAnsi="Times New Roman" w:cs="Times New Roman"/>
          <w:sz w:val="28"/>
          <w:szCs w:val="28"/>
        </w:rPr>
        <w:t xml:space="preserve"> 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</w:t>
      </w:r>
      <w:r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Pr="00A34B0B">
        <w:rPr>
          <w:rFonts w:ascii="Times New Roman" w:hAnsi="Times New Roman" w:cs="Times New Roman"/>
          <w:sz w:val="28"/>
          <w:szCs w:val="28"/>
        </w:rPr>
        <w:t xml:space="preserve"> осуществляется не позднее рабочего дня, следующего за днем по</w:t>
      </w:r>
      <w:r>
        <w:rPr>
          <w:rFonts w:ascii="Times New Roman" w:hAnsi="Times New Roman" w:cs="Times New Roman"/>
          <w:sz w:val="28"/>
          <w:szCs w:val="28"/>
        </w:rPr>
        <w:t>дачи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Pr="00F0201B">
        <w:t xml:space="preserve"> </w:t>
      </w:r>
      <w:r w:rsidRPr="00F0201B"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государственной услуги,</w:t>
      </w:r>
      <w:r w:rsidRPr="00A34B0B"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политики.</w:t>
      </w:r>
    </w:p>
    <w:p w:rsidR="00FB5CC8" w:rsidRPr="00A34B0B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43C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Процедура регистрации заявления и документов, необходимых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услуги, осуществляется в порядке, предусмотренном </w:t>
      </w:r>
      <w:r w:rsidRPr="00543C4C">
        <w:rPr>
          <w:rFonts w:ascii="Times New Roman" w:hAnsi="Times New Roman" w:cs="Times New Roman"/>
          <w:sz w:val="28"/>
          <w:szCs w:val="28"/>
        </w:rPr>
        <w:t xml:space="preserve">пунктами </w:t>
      </w:r>
      <w:r w:rsidRPr="003D00BC">
        <w:rPr>
          <w:rFonts w:ascii="Times New Roman" w:hAnsi="Times New Roman" w:cs="Times New Roman"/>
          <w:sz w:val="28"/>
          <w:szCs w:val="28"/>
        </w:rPr>
        <w:t>45–53</w:t>
      </w:r>
      <w:r w:rsidRPr="00151F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FB5CC8" w:rsidRPr="00A34B0B" w:rsidRDefault="00FB5CC8" w:rsidP="00FB5CC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C37EE6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 том числе к обеспечению доступности для инвалидов указанных объектов в соответствии с законодательством Российской Федерации о социальной защите инвалидов</w:t>
      </w:r>
      <w:proofErr w:type="gramEnd"/>
    </w:p>
    <w:p w:rsidR="00FB5CC8" w:rsidRPr="00A34B0B" w:rsidRDefault="00FB5CC8" w:rsidP="00FB5CC8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508A">
        <w:rPr>
          <w:sz w:val="28"/>
          <w:szCs w:val="20"/>
        </w:rPr>
        <w:t>3</w:t>
      </w:r>
      <w:r>
        <w:rPr>
          <w:sz w:val="28"/>
          <w:szCs w:val="20"/>
        </w:rPr>
        <w:t>5</w:t>
      </w:r>
      <w:r w:rsidRPr="006E508A">
        <w:rPr>
          <w:sz w:val="28"/>
          <w:szCs w:val="20"/>
        </w:rPr>
        <w:t>.</w:t>
      </w:r>
      <w:r w:rsidRPr="00A34B0B">
        <w:rPr>
          <w:sz w:val="28"/>
          <w:szCs w:val="20"/>
        </w:rPr>
        <w:t> </w:t>
      </w:r>
      <w:r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вспомогательных технологий, а также сменного кресла-коляски;</w:t>
      </w:r>
    </w:p>
    <w:p w:rsidR="00FB5CC8" w:rsidRPr="00A34B0B" w:rsidRDefault="00FB5CC8" w:rsidP="00FB5C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необходимости, с помощью работников объекта;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34B0B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государственным услугам, с учетом ограничений их жизнедеятельности, в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том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числе дублирование необходимой для </w:t>
      </w:r>
      <w:r>
        <w:rPr>
          <w:bCs/>
          <w:sz w:val="28"/>
          <w:szCs w:val="28"/>
        </w:rPr>
        <w:t>предоставления</w:t>
      </w:r>
      <w:r w:rsidRPr="00A34B0B">
        <w:rPr>
          <w:bCs/>
          <w:sz w:val="28"/>
          <w:szCs w:val="28"/>
        </w:rPr>
        <w:t xml:space="preserve"> государственной услуги звуковой и зрительной информации, а также надписей, знаков и иной текстовой</w:t>
      </w:r>
      <w:r>
        <w:rPr>
          <w:bCs/>
          <w:sz w:val="28"/>
          <w:szCs w:val="28"/>
        </w:rPr>
        <w:t xml:space="preserve"> </w:t>
      </w:r>
      <w:r w:rsidRPr="00A34B0B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A34B0B">
        <w:rPr>
          <w:bCs/>
          <w:sz w:val="28"/>
          <w:szCs w:val="28"/>
        </w:rPr>
        <w:t xml:space="preserve">графической информации знаками, выполненными </w:t>
      </w:r>
      <w:r>
        <w:rPr>
          <w:bCs/>
          <w:sz w:val="28"/>
          <w:szCs w:val="28"/>
        </w:rPr>
        <w:t xml:space="preserve">                      р</w:t>
      </w:r>
      <w:r w:rsidRPr="00A34B0B">
        <w:rPr>
          <w:bCs/>
          <w:sz w:val="28"/>
          <w:szCs w:val="28"/>
        </w:rPr>
        <w:t>ельефно-точечным шрифтом Брайля и на контрастном фоне;</w:t>
      </w:r>
      <w:proofErr w:type="gramEnd"/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специальное обучение</w:t>
      </w:r>
      <w:r>
        <w:rPr>
          <w:bCs/>
          <w:sz w:val="28"/>
          <w:szCs w:val="28"/>
        </w:rPr>
        <w:t>;</w:t>
      </w:r>
      <w:r w:rsidRPr="00D14629">
        <w:rPr>
          <w:bCs/>
          <w:sz w:val="28"/>
          <w:szCs w:val="28"/>
        </w:rPr>
        <w:t xml:space="preserve"> 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>) места информирования, предназначенные для ознакомления граждан с информационными материалами, оборудуются: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FB5CC8" w:rsidRPr="00A34B0B" w:rsidRDefault="00FB5CC8" w:rsidP="00FB5CC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E508A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Pr="006E508A">
        <w:rPr>
          <w:sz w:val="28"/>
          <w:szCs w:val="28"/>
        </w:rPr>
        <w:t>. Требования</w:t>
      </w:r>
      <w:r w:rsidRPr="00A34B0B">
        <w:rPr>
          <w:sz w:val="28"/>
          <w:szCs w:val="28"/>
        </w:rPr>
        <w:t xml:space="preserve"> к местам проведения личного приема граждан:</w:t>
      </w:r>
    </w:p>
    <w:p w:rsidR="00FB5CC8" w:rsidRPr="00A34B0B" w:rsidRDefault="00FB5CC8" w:rsidP="00FB5CC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FB5CC8" w:rsidRPr="00A34B0B" w:rsidRDefault="00FB5CC8" w:rsidP="00FB5CC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A34B0B"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Личный</w:t>
      </w:r>
      <w:proofErr w:type="gramEnd"/>
      <w:r w:rsidRPr="00A34B0B">
        <w:rPr>
          <w:sz w:val="28"/>
          <w:szCs w:val="28"/>
        </w:rPr>
        <w:t xml:space="preserve">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FB5CC8" w:rsidRPr="00A34B0B" w:rsidRDefault="00FB5CC8" w:rsidP="00FB5CC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письма и раскладки документов.</w:t>
      </w:r>
    </w:p>
    <w:p w:rsidR="00FB5CC8" w:rsidRPr="00A34B0B" w:rsidRDefault="00FB5CC8" w:rsidP="00FB5CC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FB5CC8" w:rsidRPr="00A34B0B" w:rsidRDefault="00FB5CC8" w:rsidP="00FB5CC8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37EE6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</w:t>
      </w:r>
      <w:r>
        <w:rPr>
          <w:bCs/>
          <w:iCs/>
          <w:sz w:val="28"/>
          <w:szCs w:val="28"/>
        </w:rPr>
        <w:t>нно-коммуникационных технологий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508A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7</w:t>
      </w:r>
      <w:r w:rsidRPr="006E508A">
        <w:rPr>
          <w:bCs/>
          <w:iCs/>
          <w:sz w:val="28"/>
          <w:szCs w:val="28"/>
        </w:rPr>
        <w:t>.</w:t>
      </w:r>
      <w:r w:rsidRPr="006E508A">
        <w:t xml:space="preserve"> </w:t>
      </w:r>
      <w:r w:rsidRPr="006E508A">
        <w:rPr>
          <w:sz w:val="28"/>
          <w:szCs w:val="28"/>
        </w:rPr>
        <w:t>Показателями</w:t>
      </w:r>
      <w:r w:rsidRPr="00A34B0B">
        <w:rPr>
          <w:sz w:val="28"/>
          <w:szCs w:val="28"/>
        </w:rPr>
        <w:t xml:space="preserve"> доступности при предоставлении государственной услуги являются: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возможность получать необходимую информацию и консультации, касающиеся рассмотрения документов, указанных в </w:t>
      </w:r>
      <w:r w:rsidRPr="006E508A">
        <w:rPr>
          <w:sz w:val="28"/>
          <w:szCs w:val="28"/>
        </w:rPr>
        <w:t>пункте 21 настоящего</w:t>
      </w:r>
      <w:r w:rsidRPr="00A34B0B">
        <w:rPr>
          <w:sz w:val="28"/>
          <w:szCs w:val="28"/>
        </w:rPr>
        <w:t xml:space="preserve"> административного регламента;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возможность обращения за </w:t>
      </w:r>
      <w:r>
        <w:rPr>
          <w:sz w:val="28"/>
          <w:szCs w:val="28"/>
        </w:rPr>
        <w:t xml:space="preserve">предоставлением </w:t>
      </w:r>
      <w:r w:rsidRPr="00A34B0B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числе об 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 xml:space="preserve">государственной услуги документов, о совершении ими других необходимых для </w:t>
      </w:r>
      <w:r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государственной услуги действий;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</w:t>
      </w:r>
      <w:proofErr w:type="gramStart"/>
      <w:r w:rsidRPr="00A34B0B">
        <w:rPr>
          <w:sz w:val="28"/>
          <w:szCs w:val="28"/>
        </w:rPr>
        <w:t>для</w:t>
      </w:r>
      <w:proofErr w:type="gramEnd"/>
      <w:r w:rsidRPr="00A34B0B">
        <w:rPr>
          <w:sz w:val="28"/>
          <w:szCs w:val="28"/>
        </w:rPr>
        <w:t xml:space="preserve"> слабослышащих).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8</w:t>
      </w:r>
      <w:r w:rsidRPr="006E508A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документов, указанных в </w:t>
      </w:r>
      <w:r w:rsidRPr="006E508A">
        <w:rPr>
          <w:bCs/>
          <w:iCs/>
          <w:sz w:val="28"/>
          <w:szCs w:val="28"/>
        </w:rPr>
        <w:t xml:space="preserve">пункте 21 </w:t>
      </w:r>
      <w:r w:rsidRPr="00A34B0B">
        <w:rPr>
          <w:bCs/>
          <w:iCs/>
          <w:sz w:val="28"/>
          <w:szCs w:val="28"/>
        </w:rPr>
        <w:t>настоящего административного регламента.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9</w:t>
      </w:r>
      <w:r w:rsidRPr="006E508A">
        <w:rPr>
          <w:bCs/>
          <w:iCs/>
          <w:sz w:val="28"/>
          <w:szCs w:val="28"/>
        </w:rPr>
        <w:t>. В</w:t>
      </w:r>
      <w:r w:rsidRPr="00A34B0B">
        <w:rPr>
          <w:bCs/>
          <w:iCs/>
          <w:sz w:val="28"/>
          <w:szCs w:val="28"/>
        </w:rPr>
        <w:t xml:space="preserve">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через многофункциональный центр либо с использованием информационно-телекоммуникационных технологий.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Pr="006E508A">
        <w:rPr>
          <w:bCs/>
          <w:iCs/>
          <w:sz w:val="28"/>
          <w:szCs w:val="28"/>
        </w:rPr>
        <w:t>. При</w:t>
      </w:r>
      <w:r w:rsidRPr="00A34B0B">
        <w:rPr>
          <w:bCs/>
          <w:iCs/>
          <w:sz w:val="28"/>
          <w:szCs w:val="28"/>
        </w:rPr>
        <w:t xml:space="preserve"> предоставлении государственной услуги взаимодействие заявителя с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должностным лицом управления социальной политики осуществляется в случаях: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прием заявления и документов, необходимых для предоставления государственной услуги. 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должна превышать 15 минут.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1</w:t>
      </w:r>
      <w:r w:rsidRPr="006E508A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Многофункциональный центр предоставляет гражданам информацию: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о местах нахождения и графиках работы управлений социальной политики для предоставления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по справочному телефону;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 письменному обращению;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FB5CC8" w:rsidRPr="00A34B0B" w:rsidRDefault="00FB5CC8" w:rsidP="00FB5CC8">
      <w:pPr>
        <w:autoSpaceDE w:val="0"/>
        <w:autoSpaceDN w:val="0"/>
        <w:adjustRightInd w:val="0"/>
        <w:jc w:val="both"/>
        <w:outlineLvl w:val="2"/>
        <w:rPr>
          <w:bCs/>
          <w:iCs/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37EE6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>
        <w:rPr>
          <w:bCs/>
          <w:iCs/>
          <w:sz w:val="28"/>
          <w:szCs w:val="28"/>
        </w:rPr>
        <w:t xml:space="preserve">и муниципальных </w:t>
      </w:r>
      <w:r w:rsidRPr="00C37EE6">
        <w:rPr>
          <w:bCs/>
          <w:iCs/>
          <w:sz w:val="28"/>
          <w:szCs w:val="28"/>
        </w:rPr>
        <w:t>услуг и особенности предоставления государственной услуги в электронной форме</w:t>
      </w:r>
    </w:p>
    <w:p w:rsidR="00FB5CC8" w:rsidRPr="00C37EE6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2</w:t>
      </w:r>
      <w:r w:rsidRPr="006E508A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 предоставления государственной услуги, </w:t>
      </w:r>
      <w:r w:rsidRPr="00A34B0B">
        <w:rPr>
          <w:bCs/>
          <w:iCs/>
          <w:sz w:val="28"/>
          <w:szCs w:val="28"/>
        </w:rPr>
        <w:t>указанные в пункт</w:t>
      </w:r>
      <w:r>
        <w:rPr>
          <w:bCs/>
          <w:iCs/>
          <w:sz w:val="28"/>
          <w:szCs w:val="28"/>
        </w:rPr>
        <w:t>е</w:t>
      </w:r>
      <w:r w:rsidRPr="00A34B0B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3</w:t>
      </w:r>
      <w:r w:rsidRPr="006E508A">
        <w:rPr>
          <w:bCs/>
          <w:iCs/>
          <w:sz w:val="28"/>
          <w:szCs w:val="28"/>
        </w:rPr>
        <w:t>.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34B0B">
        <w:rPr>
          <w:bCs/>
          <w:iCs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необходимые для предоставления государственной услуги, в форме электронных документов.</w:t>
      </w:r>
    </w:p>
    <w:p w:rsidR="00FB5CC8" w:rsidRDefault="00FB5CC8" w:rsidP="00FB5CC8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FB5CC8" w:rsidRPr="00A34B0B" w:rsidRDefault="00FB5CC8" w:rsidP="00FB5CC8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FB5CC8" w:rsidRPr="00A34B0B" w:rsidRDefault="00FB5CC8" w:rsidP="00FB5CC8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Раздел 3</w:t>
      </w:r>
      <w:r w:rsidRPr="00A34B0B">
        <w:rPr>
          <w:b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FB5CC8" w:rsidRDefault="00FB5CC8" w:rsidP="00FB5CC8">
      <w:pPr>
        <w:ind w:firstLine="709"/>
        <w:jc w:val="both"/>
        <w:rPr>
          <w:sz w:val="28"/>
          <w:szCs w:val="28"/>
        </w:rPr>
      </w:pPr>
      <w:r w:rsidRPr="006E508A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6E508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Последовательность действий п</w:t>
      </w:r>
      <w:r>
        <w:rPr>
          <w:sz w:val="28"/>
          <w:szCs w:val="28"/>
        </w:rPr>
        <w:t>ри</w:t>
      </w:r>
      <w:r w:rsidRPr="00A34B0B">
        <w:rPr>
          <w:sz w:val="28"/>
          <w:szCs w:val="28"/>
        </w:rPr>
        <w:t xml:space="preserve"> предоставлени</w:t>
      </w:r>
      <w:r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FB5CC8" w:rsidRPr="00E331B6" w:rsidRDefault="00FB5CC8" w:rsidP="00FB5C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</w:t>
      </w:r>
      <w:r w:rsidRPr="00E331B6">
        <w:rPr>
          <w:sz w:val="28"/>
          <w:szCs w:val="28"/>
        </w:rPr>
        <w:t xml:space="preserve">рием заявления и документов, необходимых для предоставления государственной услуги, их первичная проверка и регистрация; </w:t>
      </w:r>
    </w:p>
    <w:p w:rsidR="00FB5CC8" w:rsidRPr="00E331B6" w:rsidRDefault="00FB5CC8" w:rsidP="00FB5CC8">
      <w:pPr>
        <w:ind w:firstLine="709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FB5CC8" w:rsidRDefault="00FB5CC8" w:rsidP="00FB5C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331B6">
        <w:rPr>
          <w:sz w:val="28"/>
          <w:szCs w:val="28"/>
        </w:rPr>
        <w:t xml:space="preserve">) </w:t>
      </w:r>
      <w:r w:rsidRPr="00A011A9">
        <w:rPr>
          <w:sz w:val="28"/>
          <w:szCs w:val="28"/>
        </w:rPr>
        <w:t>принятие решения о предоставлении либо об отказе в предоставлении государственной услуги и направление копии решения заявителю либо в</w:t>
      </w:r>
      <w:r>
        <w:rPr>
          <w:sz w:val="28"/>
          <w:szCs w:val="28"/>
        </w:rPr>
        <w:t> </w:t>
      </w:r>
      <w:r w:rsidRPr="00A011A9">
        <w:rPr>
          <w:sz w:val="28"/>
          <w:szCs w:val="28"/>
        </w:rPr>
        <w:t>многофункциональный центр;</w:t>
      </w:r>
    </w:p>
    <w:p w:rsidR="00FB5CC8" w:rsidRPr="00E331B6" w:rsidRDefault="00FB5CC8" w:rsidP="00FB5C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331B6">
        <w:rPr>
          <w:sz w:val="28"/>
          <w:szCs w:val="28"/>
        </w:rPr>
        <w:t xml:space="preserve">) организация выплаты </w:t>
      </w:r>
      <w:r>
        <w:rPr>
          <w:sz w:val="28"/>
          <w:szCs w:val="28"/>
        </w:rPr>
        <w:t xml:space="preserve">единовременного </w:t>
      </w:r>
      <w:r w:rsidRPr="00E331B6">
        <w:rPr>
          <w:sz w:val="28"/>
          <w:szCs w:val="28"/>
        </w:rPr>
        <w:t>пособия</w:t>
      </w:r>
      <w:r>
        <w:rPr>
          <w:sz w:val="28"/>
          <w:szCs w:val="28"/>
        </w:rPr>
        <w:t>.</w:t>
      </w:r>
    </w:p>
    <w:p w:rsidR="00FB5CC8" w:rsidRPr="00A34B0B" w:rsidRDefault="00FB5CC8" w:rsidP="00FB5CC8">
      <w:pPr>
        <w:ind w:firstLine="709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Блок</w:t>
      </w:r>
      <w:r>
        <w:rPr>
          <w:sz w:val="28"/>
          <w:szCs w:val="28"/>
        </w:rPr>
        <w:t>-</w:t>
      </w:r>
      <w:r w:rsidRPr="00E331B6">
        <w:rPr>
          <w:sz w:val="28"/>
          <w:szCs w:val="28"/>
        </w:rPr>
        <w:t>схема предоставления государственной услуги приведена в</w:t>
      </w:r>
      <w:r>
        <w:rPr>
          <w:sz w:val="28"/>
          <w:szCs w:val="28"/>
        </w:rPr>
        <w:t> п</w:t>
      </w:r>
      <w:r w:rsidRPr="00E331B6">
        <w:rPr>
          <w:sz w:val="28"/>
          <w:szCs w:val="28"/>
        </w:rPr>
        <w:t>риложении № 3 к настоящему административному регламенту.</w:t>
      </w:r>
    </w:p>
    <w:p w:rsidR="00FB5CC8" w:rsidRDefault="00FB5CC8" w:rsidP="00FB5CC8">
      <w:pPr>
        <w:ind w:firstLine="708"/>
        <w:jc w:val="center"/>
        <w:rPr>
          <w:sz w:val="28"/>
          <w:szCs w:val="28"/>
        </w:rPr>
      </w:pPr>
    </w:p>
    <w:p w:rsidR="00FB5CC8" w:rsidRPr="00C37EE6" w:rsidRDefault="00FB5CC8" w:rsidP="00FB5CC8">
      <w:pPr>
        <w:ind w:firstLine="708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</w:t>
      </w:r>
      <w:r>
        <w:rPr>
          <w:sz w:val="28"/>
          <w:szCs w:val="28"/>
        </w:rPr>
        <w:t xml:space="preserve"> </w:t>
      </w:r>
      <w:r w:rsidRPr="00C37EE6">
        <w:rPr>
          <w:sz w:val="28"/>
          <w:szCs w:val="28"/>
        </w:rPr>
        <w:t xml:space="preserve">проверка и регистрация 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E331B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E331B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D14629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FB5CC8" w:rsidRPr="00023442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2585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Pr="00B2258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023442">
        <w:rPr>
          <w:sz w:val="28"/>
          <w:szCs w:val="28"/>
        </w:rPr>
        <w:t>Должностное лицо управления социальной политики, ответственное за</w:t>
      </w:r>
      <w:r>
        <w:rPr>
          <w:sz w:val="28"/>
          <w:szCs w:val="28"/>
        </w:rPr>
        <w:t> </w:t>
      </w:r>
      <w:r w:rsidRPr="00023442">
        <w:rPr>
          <w:sz w:val="28"/>
          <w:szCs w:val="28"/>
        </w:rPr>
        <w:t xml:space="preserve">выполнение административной процедуры: 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проверяет документы, удостоверяющие личность</w:t>
      </w:r>
      <w:r>
        <w:rPr>
          <w:sz w:val="28"/>
          <w:szCs w:val="28"/>
        </w:rPr>
        <w:t xml:space="preserve"> заявителя</w:t>
      </w:r>
      <w:r w:rsidRPr="00BD6048">
        <w:rPr>
          <w:sz w:val="28"/>
          <w:szCs w:val="28"/>
        </w:rPr>
        <w:t xml:space="preserve">, свидетельствует своей подписью правильность внесения в заявление паспортных данных заявителя. </w:t>
      </w:r>
      <w:proofErr w:type="gramStart"/>
      <w:r w:rsidRPr="00BD6048">
        <w:rPr>
          <w:sz w:val="28"/>
          <w:szCs w:val="28"/>
        </w:rPr>
        <w:t>В случае подачи заявления через представителя заявителя в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организации, выдавшей документ, подтверждающий полномочия представителя, и дате</w:t>
      </w:r>
      <w:proofErr w:type="gramEnd"/>
      <w:r w:rsidRPr="00BD6048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</w:t>
      </w:r>
      <w:r>
        <w:rPr>
          <w:sz w:val="28"/>
          <w:szCs w:val="28"/>
        </w:rPr>
        <w:t xml:space="preserve">; 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2) </w:t>
      </w:r>
      <w:r w:rsidRPr="001176FA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>
        <w:rPr>
          <w:sz w:val="28"/>
          <w:szCs w:val="28"/>
        </w:rPr>
        <w:t> </w:t>
      </w:r>
      <w:r w:rsidRPr="001176FA">
        <w:rPr>
          <w:sz w:val="28"/>
          <w:szCs w:val="28"/>
        </w:rPr>
        <w:t>управление социальной политики в форме электронных документов</w:t>
      </w:r>
      <w:r>
        <w:rPr>
          <w:sz w:val="28"/>
          <w:szCs w:val="28"/>
        </w:rPr>
        <w:t>, и в случае</w:t>
      </w:r>
      <w:r w:rsidRPr="001176FA">
        <w:rPr>
          <w:sz w:val="28"/>
          <w:szCs w:val="28"/>
        </w:rPr>
        <w:t xml:space="preserve"> если они не подписаны электронной подписью отказывает в их приеме и</w:t>
      </w:r>
      <w:r>
        <w:rPr>
          <w:sz w:val="28"/>
          <w:szCs w:val="28"/>
        </w:rPr>
        <w:t> направляет</w:t>
      </w:r>
      <w:r w:rsidRPr="001176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электронное сообщение об отказе в принятии заявления </w:t>
      </w:r>
      <w:r w:rsidRPr="001176FA">
        <w:rPr>
          <w:sz w:val="28"/>
          <w:szCs w:val="28"/>
        </w:rPr>
        <w:t>не позднее рабочего дня, следующего за</w:t>
      </w:r>
      <w:r>
        <w:rPr>
          <w:sz w:val="28"/>
          <w:szCs w:val="28"/>
        </w:rPr>
        <w:t> </w:t>
      </w:r>
      <w:r w:rsidRPr="001176FA">
        <w:rPr>
          <w:sz w:val="28"/>
          <w:szCs w:val="28"/>
        </w:rPr>
        <w:t xml:space="preserve">днем </w:t>
      </w:r>
      <w:r>
        <w:rPr>
          <w:sz w:val="28"/>
          <w:szCs w:val="28"/>
        </w:rPr>
        <w:t>подачи</w:t>
      </w:r>
      <w:r w:rsidRPr="001176FA">
        <w:rPr>
          <w:sz w:val="28"/>
          <w:szCs w:val="28"/>
        </w:rPr>
        <w:t xml:space="preserve"> заявления в управление социальной политики;</w:t>
      </w:r>
      <w:proofErr w:type="gramEnd"/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16555">
        <w:rPr>
          <w:sz w:val="28"/>
          <w:szCs w:val="28"/>
        </w:rPr>
        <w:t xml:space="preserve">проводит процедуру проверки </w:t>
      </w:r>
      <w:r>
        <w:rPr>
          <w:sz w:val="28"/>
          <w:szCs w:val="28"/>
        </w:rPr>
        <w:t xml:space="preserve">наличия и </w:t>
      </w:r>
      <w:r w:rsidRPr="00B16555">
        <w:rPr>
          <w:sz w:val="28"/>
          <w:szCs w:val="28"/>
        </w:rPr>
        <w:t xml:space="preserve">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</w:t>
      </w:r>
      <w:r>
        <w:rPr>
          <w:sz w:val="28"/>
          <w:szCs w:val="28"/>
        </w:rPr>
        <w:t>№</w:t>
      </w:r>
      <w:r w:rsidRPr="00B16555">
        <w:rPr>
          <w:sz w:val="28"/>
          <w:szCs w:val="28"/>
        </w:rPr>
        <w:t xml:space="preserve"> 63-ФЗ </w:t>
      </w:r>
      <w:r>
        <w:rPr>
          <w:sz w:val="28"/>
          <w:szCs w:val="28"/>
        </w:rPr>
        <w:t>«</w:t>
      </w:r>
      <w:r w:rsidRPr="00B16555">
        <w:rPr>
          <w:sz w:val="28"/>
          <w:szCs w:val="28"/>
        </w:rPr>
        <w:t>Об электронной подписи</w:t>
      </w:r>
      <w:r>
        <w:rPr>
          <w:sz w:val="28"/>
          <w:szCs w:val="28"/>
        </w:rPr>
        <w:t>».</w:t>
      </w:r>
    </w:p>
    <w:p w:rsidR="00FB5CC8" w:rsidRDefault="00FB5CC8" w:rsidP="00FB5CC8">
      <w:pPr>
        <w:tabs>
          <w:tab w:val="left" w:pos="709"/>
        </w:tabs>
        <w:ind w:firstLine="709"/>
        <w:jc w:val="both"/>
        <w:rPr>
          <w:sz w:val="28"/>
          <w:szCs w:val="20"/>
        </w:rPr>
      </w:pPr>
      <w:proofErr w:type="gramStart"/>
      <w:r w:rsidRPr="005D37DA">
        <w:rPr>
          <w:sz w:val="28"/>
          <w:szCs w:val="20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>
        <w:rPr>
          <w:sz w:val="28"/>
          <w:szCs w:val="20"/>
        </w:rPr>
        <w:t>трех</w:t>
      </w:r>
      <w:r w:rsidRPr="005D37DA">
        <w:rPr>
          <w:sz w:val="28"/>
          <w:szCs w:val="20"/>
        </w:rPr>
        <w:t xml:space="preserve"> дней со дня завершения такой проверки </w:t>
      </w:r>
      <w:r>
        <w:rPr>
          <w:sz w:val="28"/>
          <w:szCs w:val="20"/>
        </w:rPr>
        <w:t xml:space="preserve">принимает решение об отказе в приеме заявления и документов, необходимых для предоставления государственной услуги, и </w:t>
      </w:r>
      <w:r w:rsidRPr="005D37DA">
        <w:rPr>
          <w:sz w:val="28"/>
          <w:szCs w:val="20"/>
        </w:rPr>
        <w:t>направляет</w:t>
      </w:r>
      <w:r>
        <w:rPr>
          <w:sz w:val="28"/>
          <w:szCs w:val="20"/>
        </w:rPr>
        <w:t xml:space="preserve"> заявителю</w:t>
      </w:r>
      <w:r w:rsidRPr="005D37DA">
        <w:rPr>
          <w:sz w:val="28"/>
          <w:szCs w:val="20"/>
        </w:rPr>
        <w:t xml:space="preserve"> </w:t>
      </w:r>
      <w:r>
        <w:rPr>
          <w:sz w:val="28"/>
          <w:szCs w:val="20"/>
        </w:rPr>
        <w:t>уведомление об этом в э</w:t>
      </w:r>
      <w:r w:rsidRPr="005D37DA">
        <w:rPr>
          <w:sz w:val="28"/>
          <w:szCs w:val="20"/>
        </w:rPr>
        <w:t>лектронно</w:t>
      </w:r>
      <w:r>
        <w:rPr>
          <w:sz w:val="28"/>
          <w:szCs w:val="20"/>
        </w:rPr>
        <w:t>й форме</w:t>
      </w:r>
      <w:r w:rsidRPr="005D37DA">
        <w:rPr>
          <w:sz w:val="28"/>
          <w:szCs w:val="20"/>
        </w:rPr>
        <w:t xml:space="preserve"> </w:t>
      </w:r>
      <w:r w:rsidRPr="008C52DB">
        <w:rPr>
          <w:sz w:val="28"/>
          <w:szCs w:val="20"/>
        </w:rPr>
        <w:t xml:space="preserve">с указанием пунктов статьи 11 Федерального закона </w:t>
      </w:r>
      <w:r>
        <w:rPr>
          <w:sz w:val="28"/>
          <w:szCs w:val="20"/>
        </w:rPr>
        <w:t>«</w:t>
      </w:r>
      <w:r w:rsidRPr="008C52DB">
        <w:rPr>
          <w:sz w:val="28"/>
          <w:szCs w:val="20"/>
        </w:rPr>
        <w:t>Об электронной подписи</w:t>
      </w:r>
      <w:proofErr w:type="gramEnd"/>
      <w:r>
        <w:rPr>
          <w:sz w:val="28"/>
          <w:szCs w:val="20"/>
        </w:rPr>
        <w:t>»</w:t>
      </w:r>
      <w:r w:rsidRPr="008C52DB">
        <w:rPr>
          <w:sz w:val="28"/>
          <w:szCs w:val="20"/>
        </w:rPr>
        <w:t xml:space="preserve">, которые послужили основанием </w:t>
      </w:r>
      <w:r>
        <w:rPr>
          <w:sz w:val="28"/>
          <w:szCs w:val="20"/>
        </w:rPr>
        <w:t>для принятия указанного решения;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без сокращения, с указанием их мест нахождения;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фамилии, имена, отчества заявителя написаны полностью;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исполнены карандашом;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 xml:space="preserve">) снимает копии с подлинников документов, проставляет </w:t>
      </w:r>
      <w:proofErr w:type="spellStart"/>
      <w:r w:rsidRPr="00BD6048">
        <w:rPr>
          <w:sz w:val="28"/>
          <w:szCs w:val="28"/>
        </w:rPr>
        <w:t>заверительную</w:t>
      </w:r>
      <w:proofErr w:type="spellEnd"/>
      <w:r w:rsidRPr="00BD6048">
        <w:rPr>
          <w:sz w:val="28"/>
          <w:szCs w:val="28"/>
        </w:rPr>
        <w:t xml:space="preserve"> надпись, свою должность, личную подпись с ее расшифровкой и дату заверения, оригиналы возвращает заявителю;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BD6048">
        <w:rPr>
          <w:sz w:val="28"/>
          <w:szCs w:val="28"/>
        </w:rPr>
        <w:t xml:space="preserve">) </w:t>
      </w:r>
      <w:r w:rsidRPr="008974B6">
        <w:rPr>
          <w:sz w:val="28"/>
          <w:szCs w:val="28"/>
        </w:rPr>
        <w:t>отказывает в принятии заявления и документов, необходимых для предоставления государственной услуги, при наличии основани</w:t>
      </w:r>
      <w:r>
        <w:rPr>
          <w:sz w:val="28"/>
          <w:szCs w:val="28"/>
        </w:rPr>
        <w:t>я</w:t>
      </w:r>
      <w:r w:rsidRPr="008974B6">
        <w:rPr>
          <w:sz w:val="28"/>
          <w:szCs w:val="28"/>
        </w:rPr>
        <w:t xml:space="preserve"> для отказа, предусмотренн</w:t>
      </w:r>
      <w:r>
        <w:rPr>
          <w:sz w:val="28"/>
          <w:szCs w:val="28"/>
        </w:rPr>
        <w:t>ого</w:t>
      </w:r>
      <w:r w:rsidRPr="008974B6">
        <w:rPr>
          <w:sz w:val="28"/>
          <w:szCs w:val="28"/>
        </w:rPr>
        <w:t xml:space="preserve"> подпункт</w:t>
      </w:r>
      <w:r>
        <w:rPr>
          <w:sz w:val="28"/>
          <w:szCs w:val="28"/>
        </w:rPr>
        <w:t>ом</w:t>
      </w:r>
      <w:r w:rsidRPr="008974B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8974B6">
        <w:rPr>
          <w:sz w:val="28"/>
          <w:szCs w:val="28"/>
        </w:rPr>
        <w:t xml:space="preserve"> пункта 25 настояще</w:t>
      </w:r>
      <w:r>
        <w:rPr>
          <w:sz w:val="28"/>
          <w:szCs w:val="28"/>
        </w:rPr>
        <w:t>го административного регламента;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BD6048">
        <w:rPr>
          <w:sz w:val="28"/>
          <w:szCs w:val="28"/>
        </w:rPr>
        <w:t>проверяет по базе данных получателей пособий и компенсаций, имело ли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место обращение заявителя ранее, проставляет соответствующую отметку на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заявлении;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регистрирует заявление в Журнале регистрации заявлений на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осуществление социальных выплат (далее – Журнал</w:t>
      </w:r>
      <w:r w:rsidRPr="00110245">
        <w:rPr>
          <w:sz w:val="28"/>
          <w:szCs w:val="28"/>
        </w:rPr>
        <w:t>) (приложение № 4) в день</w:t>
      </w:r>
      <w:r w:rsidRPr="00BD6048">
        <w:rPr>
          <w:sz w:val="28"/>
          <w:szCs w:val="28"/>
        </w:rPr>
        <w:t xml:space="preserve"> подачи заявления</w:t>
      </w:r>
      <w:r>
        <w:rPr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Pr="00BD6048">
        <w:rPr>
          <w:sz w:val="28"/>
          <w:szCs w:val="28"/>
        </w:rPr>
        <w:t xml:space="preserve"> лично </w:t>
      </w:r>
      <w:r>
        <w:rPr>
          <w:sz w:val="28"/>
          <w:szCs w:val="28"/>
        </w:rPr>
        <w:t xml:space="preserve">заявителем </w:t>
      </w:r>
      <w:r w:rsidRPr="00BD6048">
        <w:rPr>
          <w:sz w:val="28"/>
          <w:szCs w:val="28"/>
        </w:rPr>
        <w:t>либо в день поступления заявления</w:t>
      </w:r>
      <w:r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из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многофункционального центра, либо </w:t>
      </w:r>
      <w:r>
        <w:rPr>
          <w:sz w:val="28"/>
          <w:szCs w:val="28"/>
        </w:rPr>
        <w:t>не позднее рабочего дня, следующего за днем подачи заявления в форме электронного документа;</w:t>
      </w:r>
    </w:p>
    <w:p w:rsidR="00FB5CC8" w:rsidRPr="00BD604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BD6048">
        <w:rPr>
          <w:sz w:val="28"/>
          <w:szCs w:val="28"/>
        </w:rPr>
        <w:t xml:space="preserve">) в случае личного обращения </w:t>
      </w:r>
      <w:r>
        <w:rPr>
          <w:sz w:val="28"/>
          <w:szCs w:val="28"/>
        </w:rPr>
        <w:t xml:space="preserve">заявителя </w:t>
      </w:r>
      <w:r w:rsidRPr="00BD6048">
        <w:rPr>
          <w:sz w:val="28"/>
          <w:szCs w:val="28"/>
        </w:rPr>
        <w:t>выдает расписку-уведомление, в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которой указывается количество принятых документов, регистрационный номер заявления, фамилия и подпись специалиста, принявшего заявление</w:t>
      </w:r>
      <w:r>
        <w:rPr>
          <w:sz w:val="28"/>
          <w:szCs w:val="28"/>
        </w:rPr>
        <w:t xml:space="preserve"> и документы, необходимые для предоставления государственной услуги.</w:t>
      </w:r>
    </w:p>
    <w:p w:rsidR="00FB5CC8" w:rsidRPr="00A37F68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48. </w:t>
      </w:r>
      <w:proofErr w:type="gramStart"/>
      <w:r w:rsidRPr="006A0AAB">
        <w:rPr>
          <w:sz w:val="28"/>
          <w:szCs w:val="28"/>
        </w:rPr>
        <w:t xml:space="preserve">При подаче заявления и документов, </w:t>
      </w:r>
      <w:r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>указанных в пункте 2</w:t>
      </w:r>
      <w:r>
        <w:rPr>
          <w:sz w:val="28"/>
          <w:szCs w:val="28"/>
        </w:rPr>
        <w:t>1</w:t>
      </w:r>
      <w:r w:rsidRPr="006A0AAB">
        <w:rPr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>
        <w:rPr>
          <w:sz w:val="28"/>
          <w:szCs w:val="28"/>
        </w:rPr>
        <w:t> </w:t>
      </w:r>
      <w:r w:rsidRPr="006A0AAB">
        <w:rPr>
          <w:sz w:val="28"/>
          <w:szCs w:val="28"/>
        </w:rPr>
        <w:t>муниципальных услуг Свердловской области, заявитель получает сообщения о</w:t>
      </w:r>
      <w:r>
        <w:rPr>
          <w:sz w:val="28"/>
          <w:szCs w:val="28"/>
        </w:rPr>
        <w:t> </w:t>
      </w:r>
      <w:r w:rsidRPr="006A0AAB">
        <w:rPr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6A0AAB">
        <w:rPr>
          <w:sz w:val="28"/>
          <w:szCs w:val="28"/>
        </w:rPr>
        <w:t xml:space="preserve"> </w:t>
      </w:r>
      <w:proofErr w:type="gramStart"/>
      <w:r w:rsidRPr="006A0AAB">
        <w:rPr>
          <w:sz w:val="28"/>
          <w:szCs w:val="28"/>
        </w:rPr>
        <w:t>портале</w:t>
      </w:r>
      <w:proofErr w:type="gramEnd"/>
      <w:r w:rsidRPr="006A0AAB">
        <w:rPr>
          <w:sz w:val="28"/>
          <w:szCs w:val="28"/>
        </w:rPr>
        <w:t xml:space="preserve"> государственных и муниципальных услуг Свердловской области</w:t>
      </w:r>
      <w:r>
        <w:rPr>
          <w:sz w:val="28"/>
          <w:szCs w:val="28"/>
        </w:rPr>
        <w:t>.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4</w:t>
      </w:r>
      <w:r>
        <w:rPr>
          <w:sz w:val="28"/>
          <w:szCs w:val="28"/>
        </w:rPr>
        <w:t>9</w:t>
      </w:r>
      <w:r w:rsidRPr="00A37F6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выполнение административной процедуры: 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принимает заявление и документы, необходимые для предоставления государственной услуги (при отсутствии</w:t>
      </w:r>
      <w:r>
        <w:rPr>
          <w:sz w:val="28"/>
          <w:szCs w:val="28"/>
        </w:rPr>
        <w:t xml:space="preserve"> указанных</w:t>
      </w:r>
      <w:r w:rsidRPr="00D146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E35BCB">
        <w:rPr>
          <w:sz w:val="28"/>
          <w:szCs w:val="28"/>
        </w:rPr>
        <w:t xml:space="preserve">пункте 25 настоящего административного регламента </w:t>
      </w:r>
      <w:r w:rsidRPr="00D14629">
        <w:rPr>
          <w:sz w:val="28"/>
          <w:szCs w:val="28"/>
        </w:rPr>
        <w:t>оснований для отказа в приеме</w:t>
      </w:r>
      <w:r>
        <w:rPr>
          <w:sz w:val="28"/>
          <w:szCs w:val="28"/>
        </w:rPr>
        <w:t xml:space="preserve"> заявления и </w:t>
      </w:r>
      <w:r w:rsidRPr="00D14629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необходимых для предоставления государственной услуги</w:t>
      </w:r>
      <w:r w:rsidRPr="00D14629">
        <w:rPr>
          <w:sz w:val="28"/>
          <w:szCs w:val="28"/>
        </w:rPr>
        <w:t>);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 выдает в день обращения расписку о приеме заявления и документов</w:t>
      </w:r>
      <w:r>
        <w:rPr>
          <w:sz w:val="28"/>
          <w:szCs w:val="28"/>
        </w:rPr>
        <w:t>,</w:t>
      </w:r>
      <w:r w:rsidRPr="00C90BF2">
        <w:t xml:space="preserve"> </w:t>
      </w:r>
      <w:r w:rsidRPr="00C90BF2">
        <w:rPr>
          <w:sz w:val="28"/>
          <w:szCs w:val="28"/>
        </w:rPr>
        <w:t>необходимых для предоставления государственной услуги</w:t>
      </w:r>
      <w:r w:rsidRPr="00D14629">
        <w:rPr>
          <w:sz w:val="28"/>
          <w:szCs w:val="28"/>
        </w:rPr>
        <w:t>;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 направляет заявление и документы</w:t>
      </w:r>
      <w:r>
        <w:rPr>
          <w:sz w:val="28"/>
          <w:szCs w:val="28"/>
        </w:rPr>
        <w:t>,</w:t>
      </w:r>
      <w:r w:rsidRPr="00C90BF2">
        <w:t xml:space="preserve"> </w:t>
      </w:r>
      <w:r w:rsidRPr="00C90BF2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C90BF2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в управление социальной политики.</w:t>
      </w:r>
    </w:p>
    <w:p w:rsidR="00FB5CC8" w:rsidRDefault="00FB5CC8" w:rsidP="00FB5C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Pr="00A37F68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</w:t>
      </w:r>
      <w:r>
        <w:rPr>
          <w:sz w:val="28"/>
          <w:szCs w:val="28"/>
        </w:rPr>
        <w:t xml:space="preserve"> многофункциональный центр</w:t>
      </w:r>
      <w:r w:rsidRPr="00D14629">
        <w:rPr>
          <w:sz w:val="28"/>
          <w:szCs w:val="28"/>
        </w:rPr>
        <w:t xml:space="preserve"> либо день </w:t>
      </w:r>
      <w:r>
        <w:rPr>
          <w:sz w:val="28"/>
          <w:szCs w:val="28"/>
        </w:rPr>
        <w:t>их направления в управление социальной политики в форме электронных документов.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Pr="00A37F68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Критерием принятия решения по приему заявления и документов, необходимых для предоставления государственной услуги,</w:t>
      </w:r>
      <w:r w:rsidRPr="00D45C95">
        <w:t xml:space="preserve"> </w:t>
      </w:r>
      <w:r w:rsidRPr="00D45C95">
        <w:rPr>
          <w:sz w:val="28"/>
          <w:szCs w:val="28"/>
        </w:rPr>
        <w:t>их первичн</w:t>
      </w:r>
      <w:r>
        <w:rPr>
          <w:sz w:val="28"/>
          <w:szCs w:val="28"/>
        </w:rPr>
        <w:t>ой</w:t>
      </w:r>
      <w:r w:rsidRPr="00D45C95">
        <w:rPr>
          <w:sz w:val="28"/>
          <w:szCs w:val="28"/>
        </w:rPr>
        <w:t xml:space="preserve"> проверк</w:t>
      </w:r>
      <w:r>
        <w:rPr>
          <w:sz w:val="28"/>
          <w:szCs w:val="28"/>
        </w:rPr>
        <w:t>е</w:t>
      </w:r>
      <w:r w:rsidRPr="00D45C95">
        <w:rPr>
          <w:sz w:val="28"/>
          <w:szCs w:val="28"/>
        </w:rPr>
        <w:t xml:space="preserve"> и регистраци</w:t>
      </w:r>
      <w:r>
        <w:rPr>
          <w:sz w:val="28"/>
          <w:szCs w:val="28"/>
        </w:rPr>
        <w:t>и</w:t>
      </w:r>
      <w:r w:rsidRPr="00D45C95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является отсутствие оснований для отказа в приеме</w:t>
      </w:r>
      <w:r>
        <w:rPr>
          <w:sz w:val="28"/>
          <w:szCs w:val="28"/>
        </w:rPr>
        <w:t xml:space="preserve"> заявления и </w:t>
      </w:r>
      <w:r w:rsidRPr="00D14629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A37F68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Общий максимальный срок выполнения административной процедуры: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FB5CC8" w:rsidRPr="00D14629" w:rsidRDefault="00FB5CC8" w:rsidP="00FB5CC8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в случае подачи заявления и документов,</w:t>
      </w:r>
      <w:r w:rsidRPr="00D45C95">
        <w:t xml:space="preserve"> </w:t>
      </w:r>
      <w:r w:rsidRPr="00D45C95">
        <w:rPr>
          <w:sz w:val="28"/>
          <w:szCs w:val="28"/>
        </w:rPr>
        <w:t>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направленных в форме электронных документов</w:t>
      </w:r>
      <w:r>
        <w:rPr>
          <w:sz w:val="28"/>
          <w:szCs w:val="28"/>
        </w:rPr>
        <w:t xml:space="preserve">, </w:t>
      </w:r>
      <w:r w:rsidRPr="00D14629">
        <w:rPr>
          <w:sz w:val="28"/>
          <w:szCs w:val="28"/>
        </w:rPr>
        <w:t xml:space="preserve">не может превышать </w:t>
      </w:r>
      <w:r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за днем по</w:t>
      </w:r>
      <w:r>
        <w:rPr>
          <w:sz w:val="28"/>
          <w:szCs w:val="28"/>
        </w:rPr>
        <w:t>дачи</w:t>
      </w:r>
      <w:r w:rsidRPr="00D14629">
        <w:rPr>
          <w:sz w:val="28"/>
          <w:szCs w:val="28"/>
        </w:rPr>
        <w:t xml:space="preserve"> </w:t>
      </w:r>
      <w:r w:rsidRPr="00D45C95">
        <w:rPr>
          <w:sz w:val="28"/>
          <w:szCs w:val="28"/>
        </w:rPr>
        <w:t>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в управление социальной политики</w:t>
      </w:r>
      <w:r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</w:t>
      </w:r>
    </w:p>
    <w:p w:rsidR="00FB5CC8" w:rsidRDefault="00FB5CC8" w:rsidP="00FB5CC8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A37F6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262E2A">
        <w:rPr>
          <w:sz w:val="28"/>
          <w:szCs w:val="28"/>
        </w:rPr>
        <w:t>Результатом административной процедуры является регистрация поступивш</w:t>
      </w:r>
      <w:r>
        <w:rPr>
          <w:sz w:val="28"/>
          <w:szCs w:val="28"/>
        </w:rPr>
        <w:t>их</w:t>
      </w:r>
      <w:r w:rsidRPr="00262E2A">
        <w:rPr>
          <w:sz w:val="28"/>
          <w:szCs w:val="28"/>
        </w:rPr>
        <w:t xml:space="preserve"> заявления и документов, необходимых для предоставления го</w:t>
      </w:r>
      <w:r>
        <w:rPr>
          <w:sz w:val="28"/>
          <w:szCs w:val="28"/>
        </w:rPr>
        <w:t>сударственной услуги, в Журнале либо отказ в приеме</w:t>
      </w:r>
      <w:r w:rsidRPr="00262E2A">
        <w:rPr>
          <w:sz w:val="28"/>
          <w:szCs w:val="28"/>
        </w:rPr>
        <w:t xml:space="preserve"> </w:t>
      </w:r>
      <w:r w:rsidRPr="00D45C95">
        <w:rPr>
          <w:sz w:val="28"/>
          <w:szCs w:val="28"/>
        </w:rPr>
        <w:t>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.</w:t>
      </w:r>
    </w:p>
    <w:p w:rsidR="00FB5CC8" w:rsidRDefault="00FB5CC8" w:rsidP="00FB5CC8">
      <w:pPr>
        <w:jc w:val="center"/>
        <w:rPr>
          <w:rFonts w:eastAsia="Calibri"/>
          <w:sz w:val="28"/>
          <w:szCs w:val="28"/>
          <w:highlight w:val="yellow"/>
          <w:lang w:eastAsia="en-US"/>
        </w:rPr>
      </w:pPr>
    </w:p>
    <w:p w:rsidR="00FB5CC8" w:rsidRPr="00C37EE6" w:rsidRDefault="00FB5CC8" w:rsidP="00FB5CC8">
      <w:pPr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Рассмотрение заявления и документов,</w:t>
      </w:r>
      <w:r w:rsidRPr="00C37EE6">
        <w:t xml:space="preserve"> </w:t>
      </w:r>
      <w:r w:rsidRPr="00C37EE6">
        <w:rPr>
          <w:sz w:val="28"/>
          <w:szCs w:val="28"/>
        </w:rPr>
        <w:t>необходимых для предоставления государственной услуги</w:t>
      </w: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54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 xml:space="preserve"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указанные в пункте 21 настоящего административного регламента. </w:t>
      </w:r>
    </w:p>
    <w:p w:rsidR="00FB5CC8" w:rsidRPr="00BB2A6E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55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56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Должностное лицо управления социальной политики, ответственное за выполнение</w:t>
      </w:r>
      <w:r w:rsidRPr="00A34B0B">
        <w:rPr>
          <w:sz w:val="28"/>
          <w:szCs w:val="28"/>
        </w:rPr>
        <w:t xml:space="preserve"> административной процедуры:</w:t>
      </w: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 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2) готовит проект решения о предоставлении либо об отказе в предоставлении государственной услуги; </w:t>
      </w: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3) 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 передает документы, по которым осуществлялся контроль, на рассмотрение начальнику управления социальной политики или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FB5CC8" w:rsidRPr="00BB2A6E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57</w:t>
      </w:r>
      <w:r w:rsidRPr="00BB2A6E">
        <w:rPr>
          <w:sz w:val="28"/>
          <w:szCs w:val="28"/>
        </w:rPr>
        <w:t>. Административная процедура выполняется в течение трех рабочих дней.</w:t>
      </w:r>
    </w:p>
    <w:p w:rsidR="00FB5CC8" w:rsidRPr="00C76C15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58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>Критерием рассмотрения заявления и документов, необходимых для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>предоставления государственной услуги, являются зарегистрированные в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>управлении социальной политики заявление и документы, необходимые для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>предоставления государственной услуги.</w:t>
      </w: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59</w:t>
      </w:r>
      <w:r w:rsidRPr="00C76C15">
        <w:rPr>
          <w:sz w:val="28"/>
          <w:szCs w:val="28"/>
        </w:rPr>
        <w:t xml:space="preserve">. 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услуги. </w:t>
      </w:r>
    </w:p>
    <w:p w:rsidR="00FB5CC8" w:rsidRPr="00C37EE6" w:rsidRDefault="00FB5CC8" w:rsidP="00FB5CC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Принятие решения о предоставлении либо об отказе в предоставлении государственной услуги и направление копии решения заявителю либо в</w:t>
      </w:r>
      <w:r>
        <w:rPr>
          <w:sz w:val="28"/>
          <w:szCs w:val="28"/>
        </w:rPr>
        <w:t> </w:t>
      </w:r>
      <w:r w:rsidRPr="00C37EE6">
        <w:rPr>
          <w:sz w:val="28"/>
          <w:szCs w:val="28"/>
        </w:rPr>
        <w:t>многофункциональный центр</w:t>
      </w:r>
    </w:p>
    <w:p w:rsidR="00FB5CC8" w:rsidRPr="00C37EE6" w:rsidRDefault="00FB5CC8" w:rsidP="00FB5CC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B5CC8" w:rsidRPr="00BB2A6E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FB5CC8" w:rsidRPr="00BB2A6E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Должностным лицом, ответственным за выполнение административно</w:t>
      </w:r>
      <w:r>
        <w:rPr>
          <w:sz w:val="28"/>
          <w:szCs w:val="28"/>
        </w:rPr>
        <w:t>го</w:t>
      </w:r>
      <w:r w:rsidRPr="00BB2A6E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Pr="00BB2A6E">
        <w:rPr>
          <w:sz w:val="28"/>
          <w:szCs w:val="28"/>
        </w:rPr>
        <w:t xml:space="preserve">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 лицо.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2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E432F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E432FF">
        <w:rPr>
          <w:bCs/>
          <w:iCs/>
          <w:sz w:val="28"/>
          <w:szCs w:val="28"/>
        </w:rPr>
        <w:t xml:space="preserve"> – направление копии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>
        <w:rPr>
          <w:bCs/>
          <w:iCs/>
          <w:sz w:val="28"/>
          <w:szCs w:val="28"/>
        </w:rPr>
        <w:t>.</w:t>
      </w:r>
    </w:p>
    <w:p w:rsidR="00FB5CC8" w:rsidRPr="00BB2A6E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FB5CC8" w:rsidRPr="00BB2A6E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 xml:space="preserve">рассматривает представленные </w:t>
      </w:r>
      <w:r>
        <w:rPr>
          <w:sz w:val="28"/>
          <w:szCs w:val="28"/>
        </w:rPr>
        <w:t>должностным лицом</w:t>
      </w:r>
      <w:r w:rsidRPr="00BB2A6E">
        <w:rPr>
          <w:sz w:val="28"/>
          <w:szCs w:val="28"/>
        </w:rPr>
        <w:t xml:space="preserve"> документы;</w:t>
      </w:r>
    </w:p>
    <w:p w:rsidR="00FB5CC8" w:rsidRPr="00BB2A6E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принимает решение о предоставлении государственной услуги либо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:rsidR="00FB5CC8" w:rsidRPr="00BB2A6E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65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proofErr w:type="gramStart"/>
      <w:r w:rsidRPr="00BB2A6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BB2A6E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BB2A6E">
        <w:rPr>
          <w:bCs/>
          <w:iCs/>
          <w:sz w:val="28"/>
          <w:szCs w:val="28"/>
        </w:rPr>
        <w:t xml:space="preserve"> – направление </w:t>
      </w:r>
      <w:r>
        <w:rPr>
          <w:bCs/>
          <w:iCs/>
          <w:sz w:val="28"/>
          <w:szCs w:val="28"/>
        </w:rPr>
        <w:t xml:space="preserve">копии </w:t>
      </w:r>
      <w:r w:rsidRPr="00BB2A6E">
        <w:rPr>
          <w:bCs/>
          <w:iCs/>
          <w:sz w:val="28"/>
          <w:szCs w:val="28"/>
        </w:rPr>
        <w:t>решения заявителю</w:t>
      </w:r>
      <w:r>
        <w:rPr>
          <w:bCs/>
          <w:iCs/>
          <w:sz w:val="28"/>
          <w:szCs w:val="28"/>
        </w:rPr>
        <w:t xml:space="preserve"> либо в многофункциональный центр</w:t>
      </w:r>
      <w:r w:rsidRPr="00BB2A6E">
        <w:rPr>
          <w:bCs/>
          <w:iCs/>
          <w:sz w:val="28"/>
          <w:szCs w:val="28"/>
        </w:rPr>
        <w:t>, направляет</w:t>
      </w:r>
      <w:r>
        <w:rPr>
          <w:bCs/>
          <w:iCs/>
          <w:sz w:val="28"/>
          <w:szCs w:val="28"/>
        </w:rPr>
        <w:t xml:space="preserve"> копию</w:t>
      </w:r>
      <w:r w:rsidRPr="00BB2A6E">
        <w:rPr>
          <w:bCs/>
          <w:iCs/>
          <w:sz w:val="28"/>
          <w:szCs w:val="28"/>
        </w:rPr>
        <w:t xml:space="preserve"> решени</w:t>
      </w:r>
      <w:r>
        <w:rPr>
          <w:bCs/>
          <w:iCs/>
          <w:sz w:val="28"/>
          <w:szCs w:val="28"/>
        </w:rPr>
        <w:t>я</w:t>
      </w:r>
      <w:r w:rsidRPr="00BB2A6E">
        <w:rPr>
          <w:bCs/>
          <w:iCs/>
          <w:sz w:val="28"/>
          <w:szCs w:val="28"/>
        </w:rPr>
        <w:t xml:space="preserve"> о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предоставлении либо об отказе в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предоставлении г</w:t>
      </w:r>
      <w:r>
        <w:rPr>
          <w:bCs/>
          <w:iCs/>
          <w:sz w:val="28"/>
          <w:szCs w:val="28"/>
        </w:rPr>
        <w:t>осударственной услуги заявителю либо в </w:t>
      </w:r>
      <w:r w:rsidRPr="00BB2A6E">
        <w:rPr>
          <w:bCs/>
          <w:iCs/>
          <w:sz w:val="28"/>
          <w:szCs w:val="28"/>
        </w:rPr>
        <w:t>много</w:t>
      </w:r>
      <w:r>
        <w:rPr>
          <w:bCs/>
          <w:iCs/>
          <w:sz w:val="28"/>
          <w:szCs w:val="28"/>
        </w:rPr>
        <w:t>функциональный центр (в случае подачи заявления и документов, необходимых для предоставления государственной услуги,</w:t>
      </w:r>
      <w:r w:rsidRPr="00BB2A6E">
        <w:rPr>
          <w:bCs/>
          <w:iCs/>
          <w:sz w:val="28"/>
          <w:szCs w:val="28"/>
        </w:rPr>
        <w:t xml:space="preserve"> в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многофункциональный центр), в течение </w:t>
      </w:r>
      <w:r>
        <w:rPr>
          <w:bCs/>
          <w:iCs/>
          <w:sz w:val="28"/>
          <w:szCs w:val="28"/>
        </w:rPr>
        <w:t>пяти</w:t>
      </w:r>
      <w:r w:rsidRPr="00BB2A6E">
        <w:rPr>
          <w:bCs/>
          <w:iCs/>
          <w:sz w:val="28"/>
          <w:szCs w:val="28"/>
        </w:rPr>
        <w:t> </w:t>
      </w:r>
      <w:r>
        <w:rPr>
          <w:bCs/>
          <w:iCs/>
          <w:sz w:val="28"/>
          <w:szCs w:val="28"/>
        </w:rPr>
        <w:t xml:space="preserve">рабочих </w:t>
      </w:r>
      <w:r w:rsidRPr="00BB2A6E">
        <w:rPr>
          <w:bCs/>
          <w:iCs/>
          <w:sz w:val="28"/>
          <w:szCs w:val="28"/>
        </w:rPr>
        <w:t>дней с даты принятия решения способом, позволяющим подтвердить факт и</w:t>
      </w:r>
      <w:proofErr w:type="gramEnd"/>
      <w:r w:rsidRPr="00BB2A6E">
        <w:rPr>
          <w:bCs/>
          <w:iCs/>
          <w:sz w:val="28"/>
          <w:szCs w:val="28"/>
        </w:rPr>
        <w:t xml:space="preserve"> дату направления. При принятии решения об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отказе в предоставлении государственной услуги заявителю (в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многофункциональный центр) направляются также представленные заявителем документы.</w:t>
      </w:r>
    </w:p>
    <w:p w:rsidR="00FB5CC8" w:rsidRPr="00BB2A6E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E432FF">
        <w:rPr>
          <w:bCs/>
          <w:iCs/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</w:t>
      </w:r>
      <w:proofErr w:type="gramEnd"/>
      <w:r w:rsidRPr="00E432FF">
        <w:rPr>
          <w:bCs/>
          <w:iCs/>
          <w:sz w:val="28"/>
          <w:szCs w:val="28"/>
        </w:rPr>
        <w:t xml:space="preserve"> или </w:t>
      </w:r>
      <w:proofErr w:type="gramStart"/>
      <w:r w:rsidRPr="00E432FF">
        <w:rPr>
          <w:bCs/>
          <w:iCs/>
          <w:sz w:val="28"/>
          <w:szCs w:val="28"/>
        </w:rPr>
        <w:t>портале</w:t>
      </w:r>
      <w:proofErr w:type="gramEnd"/>
      <w:r w:rsidRPr="00E432FF">
        <w:rPr>
          <w:bCs/>
          <w:iCs/>
          <w:sz w:val="28"/>
          <w:szCs w:val="28"/>
        </w:rPr>
        <w:t xml:space="preserve"> государственных и муниципальных услуг Свердловской области. По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FB5CC8" w:rsidRPr="00BB2A6E" w:rsidRDefault="00FB5CC8" w:rsidP="00FB5C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Общий максимальный срок выполнения административной процедуры не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должен превышать шест</w:t>
      </w:r>
      <w:r>
        <w:rPr>
          <w:sz w:val="28"/>
          <w:szCs w:val="28"/>
        </w:rPr>
        <w:t>и</w:t>
      </w:r>
      <w:r w:rsidRPr="00BB2A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рабочих </w:t>
      </w:r>
      <w:r w:rsidRPr="00BB2A6E">
        <w:rPr>
          <w:sz w:val="28"/>
          <w:szCs w:val="28"/>
        </w:rPr>
        <w:t>дней.</w:t>
      </w:r>
    </w:p>
    <w:p w:rsidR="00FB5CC8" w:rsidRPr="00BB2A6E" w:rsidRDefault="00FB5CC8" w:rsidP="00FB5CC8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67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Pr="00BB2A6E">
        <w:rPr>
          <w:sz w:val="28"/>
          <w:szCs w:val="28"/>
        </w:rPr>
        <w:t xml:space="preserve">направления копии решения заявителю либо в многофункциональный центр </w:t>
      </w:r>
      <w:r w:rsidRPr="00BB2A6E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лицом.</w:t>
      </w:r>
    </w:p>
    <w:p w:rsidR="00FB5CC8" w:rsidRPr="00A34B0B" w:rsidRDefault="00FB5CC8" w:rsidP="00FB5CC8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68</w:t>
      </w:r>
      <w:r w:rsidRPr="00BB2A6E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</w:t>
      </w:r>
      <w:r w:rsidRPr="00A34B0B">
        <w:rPr>
          <w:bCs/>
          <w:iCs/>
          <w:sz w:val="28"/>
          <w:szCs w:val="28"/>
        </w:rPr>
        <w:t xml:space="preserve">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A34B0B">
        <w:rPr>
          <w:sz w:val="28"/>
          <w:szCs w:val="28"/>
        </w:rPr>
        <w:t>направление копии решения заявителю либо в многофункциональный центр</w:t>
      </w:r>
      <w:r w:rsidRPr="00A34B0B">
        <w:rPr>
          <w:bCs/>
          <w:iCs/>
          <w:sz w:val="28"/>
          <w:szCs w:val="28"/>
        </w:rPr>
        <w:t>.</w:t>
      </w:r>
    </w:p>
    <w:p w:rsidR="00FB5CC8" w:rsidRPr="00A34B0B" w:rsidRDefault="00FB5CC8" w:rsidP="00FB5CC8">
      <w:pPr>
        <w:tabs>
          <w:tab w:val="left" w:pos="1728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FB5CC8" w:rsidRPr="00C37EE6" w:rsidRDefault="00FB5CC8" w:rsidP="00FB5CC8">
      <w:pPr>
        <w:jc w:val="center"/>
        <w:rPr>
          <w:sz w:val="28"/>
          <w:szCs w:val="28"/>
        </w:rPr>
      </w:pPr>
      <w:r w:rsidRPr="00C37EE6">
        <w:rPr>
          <w:sz w:val="28"/>
          <w:szCs w:val="28"/>
        </w:rPr>
        <w:t xml:space="preserve">Организация выплаты единовременного пособия </w:t>
      </w:r>
    </w:p>
    <w:p w:rsidR="00FB5CC8" w:rsidRPr="00A34B0B" w:rsidRDefault="00FB5CC8" w:rsidP="00FB5CC8">
      <w:pPr>
        <w:jc w:val="center"/>
        <w:rPr>
          <w:sz w:val="28"/>
          <w:szCs w:val="28"/>
        </w:rPr>
      </w:pPr>
    </w:p>
    <w:p w:rsidR="00FB5CC8" w:rsidRPr="00BB2A6E" w:rsidRDefault="00FB5CC8" w:rsidP="00FB5CC8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FB5CC8" w:rsidRPr="00BB2A6E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70. </w:t>
      </w:r>
      <w:r w:rsidRPr="00BB2A6E">
        <w:rPr>
          <w:bCs/>
          <w:iCs/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1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Должностное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</w:t>
      </w:r>
      <w:r>
        <w:rPr>
          <w:bCs/>
          <w:iCs/>
          <w:sz w:val="28"/>
          <w:szCs w:val="28"/>
        </w:rPr>
        <w:t>, на основании</w:t>
      </w:r>
      <w:r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Pr="00A34B0B">
        <w:t xml:space="preserve"> </w:t>
      </w:r>
      <w:r w:rsidRPr="00BB2A6E">
        <w:rPr>
          <w:bCs/>
          <w:iCs/>
          <w:sz w:val="28"/>
          <w:szCs w:val="28"/>
        </w:rPr>
        <w:t>вносит в базу данных получателей информацию о способе выплаты е</w:t>
      </w:r>
      <w:r>
        <w:rPr>
          <w:bCs/>
          <w:iCs/>
          <w:sz w:val="28"/>
          <w:szCs w:val="28"/>
        </w:rPr>
        <w:t>диновременного пособия</w:t>
      </w:r>
      <w:r w:rsidRPr="00BB2A6E">
        <w:rPr>
          <w:bCs/>
          <w:iCs/>
          <w:sz w:val="28"/>
          <w:szCs w:val="28"/>
        </w:rPr>
        <w:t xml:space="preserve"> по выбору заявителя через организации почтовой связи, кредитные организации либо иные </w:t>
      </w:r>
      <w:r>
        <w:rPr>
          <w:bCs/>
          <w:iCs/>
          <w:sz w:val="28"/>
          <w:szCs w:val="28"/>
        </w:rPr>
        <w:t>субъекты</w:t>
      </w:r>
      <w:r w:rsidRPr="00BB2A6E">
        <w:rPr>
          <w:bCs/>
          <w:iCs/>
          <w:sz w:val="28"/>
          <w:szCs w:val="28"/>
        </w:rPr>
        <w:t>, осуществляющие</w:t>
      </w:r>
      <w:r>
        <w:rPr>
          <w:bCs/>
          <w:iCs/>
          <w:sz w:val="28"/>
          <w:szCs w:val="28"/>
        </w:rPr>
        <w:t xml:space="preserve"> деятельность по </w:t>
      </w:r>
      <w:r w:rsidRPr="00BB2A6E">
        <w:rPr>
          <w:bCs/>
          <w:iCs/>
          <w:sz w:val="28"/>
          <w:szCs w:val="28"/>
        </w:rPr>
        <w:t>доставк</w:t>
      </w:r>
      <w:r>
        <w:rPr>
          <w:bCs/>
          <w:iCs/>
          <w:sz w:val="28"/>
          <w:szCs w:val="28"/>
        </w:rPr>
        <w:t>е</w:t>
      </w:r>
      <w:r w:rsidRPr="00BB2A6E">
        <w:rPr>
          <w:bCs/>
          <w:iCs/>
          <w:sz w:val="28"/>
          <w:szCs w:val="28"/>
        </w:rPr>
        <w:t xml:space="preserve"> социальных пособий;</w:t>
      </w:r>
    </w:p>
    <w:p w:rsidR="00FB5CC8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Pr="00BB2A6E">
        <w:rPr>
          <w:bCs/>
          <w:iCs/>
          <w:sz w:val="28"/>
          <w:szCs w:val="28"/>
        </w:rPr>
        <w:t>начисляет суммы е</w:t>
      </w:r>
      <w:r>
        <w:rPr>
          <w:bCs/>
          <w:iCs/>
          <w:sz w:val="28"/>
          <w:szCs w:val="28"/>
        </w:rPr>
        <w:t>диновременного пособия</w:t>
      </w:r>
      <w:r w:rsidRPr="00BB2A6E">
        <w:rPr>
          <w:bCs/>
          <w:iCs/>
          <w:sz w:val="28"/>
          <w:szCs w:val="28"/>
        </w:rPr>
        <w:t xml:space="preserve"> в базе данных получателей.</w:t>
      </w: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B5CC8" w:rsidRPr="00BB2A6E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2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Общий максимальный срок выполнения административной процедуры не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должен превышать одного рабочего дня.</w:t>
      </w:r>
    </w:p>
    <w:p w:rsidR="00FB5CC8" w:rsidRDefault="00FB5CC8" w:rsidP="00FB5CC8">
      <w:pPr>
        <w:ind w:firstLine="709"/>
        <w:jc w:val="both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3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Критерием организации </w:t>
      </w:r>
      <w:r>
        <w:rPr>
          <w:bCs/>
          <w:iCs/>
          <w:sz w:val="28"/>
          <w:szCs w:val="28"/>
        </w:rPr>
        <w:t>выплаты</w:t>
      </w:r>
      <w:r w:rsidRPr="00BB2A6E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единовременного </w:t>
      </w:r>
      <w:r w:rsidRPr="00BB2A6E">
        <w:rPr>
          <w:bCs/>
          <w:iCs/>
          <w:sz w:val="28"/>
          <w:szCs w:val="28"/>
        </w:rPr>
        <w:t>пособия заявителю является принятие начальником управления социальной политики или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уполномоченным им лицом решения о предоставлении государственной услуги.</w:t>
      </w:r>
    </w:p>
    <w:p w:rsidR="00FB5CC8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74</w:t>
      </w:r>
      <w:r w:rsidRPr="00C54F91">
        <w:rPr>
          <w:bCs/>
          <w:iCs/>
          <w:sz w:val="28"/>
          <w:szCs w:val="28"/>
        </w:rPr>
        <w:t xml:space="preserve">. Результатом административной процедуры является внесение в базу данных получателей информации, необходимой для </w:t>
      </w:r>
      <w:r>
        <w:rPr>
          <w:bCs/>
          <w:iCs/>
          <w:sz w:val="28"/>
          <w:szCs w:val="28"/>
        </w:rPr>
        <w:t>выплаты</w:t>
      </w:r>
      <w:r w:rsidRPr="00C54F91">
        <w:rPr>
          <w:bCs/>
          <w:iCs/>
          <w:sz w:val="28"/>
          <w:szCs w:val="28"/>
        </w:rPr>
        <w:t xml:space="preserve"> е</w:t>
      </w:r>
      <w:r>
        <w:rPr>
          <w:bCs/>
          <w:iCs/>
          <w:sz w:val="28"/>
          <w:szCs w:val="28"/>
        </w:rPr>
        <w:t>диновременного пособия</w:t>
      </w:r>
      <w:r w:rsidRPr="00C54F91">
        <w:rPr>
          <w:bCs/>
          <w:iCs/>
          <w:sz w:val="28"/>
          <w:szCs w:val="28"/>
        </w:rPr>
        <w:t xml:space="preserve"> заявителю через </w:t>
      </w:r>
      <w:r>
        <w:rPr>
          <w:bCs/>
          <w:iCs/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</w:t>
      </w:r>
      <w:r w:rsidRPr="00C54F91">
        <w:rPr>
          <w:bCs/>
          <w:iCs/>
          <w:sz w:val="28"/>
          <w:szCs w:val="28"/>
        </w:rPr>
        <w:t>.</w:t>
      </w:r>
    </w:p>
    <w:p w:rsidR="00FB5CC8" w:rsidRPr="00A34B0B" w:rsidRDefault="00FB5CC8" w:rsidP="00FB5CC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B5CC8" w:rsidRPr="00A34B0B" w:rsidRDefault="00FB5CC8" w:rsidP="00FB5CC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3F2BCC">
        <w:rPr>
          <w:b/>
          <w:sz w:val="28"/>
          <w:szCs w:val="28"/>
        </w:rPr>
        <w:t>4</w:t>
      </w:r>
      <w:r w:rsidRPr="00A34B0B">
        <w:rPr>
          <w:b/>
          <w:sz w:val="28"/>
          <w:szCs w:val="28"/>
        </w:rPr>
        <w:t xml:space="preserve">. Формы </w:t>
      </w:r>
      <w:proofErr w:type="gramStart"/>
      <w:r w:rsidRPr="00A34B0B">
        <w:rPr>
          <w:b/>
          <w:sz w:val="28"/>
          <w:szCs w:val="28"/>
        </w:rPr>
        <w:t>контроля за</w:t>
      </w:r>
      <w:proofErr w:type="gramEnd"/>
      <w:r w:rsidRPr="00A34B0B">
        <w:rPr>
          <w:b/>
          <w:sz w:val="28"/>
          <w:szCs w:val="28"/>
        </w:rPr>
        <w:t xml:space="preserve"> предоставлением государственной услуги</w:t>
      </w:r>
    </w:p>
    <w:p w:rsidR="00FB5CC8" w:rsidRPr="00A34B0B" w:rsidRDefault="00FB5CC8" w:rsidP="00FB5CC8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FB5CC8" w:rsidRPr="00C37EE6" w:rsidRDefault="00FB5CC8" w:rsidP="00FB5CC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 xml:space="preserve">Порядок осуществления текущего </w:t>
      </w:r>
      <w:proofErr w:type="gramStart"/>
      <w:r w:rsidRPr="00C37EE6">
        <w:rPr>
          <w:sz w:val="28"/>
          <w:szCs w:val="28"/>
        </w:rPr>
        <w:t>контроля за</w:t>
      </w:r>
      <w:proofErr w:type="gramEnd"/>
      <w:r w:rsidRPr="00C37EE6">
        <w:rPr>
          <w:sz w:val="28"/>
          <w:szCs w:val="28"/>
        </w:rPr>
        <w:t xml:space="preserve">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B5CC8" w:rsidRPr="00C54F91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75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 xml:space="preserve">Текущий </w:t>
      </w:r>
      <w:proofErr w:type="gramStart"/>
      <w:r w:rsidRPr="00C54F91">
        <w:rPr>
          <w:sz w:val="28"/>
          <w:szCs w:val="28"/>
        </w:rPr>
        <w:t>контроль за</w:t>
      </w:r>
      <w:proofErr w:type="gramEnd"/>
      <w:r w:rsidRPr="00C54F91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FB5CC8" w:rsidRPr="00C54F91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Перио</w:t>
      </w:r>
      <w:r w:rsidRPr="00A34B0B">
        <w:rPr>
          <w:sz w:val="28"/>
          <w:szCs w:val="28"/>
        </w:rPr>
        <w:t>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</w:t>
      </w:r>
      <w:r w:rsidRPr="00C54F91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75</w:t>
      </w:r>
      <w:r w:rsidRPr="00C54F91">
        <w:rPr>
          <w:sz w:val="28"/>
          <w:szCs w:val="28"/>
        </w:rPr>
        <w:t xml:space="preserve"> настоящего</w:t>
      </w:r>
      <w:r w:rsidRPr="00A34B0B">
        <w:rPr>
          <w:sz w:val="28"/>
          <w:szCs w:val="28"/>
        </w:rPr>
        <w:t xml:space="preserve"> административного регламента, текущий контроль осуществляется путем проведения проверок соблюдения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Pr="00C54F91">
        <w:rPr>
          <w:sz w:val="28"/>
          <w:szCs w:val="28"/>
        </w:rPr>
        <w:t>. Текущий</w:t>
      </w:r>
      <w:r w:rsidRPr="00A34B0B"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контроль за</w:t>
      </w:r>
      <w:proofErr w:type="gramEnd"/>
      <w:r w:rsidRPr="00A34B0B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C37EE6">
        <w:rPr>
          <w:sz w:val="28"/>
          <w:szCs w:val="28"/>
        </w:rPr>
        <w:t>контроля за</w:t>
      </w:r>
      <w:proofErr w:type="gramEnd"/>
      <w:r w:rsidRPr="00C37EE6">
        <w:rPr>
          <w:sz w:val="28"/>
          <w:szCs w:val="28"/>
        </w:rPr>
        <w:t xml:space="preserve"> полнотой и качеством предоставления </w:t>
      </w:r>
    </w:p>
    <w:p w:rsidR="00FB5CC8" w:rsidRPr="00C37EE6" w:rsidRDefault="00FB5CC8" w:rsidP="00FB5CC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государственной услуги</w:t>
      </w:r>
    </w:p>
    <w:p w:rsidR="00FB5CC8" w:rsidRPr="00A34B0B" w:rsidRDefault="00FB5CC8" w:rsidP="00FB5CC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CC8" w:rsidRPr="00A34B0B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C54F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C54F91">
        <w:rPr>
          <w:rFonts w:ascii="Times New Roman" w:hAnsi="Times New Roman" w:cs="Times New Roman"/>
          <w:sz w:val="28"/>
          <w:szCs w:val="28"/>
        </w:rPr>
        <w:t>Контроль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A34B0B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 подготовку ответов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B5CC8" w:rsidRPr="00C54F91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4F91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:rsidR="00FB5CC8" w:rsidRPr="00A34B0B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Pr="00C54F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4F91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</w:t>
      </w:r>
      <w:r w:rsidRPr="00A34B0B">
        <w:rPr>
          <w:rFonts w:ascii="Times New Roman" w:hAnsi="Times New Roman" w:cs="Times New Roman"/>
          <w:sz w:val="28"/>
          <w:szCs w:val="28"/>
        </w:rPr>
        <w:t xml:space="preserve">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B5CC8" w:rsidRPr="00A34B0B" w:rsidRDefault="00FB5CC8" w:rsidP="00FB5CC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37EE6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B5CC8" w:rsidRPr="00C54F91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1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2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Pr="00C37EE6" w:rsidRDefault="00FB5CC8" w:rsidP="00FB5CC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37EE6">
        <w:rPr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C37EE6">
        <w:rPr>
          <w:sz w:val="28"/>
          <w:szCs w:val="28"/>
        </w:rPr>
        <w:t>контроля за</w:t>
      </w:r>
      <w:proofErr w:type="gramEnd"/>
      <w:r w:rsidRPr="00C37EE6">
        <w:rPr>
          <w:sz w:val="28"/>
          <w:szCs w:val="28"/>
        </w:rPr>
        <w:t> предоставлением государственной услуги, в том числе со стороны граждан, их объединений и организаций</w:t>
      </w:r>
    </w:p>
    <w:p w:rsidR="00FB5CC8" w:rsidRPr="00C37EE6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3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C54F91">
        <w:rPr>
          <w:sz w:val="28"/>
          <w:szCs w:val="28"/>
        </w:rPr>
        <w:t>Контроль за</w:t>
      </w:r>
      <w:proofErr w:type="gramEnd"/>
      <w:r w:rsidRPr="00C54F91">
        <w:rPr>
          <w:sz w:val="28"/>
          <w:szCs w:val="28"/>
        </w:rPr>
        <w:t xml:space="preserve"> предоставлением государственной услуги осуществляется в форме контроля</w:t>
      </w:r>
      <w:r w:rsidRPr="00A34B0B">
        <w:rPr>
          <w:sz w:val="28"/>
          <w:szCs w:val="28"/>
        </w:rPr>
        <w:t xml:space="preserve">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B5CC8" w:rsidRDefault="00FB5CC8" w:rsidP="00FB5CC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Раздел 5</w:t>
      </w:r>
      <w:r w:rsidRPr="00A34B0B">
        <w:rPr>
          <w:b/>
          <w:sz w:val="28"/>
          <w:szCs w:val="28"/>
        </w:rPr>
        <w:t>. Досудебный (внесудебный) порядок обжалования решений и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 xml:space="preserve">действий (бездействия) управления социальной политики, </w:t>
      </w:r>
    </w:p>
    <w:p w:rsidR="00FB5CC8" w:rsidRPr="00A34B0B" w:rsidRDefault="00FB5CC8" w:rsidP="00FB5CC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а также его должностных лиц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FB5CC8" w:rsidRPr="00C76C15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FB5CC8" w:rsidRPr="00A34B0B" w:rsidRDefault="00FB5CC8" w:rsidP="00FB5C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84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C54F91">
        <w:rPr>
          <w:sz w:val="28"/>
          <w:szCs w:val="28"/>
        </w:rPr>
        <w:t>Заявитель</w:t>
      </w:r>
      <w:r w:rsidRPr="00A34B0B">
        <w:rPr>
          <w:sz w:val="28"/>
          <w:szCs w:val="28"/>
        </w:rPr>
        <w:t xml:space="preserve">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Предмет жалобы</w:t>
      </w:r>
    </w:p>
    <w:p w:rsidR="00FB5CC8" w:rsidRPr="00A34B0B" w:rsidRDefault="00FB5CC8" w:rsidP="00FB5CC8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Pr="00C54F91">
        <w:rPr>
          <w:bCs/>
          <w:iCs/>
          <w:sz w:val="28"/>
          <w:szCs w:val="28"/>
        </w:rPr>
        <w:t>. Заявитель</w:t>
      </w:r>
      <w:r w:rsidRPr="00A34B0B">
        <w:rPr>
          <w:bCs/>
          <w:iCs/>
          <w:sz w:val="28"/>
          <w:szCs w:val="28"/>
        </w:rPr>
        <w:t xml:space="preserve"> может обратиться с жалобой</w:t>
      </w:r>
      <w:r w:rsidRPr="00A34B0B">
        <w:rPr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в том числе в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случаях: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2) </w:t>
      </w:r>
      <w:r w:rsidRPr="00A34B0B">
        <w:rPr>
          <w:sz w:val="28"/>
          <w:szCs w:val="28"/>
        </w:rPr>
        <w:t>нарушение срока предоставления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требование у заявителя документов, не предусмотренных пунктом 2</w:t>
      </w:r>
      <w:r>
        <w:rPr>
          <w:sz w:val="28"/>
          <w:szCs w:val="28"/>
        </w:rPr>
        <w:t>1</w:t>
      </w:r>
      <w:r w:rsidRPr="00A34B0B">
        <w:rPr>
          <w:sz w:val="28"/>
          <w:szCs w:val="28"/>
        </w:rPr>
        <w:t xml:space="preserve"> настоящего административного регламента, для предоставления государственной услуги;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отказ в приеме </w:t>
      </w:r>
      <w:r>
        <w:rPr>
          <w:sz w:val="28"/>
          <w:szCs w:val="28"/>
        </w:rPr>
        <w:t xml:space="preserve">заявления и </w:t>
      </w:r>
      <w:r w:rsidRPr="00A34B0B">
        <w:rPr>
          <w:sz w:val="28"/>
          <w:szCs w:val="28"/>
        </w:rPr>
        <w:t>документов, необходимых для предоставления государственной услуги, по основаниям, не предусмотренным пунктом 2</w:t>
      </w: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7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затребование у заявителя при предоставлении государственной услуги платы, не предусмотренной пунктом </w:t>
      </w:r>
      <w:r w:rsidRPr="00E574C2">
        <w:rPr>
          <w:sz w:val="28"/>
          <w:szCs w:val="28"/>
        </w:rPr>
        <w:t>29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86</w:t>
      </w:r>
      <w:r w:rsidRPr="00E57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FB5CC8" w:rsidRDefault="00FB5CC8" w:rsidP="00FB5CC8">
      <w:pPr>
        <w:autoSpaceDE w:val="0"/>
        <w:autoSpaceDN w:val="0"/>
        <w:adjustRightInd w:val="0"/>
        <w:rPr>
          <w:bCs/>
          <w:iCs/>
          <w:sz w:val="28"/>
          <w:szCs w:val="28"/>
        </w:rPr>
      </w:pPr>
    </w:p>
    <w:p w:rsidR="00FB5CC8" w:rsidRPr="00A34B0B" w:rsidRDefault="00FB5CC8" w:rsidP="00FB5CC8">
      <w:pPr>
        <w:autoSpaceDE w:val="0"/>
        <w:autoSpaceDN w:val="0"/>
        <w:adjustRightInd w:val="0"/>
        <w:rPr>
          <w:bCs/>
          <w:iCs/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37EE6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C37EE6">
        <w:rPr>
          <w:bCs/>
          <w:iCs/>
          <w:sz w:val="28"/>
          <w:szCs w:val="28"/>
        </w:rPr>
        <w:t>должностные лица, которым может быть направлена жалоба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FB5CC8" w:rsidRPr="0061333A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E574C2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37EE6">
        <w:rPr>
          <w:bCs/>
          <w:iCs/>
          <w:sz w:val="28"/>
          <w:szCs w:val="28"/>
        </w:rPr>
        <w:t>Порядок подачи и рассмотрения жа</w:t>
      </w:r>
      <w:r>
        <w:rPr>
          <w:bCs/>
          <w:iCs/>
          <w:sz w:val="28"/>
          <w:szCs w:val="28"/>
        </w:rPr>
        <w:t>лобы</w:t>
      </w:r>
    </w:p>
    <w:p w:rsidR="00FB5CC8" w:rsidRPr="00C37EE6" w:rsidRDefault="00FB5CC8" w:rsidP="00FB5CC8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88. </w:t>
      </w:r>
      <w:r w:rsidRPr="00E574C2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Жалоба должна содержать: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</w:t>
      </w:r>
      <w:r w:rsidRPr="00A34B0B">
        <w:rPr>
          <w:bCs/>
          <w:iCs/>
          <w:sz w:val="28"/>
          <w:szCs w:val="28"/>
        </w:rPr>
        <w:t xml:space="preserve"> государственной услуги, решения и действия (бездействие) которых обжалуются;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1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2. </w:t>
      </w:r>
      <w:r w:rsidRPr="00E574C2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3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94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</w:t>
      </w:r>
      <w:r w:rsidRPr="00A34B0B">
        <w:rPr>
          <w:bCs/>
          <w:iCs/>
          <w:sz w:val="28"/>
          <w:szCs w:val="28"/>
        </w:rPr>
        <w:t xml:space="preserve">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Федерации доверенность (для физических и юридических лиц).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95</w:t>
      </w:r>
      <w:r w:rsidRPr="00E574C2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96</w:t>
      </w:r>
      <w:r w:rsidRPr="00E574C2">
        <w:rPr>
          <w:bCs/>
          <w:iCs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 xml:space="preserve">При подаче жалобы в электронном виде документы, указанные в пункте </w:t>
      </w:r>
      <w:r>
        <w:rPr>
          <w:bCs/>
          <w:iCs/>
          <w:sz w:val="28"/>
          <w:szCs w:val="28"/>
        </w:rPr>
        <w:t>94</w:t>
      </w:r>
      <w:r w:rsidRPr="00E574C2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FB5CC8" w:rsidRPr="00E574C2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97</w:t>
      </w:r>
      <w:r w:rsidRPr="00E574C2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FB5CC8" w:rsidRPr="00E574C2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FB5CC8" w:rsidRPr="00E574C2" w:rsidRDefault="00FB5CC8" w:rsidP="00FB5CC8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98.</w:t>
      </w:r>
      <w:r w:rsidRPr="00E574C2">
        <w:rPr>
          <w:bCs/>
          <w:iCs/>
          <w:sz w:val="28"/>
          <w:szCs w:val="28"/>
        </w:rPr>
        <w:t xml:space="preserve"> </w:t>
      </w:r>
      <w:proofErr w:type="gramStart"/>
      <w:r w:rsidRPr="00E574C2">
        <w:rPr>
          <w:bCs/>
          <w:iCs/>
          <w:sz w:val="28"/>
          <w:szCs w:val="28"/>
        </w:rP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области, предоставляющих государственные услуги, и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их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proofErr w:type="gramEnd"/>
      <w:r w:rsidRPr="00E574C2">
        <w:rPr>
          <w:bCs/>
          <w:iCs/>
          <w:sz w:val="28"/>
          <w:szCs w:val="28"/>
        </w:rPr>
        <w:t xml:space="preserve"> </w:t>
      </w:r>
      <w:proofErr w:type="gramStart"/>
      <w:r w:rsidRPr="00E574C2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Pr="00E574C2">
        <w:t xml:space="preserve"> </w:t>
      </w:r>
      <w:proofErr w:type="gramEnd"/>
    </w:p>
    <w:p w:rsidR="00FB5CC8" w:rsidRPr="00E574C2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FB5CC8" w:rsidRPr="00A34B0B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proofErr w:type="gramStart"/>
      <w:r w:rsidRPr="00E574C2">
        <w:rPr>
          <w:snapToGrid w:val="0"/>
          <w:sz w:val="28"/>
          <w:szCs w:val="28"/>
        </w:rPr>
        <w:t>В случае если заявителем подана</w:t>
      </w:r>
      <w:r w:rsidRPr="00E574C2">
        <w:t xml:space="preserve"> </w:t>
      </w:r>
      <w:r w:rsidRPr="00E574C2">
        <w:rPr>
          <w:snapToGrid w:val="0"/>
          <w:sz w:val="28"/>
          <w:szCs w:val="28"/>
        </w:rPr>
        <w:t>жалоба</w:t>
      </w:r>
      <w:r w:rsidRPr="00E574C2">
        <w:t xml:space="preserve"> </w:t>
      </w:r>
      <w:r w:rsidRPr="00E574C2">
        <w:rPr>
          <w:snapToGrid w:val="0"/>
          <w:sz w:val="28"/>
          <w:szCs w:val="28"/>
        </w:rPr>
        <w:t>в управление социальной политики или в</w:t>
      </w:r>
      <w:r w:rsidRPr="00A34B0B">
        <w:rPr>
          <w:snapToGrid w:val="0"/>
          <w:sz w:val="28"/>
          <w:szCs w:val="28"/>
        </w:rPr>
        <w:t xml:space="preserve"> Министерство социальной политики Свердловской области, содержащая вопросы, решение которых не вход</w:t>
      </w:r>
      <w:r>
        <w:rPr>
          <w:snapToGrid w:val="0"/>
          <w:sz w:val="28"/>
          <w:szCs w:val="28"/>
        </w:rPr>
        <w:t>ит в их компетенцию, в течение одного</w:t>
      </w:r>
      <w:r w:rsidRPr="00A34B0B">
        <w:rPr>
          <w:snapToGrid w:val="0"/>
          <w:sz w:val="28"/>
          <w:szCs w:val="28"/>
        </w:rPr>
        <w:t> рабочего дня со дня ее регистрации жалоба</w:t>
      </w:r>
      <w:r w:rsidRPr="00A34B0B">
        <w:t xml:space="preserve"> </w:t>
      </w:r>
      <w:r w:rsidRPr="00A34B0B">
        <w:rPr>
          <w:snapToGrid w:val="0"/>
          <w:sz w:val="28"/>
          <w:szCs w:val="28"/>
        </w:rPr>
        <w:t>направляется в</w:t>
      </w:r>
      <w:r>
        <w:rPr>
          <w:snapToGrid w:val="0"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>уполномоченный на ее</w:t>
      </w:r>
      <w:r>
        <w:rPr>
          <w:snapToGrid w:val="0"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 xml:space="preserve">рассмотрение орган, а заявитель в письменной форме информируется о перенаправлении жалобы. </w:t>
      </w:r>
      <w:proofErr w:type="gramEnd"/>
    </w:p>
    <w:p w:rsidR="00FB5CC8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Сроки рассмотрения жалобы</w:t>
      </w:r>
    </w:p>
    <w:p w:rsidR="00FB5CC8" w:rsidRPr="00C37EE6" w:rsidRDefault="00FB5CC8" w:rsidP="00FB5CC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100</w:t>
      </w:r>
      <w:r w:rsidRPr="00E57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E574C2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</w:t>
      </w:r>
      <w:r w:rsidRPr="00A34B0B">
        <w:rPr>
          <w:bCs/>
          <w:iCs/>
          <w:sz w:val="28"/>
          <w:szCs w:val="28"/>
        </w:rPr>
        <w:t xml:space="preserve">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Pr="00A34B0B">
        <w:rPr>
          <w:bCs/>
          <w:iCs/>
          <w:sz w:val="28"/>
          <w:szCs w:val="28"/>
        </w:rPr>
        <w:t xml:space="preserve"> дней со дня ее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регистрации.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Результат рассмотрения жалобы</w:t>
      </w:r>
    </w:p>
    <w:p w:rsidR="00FB5CC8" w:rsidRPr="00A34B0B" w:rsidRDefault="00FB5CC8" w:rsidP="00FB5CC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1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proofErr w:type="gramStart"/>
      <w:r w:rsidRPr="00E574C2">
        <w:rPr>
          <w:bCs/>
          <w:iCs/>
          <w:sz w:val="28"/>
          <w:szCs w:val="28"/>
        </w:rPr>
        <w:t>Управление социальной политики, предоставляющее государственную услугу, или Министерство социальной политики Свердловской</w:t>
      </w:r>
      <w:r>
        <w:rPr>
          <w:bCs/>
          <w:iCs/>
          <w:sz w:val="28"/>
          <w:szCs w:val="28"/>
        </w:rPr>
        <w:t xml:space="preserve"> области</w:t>
      </w:r>
      <w:r w:rsidRPr="00E574C2">
        <w:rPr>
          <w:bCs/>
          <w:iCs/>
          <w:sz w:val="28"/>
          <w:szCs w:val="28"/>
        </w:rPr>
        <w:t xml:space="preserve">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  <w:proofErr w:type="gramEnd"/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2</w:t>
      </w:r>
      <w:r w:rsidRPr="00E574C2">
        <w:rPr>
          <w:bCs/>
          <w:iCs/>
          <w:sz w:val="28"/>
          <w:szCs w:val="28"/>
        </w:rPr>
        <w:t>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3</w:t>
      </w:r>
      <w:r w:rsidRPr="00E574C2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 наличие вступившего в законную силу решения суда по жалобе о том же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предмете по тем же основаниям;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E574C2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 xml:space="preserve">требованиями </w:t>
      </w:r>
      <w:r w:rsidRPr="00E574C2">
        <w:rPr>
          <w:bCs/>
          <w:iCs/>
          <w:sz w:val="28"/>
          <w:szCs w:val="28"/>
        </w:rPr>
        <w:t>Положени</w:t>
      </w:r>
      <w:r>
        <w:rPr>
          <w:bCs/>
          <w:iCs/>
          <w:sz w:val="28"/>
          <w:szCs w:val="28"/>
        </w:rPr>
        <w:t>я</w:t>
      </w:r>
      <w:r w:rsidRPr="00E574C2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>
        <w:rPr>
          <w:bCs/>
          <w:iCs/>
          <w:sz w:val="28"/>
          <w:szCs w:val="28"/>
        </w:rPr>
        <w:t>ого</w:t>
      </w:r>
      <w:r w:rsidRPr="00E574C2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</w:t>
      </w:r>
      <w:proofErr w:type="gramEnd"/>
      <w:r w:rsidRPr="00E574C2">
        <w:rPr>
          <w:bCs/>
          <w:iCs/>
          <w:sz w:val="28"/>
          <w:szCs w:val="28"/>
        </w:rPr>
        <w:t xml:space="preserve"> заявителя и</w:t>
      </w:r>
      <w:r>
        <w:rPr>
          <w:bCs/>
          <w:iCs/>
          <w:sz w:val="28"/>
          <w:szCs w:val="28"/>
        </w:rPr>
        <w:t> по тому же предмету жалобы;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</w:t>
      </w:r>
      <w:r w:rsidRPr="004927DA">
        <w:t xml:space="preserve"> </w:t>
      </w:r>
      <w:r w:rsidRPr="009640A6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</w:t>
      </w:r>
      <w:r>
        <w:rPr>
          <w:bCs/>
          <w:iCs/>
          <w:sz w:val="28"/>
          <w:szCs w:val="28"/>
        </w:rPr>
        <w:t>управления социальной политики</w:t>
      </w:r>
      <w:r w:rsidRPr="009640A6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предоставляющего государственную услугу, его</w:t>
      </w:r>
      <w:r w:rsidRPr="009640A6">
        <w:rPr>
          <w:bCs/>
          <w:iCs/>
          <w:sz w:val="28"/>
          <w:szCs w:val="28"/>
        </w:rPr>
        <w:t xml:space="preserve">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9640A6">
        <w:rPr>
          <w:bCs/>
          <w:iCs/>
          <w:sz w:val="28"/>
          <w:szCs w:val="28"/>
        </w:rPr>
        <w:t>ходе предоставления государственной услуги, признаны правомерными.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04</w:t>
      </w:r>
      <w:r w:rsidRPr="00E574C2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E574C2">
        <w:rPr>
          <w:bCs/>
          <w:iCs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</w:t>
      </w:r>
      <w:r w:rsidRPr="00A34B0B">
        <w:rPr>
          <w:bCs/>
          <w:iCs/>
          <w:sz w:val="28"/>
          <w:szCs w:val="28"/>
        </w:rPr>
        <w:t xml:space="preserve">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</w:t>
      </w:r>
      <w:r>
        <w:rPr>
          <w:sz w:val="28"/>
          <w:szCs w:val="28"/>
        </w:rPr>
        <w:t>05</w:t>
      </w:r>
      <w:r w:rsidRPr="00E57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574C2">
        <w:rPr>
          <w:sz w:val="28"/>
          <w:szCs w:val="28"/>
        </w:rPr>
        <w:t>При удовлетворении жалобы у</w:t>
      </w:r>
      <w:r w:rsidRPr="00E574C2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E574C2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>пяти</w:t>
      </w:r>
      <w:r w:rsidRPr="00E574C2">
        <w:rPr>
          <w:sz w:val="28"/>
          <w:szCs w:val="28"/>
        </w:rPr>
        <w:t xml:space="preserve"> рабочих дней со дня принятия решения.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06</w:t>
      </w:r>
      <w:r w:rsidRPr="00E574C2">
        <w:rPr>
          <w:bCs/>
          <w:iCs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E574C2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E574C2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FB5CC8" w:rsidRDefault="00FB5CC8" w:rsidP="00FB5CC8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FB5CC8" w:rsidRPr="00C37EE6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07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9640A6">
        <w:rPr>
          <w:bCs/>
          <w:iCs/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</w:t>
      </w:r>
      <w:r>
        <w:rPr>
          <w:bCs/>
          <w:iCs/>
          <w:sz w:val="28"/>
          <w:szCs w:val="28"/>
        </w:rPr>
        <w:t xml:space="preserve"> рассмотревшего жалобу,</w:t>
      </w:r>
      <w:r w:rsidRPr="009640A6">
        <w:rPr>
          <w:bCs/>
          <w:iCs/>
          <w:sz w:val="28"/>
          <w:szCs w:val="28"/>
        </w:rPr>
        <w:t xml:space="preserve"> вид которой установлен законодательством Российской Федерации.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08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 ответе по результатам рассмотрения жалобы указываются: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E574C2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4) основания для принятия решения по жалобе;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5) принятое по жалобе решение;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 в случае</w:t>
      </w:r>
      <w:r w:rsidRPr="00E574C2">
        <w:rPr>
          <w:bCs/>
          <w:iCs/>
          <w:sz w:val="28"/>
          <w:szCs w:val="28"/>
        </w:rPr>
        <w:t xml:space="preserve"> если жалоба признана обоснованной – сроки устранения выявленных нарушений, в том числе срок предоставления результата государственной услуги;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09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FB5CC8" w:rsidRDefault="00FB5CC8" w:rsidP="00FB5CC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Порядок обжалования решения по жалобе</w:t>
      </w:r>
    </w:p>
    <w:p w:rsidR="00FB5CC8" w:rsidRPr="00E574C2" w:rsidRDefault="00FB5CC8" w:rsidP="00FB5CC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</w:t>
      </w:r>
      <w:r>
        <w:rPr>
          <w:sz w:val="28"/>
          <w:szCs w:val="28"/>
        </w:rPr>
        <w:t>10</w:t>
      </w:r>
      <w:r w:rsidRPr="00E574C2">
        <w:rPr>
          <w:sz w:val="28"/>
          <w:szCs w:val="28"/>
        </w:rPr>
        <w:t>. В случае отказа в удовлетворении жалобы принятое по жалобе решение может быть обжаловано в вышестоящий орган и (или) в суд, в порядке, предусмотрен</w:t>
      </w:r>
      <w:r w:rsidRPr="00A34B0B">
        <w:rPr>
          <w:sz w:val="28"/>
          <w:szCs w:val="28"/>
        </w:rPr>
        <w:t xml:space="preserve">ном действующим законодательством. 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FB5CC8" w:rsidRPr="00A34B0B" w:rsidRDefault="00FB5CC8" w:rsidP="00FB5CC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11</w:t>
      </w:r>
      <w:r>
        <w:rPr>
          <w:sz w:val="28"/>
          <w:szCs w:val="28"/>
        </w:rPr>
        <w:t>1</w:t>
      </w:r>
      <w:r w:rsidRPr="00E574C2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B5CC8" w:rsidRPr="00C37EE6" w:rsidRDefault="00FB5CC8" w:rsidP="00FB5CC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FB5CC8" w:rsidRPr="004A7EFA" w:rsidRDefault="00FB5CC8" w:rsidP="00FB5CC8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</w:p>
    <w:p w:rsidR="00FB5CC8" w:rsidRPr="00E574C2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11</w:t>
      </w:r>
      <w:r>
        <w:rPr>
          <w:sz w:val="28"/>
          <w:szCs w:val="28"/>
        </w:rPr>
        <w:t>2</w:t>
      </w:r>
      <w:r w:rsidRPr="00E574C2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E574C2">
        <w:rPr>
          <w:sz w:val="28"/>
          <w:szCs w:val="28"/>
        </w:rPr>
        <w:t>1) оснащение</w:t>
      </w:r>
      <w:r w:rsidRPr="00A34B0B">
        <w:rPr>
          <w:sz w:val="28"/>
          <w:szCs w:val="28"/>
        </w:rPr>
        <w:t xml:space="preserve"> мест приема жалоб;</w:t>
      </w:r>
      <w:proofErr w:type="gramEnd"/>
    </w:p>
    <w:p w:rsidR="00FB5CC8" w:rsidRPr="00A34B0B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FB5CC8" w:rsidRDefault="00FB5CC8" w:rsidP="00FB5CC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B5CC8" w:rsidRDefault="00FB5CC8" w:rsidP="00FB5CC8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FB5CC8" w:rsidRPr="00BD6048" w:rsidTr="00F74244">
        <w:tc>
          <w:tcPr>
            <w:tcW w:w="5068" w:type="dxa"/>
            <w:shd w:val="clear" w:color="auto" w:fill="auto"/>
          </w:tcPr>
          <w:p w:rsidR="00FB5CC8" w:rsidRDefault="00FB5CC8" w:rsidP="00F7424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B5CC8" w:rsidRPr="00BD6048" w:rsidRDefault="00FB5CC8" w:rsidP="00F7424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FB5CC8" w:rsidRPr="00BC00F7" w:rsidRDefault="00FB5CC8" w:rsidP="00F74244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Приложение № 1</w:t>
            </w:r>
          </w:p>
          <w:p w:rsidR="00FB5CC8" w:rsidRDefault="00FB5CC8" w:rsidP="00F74244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Административному регламенту</w:t>
            </w:r>
            <w:r w:rsidRPr="00BC00F7">
              <w:rPr>
                <w:b w:val="0"/>
              </w:rPr>
              <w:t xml:space="preserve"> </w:t>
            </w:r>
          </w:p>
          <w:p w:rsidR="00FB5CC8" w:rsidRPr="00BC00F7" w:rsidRDefault="00FB5CC8" w:rsidP="00F74244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FB5CC8" w:rsidRPr="00BC00F7" w:rsidRDefault="00FB5CC8" w:rsidP="00F74244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BC00F7">
              <w:rPr>
                <w:b w:val="0"/>
              </w:rPr>
              <w:t xml:space="preserve">области </w:t>
            </w:r>
            <w:r>
              <w:rPr>
                <w:b w:val="0"/>
              </w:rPr>
              <w:t>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5C7971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5C7971">
              <w:rPr>
                <w:b w:val="0"/>
              </w:rPr>
              <w:t>организация выплаты единовременного пособия лицу, награжденному знако</w:t>
            </w:r>
            <w:r>
              <w:rPr>
                <w:b w:val="0"/>
              </w:rPr>
              <w:t>м отличия Свердловской области «</w:t>
            </w:r>
            <w:r w:rsidRPr="005C7971">
              <w:rPr>
                <w:b w:val="0"/>
              </w:rPr>
              <w:t xml:space="preserve">За заслуги </w:t>
            </w:r>
            <w:r>
              <w:rPr>
                <w:b w:val="0"/>
              </w:rPr>
              <w:t>в ветеранском движении</w:t>
            </w:r>
            <w:r w:rsidRPr="0024373F">
              <w:rPr>
                <w:b w:val="0"/>
              </w:rPr>
              <w:t>»</w:t>
            </w:r>
            <w:r>
              <w:rPr>
                <w:b w:val="0"/>
              </w:rPr>
              <w:t xml:space="preserve"> </w:t>
            </w:r>
          </w:p>
        </w:tc>
      </w:tr>
    </w:tbl>
    <w:p w:rsidR="00FB5CC8" w:rsidRPr="00BD6048" w:rsidRDefault="00FB5CC8" w:rsidP="00FB5CC8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6492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FB5CC8" w:rsidRDefault="00FB5CC8" w:rsidP="00FB5CC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9967" w:type="dxa"/>
        <w:tblInd w:w="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72"/>
        <w:gridCol w:w="2436"/>
        <w:gridCol w:w="2128"/>
        <w:gridCol w:w="1133"/>
        <w:gridCol w:w="1694"/>
        <w:gridCol w:w="1904"/>
      </w:tblGrid>
      <w:tr w:rsidR="00FB5CC8" w:rsidRPr="0016492F" w:rsidTr="00F74244">
        <w:trPr>
          <w:cantSplit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п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FB5CC8" w:rsidRPr="007603D5" w:rsidRDefault="00FB5CC8" w:rsidP="00FB5CC8">
      <w:pPr>
        <w:autoSpaceDE w:val="0"/>
        <w:autoSpaceDN w:val="0"/>
        <w:adjustRightInd w:val="0"/>
        <w:jc w:val="center"/>
        <w:rPr>
          <w:b/>
          <w:bCs/>
          <w:sz w:val="2"/>
          <w:szCs w:val="2"/>
        </w:rPr>
      </w:pPr>
    </w:p>
    <w:tbl>
      <w:tblPr>
        <w:tblW w:w="9972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2122"/>
        <w:gridCol w:w="1137"/>
        <w:gridCol w:w="1701"/>
        <w:gridCol w:w="1893"/>
      </w:tblGrid>
      <w:tr w:rsidR="00FB5CC8" w:rsidRPr="0016492F" w:rsidTr="00F74244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</w:pPr>
            <w:r w:rsidRPr="0016492F">
              <w:rPr>
                <w:sz w:val="22"/>
                <w:szCs w:val="22"/>
              </w:rPr>
              <w:t>6</w:t>
            </w:r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 городу Алапаевску и 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624600, г. Алапаевск, ул. 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Береговая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14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01@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01.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Артемовскому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15" w:history="1">
              <w:r w:rsidRPr="0016492F">
                <w:rPr>
                  <w:sz w:val="22"/>
                  <w:szCs w:val="22"/>
                  <w:lang w:eastAsia="en-US"/>
                </w:rPr>
                <w:t>Usp02@egov66.ru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02.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03@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03.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623700,                     г. Березовский, ул. Ленина, 73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04.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Богдановичскому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623530,                     г. Богданович,  ул. 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Советская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16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05@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05.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i/>
              </w:rPr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06.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Верхнесалдинскому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07@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16492F">
              <w:rPr>
                <w:sz w:val="22"/>
                <w:szCs w:val="22"/>
              </w:rPr>
              <w:t>66.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07.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70.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             по 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Верх-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16492F">
              <w:rPr>
                <w:sz w:val="22"/>
                <w:szCs w:val="22"/>
                <w:lang w:eastAsia="en-US"/>
              </w:rPr>
              <w:t xml:space="preserve">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</w:t>
            </w:r>
            <w:hyperlink r:id="rId17" w:history="1">
              <w:r w:rsidRPr="0016492F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-21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usp28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</w:t>
            </w:r>
            <w:r>
              <w:rPr>
                <w:sz w:val="22"/>
                <w:szCs w:val="22"/>
                <w:lang w:val="en-US"/>
              </w:rPr>
              <w:t>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620090,                     г. Екатеринбург, ул. Седова,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29@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usp29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Кировскому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620062,                   г. Екатеринбург, ул. 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18" w:history="1">
              <w:r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Pr="0016492F">
                <w:rPr>
                  <w:sz w:val="22"/>
                  <w:szCs w:val="22"/>
                  <w:lang w:eastAsia="en-US"/>
                </w:rPr>
                <w:t>30@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30.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Ленинскому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19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31@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ind w:right="-69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31.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Октябрьскому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32.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proofErr w:type="gramStart"/>
            <w:r w:rsidRPr="0016492F">
              <w:rPr>
                <w:sz w:val="22"/>
                <w:szCs w:val="22"/>
                <w:lang w:eastAsia="en-US"/>
              </w:rPr>
              <w:t>Орджоникидзевс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>-кому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 xml:space="preserve"> району города  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33.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Чкаловскому району                          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620085,                   г. Екатеринбург, пер. 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16492F">
              <w:rPr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34@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34.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624051, г. Заречный,       ул. Ленина,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20" w:history="1">
              <w:r w:rsidRPr="0016492F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usp67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Управление социальной политики   по городу 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624590, г. Ивдель, ул. Ворошилова,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08@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usp08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Управление социальной политики   по городу Ирбиту и 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623850, г. Ирбит, ул. </w:t>
            </w:r>
            <w:proofErr w:type="spellStart"/>
            <w:proofErr w:type="gramStart"/>
            <w:r w:rsidRPr="0016492F">
              <w:rPr>
                <w:sz w:val="22"/>
                <w:szCs w:val="22"/>
                <w:lang w:eastAsia="en-US"/>
              </w:rPr>
              <w:t>Красноармейс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>-кая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hyperlink r:id="rId21" w:history="1">
              <w:r w:rsidRPr="0016492F">
                <w:rPr>
                  <w:sz w:val="22"/>
                  <w:szCs w:val="22"/>
                </w:rPr>
                <w:t>Us</w:t>
              </w:r>
              <w:r w:rsidRPr="0016492F">
                <w:rPr>
                  <w:sz w:val="22"/>
                  <w:szCs w:val="22"/>
                  <w:lang w:val="en-US"/>
                </w:rPr>
                <w:t>p</w:t>
              </w:r>
              <w:r w:rsidRPr="0016492F">
                <w:rPr>
                  <w:sz w:val="22"/>
                  <w:szCs w:val="22"/>
                </w:rPr>
                <w:t>09@</w:t>
              </w:r>
              <w:r w:rsidRPr="0016492F">
                <w:rPr>
                  <w:sz w:val="22"/>
                  <w:szCs w:val="22"/>
                  <w:lang w:val="en-US"/>
                </w:rPr>
                <w:t>e</w:t>
              </w:r>
              <w:r w:rsidRPr="0016492F">
                <w:rPr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usp09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623406,                      г. Каменск-Уральский, ул. Строителей, 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usp35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 городу Камышлову и 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624860, г. Камышлов,          ул. Гагарина, 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Usp11</w:t>
            </w:r>
            <w:r w:rsidRPr="0016492F">
              <w:rPr>
                <w:sz w:val="22"/>
                <w:szCs w:val="22"/>
                <w:lang w:eastAsia="en-US"/>
              </w:rPr>
              <w:t>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usp11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624936, г. Карпинск,          ул. 8 Марта, 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22" w:history="1">
              <w:r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Pr="0016492F">
                <w:rPr>
                  <w:sz w:val="22"/>
                  <w:szCs w:val="22"/>
                  <w:lang w:eastAsia="en-US"/>
                </w:rPr>
                <w:t>10@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usp10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Качканару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624356, г. Качканар,           ул. Свердлова,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usp12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Краснотурьинску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624440, г. Краснотурьинск, ул. К. Маркса, 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16492F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16492F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usp13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FB5CC8" w:rsidRPr="0016492F" w:rsidRDefault="00FB5CC8" w:rsidP="00F74244">
            <w:pPr>
              <w:spacing w:after="120"/>
            </w:pPr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Красноуральску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uppressAutoHyphens/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usp14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защиты   по городу Красноуфимску и 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623300,                  г. Красноуфимск, ул. 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Березовая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</w:rPr>
              <w:t>Usp15@egov66.ru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15.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624140, г. Кировград, ул. Лермонтова, 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23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16@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16.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16492F">
              <w:rPr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16492F">
              <w:rPr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usp17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Лесному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usp68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624192, г. Невьянск,       ул. Ленина, 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18@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usp18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Нижний Тагил и Пригородному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622034, г. Нижний Тагил, ул. К. Маркса, 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24" w:history="1">
              <w:r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Pr="0016492F">
                <w:rPr>
                  <w:sz w:val="22"/>
                  <w:szCs w:val="22"/>
                  <w:lang w:eastAsia="en-US"/>
                </w:rPr>
                <w:t>37@</w:t>
              </w:r>
              <w:r w:rsidRPr="0016492F">
                <w:rPr>
                  <w:sz w:val="22"/>
                  <w:szCs w:val="22"/>
                  <w:lang w:val="en-US" w:eastAsia="en-US"/>
                </w:rPr>
                <w:t>egov</w:t>
              </w:r>
              <w:r w:rsidRPr="0016492F">
                <w:rPr>
                  <w:sz w:val="22"/>
                  <w:szCs w:val="22"/>
                  <w:lang w:eastAsia="en-US"/>
                </w:rPr>
                <w:t>66.</w:t>
              </w:r>
              <w:proofErr w:type="spellStart"/>
              <w:r w:rsidRPr="0016492F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37.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 городу Нижняя Тура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19@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usp19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Новоуральску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624130,                     г. Новоуральск, ул. Гагарина, 7А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63@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usp63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Первоуральску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623100,                   г. Первоуральск, ул. 1 Мая, 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20@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20.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Полевскому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623391, г. Полевской, ул. Торопова, 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21.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623280, г. Ревда, ул. Чехова, 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25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22@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usp22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Режевскому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623750, г. Реж,  ул. Бажова,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usp23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Североуральску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624480,                    г. Североуральск, ул. 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25.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Управление социальной политики   по городу Серову и 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624992, г. Серов, ул. Победы, 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16492F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16492F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usp24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624800, г. Сухой Лог, ул. 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Юбилейная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 w:eastAsia="en-US"/>
              </w:rPr>
            </w:pPr>
            <w:hyperlink r:id="rId26" w:tooltip="Ctrl+ щелчок: перейти по ссылке" w:history="1">
              <w:r w:rsidRPr="0016492F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Pr="0016492F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usp26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 xml:space="preserve"> и 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623950, г. Тавда, ул. Ленина, 78-а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usp27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Артинскому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623340, п. Арти, ул. Ленина, 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41@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usp41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Ачитскому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623230, п. Ачит, ул. Кривозубова, 133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usp42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Байкаловскому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623870, с. Байкалово, ул. Революции, 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43@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43.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bCs/>
                <w:lang w:eastAsia="en-US"/>
              </w:rPr>
            </w:pPr>
            <w:proofErr w:type="spellStart"/>
            <w:r w:rsidRPr="0016492F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bCs/>
                <w:sz w:val="22"/>
                <w:szCs w:val="22"/>
                <w:lang w:eastAsia="en-US"/>
              </w:rPr>
              <w:t>45@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bCs/>
              </w:rPr>
            </w:pPr>
            <w:proofErr w:type="spellStart"/>
            <w:r w:rsidRPr="0016492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6492F">
              <w:rPr>
                <w:sz w:val="22"/>
                <w:szCs w:val="22"/>
              </w:rPr>
              <w:t>45.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16492F">
              <w:rPr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16492F">
              <w:rPr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16492F">
              <w:rPr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16492F">
              <w:rPr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usp46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Новолялинскому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624400, г. Новая Ляля,                   ул. Уральская,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27" w:history="1">
              <w:r w:rsidRPr="0016492F">
                <w:rPr>
                  <w:sz w:val="22"/>
                  <w:szCs w:val="22"/>
                  <w:lang w:eastAsia="en-US"/>
                </w:rPr>
                <w:t>U</w:t>
              </w:r>
              <w:r w:rsidRPr="0016492F">
                <w:rPr>
                  <w:sz w:val="22"/>
                  <w:szCs w:val="22"/>
                  <w:lang w:val="en-US" w:eastAsia="en-US"/>
                </w:rPr>
                <w:t>sp</w:t>
              </w:r>
              <w:r w:rsidRPr="0016492F">
                <w:rPr>
                  <w:sz w:val="22"/>
                  <w:szCs w:val="22"/>
                  <w:lang w:eastAsia="en-US"/>
                </w:rPr>
                <w:t>51@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usp51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Нижнесергинскому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623090, г. Нижние Серги,                 ул. Федотова, 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usp52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Пышминскому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623550, 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hyperlink r:id="rId28" w:history="1">
              <w:r w:rsidRPr="0016492F">
                <w:rPr>
                  <w:bCs/>
                  <w:sz w:val="22"/>
                  <w:szCs w:val="22"/>
                </w:rPr>
                <w:t>Us</w:t>
              </w:r>
              <w:r w:rsidRPr="0016492F">
                <w:rPr>
                  <w:bCs/>
                  <w:sz w:val="22"/>
                  <w:szCs w:val="22"/>
                  <w:lang w:val="en-US"/>
                </w:rPr>
                <w:t>p</w:t>
              </w:r>
              <w:r w:rsidRPr="0016492F">
                <w:rPr>
                  <w:bCs/>
                  <w:sz w:val="22"/>
                  <w:szCs w:val="22"/>
                </w:rPr>
                <w:t>54@</w:t>
              </w:r>
              <w:r w:rsidRPr="0016492F">
                <w:rPr>
                  <w:bCs/>
                  <w:sz w:val="22"/>
                  <w:szCs w:val="22"/>
                  <w:lang w:val="en-US"/>
                </w:rPr>
                <w:t>e</w:t>
              </w:r>
              <w:r w:rsidRPr="0016492F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usp54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623930, с. Туринская Слобода,          ул. Октябрьская,15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29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55@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usp55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16492F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16492F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624022, г. Сысерть,         ул. Ленина,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hyperlink r:id="rId30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usp57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59@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usp59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623900, г. Туринск,               ул. </w:t>
            </w:r>
            <w:proofErr w:type="gramStart"/>
            <w:r w:rsidRPr="0016492F">
              <w:rPr>
                <w:sz w:val="22"/>
                <w:szCs w:val="22"/>
                <w:lang w:eastAsia="en-US"/>
              </w:rPr>
              <w:t>Советская</w:t>
            </w:r>
            <w:proofErr w:type="gramEnd"/>
            <w:r w:rsidRPr="0016492F">
              <w:rPr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hyperlink r:id="rId31" w:history="1">
              <w:r w:rsidRPr="0016492F">
                <w:rPr>
                  <w:bCs/>
                  <w:sz w:val="22"/>
                  <w:szCs w:val="22"/>
                  <w:lang w:val="en-US"/>
                </w:rPr>
                <w:t>U</w:t>
              </w:r>
              <w:r w:rsidRPr="0016492F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usp60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Тугулымскому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623650, п. Тугулым,           пл. 50 лет Октября,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usp61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B5CC8" w:rsidRPr="0016492F" w:rsidTr="00F74244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Шалинскому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623030, п. Шаля,                  ул. Кирова,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  <w:rPr>
                <w:lang w:eastAsia="en-US"/>
              </w:rPr>
            </w:pPr>
            <w:proofErr w:type="spellStart"/>
            <w:r w:rsidRPr="0016492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62@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16492F" w:rsidRDefault="00FB5CC8" w:rsidP="00F74244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usp62</w:t>
            </w:r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16492F">
              <w:rPr>
                <w:sz w:val="22"/>
                <w:szCs w:val="22"/>
              </w:rPr>
              <w:t>.</w:t>
            </w:r>
            <w:proofErr w:type="spellStart"/>
            <w:r w:rsidRPr="0016492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rPr>
          <w:b/>
          <w:bCs/>
          <w:sz w:val="20"/>
          <w:szCs w:val="20"/>
        </w:rPr>
      </w:pPr>
    </w:p>
    <w:p w:rsidR="00FB5CC8" w:rsidRDefault="00FB5CC8" w:rsidP="00FB5CC8">
      <w:pPr>
        <w:rPr>
          <w:b/>
          <w:bCs/>
          <w:sz w:val="20"/>
          <w:szCs w:val="20"/>
        </w:rPr>
      </w:pPr>
    </w:p>
    <w:p w:rsidR="00FB5CC8" w:rsidRDefault="00FB5CC8" w:rsidP="00FB5CC8">
      <w:pPr>
        <w:rPr>
          <w:b/>
          <w:bCs/>
          <w:sz w:val="20"/>
          <w:szCs w:val="20"/>
        </w:rPr>
      </w:pPr>
    </w:p>
    <w:p w:rsidR="00FB5CC8" w:rsidRDefault="00FB5CC8" w:rsidP="00FB5CC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FB5CC8" w:rsidRDefault="00FB5CC8" w:rsidP="00FB5CC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FB5CC8" w:rsidRPr="00BD6048" w:rsidTr="00F74244">
        <w:tc>
          <w:tcPr>
            <w:tcW w:w="5068" w:type="dxa"/>
            <w:shd w:val="clear" w:color="auto" w:fill="auto"/>
          </w:tcPr>
          <w:p w:rsidR="00FB5CC8" w:rsidRDefault="00FB5CC8" w:rsidP="00F74244">
            <w:pPr>
              <w:pStyle w:val="ConsPlusTitle"/>
              <w:widowControl/>
              <w:rPr>
                <w:sz w:val="28"/>
                <w:szCs w:val="28"/>
              </w:rPr>
            </w:pPr>
          </w:p>
          <w:p w:rsidR="00FB5CC8" w:rsidRPr="00BD6048" w:rsidRDefault="00FB5CC8" w:rsidP="00F7424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FB5CC8" w:rsidRPr="00E574C2" w:rsidRDefault="00FB5CC8" w:rsidP="00F74244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t>Приложение № 2</w:t>
            </w:r>
          </w:p>
          <w:p w:rsidR="00FB5CC8" w:rsidRPr="00E574C2" w:rsidRDefault="00FB5CC8" w:rsidP="00F74244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E574C2">
              <w:rPr>
                <w:b w:val="0"/>
              </w:rPr>
              <w:t xml:space="preserve">дминистративному регламенту предоставления </w:t>
            </w:r>
            <w:proofErr w:type="gramStart"/>
            <w:r w:rsidRPr="00E574C2">
              <w:rPr>
                <w:b w:val="0"/>
              </w:rPr>
              <w:t>территориальными</w:t>
            </w:r>
            <w:proofErr w:type="gramEnd"/>
          </w:p>
          <w:p w:rsidR="00FB5CC8" w:rsidRPr="00E574C2" w:rsidRDefault="00FB5CC8" w:rsidP="00F74244">
            <w:pPr>
              <w:pStyle w:val="ConsPlusTitle"/>
              <w:widowControl/>
            </w:pPr>
            <w:r w:rsidRPr="00E574C2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E574C2">
              <w:rPr>
                <w:b w:val="0"/>
              </w:rPr>
              <w:t>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Pr="005C7971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5C7971">
              <w:rPr>
                <w:b w:val="0"/>
              </w:rPr>
              <w:t>организация выплаты единовременного пособия лицу, награжденному знаком отличия Свердловской области «</w:t>
            </w:r>
            <w:r w:rsidRPr="003238E8">
              <w:rPr>
                <w:b w:val="0"/>
              </w:rPr>
              <w:t>За заслуги в</w:t>
            </w:r>
            <w:r>
              <w:rPr>
                <w:b w:val="0"/>
              </w:rPr>
              <w:t> </w:t>
            </w:r>
            <w:r w:rsidRPr="003238E8">
              <w:rPr>
                <w:b w:val="0"/>
              </w:rPr>
              <w:t>ветеранском движении</w:t>
            </w:r>
            <w:r w:rsidRPr="0024373F">
              <w:rPr>
                <w:b w:val="0"/>
              </w:rPr>
              <w:t>»</w:t>
            </w:r>
            <w:r>
              <w:rPr>
                <w:b w:val="0"/>
              </w:rPr>
              <w:t xml:space="preserve"> </w:t>
            </w:r>
          </w:p>
        </w:tc>
      </w:tr>
    </w:tbl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6D7E47" w:rsidRDefault="00FB5CC8" w:rsidP="00FB5CC8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>имеющего право на получение государственной услуги)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_____________________________________</w:t>
      </w:r>
      <w:r>
        <w:rPr>
          <w:sz w:val="20"/>
          <w:szCs w:val="20"/>
        </w:rPr>
        <w:t>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жительства </w:t>
      </w:r>
      <w:r w:rsidRPr="006D7E47">
        <w:rPr>
          <w:sz w:val="20"/>
          <w:szCs w:val="20"/>
        </w:rPr>
        <w:t>(если предъявляется не паспорт, а иной документ, удостоверяющий личность))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FB5CC8" w:rsidRPr="006D7E47" w:rsidTr="00F7424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FB5CC8" w:rsidRPr="006D7E47" w:rsidTr="00F7424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FB5CC8" w:rsidRPr="006D7E47" w:rsidTr="00F7424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</w:t>
      </w:r>
      <w:r w:rsidRPr="00E574C2">
        <w:rPr>
          <w:sz w:val="20"/>
          <w:szCs w:val="20"/>
        </w:rPr>
        <w:t>назначить е</w:t>
      </w:r>
      <w:r>
        <w:rPr>
          <w:sz w:val="20"/>
          <w:szCs w:val="20"/>
        </w:rPr>
        <w:t>диновременное</w:t>
      </w:r>
      <w:r w:rsidRPr="00E574C2">
        <w:rPr>
          <w:sz w:val="20"/>
          <w:szCs w:val="20"/>
        </w:rPr>
        <w:t xml:space="preserve"> пособие</w:t>
      </w:r>
      <w:r>
        <w:rPr>
          <w:sz w:val="20"/>
          <w:szCs w:val="20"/>
        </w:rPr>
        <w:t>.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и номер счета)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0957E6" w:rsidRDefault="00FB5CC8" w:rsidP="00FB5CC8">
      <w:pPr>
        <w:tabs>
          <w:tab w:val="left" w:pos="709"/>
        </w:tabs>
        <w:jc w:val="both"/>
        <w:rPr>
          <w:sz w:val="20"/>
          <w:szCs w:val="20"/>
        </w:rPr>
      </w:pPr>
      <w:r w:rsidRPr="00E574C2">
        <w:rPr>
          <w:sz w:val="20"/>
          <w:szCs w:val="20"/>
        </w:rPr>
        <w:t>С условиями назначения е</w:t>
      </w:r>
      <w:r>
        <w:rPr>
          <w:sz w:val="20"/>
          <w:szCs w:val="20"/>
        </w:rPr>
        <w:t>диновременного</w:t>
      </w:r>
      <w:r w:rsidRPr="00E574C2">
        <w:rPr>
          <w:sz w:val="20"/>
          <w:szCs w:val="20"/>
        </w:rPr>
        <w:t xml:space="preserve"> пособия </w:t>
      </w:r>
      <w:r>
        <w:rPr>
          <w:sz w:val="20"/>
          <w:szCs w:val="20"/>
        </w:rPr>
        <w:t>ознакомле</w:t>
      </w:r>
      <w:proofErr w:type="gramStart"/>
      <w:r>
        <w:rPr>
          <w:sz w:val="20"/>
          <w:szCs w:val="20"/>
        </w:rPr>
        <w:t>н(</w:t>
      </w:r>
      <w:proofErr w:type="gramEnd"/>
      <w:r>
        <w:rPr>
          <w:sz w:val="20"/>
          <w:szCs w:val="20"/>
        </w:rPr>
        <w:t>а);</w:t>
      </w: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FB5CC8" w:rsidRPr="006D7E47" w:rsidTr="00F7424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FB5CC8" w:rsidRPr="006D7E47" w:rsidTr="00F7424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FB5CC8" w:rsidRPr="006D7E47" w:rsidTr="00F7424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FB5CC8" w:rsidRPr="006D7E47" w:rsidTr="00F7424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FB5CC8" w:rsidRPr="006D7E47" w:rsidTr="00F7424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FB5CC8" w:rsidRPr="006D7E47" w:rsidTr="00F7424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C8" w:rsidRPr="006D7E47" w:rsidRDefault="00FB5CC8" w:rsidP="00F74244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567BE2" w:rsidRDefault="00FB5CC8" w:rsidP="00FB5CC8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FB5CC8" w:rsidRPr="00567BE2" w:rsidRDefault="00FB5CC8" w:rsidP="00FB5CC8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>(фамилия, имя, отчество лица, имеющего право на получение государственной услуги)</w:t>
      </w:r>
    </w:p>
    <w:p w:rsidR="00FB5CC8" w:rsidRPr="00567BE2" w:rsidRDefault="00FB5CC8" w:rsidP="00FB5CC8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FB5CC8" w:rsidRDefault="00FB5CC8" w:rsidP="00FB5CC8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FB5CC8" w:rsidRDefault="00FB5CC8" w:rsidP="00FB5CC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FB5CC8" w:rsidRDefault="00FB5CC8" w:rsidP="00FB5CC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FB5CC8" w:rsidRDefault="00FB5CC8" w:rsidP="00FB5CC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FB5CC8" w:rsidRDefault="00FB5CC8" w:rsidP="00FB5CC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:rsidR="00FB5CC8" w:rsidRDefault="00FB5CC8" w:rsidP="00FB5CC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 xml:space="preserve">номер телефона; </w:t>
      </w:r>
    </w:p>
    <w:p w:rsidR="00FB5CC8" w:rsidRDefault="00FB5CC8" w:rsidP="00FB5CC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</w:t>
      </w:r>
      <w:r>
        <w:rPr>
          <w:sz w:val="20"/>
          <w:szCs w:val="20"/>
        </w:rPr>
        <w:t>удостоверения к знаку отличия</w:t>
      </w:r>
      <w:r w:rsidRPr="004079A6">
        <w:rPr>
          <w:sz w:val="20"/>
          <w:szCs w:val="20"/>
        </w:rPr>
        <w:t>;</w:t>
      </w:r>
    </w:p>
    <w:p w:rsidR="00FB5CC8" w:rsidRDefault="00FB5CC8" w:rsidP="00FB5CC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FB5CC8" w:rsidRDefault="00FB5CC8" w:rsidP="00FB5CC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счета.</w:t>
      </w:r>
    </w:p>
    <w:p w:rsidR="00FB5CC8" w:rsidRDefault="00FB5CC8" w:rsidP="00FB5CC8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целях:</w:t>
      </w:r>
      <w:r>
        <w:rPr>
          <w:sz w:val="20"/>
          <w:szCs w:val="20"/>
        </w:rPr>
        <w:t xml:space="preserve"> – </w:t>
      </w:r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 действующего законодательства,</w:t>
      </w:r>
      <w:r>
        <w:rPr>
          <w:sz w:val="20"/>
          <w:szCs w:val="20"/>
        </w:rPr>
        <w:t xml:space="preserve"> –</w:t>
      </w:r>
      <w:r w:rsidRPr="004079A6">
        <w:rPr>
          <w:sz w:val="20"/>
          <w:szCs w:val="20"/>
        </w:rPr>
        <w:t xml:space="preserve"> осуществления и </w:t>
      </w:r>
      <w:proofErr w:type="gramStart"/>
      <w:r w:rsidRPr="004079A6">
        <w:rPr>
          <w:sz w:val="20"/>
          <w:szCs w:val="20"/>
        </w:rPr>
        <w:t>выполнения</w:t>
      </w:r>
      <w:proofErr w:type="gramEnd"/>
      <w:r w:rsidRPr="004079A6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обязанностей. </w:t>
      </w:r>
    </w:p>
    <w:p w:rsidR="00FB5CC8" w:rsidRDefault="00FB5CC8" w:rsidP="00FB5CC8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  <w:proofErr w:type="gramEnd"/>
    </w:p>
    <w:p w:rsidR="00FB5CC8" w:rsidRDefault="00FB5CC8" w:rsidP="00FB5CC8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информационно-расчетный центр».</w:t>
      </w:r>
    </w:p>
    <w:p w:rsidR="00FB5CC8" w:rsidRDefault="00FB5CC8" w:rsidP="00FB5CC8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FB5CC8" w:rsidRDefault="00FB5CC8" w:rsidP="00FB5CC8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Default="00FB5CC8" w:rsidP="00FB5CC8">
      <w:pPr>
        <w:tabs>
          <w:tab w:val="left" w:pos="709"/>
        </w:tabs>
        <w:rPr>
          <w:sz w:val="20"/>
          <w:szCs w:val="20"/>
        </w:rPr>
      </w:pPr>
    </w:p>
    <w:p w:rsidR="00FB5CC8" w:rsidRPr="006D7E47" w:rsidRDefault="00FB5CC8" w:rsidP="00FB5CC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FB5CC8" w:rsidRPr="00BD6048" w:rsidTr="00F74244">
        <w:tc>
          <w:tcPr>
            <w:tcW w:w="4939" w:type="dxa"/>
            <w:shd w:val="clear" w:color="auto" w:fill="auto"/>
          </w:tcPr>
          <w:p w:rsidR="00FB5CC8" w:rsidRPr="00FB4C1B" w:rsidRDefault="00FB5CC8" w:rsidP="00F7424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4982" w:type="dxa"/>
            <w:shd w:val="clear" w:color="auto" w:fill="auto"/>
          </w:tcPr>
          <w:p w:rsidR="00FB5CC8" w:rsidRPr="00E574C2" w:rsidRDefault="00FB5CC8" w:rsidP="00F74244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t>Приложение № 3</w:t>
            </w:r>
          </w:p>
          <w:p w:rsidR="00FB5CC8" w:rsidRPr="00FB4C1B" w:rsidRDefault="00FB5CC8" w:rsidP="00F74244">
            <w:pPr>
              <w:pStyle w:val="ConsPlusTitle"/>
              <w:rPr>
                <w:sz w:val="28"/>
                <w:szCs w:val="28"/>
              </w:rPr>
            </w:pPr>
            <w:r w:rsidRPr="007555A0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7555A0">
              <w:rPr>
                <w:b w:val="0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7555A0">
              <w:rPr>
                <w:b w:val="0"/>
              </w:rPr>
              <w:t xml:space="preserve">области </w:t>
            </w:r>
            <w:r>
              <w:rPr>
                <w:b w:val="0"/>
              </w:rPr>
              <w:t>–</w:t>
            </w:r>
            <w:r w:rsidRPr="007555A0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5C7971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5C7971">
              <w:rPr>
                <w:b w:val="0"/>
              </w:rPr>
              <w:t>организация выплаты единовременного пособия лицу, награжденному знаком отличия Свердловской области «</w:t>
            </w:r>
            <w:r w:rsidRPr="003238E8">
              <w:rPr>
                <w:b w:val="0"/>
              </w:rPr>
              <w:t>За заслуги в</w:t>
            </w:r>
            <w:r>
              <w:rPr>
                <w:b w:val="0"/>
              </w:rPr>
              <w:t> </w:t>
            </w:r>
            <w:r w:rsidRPr="003238E8">
              <w:rPr>
                <w:b w:val="0"/>
              </w:rPr>
              <w:t>ветеранском движении</w:t>
            </w:r>
            <w:r w:rsidRPr="0024373F">
              <w:rPr>
                <w:b w:val="0"/>
              </w:rPr>
              <w:t>»</w:t>
            </w:r>
            <w:r>
              <w:rPr>
                <w:b w:val="0"/>
              </w:rPr>
              <w:t xml:space="preserve"> </w:t>
            </w:r>
          </w:p>
        </w:tc>
      </w:tr>
    </w:tbl>
    <w:p w:rsidR="00FB5CC8" w:rsidRPr="003949D8" w:rsidRDefault="00FB5CC8" w:rsidP="00FB5CC8">
      <w:pPr>
        <w:rPr>
          <w:b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FB5CC8" w:rsidRPr="00BD6048" w:rsidTr="00F74244">
        <w:tc>
          <w:tcPr>
            <w:tcW w:w="5068" w:type="dxa"/>
            <w:shd w:val="clear" w:color="auto" w:fill="auto"/>
          </w:tcPr>
          <w:p w:rsidR="00FB5CC8" w:rsidRPr="00FB4C1B" w:rsidRDefault="00FB5CC8" w:rsidP="00F74244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FB5CC8" w:rsidRPr="00FB4C1B" w:rsidRDefault="00FB5CC8" w:rsidP="00F74244">
            <w:pPr>
              <w:pStyle w:val="ConsPlusTitle"/>
              <w:rPr>
                <w:sz w:val="28"/>
                <w:szCs w:val="28"/>
              </w:rPr>
            </w:pPr>
          </w:p>
        </w:tc>
      </w:tr>
    </w:tbl>
    <w:p w:rsidR="00FB5CC8" w:rsidRPr="00BD6048" w:rsidRDefault="00FB5CC8" w:rsidP="00FB5CC8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FB5CC8" w:rsidRPr="003949D8" w:rsidRDefault="00FB5CC8" w:rsidP="00FB5CC8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FB5CC8" w:rsidRPr="009C5738" w:rsidRDefault="00FB5CC8" w:rsidP="00FB5CC8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F19AD0" wp14:editId="15CD1D51">
                <wp:simplePos x="0" y="0"/>
                <wp:positionH relativeFrom="column">
                  <wp:posOffset>4414520</wp:posOffset>
                </wp:positionH>
                <wp:positionV relativeFrom="paragraph">
                  <wp:posOffset>116205</wp:posOffset>
                </wp:positionV>
                <wp:extent cx="1952625" cy="180975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1809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347.6pt;margin-top:9.15pt;width:153.75pt;height:142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A7AB9" wp14:editId="5673044A">
                <wp:simplePos x="0" y="0"/>
                <wp:positionH relativeFrom="column">
                  <wp:posOffset>139700</wp:posOffset>
                </wp:positionH>
                <wp:positionV relativeFrom="paragraph">
                  <wp:posOffset>103505</wp:posOffset>
                </wp:positionV>
                <wp:extent cx="3916680" cy="1341120"/>
                <wp:effectExtent l="0" t="0" r="26670" b="11430"/>
                <wp:wrapNone/>
                <wp:docPr id="43" name="Блок-схема: процесс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6680" cy="13411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B5CC8" w:rsidRDefault="00FB5CC8" w:rsidP="00FB5C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FB5CC8" w:rsidRPr="006854B6" w:rsidRDefault="00FB5CC8" w:rsidP="00FB5C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FB5CC8" w:rsidRPr="00DF6EFE" w:rsidRDefault="00FB5CC8" w:rsidP="00FB5C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(15 минут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FB5CC8" w:rsidRPr="00DF6EFE" w:rsidRDefault="00FB5CC8" w:rsidP="00FB5C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F6EFE">
                              <w:rPr>
                                <w:sz w:val="18"/>
                                <w:szCs w:val="18"/>
                              </w:rPr>
                              <w:t>1 рабочий день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следующий за днем подачи заявления и документов, необходимых для предоставления государственной услуги,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 случае подачи заявления и документов,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необходимых для предоставления государственной услуги,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в форме электронных документов)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3" o:spid="_x0000_s1026" type="#_x0000_t109" style="position:absolute;left:0;text-align:left;margin-left:11pt;margin-top:8.15pt;width:308.4pt;height:10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" filled="f" strokecolor="#243f60" strokeweight="2pt">
                <v:textbox>
                  <w:txbxContent>
                    <w:p w:rsidR="00FB5CC8" w:rsidRDefault="00FB5CC8" w:rsidP="00FB5C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FB5CC8" w:rsidRPr="006854B6" w:rsidRDefault="00FB5CC8" w:rsidP="00FB5C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FB5CC8" w:rsidRPr="00DF6EFE" w:rsidRDefault="00FB5CC8" w:rsidP="00FB5C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F6EFE">
                        <w:rPr>
                          <w:sz w:val="18"/>
                          <w:szCs w:val="18"/>
                        </w:rPr>
                        <w:t xml:space="preserve">(15 минут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FB5CC8" w:rsidRPr="00DF6EFE" w:rsidRDefault="00FB5CC8" w:rsidP="00FB5C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F6EFE">
                        <w:rPr>
                          <w:sz w:val="18"/>
                          <w:szCs w:val="18"/>
                        </w:rPr>
                        <w:t>1 рабочий день</w:t>
                      </w:r>
                      <w:r>
                        <w:rPr>
                          <w:sz w:val="18"/>
                          <w:szCs w:val="18"/>
                        </w:rPr>
                        <w:t>, следующий за днем подачи заявления и документов, необходимых для предоставления государственной услуги,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 случае подачи заявления и документов,</w:t>
                      </w:r>
                      <w:r>
                        <w:rPr>
                          <w:sz w:val="18"/>
                          <w:szCs w:val="18"/>
                        </w:rPr>
                        <w:t xml:space="preserve"> необходимых для предоставления государственной услуги,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в форме электронных документов)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B5CC8" w:rsidRPr="009C5738" w:rsidRDefault="00FB5CC8" w:rsidP="00FB5CC8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78791B" wp14:editId="49CABBB4">
                <wp:simplePos x="0" y="0"/>
                <wp:positionH relativeFrom="column">
                  <wp:posOffset>4481195</wp:posOffset>
                </wp:positionH>
                <wp:positionV relativeFrom="paragraph">
                  <wp:posOffset>45720</wp:posOffset>
                </wp:positionV>
                <wp:extent cx="1809750" cy="1647825"/>
                <wp:effectExtent l="0" t="0" r="0" b="9525"/>
                <wp:wrapNone/>
                <wp:docPr id="3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5CC8" w:rsidRPr="00BA1434" w:rsidRDefault="00FB5CC8" w:rsidP="00FB5C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документов, необходимых для предоставления государственной услуги</w:t>
                            </w:r>
                          </w:p>
                          <w:p w:rsidR="00FB5CC8" w:rsidRPr="00891C17" w:rsidRDefault="00FB5CC8" w:rsidP="00FB5C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91C17">
                              <w:rPr>
                                <w:sz w:val="18"/>
                                <w:szCs w:val="18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FB5CC8" w:rsidRPr="003A353D" w:rsidRDefault="00FB5CC8" w:rsidP="00FB5C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91C17">
                              <w:rPr>
                                <w:sz w:val="18"/>
                                <w:szCs w:val="18"/>
                              </w:rPr>
                              <w:t>не позднее 1 рабочего дня, следующего за днем подачи заявления и документов, направленных в форме электронных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53D">
                              <w:rPr>
                                <w:sz w:val="18"/>
                                <w:szCs w:val="18"/>
                              </w:rPr>
                              <w:t xml:space="preserve">документов)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margin-left:352.85pt;margin-top:3.6pt;width:142.5pt;height:129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" fillcolor="white [3201]" stroked="f" strokeweight=".5pt">
                <v:textbox>
                  <w:txbxContent>
                    <w:p w:rsidR="00FB5CC8" w:rsidRPr="00BA1434" w:rsidRDefault="00FB5CC8" w:rsidP="00FB5C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и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BA1434">
                        <w:rPr>
                          <w:sz w:val="20"/>
                          <w:szCs w:val="20"/>
                        </w:rPr>
                        <w:t>документов, необходимых для предоставления государственной услуги</w:t>
                      </w:r>
                    </w:p>
                    <w:p w:rsidR="00FB5CC8" w:rsidRPr="00891C17" w:rsidRDefault="00FB5CC8" w:rsidP="00FB5C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91C17">
                        <w:rPr>
                          <w:sz w:val="18"/>
                          <w:szCs w:val="18"/>
                        </w:rPr>
                        <w:t xml:space="preserve">(15 минут – в случае личного обращения заявителя; </w:t>
                      </w:r>
                    </w:p>
                    <w:p w:rsidR="00FB5CC8" w:rsidRPr="003A353D" w:rsidRDefault="00FB5CC8" w:rsidP="00FB5C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91C17">
                        <w:rPr>
                          <w:sz w:val="18"/>
                          <w:szCs w:val="18"/>
                        </w:rPr>
                        <w:t>не позднее 1 рабочего дня, следующего за днем подачи заявления и документов, направленных в форме электронных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A353D">
                        <w:rPr>
                          <w:sz w:val="18"/>
                          <w:szCs w:val="18"/>
                        </w:rPr>
                        <w:t xml:space="preserve">документов) </w:t>
                      </w:r>
                    </w:p>
                  </w:txbxContent>
                </v:textbox>
              </v:shape>
            </w:pict>
          </mc:Fallback>
        </mc:AlternateContent>
      </w:r>
    </w:p>
    <w:p w:rsidR="00FB5CC8" w:rsidRPr="009C5738" w:rsidRDefault="00FB5CC8" w:rsidP="00FB5CC8"/>
    <w:p w:rsidR="00FB5CC8" w:rsidRPr="009C5738" w:rsidRDefault="00FB5CC8" w:rsidP="00FB5CC8"/>
    <w:p w:rsidR="00FB5CC8" w:rsidRPr="009C5738" w:rsidRDefault="00FB5CC8" w:rsidP="00FB5CC8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8FB964" wp14:editId="01C7F25F">
                <wp:simplePos x="0" y="0"/>
                <wp:positionH relativeFrom="column">
                  <wp:posOffset>4054475</wp:posOffset>
                </wp:positionH>
                <wp:positionV relativeFrom="paragraph">
                  <wp:posOffset>24765</wp:posOffset>
                </wp:positionV>
                <wp:extent cx="340995" cy="0"/>
                <wp:effectExtent l="0" t="76200" r="20955" b="952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99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319.25pt;margin-top:1.95pt;width:26.8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" strokecolor="black [3040]">
                <v:stroke endarrow="block"/>
              </v:shape>
            </w:pict>
          </mc:Fallback>
        </mc:AlternateContent>
      </w:r>
    </w:p>
    <w:p w:rsidR="00FB5CC8" w:rsidRPr="009C5738" w:rsidRDefault="00FB5CC8" w:rsidP="00FB5CC8"/>
    <w:p w:rsidR="00FB5CC8" w:rsidRPr="009C5738" w:rsidRDefault="00FB5CC8" w:rsidP="00FB5CC8"/>
    <w:p w:rsidR="00FB5CC8" w:rsidRPr="009C5738" w:rsidRDefault="00FB5CC8" w:rsidP="00FB5CC8"/>
    <w:p w:rsidR="00FB5CC8" w:rsidRPr="009C5738" w:rsidRDefault="00FB5CC8" w:rsidP="00FB5CC8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A9CD19" wp14:editId="032E3254">
                <wp:simplePos x="0" y="0"/>
                <wp:positionH relativeFrom="column">
                  <wp:posOffset>2048510</wp:posOffset>
                </wp:positionH>
                <wp:positionV relativeFrom="paragraph">
                  <wp:posOffset>24130</wp:posOffset>
                </wp:positionV>
                <wp:extent cx="0" cy="792480"/>
                <wp:effectExtent l="53340" t="13335" r="60960" b="22860"/>
                <wp:wrapNone/>
                <wp:docPr id="42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2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2" o:spid="_x0000_s1026" type="#_x0000_t32" style="position:absolute;margin-left:161.3pt;margin-top:1.9pt;width:0;height:6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">
                <v:stroke endarrow="block"/>
              </v:shape>
            </w:pict>
          </mc:Fallback>
        </mc:AlternateContent>
      </w:r>
    </w:p>
    <w:p w:rsidR="00FB5CC8" w:rsidRPr="009C5738" w:rsidRDefault="00FB5CC8" w:rsidP="00FB5CC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4D7D96" wp14:editId="1DD79865">
                <wp:simplePos x="0" y="0"/>
                <wp:positionH relativeFrom="column">
                  <wp:posOffset>4083050</wp:posOffset>
                </wp:positionH>
                <wp:positionV relativeFrom="paragraph">
                  <wp:posOffset>97155</wp:posOffset>
                </wp:positionV>
                <wp:extent cx="426720" cy="292100"/>
                <wp:effectExtent l="0" t="0" r="11430" b="1270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B5CC8" w:rsidRPr="00034651" w:rsidRDefault="00FB5CC8" w:rsidP="00FB5CC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28" style="position:absolute;margin-left:321.5pt;margin-top:7.65pt;width:33.6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" strokecolor="white">
                <v:textbox>
                  <w:txbxContent>
                    <w:p w:rsidR="00FB5CC8" w:rsidRPr="00034651" w:rsidRDefault="00FB5CC8" w:rsidP="00FB5CC8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B5CC8" w:rsidRPr="009C5738" w:rsidRDefault="00FB5CC8" w:rsidP="00FB5CC8"/>
    <w:p w:rsidR="00FB5CC8" w:rsidRPr="009C5738" w:rsidRDefault="00FB5CC8" w:rsidP="00FB5CC8"/>
    <w:p w:rsidR="00FB5CC8" w:rsidRPr="009C5738" w:rsidRDefault="00FB5CC8" w:rsidP="00FB5CC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FE2E4F" wp14:editId="1C4381D1">
                <wp:simplePos x="0" y="0"/>
                <wp:positionH relativeFrom="column">
                  <wp:posOffset>149225</wp:posOffset>
                </wp:positionH>
                <wp:positionV relativeFrom="paragraph">
                  <wp:posOffset>125095</wp:posOffset>
                </wp:positionV>
                <wp:extent cx="3971925" cy="646430"/>
                <wp:effectExtent l="0" t="0" r="28575" b="20320"/>
                <wp:wrapNone/>
                <wp:docPr id="40" name="Блок-схема: процесс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1925" cy="6464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B5CC8" w:rsidRPr="006854B6" w:rsidRDefault="00FB5CC8" w:rsidP="00FB5CC8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FB5CC8" w:rsidRPr="006854B6" w:rsidRDefault="00FB5CC8" w:rsidP="00FB5CC8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0" o:spid="_x0000_s1029" type="#_x0000_t109" style="position:absolute;margin-left:11.75pt;margin-top:9.85pt;width:312.75pt;height:5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" filled="f" strokecolor="#243f60" strokeweight="2pt">
                <v:textbox>
                  <w:txbxContent>
                    <w:p w:rsidR="00FB5CC8" w:rsidRPr="006854B6" w:rsidRDefault="00FB5CC8" w:rsidP="00FB5CC8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FB5CC8" w:rsidRPr="006854B6" w:rsidRDefault="00FB5CC8" w:rsidP="00FB5CC8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FB5CC8" w:rsidRPr="009C5738" w:rsidRDefault="00FB5CC8" w:rsidP="00FB5CC8"/>
    <w:p w:rsidR="00FB5CC8" w:rsidRPr="009C5738" w:rsidRDefault="00FB5CC8" w:rsidP="00FB5CC8"/>
    <w:p w:rsidR="00FB5CC8" w:rsidRPr="009C5738" w:rsidRDefault="00FB5CC8" w:rsidP="00FB5CC8">
      <w:pPr>
        <w:tabs>
          <w:tab w:val="left" w:pos="7384"/>
        </w:tabs>
      </w:pPr>
    </w:p>
    <w:p w:rsidR="00FB5CC8" w:rsidRPr="009C5738" w:rsidRDefault="00FB5CC8" w:rsidP="00FB5CC8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D7DECE" wp14:editId="488B614C">
                <wp:simplePos x="0" y="0"/>
                <wp:positionH relativeFrom="column">
                  <wp:posOffset>2077085</wp:posOffset>
                </wp:positionH>
                <wp:positionV relativeFrom="paragraph">
                  <wp:posOffset>108585</wp:posOffset>
                </wp:positionV>
                <wp:extent cx="0" cy="618490"/>
                <wp:effectExtent l="53340" t="13970" r="60960" b="1524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8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9" o:spid="_x0000_s1026" type="#_x0000_t32" style="position:absolute;margin-left:163.55pt;margin-top:8.55pt;width:0;height:4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">
                <v:stroke endarrow="block"/>
              </v:shape>
            </w:pict>
          </mc:Fallback>
        </mc:AlternateContent>
      </w:r>
    </w:p>
    <w:p w:rsidR="00FB5CC8" w:rsidRPr="009C5738" w:rsidRDefault="00FB5CC8" w:rsidP="00FB5CC8">
      <w:pPr>
        <w:tabs>
          <w:tab w:val="center" w:pos="4819"/>
          <w:tab w:val="left" w:pos="7384"/>
        </w:tabs>
      </w:pPr>
    </w:p>
    <w:p w:rsidR="00FB5CC8" w:rsidRPr="009C5738" w:rsidRDefault="00FB5CC8" w:rsidP="00FB5CC8">
      <w:pPr>
        <w:tabs>
          <w:tab w:val="left" w:pos="2865"/>
          <w:tab w:val="center" w:pos="4819"/>
        </w:tabs>
      </w:pPr>
    </w:p>
    <w:p w:rsidR="00FB5CC8" w:rsidRPr="009C5738" w:rsidRDefault="00FB5CC8" w:rsidP="00FB5CC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207FFF" wp14:editId="47DB15E1">
                <wp:simplePos x="0" y="0"/>
                <wp:positionH relativeFrom="column">
                  <wp:posOffset>157480</wp:posOffset>
                </wp:positionH>
                <wp:positionV relativeFrom="paragraph">
                  <wp:posOffset>163195</wp:posOffset>
                </wp:positionV>
                <wp:extent cx="3924935" cy="1120140"/>
                <wp:effectExtent l="20320" t="13335" r="17145" b="190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4935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6" style="position:absolute;margin-left:12.4pt;margin-top:12.85pt;width:309.05pt;height:8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" strokeweight="2pt"/>
            </w:pict>
          </mc:Fallback>
        </mc:AlternateContent>
      </w:r>
    </w:p>
    <w:p w:rsidR="00FB5CC8" w:rsidRPr="009C5738" w:rsidRDefault="00FB5CC8" w:rsidP="00FB5CC8">
      <w:pPr>
        <w:jc w:val="center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E33414" wp14:editId="3951A6DA">
                <wp:simplePos x="0" y="0"/>
                <wp:positionH relativeFrom="column">
                  <wp:posOffset>233680</wp:posOffset>
                </wp:positionH>
                <wp:positionV relativeFrom="paragraph">
                  <wp:posOffset>125095</wp:posOffset>
                </wp:positionV>
                <wp:extent cx="3695065" cy="876300"/>
                <wp:effectExtent l="10160" t="7620" r="9525" b="11430"/>
                <wp:wrapNone/>
                <wp:docPr id="37" name="Надпись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CC8" w:rsidRDefault="00FB5CC8" w:rsidP="00FB5C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B670F">
                              <w:rPr>
                                <w:sz w:val="20"/>
                                <w:szCs w:val="20"/>
                              </w:rPr>
                              <w:t>Принятие решения о предоставлении либо об отказе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 предоставлении государственной услуги и направление копии решения заявителю либо в многофункциональный центр </w:t>
                            </w:r>
                          </w:p>
                          <w:p w:rsidR="00FB5CC8" w:rsidRPr="000B670F" w:rsidRDefault="00FB5CC8" w:rsidP="00FB5C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(6 рабочих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7" o:spid="_x0000_s1030" type="#_x0000_t202" style="position:absolute;left:0;text-align:left;margin-left:18.4pt;margin-top:9.85pt;width:290.9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" strokecolor="white [3212]">
                <v:textbox>
                  <w:txbxContent>
                    <w:p w:rsidR="00FB5CC8" w:rsidRDefault="00FB5CC8" w:rsidP="00FB5C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B670F">
                        <w:rPr>
                          <w:sz w:val="20"/>
                          <w:szCs w:val="20"/>
                        </w:rPr>
                        <w:t>Принятие решения о предоставлении либо об отказе в</w:t>
                      </w:r>
                      <w:r>
                        <w:rPr>
                          <w:sz w:val="20"/>
                          <w:szCs w:val="20"/>
                        </w:rPr>
                        <w:t xml:space="preserve"> предоставлении государственной услуги и направление копии решения заявителю либо в многофункциональный центр </w:t>
                      </w:r>
                    </w:p>
                    <w:p w:rsidR="00FB5CC8" w:rsidRPr="000B670F" w:rsidRDefault="00FB5CC8" w:rsidP="00FB5C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(6 рабочих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FB5CC8" w:rsidRPr="009C5738" w:rsidRDefault="00FB5CC8" w:rsidP="00FB5CC8">
      <w:pPr>
        <w:jc w:val="center"/>
      </w:pPr>
    </w:p>
    <w:p w:rsidR="00FB5CC8" w:rsidRPr="009C5738" w:rsidRDefault="00FB5CC8" w:rsidP="00FB5CC8">
      <w:pPr>
        <w:jc w:val="center"/>
      </w:pPr>
    </w:p>
    <w:p w:rsidR="00FB5CC8" w:rsidRPr="009C5738" w:rsidRDefault="00FB5CC8" w:rsidP="00FB5CC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7ACCE5" wp14:editId="5E131C8B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B5CC8" w:rsidRPr="00034651" w:rsidRDefault="00FB5CC8" w:rsidP="00FB5CC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31" style="position:absolute;left:0;text-align:left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" strokecolor="white">
                <v:textbox>
                  <w:txbxContent>
                    <w:p w:rsidR="00FB5CC8" w:rsidRPr="00034651" w:rsidRDefault="00FB5CC8" w:rsidP="00FB5CC8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B5CC8" w:rsidRDefault="00FB5CC8" w:rsidP="00FB5CC8">
      <w:pPr>
        <w:tabs>
          <w:tab w:val="left" w:pos="1008"/>
        </w:tabs>
        <w:rPr>
          <w:sz w:val="28"/>
          <w:szCs w:val="28"/>
        </w:rPr>
      </w:pPr>
    </w:p>
    <w:p w:rsidR="00FB5CC8" w:rsidRDefault="00FB5CC8" w:rsidP="00FB5CC8">
      <w:pPr>
        <w:tabs>
          <w:tab w:val="left" w:pos="1008"/>
        </w:tabs>
        <w:rPr>
          <w:sz w:val="28"/>
          <w:szCs w:val="28"/>
        </w:rPr>
      </w:pPr>
    </w:p>
    <w:p w:rsidR="00FB5CC8" w:rsidRDefault="00FB5CC8" w:rsidP="00FB5CC8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3AF8E9" wp14:editId="576BB226">
                <wp:simplePos x="0" y="0"/>
                <wp:positionH relativeFrom="column">
                  <wp:posOffset>2162810</wp:posOffset>
                </wp:positionH>
                <wp:positionV relativeFrom="paragraph">
                  <wp:posOffset>17145</wp:posOffset>
                </wp:positionV>
                <wp:extent cx="0" cy="401320"/>
                <wp:effectExtent l="53340" t="9525" r="60960" b="17780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5" o:spid="_x0000_s1026" type="#_x0000_t32" style="position:absolute;margin-left:170.3pt;margin-top:1.35pt;width:0;height:3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FB5CC8" w:rsidRDefault="00FB5CC8" w:rsidP="00FB5CC8">
      <w:pPr>
        <w:tabs>
          <w:tab w:val="left" w:pos="1008"/>
        </w:tabs>
        <w:rPr>
          <w:sz w:val="28"/>
          <w:szCs w:val="28"/>
        </w:rPr>
      </w:pPr>
    </w:p>
    <w:p w:rsidR="00FB5CC8" w:rsidRDefault="00FB5CC8" w:rsidP="00FB5CC8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9E3BC9" wp14:editId="26688203">
                <wp:simplePos x="0" y="0"/>
                <wp:positionH relativeFrom="column">
                  <wp:posOffset>318770</wp:posOffset>
                </wp:positionH>
                <wp:positionV relativeFrom="paragraph">
                  <wp:posOffset>93345</wp:posOffset>
                </wp:positionV>
                <wp:extent cx="3704590" cy="541020"/>
                <wp:effectExtent l="0" t="0" r="10160" b="11430"/>
                <wp:wrapNone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459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CC8" w:rsidRDefault="00FB5CC8" w:rsidP="00FB5C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02C2D">
                              <w:rPr>
                                <w:sz w:val="20"/>
                                <w:szCs w:val="20"/>
                              </w:rPr>
                              <w:t xml:space="preserve">Организация выплаты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единовременного</w:t>
                            </w:r>
                            <w:r w:rsidRPr="00002C2D">
                              <w:rPr>
                                <w:sz w:val="20"/>
                                <w:szCs w:val="20"/>
                              </w:rPr>
                              <w:t xml:space="preserve"> пособия </w:t>
                            </w:r>
                          </w:p>
                          <w:p w:rsidR="00FB5CC8" w:rsidRDefault="00FB5CC8" w:rsidP="00FB5CC8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3" o:spid="_x0000_s1032" type="#_x0000_t202" style="position:absolute;margin-left:25.1pt;margin-top:7.35pt;width:291.7pt;height:4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" strokecolor="white [3212]">
                <v:textbox>
                  <w:txbxContent>
                    <w:p w:rsidR="00FB5CC8" w:rsidRDefault="00FB5CC8" w:rsidP="00FB5C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02C2D">
                        <w:rPr>
                          <w:sz w:val="20"/>
                          <w:szCs w:val="20"/>
                        </w:rPr>
                        <w:t xml:space="preserve">Организация выплаты </w:t>
                      </w:r>
                      <w:r>
                        <w:rPr>
                          <w:sz w:val="20"/>
                          <w:szCs w:val="20"/>
                        </w:rPr>
                        <w:t>единовременного</w:t>
                      </w:r>
                      <w:r w:rsidRPr="00002C2D">
                        <w:rPr>
                          <w:sz w:val="20"/>
                          <w:szCs w:val="20"/>
                        </w:rPr>
                        <w:t xml:space="preserve"> пособия </w:t>
                      </w:r>
                    </w:p>
                    <w:p w:rsidR="00FB5CC8" w:rsidRDefault="00FB5CC8" w:rsidP="00FB5CC8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506776" wp14:editId="319DE073">
                <wp:simplePos x="0" y="0"/>
                <wp:positionH relativeFrom="column">
                  <wp:posOffset>178435</wp:posOffset>
                </wp:positionH>
                <wp:positionV relativeFrom="paragraph">
                  <wp:posOffset>28575</wp:posOffset>
                </wp:positionV>
                <wp:extent cx="3923665" cy="708660"/>
                <wp:effectExtent l="21590" t="20320" r="17145" b="1397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3665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6" style="position:absolute;margin-left:14.05pt;margin-top:2.25pt;width:308.95pt;height:5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" strokeweight="2pt"/>
            </w:pict>
          </mc:Fallback>
        </mc:AlternateContent>
      </w:r>
    </w:p>
    <w:p w:rsidR="00FB5CC8" w:rsidRDefault="00FB5CC8" w:rsidP="00FB5CC8">
      <w:pPr>
        <w:tabs>
          <w:tab w:val="left" w:pos="1008"/>
        </w:tabs>
        <w:rPr>
          <w:sz w:val="28"/>
          <w:szCs w:val="28"/>
        </w:rPr>
      </w:pPr>
    </w:p>
    <w:p w:rsidR="00FB5CC8" w:rsidRPr="0024373F" w:rsidRDefault="00FB5CC8" w:rsidP="00FB5CC8">
      <w:pPr>
        <w:autoSpaceDE w:val="0"/>
        <w:autoSpaceDN w:val="0"/>
        <w:adjustRightInd w:val="0"/>
        <w:rPr>
          <w:b/>
          <w:bCs/>
        </w:rPr>
      </w:pPr>
    </w:p>
    <w:p w:rsidR="00FB5CC8" w:rsidRDefault="00FB5CC8" w:rsidP="00FB5CC8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FB5CC8" w:rsidRDefault="00FB5CC8" w:rsidP="00FB5CC8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FB5CC8" w:rsidRDefault="00FB5CC8" w:rsidP="00FB5CC8">
      <w:pPr>
        <w:tabs>
          <w:tab w:val="left" w:pos="709"/>
        </w:tabs>
        <w:autoSpaceDE w:val="0"/>
        <w:autoSpaceDN w:val="0"/>
        <w:adjustRightInd w:val="0"/>
      </w:pPr>
    </w:p>
    <w:p w:rsidR="00FB5CC8" w:rsidRDefault="00FB5CC8" w:rsidP="00FB5CC8">
      <w:r>
        <w:br w:type="page"/>
      </w:r>
    </w:p>
    <w:p w:rsidR="00FB5CC8" w:rsidRDefault="00FB5CC8" w:rsidP="00FB5CC8">
      <w:pPr>
        <w:tabs>
          <w:tab w:val="left" w:pos="709"/>
        </w:tabs>
        <w:autoSpaceDE w:val="0"/>
        <w:autoSpaceDN w:val="0"/>
        <w:adjustRightInd w:val="0"/>
        <w:ind w:left="5387"/>
      </w:pPr>
      <w:r w:rsidRPr="000F74A3">
        <w:t xml:space="preserve">Приложение № </w:t>
      </w:r>
      <w:r>
        <w:t>4</w:t>
      </w:r>
    </w:p>
    <w:p w:rsidR="00FB5CC8" w:rsidRDefault="00FB5CC8" w:rsidP="00FB5CC8">
      <w:pPr>
        <w:tabs>
          <w:tab w:val="left" w:pos="709"/>
        </w:tabs>
        <w:autoSpaceDE w:val="0"/>
        <w:autoSpaceDN w:val="0"/>
        <w:adjustRightInd w:val="0"/>
        <w:ind w:left="5387"/>
      </w:pPr>
      <w:r w:rsidRPr="00BD6048">
        <w:t xml:space="preserve">к </w:t>
      </w:r>
      <w:r>
        <w:t>А</w:t>
      </w:r>
      <w:r w:rsidRPr="00BD6048">
        <w:t>дминистративно</w:t>
      </w:r>
      <w:r>
        <w:t>му</w:t>
      </w:r>
      <w:r w:rsidRPr="00BD6048">
        <w:t xml:space="preserve"> регламент</w:t>
      </w:r>
      <w:r>
        <w:t>у</w:t>
      </w:r>
      <w:r w:rsidRPr="00BD6048">
        <w:t xml:space="preserve"> предоставления территориальными</w:t>
      </w:r>
      <w:r>
        <w:t xml:space="preserve"> </w:t>
      </w:r>
      <w:r w:rsidRPr="00BD6048">
        <w:t>отраслевыми исполнительными органами государственной власти Свердловской</w:t>
      </w:r>
      <w:r>
        <w:t> </w:t>
      </w:r>
      <w:r w:rsidRPr="00BD6048">
        <w:t xml:space="preserve">области </w:t>
      </w:r>
      <w:r>
        <w:t>–</w:t>
      </w:r>
      <w:r w:rsidRPr="00BD6048">
        <w:t xml:space="preserve"> управлениями социальной политики Министерства социальной политики Свердловской</w:t>
      </w:r>
      <w:r>
        <w:t> </w:t>
      </w:r>
      <w:r w:rsidRPr="00BD6048">
        <w:t>области государственной услуги «</w:t>
      </w:r>
      <w:r w:rsidRPr="005C7971">
        <w:t>Назначение и</w:t>
      </w:r>
      <w:r>
        <w:t> </w:t>
      </w:r>
      <w:r w:rsidRPr="005C7971">
        <w:t>организация выплаты единовременного пособия лицу, награжденному знаком отличия Свердловской области «</w:t>
      </w:r>
      <w:r w:rsidRPr="003238E8">
        <w:t>За заслуги в</w:t>
      </w:r>
      <w:r>
        <w:t> </w:t>
      </w:r>
      <w:r w:rsidRPr="003238E8">
        <w:t>ветеранском движении</w:t>
      </w:r>
      <w:r>
        <w:t xml:space="preserve">» </w:t>
      </w:r>
    </w:p>
    <w:p w:rsidR="00FB5CC8" w:rsidRDefault="00FB5CC8" w:rsidP="00FB5CC8">
      <w:pPr>
        <w:rPr>
          <w:sz w:val="20"/>
          <w:szCs w:val="20"/>
        </w:rPr>
      </w:pPr>
    </w:p>
    <w:p w:rsidR="00FB5CC8" w:rsidRDefault="00FB5CC8" w:rsidP="00FB5CC8">
      <w:pPr>
        <w:rPr>
          <w:sz w:val="20"/>
          <w:szCs w:val="20"/>
        </w:rPr>
      </w:pPr>
    </w:p>
    <w:p w:rsidR="00FB5CC8" w:rsidRPr="00416A56" w:rsidRDefault="00FB5CC8" w:rsidP="00FB5CC8">
      <w:pPr>
        <w:jc w:val="center"/>
        <w:rPr>
          <w:b/>
          <w:sz w:val="28"/>
        </w:rPr>
      </w:pPr>
      <w:r w:rsidRPr="00416A56">
        <w:rPr>
          <w:b/>
          <w:sz w:val="28"/>
        </w:rPr>
        <w:t>ЖУРНАЛ</w:t>
      </w:r>
    </w:p>
    <w:p w:rsidR="00FB5CC8" w:rsidRPr="00416A56" w:rsidRDefault="00FB5CC8" w:rsidP="00FB5CC8">
      <w:pPr>
        <w:jc w:val="center"/>
        <w:rPr>
          <w:b/>
          <w:sz w:val="28"/>
        </w:rPr>
      </w:pPr>
      <w:r w:rsidRPr="00416A56">
        <w:rPr>
          <w:b/>
          <w:sz w:val="28"/>
        </w:rPr>
        <w:t>регистрации заявлений на осуществление социальных выплат</w:t>
      </w:r>
    </w:p>
    <w:p w:rsidR="00FB5CC8" w:rsidRPr="00416A56" w:rsidRDefault="00FB5CC8" w:rsidP="00FB5CC8">
      <w:pPr>
        <w:rPr>
          <w:b/>
          <w:sz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559"/>
        <w:gridCol w:w="1276"/>
        <w:gridCol w:w="1276"/>
        <w:gridCol w:w="1417"/>
        <w:gridCol w:w="1559"/>
        <w:gridCol w:w="993"/>
      </w:tblGrid>
      <w:tr w:rsidR="00FB5CC8" w:rsidRPr="00416A56" w:rsidTr="00F74244">
        <w:tc>
          <w:tcPr>
            <w:tcW w:w="675" w:type="dxa"/>
          </w:tcPr>
          <w:p w:rsidR="00FB5CC8" w:rsidRPr="00D76564" w:rsidRDefault="00FB5CC8" w:rsidP="00F74244">
            <w:pPr>
              <w:rPr>
                <w:b/>
                <w:sz w:val="20"/>
                <w:szCs w:val="20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Рег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. </w:t>
            </w:r>
            <w:r w:rsidRPr="00D7656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18" w:type="dxa"/>
          </w:tcPr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  <w:proofErr w:type="spellEnd"/>
          </w:p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приема</w:t>
            </w:r>
            <w:proofErr w:type="spellEnd"/>
          </w:p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заявления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Ф</w:t>
            </w:r>
            <w:proofErr w:type="spellStart"/>
            <w:r w:rsidRPr="00D76564">
              <w:rPr>
                <w:b/>
                <w:sz w:val="20"/>
                <w:szCs w:val="20"/>
              </w:rPr>
              <w:t>амилия</w:t>
            </w:r>
            <w:proofErr w:type="spellEnd"/>
            <w:r w:rsidRPr="00D76564">
              <w:rPr>
                <w:b/>
                <w:sz w:val="20"/>
                <w:szCs w:val="20"/>
              </w:rPr>
              <w:t>, имя, отчество</w:t>
            </w:r>
          </w:p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заявителя</w:t>
            </w:r>
            <w:proofErr w:type="spellEnd"/>
          </w:p>
        </w:tc>
        <w:tc>
          <w:tcPr>
            <w:tcW w:w="1276" w:type="dxa"/>
          </w:tcPr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Адрес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заявителя</w:t>
            </w:r>
            <w:proofErr w:type="spellEnd"/>
          </w:p>
        </w:tc>
        <w:tc>
          <w:tcPr>
            <w:tcW w:w="1276" w:type="dxa"/>
          </w:tcPr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Вид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выплаты</w:t>
            </w:r>
            <w:proofErr w:type="spellEnd"/>
          </w:p>
        </w:tc>
        <w:tc>
          <w:tcPr>
            <w:tcW w:w="1417" w:type="dxa"/>
          </w:tcPr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  <w:proofErr w:type="spellEnd"/>
          </w:p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рассмотрения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заявления</w:t>
            </w:r>
            <w:proofErr w:type="spellEnd"/>
          </w:p>
        </w:tc>
        <w:tc>
          <w:tcPr>
            <w:tcW w:w="1559" w:type="dxa"/>
          </w:tcPr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Результат</w:t>
            </w:r>
          </w:p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рассмотрения заявления</w:t>
            </w:r>
          </w:p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(сумма/отказ)</w:t>
            </w:r>
          </w:p>
        </w:tc>
        <w:tc>
          <w:tcPr>
            <w:tcW w:w="993" w:type="dxa"/>
          </w:tcPr>
          <w:p w:rsidR="00FB5CC8" w:rsidRPr="00D76564" w:rsidRDefault="00FB5CC8" w:rsidP="00F74244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Примечание</w:t>
            </w:r>
            <w:proofErr w:type="spellEnd"/>
          </w:p>
        </w:tc>
      </w:tr>
      <w:tr w:rsidR="00FB5CC8" w:rsidRPr="00416A56" w:rsidTr="00F74244">
        <w:tc>
          <w:tcPr>
            <w:tcW w:w="675" w:type="dxa"/>
          </w:tcPr>
          <w:p w:rsidR="00FB5CC8" w:rsidRPr="00416A56" w:rsidRDefault="00FB5CC8" w:rsidP="00F74244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FB5CC8" w:rsidRPr="00416A56" w:rsidRDefault="00FB5CC8" w:rsidP="00F74244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FB5CC8" w:rsidRPr="00416A56" w:rsidRDefault="00FB5CC8" w:rsidP="00F74244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1276" w:type="dxa"/>
          </w:tcPr>
          <w:p w:rsidR="00FB5CC8" w:rsidRPr="00416A56" w:rsidRDefault="00FB5CC8" w:rsidP="00F74244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276" w:type="dxa"/>
          </w:tcPr>
          <w:p w:rsidR="00FB5CC8" w:rsidRPr="00416A56" w:rsidRDefault="00FB5CC8" w:rsidP="00F74244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417" w:type="dxa"/>
          </w:tcPr>
          <w:p w:rsidR="00FB5CC8" w:rsidRPr="00416A56" w:rsidRDefault="00FB5CC8" w:rsidP="00F74244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559" w:type="dxa"/>
          </w:tcPr>
          <w:p w:rsidR="00FB5CC8" w:rsidRPr="00416A56" w:rsidRDefault="00FB5CC8" w:rsidP="00F74244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993" w:type="dxa"/>
          </w:tcPr>
          <w:p w:rsidR="00FB5CC8" w:rsidRPr="00416A56" w:rsidRDefault="00FB5CC8" w:rsidP="00F74244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8</w:t>
            </w:r>
          </w:p>
        </w:tc>
      </w:tr>
      <w:tr w:rsidR="00FB5CC8" w:rsidRPr="00416A56" w:rsidTr="00F74244">
        <w:tc>
          <w:tcPr>
            <w:tcW w:w="675" w:type="dxa"/>
          </w:tcPr>
          <w:p w:rsidR="00FB5CC8" w:rsidRPr="00416A56" w:rsidRDefault="00FB5CC8" w:rsidP="00F7424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FB5CC8" w:rsidRPr="00416A56" w:rsidRDefault="00FB5CC8" w:rsidP="00F7424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FB5CC8" w:rsidRPr="00416A56" w:rsidRDefault="00FB5CC8" w:rsidP="00F7424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FB5CC8" w:rsidRPr="00416A56" w:rsidRDefault="00FB5CC8" w:rsidP="00F7424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FB5CC8" w:rsidRPr="00416A56" w:rsidRDefault="00FB5CC8" w:rsidP="00F7424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7" w:type="dxa"/>
          </w:tcPr>
          <w:p w:rsidR="00FB5CC8" w:rsidRPr="00416A56" w:rsidRDefault="00FB5CC8" w:rsidP="00F7424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FB5CC8" w:rsidRPr="00416A56" w:rsidRDefault="00FB5CC8" w:rsidP="00F74244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993" w:type="dxa"/>
          </w:tcPr>
          <w:p w:rsidR="00FB5CC8" w:rsidRPr="00416A56" w:rsidRDefault="00FB5CC8" w:rsidP="00F74244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FB5CC8" w:rsidRDefault="00FB5CC8" w:rsidP="00FB5CC8">
      <w:pPr>
        <w:rPr>
          <w:sz w:val="20"/>
          <w:szCs w:val="20"/>
        </w:rPr>
      </w:pPr>
    </w:p>
    <w:p w:rsidR="00FB5CC8" w:rsidRDefault="00FB5CC8" w:rsidP="00FB5CC8">
      <w:pPr>
        <w:rPr>
          <w:sz w:val="20"/>
          <w:szCs w:val="20"/>
        </w:rPr>
      </w:pPr>
    </w:p>
    <w:p w:rsidR="00FB5CC8" w:rsidRDefault="00FB5CC8" w:rsidP="00FB5CC8">
      <w:pPr>
        <w:rPr>
          <w:sz w:val="20"/>
          <w:szCs w:val="20"/>
        </w:rPr>
      </w:pPr>
    </w:p>
    <w:p w:rsidR="00B152B2" w:rsidRDefault="00B152B2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FB5CC8" w:rsidRPr="00FB5CC8" w:rsidRDefault="00FB5CC8" w:rsidP="00FB5CC8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FB5CC8">
        <w:rPr>
          <w:b/>
          <w:sz w:val="28"/>
          <w:szCs w:val="28"/>
        </w:rPr>
        <w:t>ПОЯСНИТЕЛЬНАЯ ЗАПИСКА</w:t>
      </w:r>
    </w:p>
    <w:p w:rsidR="00FB5CC8" w:rsidRPr="00FB5CC8" w:rsidRDefault="00FB5CC8" w:rsidP="00FB5CC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B5CC8">
        <w:rPr>
          <w:sz w:val="28"/>
          <w:szCs w:val="28"/>
        </w:rPr>
        <w:t xml:space="preserve">к проекту приказа </w:t>
      </w:r>
    </w:p>
    <w:p w:rsidR="00FB5CC8" w:rsidRPr="00FB5CC8" w:rsidRDefault="00FB5CC8" w:rsidP="00FB5CC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B5CC8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лицу, награжденному знаком отличия Свердловской области «За заслуги в ветеранском движении»</w:t>
      </w:r>
    </w:p>
    <w:p w:rsidR="00FB5CC8" w:rsidRPr="00FB5CC8" w:rsidRDefault="00FB5CC8" w:rsidP="00FB5CC8">
      <w:pPr>
        <w:autoSpaceDE w:val="0"/>
        <w:autoSpaceDN w:val="0"/>
        <w:adjustRightInd w:val="0"/>
        <w:rPr>
          <w:sz w:val="28"/>
          <w:szCs w:val="28"/>
        </w:rPr>
      </w:pPr>
    </w:p>
    <w:p w:rsidR="00FB5CC8" w:rsidRPr="00FB5CC8" w:rsidRDefault="00FB5CC8" w:rsidP="00FB5CC8">
      <w:pPr>
        <w:jc w:val="center"/>
        <w:rPr>
          <w:b/>
          <w:sz w:val="28"/>
          <w:szCs w:val="20"/>
          <w:u w:val="single"/>
        </w:rPr>
      </w:pPr>
      <w:r w:rsidRPr="00FB5CC8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FB5CC8" w:rsidRPr="00FB5CC8" w:rsidRDefault="00FB5CC8" w:rsidP="00FB5CC8">
      <w:pPr>
        <w:ind w:left="720"/>
        <w:rPr>
          <w:b/>
          <w:sz w:val="28"/>
          <w:szCs w:val="20"/>
          <w:u w:val="single"/>
        </w:rPr>
      </w:pPr>
    </w:p>
    <w:p w:rsidR="00FB5CC8" w:rsidRPr="00FB5CC8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B5CC8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FB5CC8" w:rsidRPr="00FB5CC8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B5CC8">
        <w:rPr>
          <w:bCs/>
          <w:sz w:val="28"/>
          <w:szCs w:val="28"/>
        </w:rPr>
        <w:t xml:space="preserve">Правовые и организационные основы назначения и организации выплаты единовременного пособия лицу, награжденному знаком отличия Свердловской области «За заслуги в ветеранском движении» установлены </w:t>
      </w:r>
      <w:hyperlink r:id="rId32" w:history="1">
        <w:r w:rsidRPr="00FB5CC8">
          <w:rPr>
            <w:bCs/>
            <w:sz w:val="28"/>
            <w:szCs w:val="28"/>
          </w:rPr>
          <w:t>Законом</w:t>
        </w:r>
      </w:hyperlink>
      <w:r w:rsidRPr="00FB5CC8">
        <w:rPr>
          <w:bCs/>
          <w:sz w:val="28"/>
          <w:szCs w:val="28"/>
        </w:rPr>
        <w:t xml:space="preserve"> Свердловской области от 09 ноября 2011 года № 110-ОЗ «О знаке отличия Свердловской области «За заслуги в ветеранском движении».</w:t>
      </w:r>
    </w:p>
    <w:p w:rsidR="00FB5CC8" w:rsidRPr="00FB5CC8" w:rsidRDefault="00FB5CC8" w:rsidP="00FB5CC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FB5CC8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FB5CC8">
        <w:rPr>
          <w:sz w:val="28"/>
          <w:szCs w:val="28"/>
        </w:rPr>
        <w:t>«Назначение и выплата единовременного пособия лицу, награжденному знаком отличия Свердловской области «За</w:t>
      </w:r>
      <w:proofErr w:type="gramEnd"/>
      <w:r w:rsidRPr="00FB5CC8">
        <w:rPr>
          <w:sz w:val="28"/>
          <w:szCs w:val="28"/>
        </w:rPr>
        <w:t xml:space="preserve"> заслуги в ветеранском движении».</w:t>
      </w:r>
    </w:p>
    <w:p w:rsidR="00FB5CC8" w:rsidRPr="00FB5CC8" w:rsidRDefault="00FB5CC8" w:rsidP="00FB5CC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FB5CC8">
        <w:rPr>
          <w:b/>
          <w:sz w:val="28"/>
          <w:szCs w:val="28"/>
        </w:rPr>
        <w:t xml:space="preserve">2. </w:t>
      </w:r>
      <w:r w:rsidRPr="00FB5CC8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FB5CC8" w:rsidRPr="00FB5CC8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FB5CC8" w:rsidRPr="00FB5CC8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FB5CC8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лицу, награжденному знаком отличия Свердловской области «За заслуги в ветеранском движении», регламентирующего порядок и стандарт предоставления государственной услуги,</w:t>
      </w:r>
      <w:r w:rsidRPr="00FB5CC8">
        <w:rPr>
          <w:sz w:val="20"/>
          <w:szCs w:val="20"/>
        </w:rPr>
        <w:t xml:space="preserve"> </w:t>
      </w:r>
      <w:r w:rsidRPr="00FB5CC8">
        <w:rPr>
          <w:sz w:val="28"/>
          <w:szCs w:val="28"/>
        </w:rPr>
        <w:t>сроки и последовательность административных процедур управления социальной</w:t>
      </w:r>
      <w:proofErr w:type="gramEnd"/>
      <w:r w:rsidRPr="00FB5CC8">
        <w:rPr>
          <w:sz w:val="28"/>
          <w:szCs w:val="28"/>
        </w:rPr>
        <w:t xml:space="preserve"> политики, </w:t>
      </w:r>
      <w:proofErr w:type="gramStart"/>
      <w:r w:rsidRPr="00FB5CC8">
        <w:rPr>
          <w:sz w:val="28"/>
          <w:szCs w:val="28"/>
        </w:rPr>
        <w:t>осуществляемых</w:t>
      </w:r>
      <w:proofErr w:type="gramEnd"/>
      <w:r w:rsidRPr="00FB5CC8">
        <w:rPr>
          <w:sz w:val="28"/>
          <w:szCs w:val="28"/>
        </w:rPr>
        <w:t xml:space="preserve">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FB5CC8" w:rsidRPr="00FB5CC8" w:rsidRDefault="00FB5CC8" w:rsidP="00FB5CC8">
      <w:pPr>
        <w:ind w:firstLine="709"/>
        <w:jc w:val="both"/>
        <w:rPr>
          <w:sz w:val="28"/>
          <w:szCs w:val="28"/>
        </w:rPr>
      </w:pPr>
      <w:r w:rsidRPr="00FB5CC8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FB5CC8" w:rsidRPr="00FB5CC8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FB5CC8" w:rsidRPr="00FB5CC8" w:rsidRDefault="00FB5CC8" w:rsidP="00FB5CC8">
      <w:pPr>
        <w:jc w:val="center"/>
        <w:rPr>
          <w:b/>
          <w:sz w:val="28"/>
          <w:szCs w:val="28"/>
          <w:u w:val="single"/>
        </w:rPr>
      </w:pPr>
      <w:r w:rsidRPr="00FB5CC8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FB5CC8" w:rsidRPr="00FB5CC8" w:rsidRDefault="00FB5CC8" w:rsidP="00FB5CC8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FB5CC8" w:rsidRPr="00FB5CC8" w:rsidRDefault="00FB5CC8" w:rsidP="00FB5CC8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FB5CC8">
        <w:rPr>
          <w:sz w:val="28"/>
          <w:szCs w:val="28"/>
        </w:rPr>
        <w:t>Документы, необходимые для предоставления государственной услуги «Назначение и организация выплаты единовременного пособия лицу, награжденному знаком отличия Свердловской области «За заслуги в ветеранском движении»,</w:t>
      </w:r>
      <w:r w:rsidRPr="00FB5CC8">
        <w:rPr>
          <w:snapToGrid w:val="0"/>
          <w:sz w:val="28"/>
          <w:szCs w:val="28"/>
        </w:rPr>
        <w:t xml:space="preserve"> предусмотрены пунктом 3 статьи 8 Закона Свердловской области </w:t>
      </w:r>
      <w:r w:rsidRPr="00FB5CC8">
        <w:rPr>
          <w:sz w:val="28"/>
          <w:szCs w:val="28"/>
        </w:rPr>
        <w:t>от 09 ноября 2011 года № 110-ОЗ «О знаке отличия Свердловской области «За заслуги в ветеранском движении».</w:t>
      </w:r>
    </w:p>
    <w:p w:rsidR="00FB5CC8" w:rsidRPr="00FB5CC8" w:rsidRDefault="00FB5CC8" w:rsidP="00FB5CC8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FB5CC8" w:rsidRPr="00FB5CC8" w:rsidRDefault="00FB5CC8" w:rsidP="00FB5CC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FB5CC8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FB5CC8" w:rsidRPr="00FB5CC8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FB5CC8" w:rsidRPr="00FB5CC8" w:rsidRDefault="00FB5CC8" w:rsidP="00FB5CC8">
      <w:pPr>
        <w:ind w:firstLine="709"/>
        <w:jc w:val="both"/>
        <w:rPr>
          <w:sz w:val="28"/>
          <w:szCs w:val="28"/>
        </w:rPr>
      </w:pPr>
      <w:r w:rsidRPr="00FB5CC8">
        <w:rPr>
          <w:sz w:val="28"/>
          <w:szCs w:val="28"/>
        </w:rPr>
        <w:t>Настоящий проект направлен на повышение качества предоставления государственной услуги «</w:t>
      </w:r>
      <w:r w:rsidRPr="00FB5CC8">
        <w:rPr>
          <w:snapToGrid w:val="0"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«За заслуги в ветеранском движении</w:t>
      </w:r>
      <w:r w:rsidRPr="00FB5CC8">
        <w:rPr>
          <w:sz w:val="28"/>
          <w:szCs w:val="28"/>
        </w:rPr>
        <w:t>», предусматривает оптимизацию предоставления государственной услуги.</w:t>
      </w:r>
    </w:p>
    <w:p w:rsidR="00FB5CC8" w:rsidRPr="00FB5CC8" w:rsidRDefault="00FB5CC8" w:rsidP="00FB5CC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B5CC8" w:rsidRPr="00FB5CC8" w:rsidRDefault="00FB5CC8" w:rsidP="00FB5CC8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FB5CC8">
        <w:rPr>
          <w:b/>
          <w:sz w:val="28"/>
          <w:szCs w:val="28"/>
        </w:rPr>
        <w:t>5.</w:t>
      </w:r>
      <w:r w:rsidRPr="00FB5CC8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ind w:firstLine="709"/>
        <w:jc w:val="both"/>
        <w:rPr>
          <w:sz w:val="28"/>
          <w:szCs w:val="28"/>
        </w:rPr>
      </w:pPr>
      <w:r w:rsidRPr="00FB5CC8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FB5CC8">
        <w:rPr>
          <w:sz w:val="28"/>
          <w:szCs w:val="28"/>
        </w:rPr>
        <w:t>Свердловской области.</w:t>
      </w:r>
    </w:p>
    <w:p w:rsidR="00FB5CC8" w:rsidRPr="00FB5CC8" w:rsidRDefault="00FB5CC8" w:rsidP="00FB5CC8">
      <w:pPr>
        <w:ind w:firstLine="709"/>
        <w:jc w:val="both"/>
        <w:rPr>
          <w:sz w:val="28"/>
          <w:szCs w:val="28"/>
        </w:rPr>
      </w:pPr>
    </w:p>
    <w:p w:rsidR="00FB5CC8" w:rsidRPr="00FB5CC8" w:rsidRDefault="00FB5CC8" w:rsidP="00FB5CC8">
      <w:pPr>
        <w:keepNext/>
        <w:keepLines/>
        <w:jc w:val="center"/>
        <w:rPr>
          <w:b/>
          <w:sz w:val="28"/>
          <w:szCs w:val="28"/>
          <w:u w:val="single"/>
        </w:rPr>
      </w:pPr>
      <w:r w:rsidRPr="00FB5CC8">
        <w:rPr>
          <w:b/>
          <w:sz w:val="28"/>
          <w:szCs w:val="28"/>
        </w:rPr>
        <w:t xml:space="preserve">6. </w:t>
      </w:r>
      <w:r w:rsidRPr="00FB5CC8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FB5CC8" w:rsidRPr="00FB5CC8" w:rsidRDefault="00FB5CC8" w:rsidP="00FB5CC8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FB5CC8" w:rsidRPr="00FB5CC8" w:rsidRDefault="00FB5CC8" w:rsidP="00FB5CC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5CC8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FB5CC8" w:rsidRPr="00FB5CC8" w:rsidRDefault="00FB5CC8" w:rsidP="00FB5CC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B5CC8" w:rsidRPr="00FB5CC8" w:rsidRDefault="00FB5CC8" w:rsidP="00FB5CC8">
      <w:pPr>
        <w:keepNext/>
        <w:keepLines/>
        <w:widowControl w:val="0"/>
        <w:jc w:val="center"/>
        <w:rPr>
          <w:b/>
          <w:sz w:val="28"/>
          <w:szCs w:val="20"/>
          <w:u w:val="single"/>
        </w:rPr>
      </w:pPr>
      <w:r w:rsidRPr="00FB5CC8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FB5CC8" w:rsidRPr="00FB5CC8" w:rsidRDefault="00FB5CC8" w:rsidP="00FB5CC8">
      <w:pPr>
        <w:keepNext/>
        <w:keepLines/>
        <w:widowControl w:val="0"/>
        <w:jc w:val="center"/>
        <w:outlineLvl w:val="1"/>
        <w:rPr>
          <w:b/>
          <w:sz w:val="28"/>
          <w:szCs w:val="20"/>
          <w:u w:val="single"/>
        </w:rPr>
      </w:pPr>
    </w:p>
    <w:p w:rsidR="00FB5CC8" w:rsidRPr="00FB5CC8" w:rsidRDefault="00FB5CC8" w:rsidP="00FB5CC8">
      <w:pPr>
        <w:keepNext/>
        <w:keepLines/>
        <w:widowControl w:val="0"/>
        <w:ind w:firstLine="720"/>
        <w:rPr>
          <w:sz w:val="28"/>
          <w:szCs w:val="28"/>
        </w:rPr>
      </w:pPr>
      <w:r w:rsidRPr="00FB5CC8">
        <w:rPr>
          <w:sz w:val="28"/>
          <w:szCs w:val="28"/>
        </w:rPr>
        <w:t>Не требуется.</w:t>
      </w:r>
    </w:p>
    <w:p w:rsidR="00FB5CC8" w:rsidRPr="00FB5CC8" w:rsidRDefault="00FB5CC8" w:rsidP="00FB5CC8">
      <w:pPr>
        <w:jc w:val="center"/>
        <w:rPr>
          <w:b/>
          <w:sz w:val="28"/>
          <w:szCs w:val="28"/>
        </w:rPr>
      </w:pPr>
    </w:p>
    <w:p w:rsidR="00FB5CC8" w:rsidRPr="00FB5CC8" w:rsidRDefault="00FB5CC8" w:rsidP="00FB5CC8">
      <w:pPr>
        <w:jc w:val="center"/>
        <w:rPr>
          <w:b/>
          <w:sz w:val="28"/>
          <w:szCs w:val="28"/>
          <w:u w:val="single"/>
        </w:rPr>
      </w:pPr>
      <w:r w:rsidRPr="00FB5CC8">
        <w:rPr>
          <w:b/>
          <w:sz w:val="28"/>
          <w:szCs w:val="28"/>
        </w:rPr>
        <w:t>8.</w:t>
      </w:r>
      <w:r w:rsidRPr="00FB5CC8">
        <w:rPr>
          <w:sz w:val="28"/>
          <w:szCs w:val="28"/>
        </w:rPr>
        <w:t xml:space="preserve"> </w:t>
      </w:r>
      <w:r w:rsidRPr="00FB5CC8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FB5CC8" w:rsidRPr="00FB5CC8" w:rsidRDefault="00FB5CC8" w:rsidP="00FB5CC8">
      <w:pPr>
        <w:jc w:val="center"/>
        <w:rPr>
          <w:b/>
          <w:sz w:val="28"/>
          <w:szCs w:val="28"/>
          <w:u w:val="single"/>
        </w:rPr>
      </w:pPr>
    </w:p>
    <w:p w:rsidR="00FB5CC8" w:rsidRPr="00FB5CC8" w:rsidRDefault="00FB5CC8" w:rsidP="00FB5CC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FB5CC8">
        <w:rPr>
          <w:sz w:val="28"/>
          <w:szCs w:val="28"/>
        </w:rPr>
        <w:t>Не потребуется.</w:t>
      </w:r>
    </w:p>
    <w:p w:rsidR="00FB5CC8" w:rsidRPr="00FB5CC8" w:rsidRDefault="00FB5CC8" w:rsidP="00FB5CC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FB5CC8" w:rsidRPr="00FB5CC8" w:rsidRDefault="00FB5CC8" w:rsidP="00FB5CC8">
      <w:pPr>
        <w:jc w:val="center"/>
        <w:rPr>
          <w:b/>
          <w:sz w:val="28"/>
          <w:szCs w:val="20"/>
          <w:u w:val="single"/>
        </w:rPr>
      </w:pPr>
      <w:r w:rsidRPr="00FB5CC8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FB5CC8" w:rsidRPr="00FB5CC8" w:rsidRDefault="00FB5CC8" w:rsidP="00FB5CC8">
      <w:pPr>
        <w:jc w:val="center"/>
        <w:rPr>
          <w:b/>
          <w:sz w:val="28"/>
          <w:szCs w:val="20"/>
          <w:u w:val="single"/>
        </w:rPr>
      </w:pPr>
      <w:r w:rsidRPr="00FB5CC8">
        <w:rPr>
          <w:b/>
          <w:sz w:val="28"/>
          <w:szCs w:val="20"/>
          <w:u w:val="single"/>
        </w:rPr>
        <w:t>с указанием их реквизитов</w:t>
      </w:r>
    </w:p>
    <w:p w:rsidR="00FB5CC8" w:rsidRPr="00FB5CC8" w:rsidRDefault="00FB5CC8" w:rsidP="00FB5CC8">
      <w:pPr>
        <w:ind w:firstLine="709"/>
        <w:jc w:val="both"/>
        <w:rPr>
          <w:sz w:val="28"/>
          <w:szCs w:val="20"/>
        </w:rPr>
      </w:pPr>
    </w:p>
    <w:p w:rsidR="00FB5CC8" w:rsidRPr="00FB5CC8" w:rsidRDefault="00FB5CC8" w:rsidP="00FB5CC8">
      <w:pPr>
        <w:ind w:firstLine="720"/>
        <w:jc w:val="both"/>
        <w:rPr>
          <w:sz w:val="28"/>
          <w:szCs w:val="20"/>
        </w:rPr>
      </w:pPr>
      <w:r w:rsidRPr="00FB5CC8">
        <w:rPr>
          <w:sz w:val="28"/>
          <w:szCs w:val="20"/>
        </w:rPr>
        <w:t>Не прилагаются.</w:t>
      </w:r>
    </w:p>
    <w:p w:rsidR="00FB5CC8" w:rsidRPr="00FB5CC8" w:rsidRDefault="00FB5CC8" w:rsidP="00FB5CC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B5CC8" w:rsidRPr="00FB5CC8" w:rsidRDefault="00FB5CC8" w:rsidP="00FB5CC8">
      <w:pPr>
        <w:ind w:left="1069"/>
        <w:jc w:val="both"/>
        <w:rPr>
          <w:sz w:val="28"/>
          <w:szCs w:val="20"/>
        </w:rPr>
      </w:pPr>
    </w:p>
    <w:p w:rsidR="00FB5CC8" w:rsidRPr="00FB5CC8" w:rsidRDefault="00FB5CC8" w:rsidP="00FB5CC8">
      <w:pPr>
        <w:jc w:val="both"/>
        <w:rPr>
          <w:sz w:val="28"/>
          <w:szCs w:val="20"/>
        </w:rPr>
      </w:pPr>
      <w:r w:rsidRPr="00FB5CC8">
        <w:rPr>
          <w:sz w:val="28"/>
          <w:szCs w:val="20"/>
        </w:rPr>
        <w:t>Начальник отдела</w:t>
      </w:r>
    </w:p>
    <w:p w:rsidR="00FB5CC8" w:rsidRPr="00FB5CC8" w:rsidRDefault="00FB5CC8" w:rsidP="00FB5CC8">
      <w:pPr>
        <w:jc w:val="both"/>
        <w:rPr>
          <w:sz w:val="22"/>
          <w:szCs w:val="20"/>
        </w:rPr>
      </w:pPr>
      <w:r w:rsidRPr="00FB5CC8">
        <w:rPr>
          <w:sz w:val="28"/>
          <w:szCs w:val="20"/>
        </w:rPr>
        <w:t>обеспечения и контроля социальных выплат</w:t>
      </w:r>
      <w:r w:rsidRPr="00FB5CC8">
        <w:rPr>
          <w:sz w:val="28"/>
          <w:szCs w:val="20"/>
        </w:rPr>
        <w:tab/>
      </w:r>
      <w:r w:rsidRPr="00FB5CC8">
        <w:rPr>
          <w:sz w:val="28"/>
          <w:szCs w:val="20"/>
        </w:rPr>
        <w:tab/>
      </w:r>
      <w:r w:rsidRPr="00FB5CC8">
        <w:rPr>
          <w:sz w:val="28"/>
          <w:szCs w:val="20"/>
        </w:rPr>
        <w:tab/>
      </w:r>
      <w:r w:rsidRPr="00FB5CC8">
        <w:rPr>
          <w:sz w:val="28"/>
          <w:szCs w:val="20"/>
        </w:rPr>
        <w:tab/>
        <w:t xml:space="preserve">     Л.В. Волкова</w:t>
      </w: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</w:p>
    <w:p w:rsidR="00FB5CC8" w:rsidRPr="00FB5CC8" w:rsidRDefault="00FB5CC8" w:rsidP="00FB5CC8">
      <w:pPr>
        <w:rPr>
          <w:sz w:val="20"/>
          <w:szCs w:val="20"/>
        </w:rPr>
      </w:pPr>
      <w:r w:rsidRPr="00FB5CC8">
        <w:rPr>
          <w:sz w:val="20"/>
          <w:szCs w:val="20"/>
        </w:rPr>
        <w:t xml:space="preserve">А.В. Меньшикова, </w:t>
      </w:r>
    </w:p>
    <w:p w:rsidR="00FB5CC8" w:rsidRPr="00FB5CC8" w:rsidRDefault="00FB5CC8" w:rsidP="00FB5CC8">
      <w:pPr>
        <w:rPr>
          <w:sz w:val="20"/>
          <w:szCs w:val="20"/>
        </w:rPr>
      </w:pPr>
      <w:r w:rsidRPr="00FB5CC8">
        <w:rPr>
          <w:sz w:val="20"/>
          <w:szCs w:val="20"/>
        </w:rPr>
        <w:t>(343) 312-00-08 (доб. 113)</w:t>
      </w:r>
    </w:p>
    <w:p w:rsidR="00FB5CC8" w:rsidRPr="00BD6048" w:rsidRDefault="00FB5CC8" w:rsidP="00FB5CC8">
      <w:pPr>
        <w:widowControl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sectPr w:rsidR="00FB5CC8" w:rsidRPr="00BD6048" w:rsidSect="00DB6017">
      <w:pgSz w:w="11907" w:h="16840" w:code="9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209D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33B2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26FA"/>
    <w:rsid w:val="00B53085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077D0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17E64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1693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B5CC8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B5C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FB5CC8"/>
    <w:rPr>
      <w:sz w:val="24"/>
      <w:szCs w:val="24"/>
    </w:rPr>
  </w:style>
  <w:style w:type="paragraph" w:customStyle="1" w:styleId="ConsPlusNonformat">
    <w:name w:val="ConsPlusNonformat"/>
    <w:uiPriority w:val="99"/>
    <w:rsid w:val="00FB5CC8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FB5C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FB5CC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FB5CC8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FB5CC8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FB5CC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B5C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FB5CC8"/>
    <w:rPr>
      <w:sz w:val="24"/>
      <w:szCs w:val="24"/>
    </w:rPr>
  </w:style>
  <w:style w:type="paragraph" w:customStyle="1" w:styleId="ConsPlusNonformat">
    <w:name w:val="ConsPlusNonformat"/>
    <w:uiPriority w:val="99"/>
    <w:rsid w:val="00FB5CC8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FB5C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FB5CC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FB5CC8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FB5CC8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FB5C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72379CE6E34CD20E7CF47D28568401698A493759A2F64AF9A59E4A4710CEF7F0A197689EA5CF8D07F221C3Dr2M6K" TargetMode="External"/><Relationship Id="rId18" Type="http://schemas.openxmlformats.org/officeDocument/2006/relationships/hyperlink" Target="mailto:Usp30@egov66.ru" TargetMode="External"/><Relationship Id="rId26" Type="http://schemas.openxmlformats.org/officeDocument/2006/relationships/hyperlink" Target="mailto:Usp26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09@egov66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3B76B6F9693CBA268BD6F86EBF7983D54CE7DDDA52CF7E217FB4187A3882FB162240C45UDT8E" TargetMode="External"/><Relationship Id="rId17" Type="http://schemas.openxmlformats.org/officeDocument/2006/relationships/hyperlink" Target="mailto:sp28@&#1077;gov66.ru" TargetMode="External"/><Relationship Id="rId25" Type="http://schemas.openxmlformats.org/officeDocument/2006/relationships/hyperlink" Target="mailto:Usp22@egov66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Usp05@egov66.ru" TargetMode="External"/><Relationship Id="rId20" Type="http://schemas.openxmlformats.org/officeDocument/2006/relationships/hyperlink" Target="mailto:Usp67@egov66.ru" TargetMode="External"/><Relationship Id="rId29" Type="http://schemas.openxmlformats.org/officeDocument/2006/relationships/hyperlink" Target="mailto:Usp55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fc66.ru" TargetMode="External"/><Relationship Id="rId24" Type="http://schemas.openxmlformats.org/officeDocument/2006/relationships/hyperlink" Target="mailto:Usp37@egov66.ru" TargetMode="External"/><Relationship Id="rId32" Type="http://schemas.openxmlformats.org/officeDocument/2006/relationships/hyperlink" Target="consultantplus://offline/ref=2B82F026A6E8EF80E474D53F67B8305A9B466970F1006BDB55B1DE3059B58B4A5EO0a9K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Usp02@egov66.ru" TargetMode="External"/><Relationship Id="rId23" Type="http://schemas.openxmlformats.org/officeDocument/2006/relationships/hyperlink" Target="mailto:Usp16@egov66.ru" TargetMode="External"/><Relationship Id="rId28" Type="http://schemas.openxmlformats.org/officeDocument/2006/relationships/hyperlink" Target="mailto:Usp54@egov66.ru" TargetMode="External"/><Relationship Id="rId10" Type="http://schemas.openxmlformats.org/officeDocument/2006/relationships/hyperlink" Target="http://www.midural.ru/minszn" TargetMode="External"/><Relationship Id="rId19" Type="http://schemas.openxmlformats.org/officeDocument/2006/relationships/hyperlink" Target="mailto:Usp31@egov66.ru" TargetMode="External"/><Relationship Id="rId31" Type="http://schemas.openxmlformats.org/officeDocument/2006/relationships/hyperlink" Target="mailto:usp60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Usp01@egov66.ru" TargetMode="External"/><Relationship Id="rId22" Type="http://schemas.openxmlformats.org/officeDocument/2006/relationships/hyperlink" Target="mailto:Usp10@egov66.ru" TargetMode="External"/><Relationship Id="rId27" Type="http://schemas.openxmlformats.org/officeDocument/2006/relationships/hyperlink" Target="mailto:Usp51@egov66.ru" TargetMode="External"/><Relationship Id="rId30" Type="http://schemas.openxmlformats.org/officeDocument/2006/relationships/hyperlink" Target="mailto:Usp57@gov66.ru" TargetMode="Externa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3A76-A009-4A37-90CC-23CDE514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47</TotalTime>
  <Pages>40</Pages>
  <Words>10102</Words>
  <Characters>84165</Characters>
  <Application>Microsoft Office Word</Application>
  <DocSecurity>0</DocSecurity>
  <Lines>701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94079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Меньшикова Анна Владимировна</cp:lastModifiedBy>
  <cp:revision>22</cp:revision>
  <cp:lastPrinted>2016-12-01T07:27:00Z</cp:lastPrinted>
  <dcterms:created xsi:type="dcterms:W3CDTF">2016-11-18T08:50:00Z</dcterms:created>
  <dcterms:modified xsi:type="dcterms:W3CDTF">2016-12-01T09:36:00Z</dcterms:modified>
</cp:coreProperties>
</file>