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694" w:rsidRPr="00BD6048" w:rsidRDefault="00101705" w:rsidP="00E83B27">
      <w:pPr>
        <w:pStyle w:val="a8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Pr="00DB6017" w:rsidRDefault="00B152B2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70A64" w:rsidRPr="00DB6017" w:rsidRDefault="00A70A64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B152B2" w:rsidRPr="002D3452" w:rsidRDefault="00B64DD1" w:rsidP="00B9117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D3452">
        <w:rPr>
          <w:b/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</w:t>
      </w:r>
      <w:r w:rsidR="002D3452" w:rsidRPr="002D3452">
        <w:rPr>
          <w:b/>
          <w:sz w:val="28"/>
          <w:szCs w:val="28"/>
        </w:rPr>
        <w:t xml:space="preserve">Назначение и организация выплаты ежемесячного пособия на пользование </w:t>
      </w:r>
      <w:r w:rsidR="00D8775F" w:rsidRPr="00983135">
        <w:rPr>
          <w:b/>
          <w:sz w:val="28"/>
          <w:szCs w:val="28"/>
        </w:rPr>
        <w:t xml:space="preserve">услугами </w:t>
      </w:r>
      <w:r w:rsidR="00D8775F" w:rsidRPr="00091525">
        <w:rPr>
          <w:b/>
          <w:sz w:val="28"/>
          <w:szCs w:val="28"/>
        </w:rPr>
        <w:t>проводного радиовещания</w:t>
      </w:r>
      <w:r w:rsidR="00B9117B" w:rsidRPr="002D3452">
        <w:rPr>
          <w:b/>
          <w:sz w:val="28"/>
          <w:szCs w:val="28"/>
        </w:rPr>
        <w:t>»</w:t>
      </w:r>
    </w:p>
    <w:p w:rsidR="00CF724F" w:rsidRPr="002D3452" w:rsidRDefault="00CF724F" w:rsidP="00DB6017">
      <w:pPr>
        <w:ind w:firstLine="709"/>
        <w:jc w:val="both"/>
        <w:rPr>
          <w:b/>
          <w:sz w:val="28"/>
          <w:szCs w:val="28"/>
        </w:rPr>
      </w:pPr>
    </w:p>
    <w:p w:rsidR="00A70A64" w:rsidRPr="002D3452" w:rsidRDefault="00A70A64" w:rsidP="00DB6017">
      <w:pPr>
        <w:ind w:firstLine="709"/>
        <w:jc w:val="both"/>
        <w:rPr>
          <w:b/>
          <w:sz w:val="28"/>
          <w:szCs w:val="28"/>
        </w:rPr>
      </w:pPr>
    </w:p>
    <w:p w:rsidR="00B152B2" w:rsidRPr="002D3452" w:rsidRDefault="005A7758" w:rsidP="00DB6017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Во исполнение Федерального закона от 27 июля 2010 года № 210-ФЗ «Об</w:t>
      </w:r>
      <w:r w:rsidR="00B64DD1" w:rsidRPr="002D3452">
        <w:rPr>
          <w:sz w:val="28"/>
          <w:szCs w:val="28"/>
        </w:rPr>
        <w:t> </w:t>
      </w:r>
      <w:r w:rsidRPr="002D3452">
        <w:rPr>
          <w:sz w:val="28"/>
          <w:szCs w:val="28"/>
        </w:rPr>
        <w:t>организации предоставления государственных и муниципальных услуг»</w:t>
      </w:r>
      <w:r w:rsidR="00B64DD1" w:rsidRPr="002D3452">
        <w:rPr>
          <w:sz w:val="28"/>
          <w:szCs w:val="28"/>
        </w:rPr>
        <w:t xml:space="preserve"> </w:t>
      </w:r>
      <w:r w:rsidRPr="002D3452">
        <w:rPr>
          <w:sz w:val="28"/>
          <w:szCs w:val="28"/>
        </w:rPr>
        <w:t>и</w:t>
      </w:r>
      <w:r w:rsidR="00B64DD1" w:rsidRPr="002D3452">
        <w:rPr>
          <w:sz w:val="28"/>
          <w:szCs w:val="28"/>
        </w:rPr>
        <w:t> </w:t>
      </w:r>
      <w:r w:rsidRPr="002D3452">
        <w:rPr>
          <w:sz w:val="28"/>
          <w:szCs w:val="28"/>
        </w:rPr>
        <w:t xml:space="preserve">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2D3452" w:rsidRDefault="00B152B2" w:rsidP="008F5DDD">
      <w:pPr>
        <w:jc w:val="both"/>
        <w:rPr>
          <w:b/>
          <w:sz w:val="28"/>
          <w:szCs w:val="28"/>
        </w:rPr>
      </w:pPr>
      <w:r w:rsidRPr="002D3452">
        <w:rPr>
          <w:b/>
          <w:sz w:val="28"/>
          <w:szCs w:val="28"/>
        </w:rPr>
        <w:t>ПРИКАЗЫВАЮ:</w:t>
      </w:r>
    </w:p>
    <w:p w:rsidR="00595707" w:rsidRPr="002D3452" w:rsidRDefault="00A70A64" w:rsidP="00DB6017">
      <w:pPr>
        <w:pStyle w:val="af0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1. </w:t>
      </w:r>
      <w:r w:rsidR="00B152B2" w:rsidRPr="002D3452">
        <w:rPr>
          <w:sz w:val="28"/>
          <w:szCs w:val="28"/>
        </w:rPr>
        <w:t>Утвердить</w:t>
      </w:r>
      <w:r w:rsidR="00A36C95" w:rsidRPr="002D3452">
        <w:rPr>
          <w:sz w:val="28"/>
          <w:szCs w:val="28"/>
        </w:rPr>
        <w:t xml:space="preserve"> </w:t>
      </w:r>
      <w:r w:rsidR="00BF1AD1" w:rsidRPr="002D3452">
        <w:rPr>
          <w:sz w:val="28"/>
          <w:szCs w:val="28"/>
        </w:rPr>
        <w:t>А</w:t>
      </w:r>
      <w:r w:rsidR="00B152B2" w:rsidRPr="002D3452">
        <w:rPr>
          <w:sz w:val="28"/>
          <w:szCs w:val="28"/>
        </w:rPr>
        <w:t>дминистративный регламент предоставления территориальными отраслевыми исполнител</w:t>
      </w:r>
      <w:r w:rsidR="002E2A53" w:rsidRPr="002D3452">
        <w:rPr>
          <w:sz w:val="28"/>
          <w:szCs w:val="28"/>
        </w:rPr>
        <w:t xml:space="preserve">ьными органами государственной </w:t>
      </w:r>
      <w:r w:rsidR="00B152B2" w:rsidRPr="002D3452">
        <w:rPr>
          <w:sz w:val="28"/>
          <w:szCs w:val="28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="00B9117B" w:rsidRPr="002D3452">
        <w:rPr>
          <w:sz w:val="28"/>
          <w:szCs w:val="28"/>
        </w:rPr>
        <w:t>«</w:t>
      </w:r>
      <w:r w:rsidR="002D3452" w:rsidRPr="00521458">
        <w:rPr>
          <w:sz w:val="28"/>
          <w:szCs w:val="28"/>
        </w:rPr>
        <w:t xml:space="preserve">Назначение и организация выплаты ежемесячного пособия на пользование </w:t>
      </w:r>
      <w:r w:rsidR="00D22B9B" w:rsidRPr="00D22B9B">
        <w:rPr>
          <w:sz w:val="28"/>
          <w:szCs w:val="28"/>
        </w:rPr>
        <w:t>услугами проводного радиовещания</w:t>
      </w:r>
      <w:r w:rsidR="00B9117B" w:rsidRPr="002D3452">
        <w:rPr>
          <w:sz w:val="28"/>
          <w:szCs w:val="28"/>
        </w:rPr>
        <w:t xml:space="preserve">» </w:t>
      </w:r>
      <w:r w:rsidR="00AC0EDC" w:rsidRPr="002D3452">
        <w:rPr>
          <w:sz w:val="28"/>
          <w:szCs w:val="28"/>
        </w:rPr>
        <w:t>(прилагается)</w:t>
      </w:r>
      <w:r w:rsidR="00B152B2" w:rsidRPr="002D3452">
        <w:rPr>
          <w:sz w:val="28"/>
          <w:szCs w:val="28"/>
        </w:rPr>
        <w:t>.</w:t>
      </w:r>
    </w:p>
    <w:p w:rsidR="00A10C60" w:rsidRPr="002D3452" w:rsidRDefault="000D2CB8" w:rsidP="00DB6017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2</w:t>
      </w:r>
      <w:r w:rsidR="00945C60" w:rsidRPr="002D3452">
        <w:rPr>
          <w:sz w:val="28"/>
          <w:szCs w:val="28"/>
        </w:rPr>
        <w:t>. </w:t>
      </w:r>
      <w:r w:rsidR="00A10C60" w:rsidRPr="002D3452">
        <w:rPr>
          <w:sz w:val="28"/>
          <w:szCs w:val="28"/>
        </w:rPr>
        <w:t xml:space="preserve">Настоящий приказ вступает в силу </w:t>
      </w:r>
      <w:r w:rsidR="002E2A53" w:rsidRPr="002D3452">
        <w:rPr>
          <w:sz w:val="28"/>
          <w:szCs w:val="28"/>
        </w:rPr>
        <w:t xml:space="preserve">с 01 </w:t>
      </w:r>
      <w:r w:rsidR="00CF724F" w:rsidRPr="002D3452">
        <w:rPr>
          <w:sz w:val="28"/>
          <w:szCs w:val="28"/>
        </w:rPr>
        <w:t>февраля</w:t>
      </w:r>
      <w:r w:rsidR="002E2A53" w:rsidRPr="002D3452">
        <w:rPr>
          <w:sz w:val="28"/>
          <w:szCs w:val="28"/>
        </w:rPr>
        <w:t xml:space="preserve"> 201</w:t>
      </w:r>
      <w:r w:rsidR="00CF724F" w:rsidRPr="002D3452">
        <w:rPr>
          <w:sz w:val="28"/>
          <w:szCs w:val="28"/>
        </w:rPr>
        <w:t>7</w:t>
      </w:r>
      <w:r w:rsidR="002E2A53" w:rsidRPr="002D3452">
        <w:rPr>
          <w:sz w:val="28"/>
          <w:szCs w:val="28"/>
        </w:rPr>
        <w:t xml:space="preserve"> года</w:t>
      </w:r>
      <w:r w:rsidR="00BE1BB1" w:rsidRPr="002D3452">
        <w:rPr>
          <w:sz w:val="28"/>
          <w:szCs w:val="28"/>
        </w:rPr>
        <w:t>.</w:t>
      </w:r>
      <w:r w:rsidR="00A10C60" w:rsidRPr="002D3452">
        <w:rPr>
          <w:sz w:val="28"/>
          <w:szCs w:val="28"/>
        </w:rPr>
        <w:t xml:space="preserve"> </w:t>
      </w:r>
    </w:p>
    <w:p w:rsidR="00B152B2" w:rsidRPr="002D3452" w:rsidRDefault="000D2CB8" w:rsidP="00DB6017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3</w:t>
      </w:r>
      <w:r w:rsidR="00B152B2" w:rsidRPr="002D3452">
        <w:rPr>
          <w:sz w:val="28"/>
          <w:szCs w:val="28"/>
        </w:rPr>
        <w:t xml:space="preserve">. Контроль за исполнением настоящего приказа возложить на Заместителя Министра социальной политики Свердловской области </w:t>
      </w:r>
      <w:r w:rsidR="00CF724F" w:rsidRPr="002D3452">
        <w:rPr>
          <w:sz w:val="28"/>
          <w:szCs w:val="28"/>
        </w:rPr>
        <w:t>С.П. Золотова</w:t>
      </w:r>
      <w:r w:rsidR="00B152B2" w:rsidRPr="002D3452">
        <w:rPr>
          <w:sz w:val="28"/>
          <w:szCs w:val="28"/>
        </w:rPr>
        <w:t xml:space="preserve">. </w:t>
      </w:r>
    </w:p>
    <w:p w:rsidR="00410428" w:rsidRPr="002D3452" w:rsidRDefault="000D2CB8" w:rsidP="00B64DD1">
      <w:pPr>
        <w:ind w:firstLine="709"/>
        <w:jc w:val="both"/>
        <w:rPr>
          <w:sz w:val="28"/>
          <w:szCs w:val="28"/>
        </w:rPr>
      </w:pPr>
      <w:r w:rsidRPr="002D3452">
        <w:rPr>
          <w:sz w:val="28"/>
          <w:szCs w:val="28"/>
        </w:rPr>
        <w:t>4</w:t>
      </w:r>
      <w:r w:rsidR="00B152B2" w:rsidRPr="002D3452">
        <w:rPr>
          <w:sz w:val="28"/>
          <w:szCs w:val="28"/>
        </w:rPr>
        <w:t>.</w:t>
      </w:r>
      <w:r w:rsidR="00A70A64" w:rsidRPr="002D3452">
        <w:rPr>
          <w:sz w:val="28"/>
          <w:szCs w:val="28"/>
        </w:rPr>
        <w:t> </w:t>
      </w:r>
      <w:r w:rsidR="00B152B2" w:rsidRPr="002D3452">
        <w:rPr>
          <w:sz w:val="28"/>
          <w:szCs w:val="28"/>
        </w:rPr>
        <w:t xml:space="preserve">Настоящий приказ разместить (опубликовать) на «Официальном </w:t>
      </w:r>
      <w:r w:rsidR="00A70A64" w:rsidRPr="002D3452">
        <w:rPr>
          <w:sz w:val="28"/>
          <w:szCs w:val="28"/>
        </w:rPr>
        <w:t xml:space="preserve">                     </w:t>
      </w:r>
      <w:r w:rsidR="00B152B2" w:rsidRPr="002D3452">
        <w:rPr>
          <w:sz w:val="28"/>
          <w:szCs w:val="28"/>
        </w:rPr>
        <w:t xml:space="preserve">интернет-портале правовой информации Свердловской области» (www.pravo.gov66.ru). </w:t>
      </w:r>
    </w:p>
    <w:p w:rsidR="002D3452" w:rsidRPr="002D3452" w:rsidRDefault="002D3452" w:rsidP="00B9117B">
      <w:pPr>
        <w:keepNext/>
        <w:tabs>
          <w:tab w:val="num" w:pos="0"/>
        </w:tabs>
        <w:jc w:val="both"/>
        <w:rPr>
          <w:sz w:val="28"/>
          <w:szCs w:val="28"/>
        </w:rPr>
      </w:pPr>
    </w:p>
    <w:p w:rsidR="00B64DD1" w:rsidRPr="002D3452" w:rsidRDefault="00B64DD1" w:rsidP="00B9117B">
      <w:pPr>
        <w:keepNext/>
        <w:tabs>
          <w:tab w:val="num" w:pos="0"/>
        </w:tabs>
        <w:jc w:val="both"/>
        <w:rPr>
          <w:sz w:val="28"/>
          <w:szCs w:val="28"/>
        </w:rPr>
      </w:pPr>
    </w:p>
    <w:p w:rsidR="00B152B2" w:rsidRDefault="00B152B2" w:rsidP="00B9117B">
      <w:pPr>
        <w:keepNext/>
        <w:tabs>
          <w:tab w:val="num" w:pos="0"/>
        </w:tabs>
        <w:jc w:val="both"/>
        <w:rPr>
          <w:sz w:val="28"/>
          <w:szCs w:val="28"/>
        </w:rPr>
      </w:pPr>
      <w:r w:rsidRPr="002D3452">
        <w:rPr>
          <w:sz w:val="28"/>
          <w:szCs w:val="28"/>
        </w:rPr>
        <w:t xml:space="preserve">Министр      </w:t>
      </w:r>
      <w:r w:rsidR="003855CE" w:rsidRPr="002D3452">
        <w:rPr>
          <w:sz w:val="28"/>
          <w:szCs w:val="28"/>
        </w:rPr>
        <w:t xml:space="preserve">                                                                        </w:t>
      </w:r>
      <w:r w:rsidRPr="002D3452">
        <w:rPr>
          <w:sz w:val="28"/>
          <w:szCs w:val="28"/>
        </w:rPr>
        <w:t xml:space="preserve">      </w:t>
      </w:r>
      <w:r w:rsidR="00936342" w:rsidRPr="002D3452">
        <w:rPr>
          <w:sz w:val="28"/>
          <w:szCs w:val="28"/>
        </w:rPr>
        <w:t xml:space="preserve">   </w:t>
      </w:r>
      <w:r w:rsidR="002E2A53" w:rsidRPr="002D3452">
        <w:rPr>
          <w:sz w:val="28"/>
          <w:szCs w:val="28"/>
        </w:rPr>
        <w:t xml:space="preserve">   </w:t>
      </w:r>
      <w:r w:rsidR="00936342" w:rsidRPr="002D3452">
        <w:rPr>
          <w:sz w:val="28"/>
          <w:szCs w:val="28"/>
        </w:rPr>
        <w:t xml:space="preserve"> </w:t>
      </w:r>
      <w:r w:rsidR="00B9117B" w:rsidRPr="002D3452">
        <w:rPr>
          <w:sz w:val="28"/>
          <w:szCs w:val="28"/>
        </w:rPr>
        <w:t xml:space="preserve">           </w:t>
      </w:r>
      <w:r w:rsidRPr="002D3452">
        <w:rPr>
          <w:sz w:val="28"/>
          <w:szCs w:val="28"/>
        </w:rPr>
        <w:t>А.В. Злоказов</w:t>
      </w:r>
    </w:p>
    <w:p w:rsidR="004F6198" w:rsidRDefault="004F6198" w:rsidP="00B9117B">
      <w:pPr>
        <w:keepNext/>
        <w:tabs>
          <w:tab w:val="num" w:pos="0"/>
        </w:tabs>
        <w:jc w:val="both"/>
        <w:rPr>
          <w:sz w:val="28"/>
          <w:szCs w:val="28"/>
        </w:rPr>
      </w:pPr>
    </w:p>
    <w:p w:rsidR="004F6198" w:rsidRDefault="004F6198" w:rsidP="00B9117B">
      <w:pPr>
        <w:keepNext/>
        <w:tabs>
          <w:tab w:val="num" w:pos="0"/>
        </w:tabs>
        <w:jc w:val="both"/>
        <w:rPr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68"/>
        <w:gridCol w:w="5069"/>
      </w:tblGrid>
      <w:tr w:rsidR="004F6198" w:rsidRPr="004F6198" w:rsidTr="00547788">
        <w:tc>
          <w:tcPr>
            <w:tcW w:w="5068" w:type="dxa"/>
          </w:tcPr>
          <w:p w:rsidR="004F6198" w:rsidRPr="004F6198" w:rsidRDefault="004F6198" w:rsidP="004F619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4F6198" w:rsidRPr="004F6198" w:rsidRDefault="004F6198" w:rsidP="004F619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4F6198" w:rsidRPr="004F6198" w:rsidRDefault="004F6198" w:rsidP="004F619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4F6198" w:rsidRPr="004F6198" w:rsidRDefault="004F6198" w:rsidP="004F619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</w:tcPr>
          <w:p w:rsid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4F6198" w:rsidRP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4F6198">
              <w:rPr>
                <w:bCs/>
                <w:sz w:val="28"/>
                <w:szCs w:val="28"/>
              </w:rPr>
              <w:lastRenderedPageBreak/>
              <w:t>УТВЕРЖДЕН</w:t>
            </w:r>
          </w:p>
          <w:p w:rsidR="004F6198" w:rsidRP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4F6198">
              <w:rPr>
                <w:bCs/>
                <w:sz w:val="28"/>
                <w:szCs w:val="28"/>
              </w:rPr>
              <w:t>приказом Министерства социальной</w:t>
            </w:r>
          </w:p>
          <w:p w:rsidR="004F6198" w:rsidRP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4F6198">
              <w:rPr>
                <w:bCs/>
                <w:sz w:val="28"/>
                <w:szCs w:val="28"/>
              </w:rPr>
              <w:t xml:space="preserve">политики Свердловской области </w:t>
            </w:r>
          </w:p>
          <w:p w:rsidR="004F6198" w:rsidRP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4F6198">
              <w:rPr>
                <w:bCs/>
                <w:sz w:val="28"/>
                <w:szCs w:val="28"/>
              </w:rPr>
              <w:t xml:space="preserve">от __________________г. № ________               </w:t>
            </w:r>
          </w:p>
          <w:p w:rsidR="004F6198" w:rsidRP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4F6198">
              <w:rPr>
                <w:bCs/>
                <w:sz w:val="28"/>
                <w:szCs w:val="28"/>
              </w:rPr>
      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 организация выплаты ежемесячного пособия на пользование услугами проводного радиовещания»</w:t>
            </w:r>
          </w:p>
        </w:tc>
      </w:tr>
    </w:tbl>
    <w:p w:rsidR="004F6198" w:rsidRPr="004F6198" w:rsidRDefault="004F6198" w:rsidP="004F619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F6198" w:rsidRPr="004F6198" w:rsidRDefault="004F6198" w:rsidP="004F6198">
      <w:pPr>
        <w:tabs>
          <w:tab w:val="left" w:pos="4820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F6198">
        <w:rPr>
          <w:b/>
          <w:bCs/>
          <w:sz w:val="28"/>
          <w:szCs w:val="28"/>
        </w:rPr>
        <w:t>Административный регламент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F6198">
        <w:rPr>
          <w:b/>
          <w:bCs/>
          <w:sz w:val="28"/>
          <w:szCs w:val="28"/>
        </w:rPr>
        <w:t>предоставления территориальными отраслевыми исполнительными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F6198">
        <w:rPr>
          <w:b/>
          <w:bCs/>
          <w:sz w:val="28"/>
          <w:szCs w:val="28"/>
        </w:rPr>
        <w:t xml:space="preserve"> органами государственной власти Свердловской области – управлениями социальной политики Министерства социальной политики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F6198">
        <w:rPr>
          <w:b/>
          <w:bCs/>
          <w:sz w:val="28"/>
          <w:szCs w:val="28"/>
        </w:rPr>
        <w:t xml:space="preserve"> Свердловской области государственной услуги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F6198">
        <w:rPr>
          <w:b/>
          <w:bCs/>
          <w:sz w:val="28"/>
          <w:szCs w:val="28"/>
        </w:rPr>
        <w:t>«Назначение и организация выплаты ежемесячного пособия на пользование услугами проводного радиовещания»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F6198">
        <w:rPr>
          <w:b/>
          <w:sz w:val="28"/>
          <w:szCs w:val="28"/>
        </w:rPr>
        <w:t>Раздел 1. Общие положения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F6198">
        <w:rPr>
          <w:sz w:val="28"/>
          <w:szCs w:val="28"/>
        </w:rPr>
        <w:t xml:space="preserve"> Предмет регулирования административного регламента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 xml:space="preserve">1. Административный регламент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на пользование услугами проводного радиовещания» (далее – административный регламент) устанавливает порядок и стандарт предоставления государственной услуги по предоставлению государственной услуги по назначению и организации выплаты ежемесячного пособия на пользование услугами проводного радиовещания (далее – государственная услуга, пособие)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 xml:space="preserve"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 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F6198">
        <w:rPr>
          <w:sz w:val="28"/>
          <w:szCs w:val="28"/>
        </w:rPr>
        <w:t>Круг заявителей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6198">
        <w:rPr>
          <w:bCs/>
          <w:sz w:val="28"/>
          <w:szCs w:val="28"/>
        </w:rPr>
        <w:t xml:space="preserve">3. Заявителями являются проживающие на территории Свердловской области: 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6198">
        <w:rPr>
          <w:bCs/>
          <w:sz w:val="28"/>
          <w:szCs w:val="28"/>
        </w:rPr>
        <w:t xml:space="preserve">1) лица, проработавшие в тылу в период с 22 июня 1941 года по 9 мая 1945 года не менее шести месяцев, исключая период работы на временно оккупированных территориях СССР; 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6198">
        <w:rPr>
          <w:bCs/>
          <w:sz w:val="28"/>
          <w:szCs w:val="28"/>
        </w:rPr>
        <w:t xml:space="preserve">2) лица, награжденные орденами или медалями СССР за самоотверженный труд в период Великой Отечественной войны; 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6198">
        <w:rPr>
          <w:bCs/>
          <w:sz w:val="28"/>
          <w:szCs w:val="28"/>
        </w:rPr>
        <w:t>3) </w:t>
      </w:r>
      <w:hyperlink r:id="rId9" w:history="1">
        <w:r w:rsidRPr="004F6198">
          <w:rPr>
            <w:bCs/>
            <w:color w:val="000000"/>
            <w:sz w:val="28"/>
            <w:szCs w:val="28"/>
          </w:rPr>
          <w:t>ветераны труда</w:t>
        </w:r>
      </w:hyperlink>
      <w:r w:rsidRPr="004F6198">
        <w:rPr>
          <w:bCs/>
          <w:color w:val="000000"/>
          <w:sz w:val="28"/>
          <w:szCs w:val="28"/>
        </w:rPr>
        <w:t xml:space="preserve"> и ли</w:t>
      </w:r>
      <w:r w:rsidRPr="004F6198">
        <w:rPr>
          <w:bCs/>
          <w:sz w:val="28"/>
          <w:szCs w:val="28"/>
        </w:rPr>
        <w:t xml:space="preserve">ца, приравненные к ним по состоянию на 31 декабря 2004 года, достигшие возраста, дающего право на страховую пенсию по старости; 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4)</w:t>
      </w:r>
      <w:r w:rsidRPr="004F6198">
        <w:rPr>
          <w:b/>
          <w:sz w:val="28"/>
          <w:szCs w:val="28"/>
        </w:rPr>
        <w:t> </w:t>
      </w:r>
      <w:r w:rsidRPr="004F6198">
        <w:rPr>
          <w:sz w:val="28"/>
          <w:szCs w:val="28"/>
        </w:rPr>
        <w:t xml:space="preserve">лица, награжденные знаком «Жителю блокадного Ленинграда»; 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6198">
        <w:rPr>
          <w:bCs/>
          <w:sz w:val="28"/>
          <w:szCs w:val="28"/>
        </w:rPr>
        <w:t>5) совершеннолетние узники нацистских концлагерей, тюрем и гетто (с лагерным режимом) и других мест принудительного содержания и принудительного труда, расположенных как на территории Германии и ее союзников, так и на оккупированных территориях СССР или других государств, подвергшихся немецкой оккупации, а также лица из числа гражданского населения, насильственно вывезенные с территории бывшего СССР на принудительные работы в Германию, в союзные с ней страны и оккупированные ими государства в возрасте старше 18 лет, содержавшиеся в условиях лагерного режима.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F6198">
        <w:rPr>
          <w:sz w:val="28"/>
          <w:szCs w:val="28"/>
        </w:rPr>
        <w:t>Требования к порядку информирования о предоставлении государственной услуги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4.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 управлений социальной политики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 политики.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5. Информация о месте нахождения, графиках (режиме) работы, номерах контактных телефонов, адресах электронной почты и официальных сайтов  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 государственных и муниципальных услуг (функций) Свердловской области» (www.66.gosuslugi.ru)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центра.</w:t>
      </w:r>
    </w:p>
    <w:p w:rsidR="004F6198" w:rsidRPr="004F6198" w:rsidRDefault="004F6198" w:rsidP="004F6198">
      <w:pPr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 приложении № 1 к настоящему административному регламенту.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4F6198">
        <w:rPr>
          <w:rFonts w:ascii="TimesNewRomanPSMT" w:hAnsi="TimesNewRomanPSMT" w:cs="TimesNewRomanPSMT"/>
          <w:sz w:val="28"/>
          <w:szCs w:val="28"/>
        </w:rPr>
        <w:t>6. Вышестоящим органом управлений социальной политики в порядке подчиненности является Министерство социальной политики Свердловской области.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4F6198">
        <w:rPr>
          <w:rFonts w:ascii="TimesNewRomanPSMT" w:hAnsi="TimesNewRomanPSMT" w:cs="TimesNewRomanPSMT"/>
          <w:sz w:val="28"/>
          <w:szCs w:val="28"/>
        </w:rPr>
        <w:t>Место нахождения Министерства социальной политики Свердловской области: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4F6198">
        <w:rPr>
          <w:rFonts w:ascii="TimesNewRomanPSMT" w:hAnsi="TimesNewRomanPSMT" w:cs="TimesNewRomanPSMT"/>
          <w:sz w:val="28"/>
          <w:szCs w:val="28"/>
        </w:rPr>
        <w:t>ул. Большакова, д. 105, г. Екатеринбург, 620144.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312-00-08, факс: 312-07-00. Код г. Екатеринбурга: 343.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bCs/>
          <w:iCs/>
          <w:sz w:val="28"/>
          <w:szCs w:val="28"/>
        </w:rPr>
        <w:t>Режим работы: ежедневно с 9.00 до 18.00;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в пятницу с 9.00 до 17.00.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Перерыв на обед с 13.00 до 13.48.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Выходные дни – суббота, воскресенье.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Адрес электронной почты (e-mail) Министерства социальной политики Свердловской области: mspso@egov66.ru.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bCs/>
          <w:iCs/>
          <w:sz w:val="28"/>
          <w:szCs w:val="28"/>
        </w:rPr>
        <w:t xml:space="preserve">Официальный сайт </w:t>
      </w:r>
      <w:r w:rsidRPr="004F6198">
        <w:rPr>
          <w:sz w:val="28"/>
          <w:szCs w:val="28"/>
        </w:rPr>
        <w:t xml:space="preserve">Министерства социальной политики Свердловской области в сети Интернет: </w:t>
      </w:r>
      <w:hyperlink r:id="rId10" w:history="1">
        <w:r w:rsidRPr="004F6198">
          <w:rPr>
            <w:sz w:val="28"/>
            <w:szCs w:val="28"/>
            <w:lang w:val="en-US"/>
          </w:rPr>
          <w:t>www</w:t>
        </w:r>
        <w:r w:rsidRPr="004F6198">
          <w:rPr>
            <w:sz w:val="28"/>
            <w:szCs w:val="28"/>
          </w:rPr>
          <w:t>.msp.midural.ru.</w:t>
        </w:r>
      </w:hyperlink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7. Многофункциональный центр расположен по адресу: ул. 8 Марта, д. 13, г. Екатеринбург, 620014.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Телефон приемной: 8 (343) 354-73-00, факс: 8 (343) 354-73-20.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Справочно-информационный центр: 8 (343) 354-73-98; 8 800 700 00 04.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 xml:space="preserve">Режим работы: ежедневно с 08.00 до 20.00 без перерыва на обед. 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Адрес электронной почты (e-mail): mfc@mfc66.ru.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 xml:space="preserve">Официальный сайт в сети Интернет, на котором можно получить информацию о месте нахождения многофункционального центра и его филиалов: </w:t>
      </w:r>
      <w:hyperlink r:id="rId11" w:history="1">
        <w:r w:rsidRPr="004F6198">
          <w:rPr>
            <w:sz w:val="28"/>
            <w:szCs w:val="28"/>
          </w:rPr>
          <w:t>www.mfc66.ru</w:t>
        </w:r>
      </w:hyperlink>
      <w:r w:rsidRPr="004F6198">
        <w:rPr>
          <w:sz w:val="28"/>
          <w:szCs w:val="28"/>
        </w:rPr>
        <w:t>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8.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4F6198">
        <w:rPr>
          <w:sz w:val="28"/>
          <w:szCs w:val="28"/>
        </w:rPr>
        <w:t>9.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4F6198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4F6198">
        <w:rPr>
          <w:sz w:val="28"/>
          <w:szCs w:val="28"/>
        </w:rPr>
        <w:t>Ответ на телефонный звонок должен содержать информацию о 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должностное лицо управления социальной политики обязано переадресовать звонок уполномоченному должностному лицу. Должно производиться не более одной переадресации звонка к должностному лицу, которое может ответить на вопрос гражданина. Время разговора не должно превышать 10 минут.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4F6198">
        <w:rPr>
          <w:sz w:val="28"/>
          <w:szCs w:val="28"/>
        </w:rPr>
        <w:t>11. По телефонам предоставляется информация по следующим вопросам: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1) сведения о нормативных правовых актах, регулирующих порядок предоставления государственной услуги;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4F6198">
        <w:rPr>
          <w:sz w:val="28"/>
          <w:szCs w:val="28"/>
        </w:rPr>
        <w:t>12. Места получения информации о предоставлении государственной услуги и услуг, которые являются необходимыми и обязательными для 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F6198">
        <w:rPr>
          <w:color w:val="000000"/>
          <w:sz w:val="28"/>
          <w:szCs w:val="28"/>
        </w:rPr>
        <w:t>13.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4F6198">
        <w:rPr>
          <w:b/>
          <w:sz w:val="28"/>
          <w:szCs w:val="28"/>
        </w:rPr>
        <w:t>Раздел 2. Стандарт предоставления государственной услуги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F6198">
        <w:rPr>
          <w:sz w:val="28"/>
          <w:szCs w:val="28"/>
        </w:rPr>
        <w:t>Наименование государственной услуги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14. Наименование государственной услуги – «Назначение и организация выплаты ежемесячного пособия на пользование услугами проводного радиовещания».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F6198">
        <w:rPr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4F6198" w:rsidRPr="004F6198" w:rsidRDefault="004F6198" w:rsidP="004F6198">
      <w:pPr>
        <w:tabs>
          <w:tab w:val="left" w:pos="709"/>
        </w:tabs>
        <w:jc w:val="both"/>
        <w:rPr>
          <w:sz w:val="28"/>
          <w:szCs w:val="28"/>
        </w:rPr>
      </w:pPr>
      <w:r w:rsidRPr="004F6198">
        <w:rPr>
          <w:sz w:val="28"/>
          <w:szCs w:val="28"/>
        </w:rPr>
        <w:tab/>
        <w:t>15. Государственная услуга предоставляется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области.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rPr>
          <w:iCs/>
          <w:sz w:val="28"/>
          <w:szCs w:val="28"/>
        </w:rPr>
      </w:pPr>
      <w:r w:rsidRPr="004F6198">
        <w:rPr>
          <w:sz w:val="28"/>
          <w:szCs w:val="28"/>
        </w:rPr>
        <w:t xml:space="preserve">16. 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организации, предоставляющие </w:t>
      </w:r>
      <w:r w:rsidRPr="004F6198">
        <w:rPr>
          <w:iCs/>
          <w:sz w:val="28"/>
          <w:szCs w:val="28"/>
        </w:rPr>
        <w:t xml:space="preserve">услуги </w:t>
      </w:r>
      <w:r w:rsidRPr="004F6198">
        <w:rPr>
          <w:sz w:val="28"/>
          <w:szCs w:val="28"/>
        </w:rPr>
        <w:t>проводного радиовещания</w:t>
      </w:r>
      <w:r w:rsidRPr="004F6198">
        <w:rPr>
          <w:iCs/>
          <w:sz w:val="28"/>
          <w:szCs w:val="28"/>
        </w:rPr>
        <w:t>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17. Запрещается требовать от заявителя осуществления действий, в том числе согласований, необходимых для получения государственной услуги и связанных с обращением в иные государственные органы и организации, за 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4F6198" w:rsidRPr="004F6198" w:rsidRDefault="004F6198" w:rsidP="004F6198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4F6198">
        <w:rPr>
          <w:sz w:val="28"/>
          <w:szCs w:val="28"/>
        </w:rPr>
        <w:t>Описание результата предоставления государственной услуги</w:t>
      </w:r>
    </w:p>
    <w:p w:rsidR="004F6198" w:rsidRPr="004F6198" w:rsidRDefault="004F6198" w:rsidP="004F6198">
      <w:pPr>
        <w:ind w:firstLine="709"/>
        <w:jc w:val="center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18. 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 организация выплаты</w:t>
      </w:r>
      <w:r w:rsidRPr="004F6198">
        <w:rPr>
          <w:i/>
          <w:sz w:val="28"/>
          <w:szCs w:val="28"/>
        </w:rPr>
        <w:t xml:space="preserve"> </w:t>
      </w:r>
      <w:r w:rsidRPr="004F6198">
        <w:rPr>
          <w:sz w:val="28"/>
          <w:szCs w:val="28"/>
        </w:rPr>
        <w:t>пособия заявителю через кредитные организации, организации почтовой связи или иные субъекты, осуществляющие деятельность по доставке социальных пособий, либо принятие управлением социальной политики решения об отказе в предоставлении государственной услуги.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4F6198">
        <w:rPr>
          <w:sz w:val="28"/>
          <w:szCs w:val="28"/>
        </w:rPr>
        <w:t>Сроки предоставления государственной услуги</w:t>
      </w: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19. Решение о предоставлении либо об отказе в предоставлении государственной услуги принимается в течение десяти дней со дня принятия заявления и документов, необходимых для предоставления государственной услуги. Копия решения о предоставлении либо об отказе в предоставлении государственной услуги в течение пяти дней со дня принятия направляется заявителю либо в многофункциональный центр.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F6198" w:rsidRPr="004F6198" w:rsidRDefault="004F6198" w:rsidP="004F6198">
      <w:pPr>
        <w:jc w:val="center"/>
        <w:rPr>
          <w:sz w:val="28"/>
          <w:szCs w:val="28"/>
          <w:lang w:eastAsia="en-US"/>
        </w:rPr>
      </w:pPr>
      <w:r w:rsidRPr="004F6198">
        <w:rPr>
          <w:sz w:val="28"/>
          <w:szCs w:val="28"/>
          <w:lang w:eastAsia="en-US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4F6198" w:rsidRPr="004F6198" w:rsidRDefault="004F6198" w:rsidP="004F6198">
      <w:pPr>
        <w:ind w:firstLine="709"/>
        <w:jc w:val="center"/>
        <w:rPr>
          <w:sz w:val="28"/>
          <w:szCs w:val="28"/>
          <w:lang w:eastAsia="en-US"/>
        </w:rPr>
      </w:pPr>
    </w:p>
    <w:p w:rsidR="004F6198" w:rsidRPr="004F6198" w:rsidRDefault="004F6198" w:rsidP="004F6198">
      <w:pPr>
        <w:ind w:firstLine="709"/>
        <w:jc w:val="both"/>
        <w:rPr>
          <w:sz w:val="28"/>
          <w:szCs w:val="28"/>
          <w:lang w:eastAsia="en-US"/>
        </w:rPr>
      </w:pPr>
      <w:r w:rsidRPr="004F6198">
        <w:rPr>
          <w:sz w:val="28"/>
          <w:szCs w:val="28"/>
          <w:lang w:eastAsia="en-US"/>
        </w:rPr>
        <w:t>20. Отношения, возникающие в связи с предоставлением государственной услуги, регулируются: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Федеральным законом от 12 января 1995 года № 5-ФЗ «О ветеранах» (Собрание законодательства Российской Федерации, 195, 16 января, № 3, ст. 168);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Федеральным законом от 06 апреля 2011 года № 63-ФЗ «Об электронной подписи» («Российская газета», 2011, 08 апреля, № 75);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Законом Свердловской области от 25 ноября 2004 года № 190-ОЗ «О социальной поддержке ветеранов в Свердловской области» («Областная газета», 2004, 27 ноября, № 322-324);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постановлением Правительства Свердловской области                                   от 03.07.2008 № 681-ПП «Об утверждении положений о территориальных отраслевых исполнительных органах государственной власти Свердловской области – Управлениях социальной политики Министерства социальной политики Свердловской области в новой редакции» (Собрание законодательства Свердловской области, 2008, 08 сентября, № 7-3, ст. 1128);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постановлением Правительства Свердловской области от 07.11.2008 № 1164-ПП «Об утверждении Положений о территориальных отраслевых исполнительных органах государственной власти Свердловской области – управлениях социальной политики Министерства социальной политики Свердловской области в новой редакции» (Собрание законодательства Свердловской области, 2008, 05 декабря, № 11, ст. 1733);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постановлением Правительства Свердловской области                                   от 27.01.2009 № 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24 марта, № 1-1, ст. 71);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постановлением Правительства Свердловской области                                   от 09.02.2009 № 149-ПП «Об утверждении Положения о территориальном отраслевом исполнительном органе государственной власти Свердловской области – управлении социальной политики Министерства социальной политики Свердловской области по Режевскому району в новой редакции» (Собрание законодательства Свердловской области, 2009, 07 апреля, № 2, ст. 167);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постановлением Правительства Свердловской области                                  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постановлением Правительства Свердловской области                                   от 21.11.2012 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521-523) (далее – постановление Правительства Свердловской области от 21.11.2012 № 1305-ПП);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постановлением Правительства Свердловской области                                   от 25.09.2013 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445-446).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F6198">
        <w:rPr>
          <w:sz w:val="28"/>
          <w:szCs w:val="28"/>
        </w:rPr>
        <w:t>Исчерпывающий перечень документов, необходимых в соответствии с нормативными правовыми актами для предоставления государственной услуги и услуг, которые являются необходимыми и обязательными для предоставления государственной услуги, подлежащих представлению заявителем, способы их получения заявителем, в том числе в электронной форме, порядок их представления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4F6198">
        <w:rPr>
          <w:sz w:val="28"/>
          <w:szCs w:val="28"/>
          <w:lang w:eastAsia="en-US"/>
        </w:rPr>
        <w:t xml:space="preserve">21. Для предоставления государственной услуги заявителем подается в управление социальной политики по месту жительства либо в многофункциональный центр заявление о назначении </w:t>
      </w:r>
      <w:r w:rsidRPr="004F6198">
        <w:rPr>
          <w:sz w:val="28"/>
          <w:szCs w:val="28"/>
        </w:rPr>
        <w:t xml:space="preserve">ежемесячного пособия на пользование услугами проводного радиовещания </w:t>
      </w:r>
      <w:r w:rsidRPr="004F6198">
        <w:rPr>
          <w:sz w:val="28"/>
          <w:szCs w:val="28"/>
          <w:lang w:eastAsia="en-US"/>
        </w:rPr>
        <w:t>(далее – заявление) (приложение № 2), предъявляются паспорт или иной документ, удостоверяющий личность, и удостоверение, дающее право на получение мер социальной поддержки, установленных Законом Свердловской области от 25 ноября 2004 года № 190-ОЗ «О социальной поддержке ветеранов в Свердловской области», выдаваемое в порядке, предусмотренном Правительством Свердловской области.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F6198">
        <w:rPr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F6198">
        <w:rPr>
          <w:iCs/>
          <w:sz w:val="28"/>
          <w:szCs w:val="28"/>
        </w:rPr>
        <w:t xml:space="preserve">К заявлению прилагаются документы, подтверждающие, что заявитель является пользователем услуг </w:t>
      </w:r>
      <w:r w:rsidRPr="004F6198">
        <w:rPr>
          <w:sz w:val="28"/>
          <w:szCs w:val="28"/>
        </w:rPr>
        <w:t xml:space="preserve">проводного радиовещания. 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 xml:space="preserve">Документы, указанные в </w:t>
      </w:r>
      <w:hyperlink r:id="rId12" w:history="1">
        <w:r w:rsidRPr="004F6198">
          <w:rPr>
            <w:sz w:val="28"/>
            <w:szCs w:val="28"/>
          </w:rPr>
          <w:t>части</w:t>
        </w:r>
      </w:hyperlink>
      <w:r w:rsidRPr="004F6198">
        <w:t xml:space="preserve"> </w:t>
      </w:r>
      <w:r w:rsidRPr="004F6198">
        <w:rPr>
          <w:sz w:val="28"/>
          <w:szCs w:val="28"/>
        </w:rPr>
        <w:t>третьей настоящего пункта, прилагаются в подлинниках либо в копиях, заверенных в установленном порядке.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4F6198">
        <w:rPr>
          <w:sz w:val="28"/>
          <w:szCs w:val="28"/>
        </w:rPr>
        <w:t>22. 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4F6198">
        <w:rPr>
          <w:sz w:val="28"/>
          <w:szCs w:val="28"/>
        </w:rPr>
        <w:t xml:space="preserve">23. 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в управление социальной политики посредством личного обращения заявителя либо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 муниципальных услуг, портала государственных и муниципальных услуг Свердловской области, универсальной электронной карты и других средств информационно-телекоммуникационных технологий в случаях и порядке, установленных законодательством Российской Федерации (далее –  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4F6198">
        <w:rPr>
          <w:sz w:val="28"/>
          <w:szCs w:val="28"/>
        </w:rPr>
        <w:t>При использовании простой электронной подписи 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на бумажном носителе в управление социальной политики в течение пяти дней со дня подачи заявления.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4F6198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 xml:space="preserve">Исчерпывающий перечень документов, необходимых в 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 представления 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</w:pPr>
    </w:p>
    <w:p w:rsidR="004F6198" w:rsidRPr="004F6198" w:rsidRDefault="004F6198" w:rsidP="004F619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F6198">
        <w:rPr>
          <w:sz w:val="28"/>
          <w:szCs w:val="28"/>
        </w:rPr>
        <w:t>24. Для предоставления государственной услуги межведомственное</w:t>
      </w:r>
      <w:r w:rsidRPr="004F6198">
        <w:rPr>
          <w:bCs/>
          <w:iCs/>
          <w:sz w:val="28"/>
          <w:szCs w:val="28"/>
        </w:rPr>
        <w:t xml:space="preserve">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 предусмотрено.</w:t>
      </w:r>
    </w:p>
    <w:p w:rsidR="004F6198" w:rsidRPr="004F6198" w:rsidRDefault="004F6198" w:rsidP="004F6198">
      <w:pPr>
        <w:jc w:val="center"/>
        <w:rPr>
          <w:sz w:val="28"/>
          <w:szCs w:val="28"/>
          <w:lang w:eastAsia="en-US"/>
        </w:rPr>
      </w:pPr>
    </w:p>
    <w:p w:rsidR="004F6198" w:rsidRPr="004F6198" w:rsidRDefault="004F6198" w:rsidP="004F6198">
      <w:pPr>
        <w:jc w:val="center"/>
        <w:rPr>
          <w:sz w:val="28"/>
          <w:szCs w:val="28"/>
          <w:lang w:eastAsia="en-US"/>
        </w:rPr>
      </w:pPr>
      <w:r w:rsidRPr="004F6198">
        <w:rPr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 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4F6198" w:rsidRPr="004F6198" w:rsidRDefault="004F6198" w:rsidP="004F6198">
      <w:pPr>
        <w:jc w:val="center"/>
        <w:rPr>
          <w:sz w:val="28"/>
          <w:szCs w:val="28"/>
          <w:lang w:eastAsia="en-US"/>
        </w:rPr>
      </w:pPr>
    </w:p>
    <w:p w:rsidR="004F6198" w:rsidRPr="004F6198" w:rsidRDefault="004F6198" w:rsidP="004F6198">
      <w:pPr>
        <w:jc w:val="both"/>
        <w:rPr>
          <w:sz w:val="28"/>
          <w:szCs w:val="28"/>
          <w:lang w:eastAsia="en-US"/>
        </w:rPr>
      </w:pPr>
      <w:r w:rsidRPr="004F6198">
        <w:rPr>
          <w:sz w:val="28"/>
          <w:szCs w:val="28"/>
          <w:lang w:eastAsia="en-US"/>
        </w:rPr>
        <w:tab/>
        <w:t>25. Управление социальной политики, предоставляющее государственную услугу, не вправе требовать от заявителя: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  <w:lang w:eastAsia="en-US"/>
        </w:rPr>
      </w:pPr>
      <w:r w:rsidRPr="004F6198">
        <w:rPr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  <w:lang w:eastAsia="en-US"/>
        </w:rPr>
      </w:pPr>
      <w:r w:rsidRPr="004F6198">
        <w:rPr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13" w:history="1">
        <w:r w:rsidRPr="004F6198">
          <w:rPr>
            <w:sz w:val="28"/>
            <w:szCs w:val="28"/>
            <w:lang w:eastAsia="en-US"/>
          </w:rPr>
          <w:t>части 6 статьи 7</w:t>
        </w:r>
      </w:hyperlink>
      <w:r w:rsidRPr="004F6198">
        <w:rPr>
          <w:sz w:val="28"/>
          <w:szCs w:val="28"/>
          <w:lang w:eastAsia="en-US"/>
        </w:rPr>
        <w:t xml:space="preserve"> Федерального закона                                                    от 27 июля 2010 года  № 210-ФЗ «Об организации предоставления государственных и муниципальных услуг».</w:t>
      </w:r>
    </w:p>
    <w:p w:rsidR="004F6198" w:rsidRPr="004F6198" w:rsidRDefault="004F6198" w:rsidP="004F6198">
      <w:pPr>
        <w:keepNext/>
        <w:keepLines/>
        <w:jc w:val="center"/>
        <w:rPr>
          <w:sz w:val="28"/>
          <w:szCs w:val="28"/>
          <w:lang w:eastAsia="en-US"/>
        </w:rPr>
      </w:pPr>
    </w:p>
    <w:p w:rsidR="004F6198" w:rsidRPr="004F6198" w:rsidRDefault="004F6198" w:rsidP="004F6198">
      <w:pPr>
        <w:keepNext/>
        <w:keepLines/>
        <w:jc w:val="center"/>
        <w:rPr>
          <w:sz w:val="28"/>
          <w:szCs w:val="28"/>
          <w:lang w:eastAsia="en-US"/>
        </w:rPr>
      </w:pPr>
      <w:r w:rsidRPr="004F6198">
        <w:rPr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4F6198" w:rsidRPr="004F6198" w:rsidRDefault="004F6198" w:rsidP="004F6198">
      <w:pPr>
        <w:keepNext/>
        <w:keepLines/>
        <w:jc w:val="center"/>
        <w:rPr>
          <w:sz w:val="28"/>
          <w:szCs w:val="28"/>
          <w:lang w:eastAsia="en-US"/>
        </w:rPr>
      </w:pPr>
    </w:p>
    <w:p w:rsidR="004F6198" w:rsidRPr="004F6198" w:rsidRDefault="004F6198" w:rsidP="004F6198">
      <w:pPr>
        <w:keepNext/>
        <w:keepLines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  <w:lang w:eastAsia="en-US"/>
        </w:rPr>
        <w:t>26. </w:t>
      </w:r>
      <w:r w:rsidRPr="004F6198">
        <w:rPr>
          <w:sz w:val="28"/>
          <w:szCs w:val="28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1) если заявление подано лицом, не имеющим на это полномочий;</w:t>
      </w:r>
    </w:p>
    <w:p w:rsidR="004F6198" w:rsidRPr="004F6198" w:rsidRDefault="004F6198" w:rsidP="004F619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6198">
        <w:rPr>
          <w:sz w:val="28"/>
          <w:szCs w:val="28"/>
        </w:rPr>
        <w:t xml:space="preserve">2) если заявитель не представил документы, необходимые для предоставления государственной услуги, указанные в </w:t>
      </w:r>
      <w:hyperlink r:id="rId14" w:history="1">
        <w:r w:rsidRPr="004F6198">
          <w:rPr>
            <w:sz w:val="28"/>
            <w:szCs w:val="28"/>
          </w:rPr>
          <w:t>пункте 21</w:t>
        </w:r>
      </w:hyperlink>
      <w:r w:rsidRPr="004F6198">
        <w:rPr>
          <w:sz w:val="28"/>
          <w:szCs w:val="28"/>
        </w:rPr>
        <w:t xml:space="preserve"> настоящего административного регламента;</w:t>
      </w:r>
    </w:p>
    <w:p w:rsidR="004F6198" w:rsidRPr="004F6198" w:rsidRDefault="004F6198" w:rsidP="004F619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3) если заявление и документы, направленные в форме электронных документов, не подписаны в соответствии с частью первой пункта 23 настоящего административного регламента;</w:t>
      </w:r>
    </w:p>
    <w:p w:rsidR="004F6198" w:rsidRPr="004F6198" w:rsidRDefault="004F6198" w:rsidP="004F619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4) если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4F6198" w:rsidRPr="004F6198" w:rsidRDefault="004F6198" w:rsidP="004F6198">
      <w:pPr>
        <w:ind w:firstLine="709"/>
        <w:jc w:val="both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4F6198">
        <w:rPr>
          <w:b/>
          <w:sz w:val="28"/>
          <w:szCs w:val="28"/>
        </w:rPr>
        <w:t xml:space="preserve"> </w:t>
      </w:r>
      <w:r w:rsidRPr="004F6198">
        <w:rPr>
          <w:sz w:val="28"/>
          <w:szCs w:val="28"/>
        </w:rPr>
        <w:t>Исчерпывающий перечень оснований для приостановления или отказа в предоставлении государственной услуги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27.</w:t>
      </w:r>
      <w:r w:rsidRPr="004F6198">
        <w:rPr>
          <w:rFonts w:ascii="Arial" w:hAnsi="Arial" w:cs="Arial"/>
          <w:sz w:val="28"/>
          <w:szCs w:val="28"/>
        </w:rPr>
        <w:t> </w:t>
      </w:r>
      <w:r w:rsidRPr="004F6198">
        <w:rPr>
          <w:sz w:val="28"/>
          <w:szCs w:val="28"/>
        </w:rPr>
        <w:t>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28. В предоставлении государственной услуги отказывается в случаях: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1) если заявитель не является пользователем услуг проводного радиовещания;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2) если в течение пяти дней со дня подачи заявления, подписанного простой электронной подписью, в управление социальной политики не представлены заявление и подлинники или заверенные в установленном порядке копии документов, необходимых для предоставления государственной услуги, в соответствии с частью второй пункта 23 настоящего административного регламента.</w:t>
      </w:r>
    </w:p>
    <w:p w:rsidR="004F6198" w:rsidRPr="004F6198" w:rsidRDefault="004F6198" w:rsidP="004F6198">
      <w:pPr>
        <w:ind w:left="1" w:hanging="1"/>
        <w:jc w:val="center"/>
        <w:rPr>
          <w:sz w:val="28"/>
          <w:szCs w:val="28"/>
          <w:lang w:eastAsia="en-US"/>
        </w:rPr>
      </w:pPr>
    </w:p>
    <w:p w:rsidR="004F6198" w:rsidRPr="004F6198" w:rsidRDefault="004F6198" w:rsidP="004F6198">
      <w:pPr>
        <w:ind w:left="1" w:hanging="1"/>
        <w:jc w:val="center"/>
        <w:rPr>
          <w:sz w:val="28"/>
          <w:szCs w:val="28"/>
        </w:rPr>
      </w:pPr>
      <w:r w:rsidRPr="004F6198">
        <w:rPr>
          <w:sz w:val="28"/>
          <w:szCs w:val="28"/>
          <w:lang w:eastAsia="en-US"/>
        </w:rPr>
        <w:t>Пе</w:t>
      </w:r>
      <w:r w:rsidRPr="004F6198">
        <w:rPr>
          <w:sz w:val="28"/>
          <w:szCs w:val="28"/>
        </w:rPr>
        <w:t>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6198">
        <w:rPr>
          <w:rFonts w:eastAsia="Calibri"/>
          <w:sz w:val="28"/>
          <w:szCs w:val="28"/>
          <w:lang w:eastAsia="en-US"/>
        </w:rPr>
        <w:t>29.</w:t>
      </w:r>
      <w:r w:rsidRPr="004F6198">
        <w:rPr>
          <w:rFonts w:ascii="Arial" w:hAnsi="Arial" w:cs="Arial"/>
          <w:sz w:val="28"/>
          <w:szCs w:val="28"/>
        </w:rPr>
        <w:t> </w:t>
      </w:r>
      <w:r w:rsidRPr="004F6198">
        <w:rPr>
          <w:sz w:val="28"/>
          <w:szCs w:val="28"/>
        </w:rPr>
        <w:t xml:space="preserve">Услуги, предусмотренные </w:t>
      </w:r>
      <w:hyperlink r:id="rId15" w:history="1">
        <w:r w:rsidRPr="004F6198">
          <w:rPr>
            <w:sz w:val="28"/>
            <w:szCs w:val="28"/>
          </w:rPr>
          <w:t>Перечнем</w:t>
        </w:r>
      </w:hyperlink>
      <w:r w:rsidRPr="004F6198">
        <w:rPr>
          <w:sz w:val="28"/>
          <w:szCs w:val="28"/>
        </w:rPr>
        <w:t xml:space="preserve"> услуг, которые являются необходимыми и обязательными для предоставления государственной услуги, утвержденным постановлением Правительства Свердловской области от 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услуг», отсутствуют.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 xml:space="preserve">30. Государственная услуга предоставляется без взимания государственной пошлины или иной платы. 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31. 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Российской Федерации не предусмотрены.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Максимальный срок ожидания в очереди при подаче заявления о предоставлении государственной услуги и при получении результата предоставления таких услуг</w:t>
      </w:r>
    </w:p>
    <w:p w:rsidR="004F6198" w:rsidRPr="004F6198" w:rsidRDefault="004F6198" w:rsidP="004F6198">
      <w:pPr>
        <w:ind w:firstLine="709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32. 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6198" w:rsidRPr="004F6198" w:rsidRDefault="004F6198" w:rsidP="004F619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F6198">
        <w:rPr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 электронной форме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33.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 в управление социальной политики, за исключением случая, указанного в пункте 34 настоящего административного регламента.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34. Регистрация заявления и документов, необходимых для предоставления государственной услуги, направленных в форме электронных документов, при отсутствии оснований для отказа в приеме заявления и документов, необходимых для предоставления государственной услуги, осуществляется не 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 xml:space="preserve">35. Процедура регистрации заявления и документов, необходимых для предоставления государственной услуги, осуществляется в порядке, предусмотренном пунктами 46–53 настоящего административного регламента.  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4F6198">
        <w:rPr>
          <w:sz w:val="28"/>
          <w:szCs w:val="28"/>
        </w:rPr>
        <w:t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 и мультимедийной информации о порядке предоставления таких услуг, в том числе к обеспечению доступности для инвалидов указанных объектов в соответствии с законодательством Российской Федерации о социальной защите инвалидов</w:t>
      </w: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0"/>
        </w:rPr>
        <w:t>36. </w:t>
      </w:r>
      <w:r w:rsidRPr="004F6198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6198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6198">
        <w:rPr>
          <w:bCs/>
          <w:sz w:val="28"/>
          <w:szCs w:val="28"/>
        </w:rPr>
        <w:t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ассистивных и вспомогательных технологий, а также сменного кресла-коляски;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6198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6198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6198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 государственным услугам, с 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6198"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6198">
        <w:rPr>
          <w:bCs/>
          <w:sz w:val="28"/>
          <w:szCs w:val="28"/>
        </w:rPr>
        <w:t>3) </w:t>
      </w:r>
      <w:r w:rsidRPr="004F6198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F6198">
        <w:rPr>
          <w:sz w:val="28"/>
          <w:szCs w:val="28"/>
        </w:rPr>
        <w:t xml:space="preserve">4) помещения должны иметь места для ожидания, информирования, приема </w:t>
      </w:r>
      <w:r w:rsidRPr="004F6198">
        <w:rPr>
          <w:sz w:val="27"/>
          <w:szCs w:val="27"/>
        </w:rPr>
        <w:t>заявителей.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F6198">
        <w:rPr>
          <w:sz w:val="27"/>
          <w:szCs w:val="27"/>
        </w:rPr>
        <w:t>Места ожидания обеспечиваются стульями, кресельными секциями, скамьями (банкетками);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F6198">
        <w:rPr>
          <w:sz w:val="27"/>
          <w:szCs w:val="27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F6198">
        <w:rPr>
          <w:sz w:val="27"/>
          <w:szCs w:val="27"/>
        </w:rPr>
        <w:t>информационными стендами или информационными электронными терминалами;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F6198">
        <w:rPr>
          <w:sz w:val="27"/>
          <w:szCs w:val="27"/>
        </w:rPr>
        <w:t>столами (стойками) с канцелярскими принадлежностями для оформления документов, стульями.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F6198">
        <w:rPr>
          <w:sz w:val="27"/>
          <w:szCs w:val="27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F6198">
        <w:rPr>
          <w:sz w:val="27"/>
          <w:szCs w:val="27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4F6198" w:rsidRPr="004F6198" w:rsidRDefault="004F6198" w:rsidP="004F619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37. Требования к местам проведения личного приема граждан:</w:t>
      </w:r>
    </w:p>
    <w:p w:rsidR="004F6198" w:rsidRPr="004F6198" w:rsidRDefault="004F6198" w:rsidP="004F619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4F6198" w:rsidRPr="004F6198" w:rsidRDefault="004F6198" w:rsidP="004F619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 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4F6198" w:rsidRPr="004F6198" w:rsidRDefault="004F6198" w:rsidP="004F619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место для приема заявителя должно быть снабжено стулом, иметь место для письма и раскладки документов.</w:t>
      </w:r>
    </w:p>
    <w:p w:rsidR="004F6198" w:rsidRPr="004F6198" w:rsidRDefault="004F6198" w:rsidP="004F619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4F6198" w:rsidRPr="004F6198" w:rsidRDefault="004F6198" w:rsidP="004F6198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7"/>
          <w:szCs w:val="27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 ходе предоставления государственной услуги, в том числе с использованием информационно-коммуникационных технологий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7"/>
          <w:szCs w:val="27"/>
        </w:rPr>
      </w:pP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F6198">
        <w:rPr>
          <w:bCs/>
          <w:iCs/>
          <w:sz w:val="27"/>
          <w:szCs w:val="27"/>
        </w:rPr>
        <w:t xml:space="preserve">38. </w:t>
      </w:r>
      <w:r w:rsidRPr="004F6198">
        <w:rPr>
          <w:sz w:val="27"/>
          <w:szCs w:val="27"/>
        </w:rPr>
        <w:t>Показателями доступности при предоставлении государственной услуги являются: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1) возможность получать необходимую информацию и консультации, касающиеся рассмотрения документов, указанных в пункте 21 настоящего административного регламента;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2) возможность обращения за предоставлением государственной услуги через многофункциональный центр и в электронной форме;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 том числе об оформлении необходимых для предоставления государственной услуги документов, о совершении ими других необходимых для предоставления государственной услуги действий;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сурдопереводчика, тифлосурдопереводчика;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39. Показателями качества предоставления государственной услуги являются: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2) оперативность вынесения решения по итогам рассмотрения заявления и документов, необходимых для предоставления государственной услуги.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40.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                     информационно-телекоммуникационных технологий.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41. При предоставлении государственной услуги взаимодействие заявителя с должностным лицом управления социальной политики осуществляется в следующих случаях: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 xml:space="preserve">2) прием заявления и документов, необходимых для предоставления государственной услуги. 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42. Многофункциональный центр предоставляет гражданам информацию:</w:t>
      </w: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1) о местах нахождения и графиках работы управлений социальной политики, предоставляющих государственную услугу;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2) о нормативных правовых актах, регламентирующих предоставление государственной услуги;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1) по справочному телефону;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2) по письменному обращению;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 электронной форме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43. При обращении заявителя за предоставлением государственной услуги в многофункциональный центр заявление и документы, необходимые для предоставления государственной услуги, указанные в пункте 21 настоящего административного регламента, направляются многофункциональным центром в 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44. 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пункте 21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4F6198" w:rsidRPr="004F6198" w:rsidRDefault="004F6198" w:rsidP="004F6198">
      <w:pPr>
        <w:keepLines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4F6198">
        <w:rPr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 том 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4F6198" w:rsidRPr="004F6198" w:rsidRDefault="004F6198" w:rsidP="004F6198">
      <w:pPr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45. Последовательность действий при предоставлении заявителю государственной услуги включает в себя следующие административные процедуры:</w:t>
      </w:r>
    </w:p>
    <w:p w:rsidR="004F6198" w:rsidRPr="004F6198" w:rsidRDefault="004F6198" w:rsidP="004F6198">
      <w:pPr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1) прием заявления и документов, необходимых для предоставления государственной услуги, их первичная проверка и регистрация;</w:t>
      </w:r>
    </w:p>
    <w:p w:rsidR="004F6198" w:rsidRPr="004F6198" w:rsidRDefault="004F6198" w:rsidP="004F6198">
      <w:pPr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2) рассмотрение заявления и документов, необходимых для предоставления государственной услуги;</w:t>
      </w:r>
    </w:p>
    <w:p w:rsidR="004F6198" w:rsidRPr="004F6198" w:rsidRDefault="004F6198" w:rsidP="004F6198">
      <w:pPr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3) принятие решения о предоставлении либо об отказе в предоставлении государственной услуги и направление копии решения заявителю либо в многофункциональный центр;</w:t>
      </w:r>
    </w:p>
    <w:p w:rsidR="004F6198" w:rsidRPr="004F6198" w:rsidRDefault="004F6198" w:rsidP="004F6198">
      <w:pPr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4) организация выплаты пособия</w:t>
      </w:r>
      <w:r w:rsidRPr="004F6198">
        <w:rPr>
          <w:i/>
          <w:sz w:val="28"/>
          <w:szCs w:val="28"/>
        </w:rPr>
        <w:t>.</w:t>
      </w:r>
    </w:p>
    <w:p w:rsidR="004F6198" w:rsidRPr="004F6198" w:rsidRDefault="004F6198" w:rsidP="004F6198">
      <w:pPr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Блок-схема предоставления государственной услуги приведена в приложении № 3 к настоящему административному регламенту.</w:t>
      </w:r>
    </w:p>
    <w:p w:rsidR="004F6198" w:rsidRPr="004F6198" w:rsidRDefault="004F6198" w:rsidP="004F6198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4F6198" w:rsidRPr="004F6198" w:rsidRDefault="004F6198" w:rsidP="004F6198">
      <w:pPr>
        <w:jc w:val="center"/>
        <w:rPr>
          <w:sz w:val="28"/>
          <w:szCs w:val="28"/>
        </w:rPr>
      </w:pPr>
      <w:r w:rsidRPr="004F6198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 регистрация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 xml:space="preserve">46.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47. 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 xml:space="preserve">48. Должностное лицо управления социальной политики, ответственное за выполнение административной процедуры: 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и документов, необходимых для предоставления государственной услуги,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 и возвращает заявителю заявление и документы, необходимые для предоставления государственной услуги;</w:t>
      </w:r>
    </w:p>
    <w:p w:rsidR="004F6198" w:rsidRPr="004F6198" w:rsidRDefault="004F6198" w:rsidP="004F619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в случае если они не подписаны электронной подписью, отказывает в их приеме и не позднее рабочего дня, следующего за днем подачи заявления, направляет заявителю электронное сообщение об отказе в принятии заявления и документов, необходимых для предоставления государственной услуги;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3) 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06 апреля 2011 года № 63-ФЗ «Об электронной подписи».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 этом в электронной форме с указанием пунктов статьи 11 Федерального закона от 06 апреля 2011 года № 63-ФЗ «Об электронной подписи», которые послужили основанием для принятия указанного решения;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4) проводит первичную проверку представленных документов, удостоверяясь, что: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фамилии, имена, отчества заявителя написаны полностью;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документы не исполнены карандашом;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тексты документов написаны разборчиво, наименования юридических лиц указаны  без сокращения;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5)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6) в случае если заявитель не представил 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 документов, необходимых для предоставления государственной услуги, и возвращает заявителю заявление и документы, необходимые для предоставления государственной услуги;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7)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8) 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подачи заявления в управление социальной политики с использованием информационно-телекоммуникационных технологий;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9)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 и документы, необходимые для предоставления государственной услуги, а в случае принятия заявления в электронной форме – направляет заявителю электронное сообщение о его принятии не позднее рабочего дня, следующего за днем подачи заявления и документов, необходимых для предоставления государственной услуги.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49. 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 xml:space="preserve">50. Специалист многофункционального центра, ответственный за выполнение административной процедуры: 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1) принимает заявление и документы, необходимые для предоставления государственной услуги (при отсутствии указанных в пункте 26 настоящего административного регламента оснований для отказа в приеме заявления и документов, необходимых для предоставления государственной услуги);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2) выдает в день обращения расписку о приеме заявления и документов;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3) направляет заявление и документы в управление социальной политики.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51. Критерием принятия решения по приему заявления и документов, необходимых для предоставления государственной услуги, их первичной проверки и регистрации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52. Общий максимальный срок выполнения административной процедуры: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2) в случае подачи заявления и документов, необходимых для предоставления государственной услуги, направленных в форме электронных документов, не может превышать одного рабочего дня, следующего за днем подачи заявления в управление социальной политики.</w:t>
      </w:r>
    </w:p>
    <w:p w:rsidR="004F6198" w:rsidRPr="004F6198" w:rsidRDefault="004F6198" w:rsidP="004F619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F6198">
        <w:rPr>
          <w:sz w:val="28"/>
          <w:szCs w:val="28"/>
        </w:rPr>
        <w:t>53. Результатом административной процедуры является регистрация поступивших заявления и документов, необходимых для предоставления государственной услуги, в Журнале либо отказ в приеме заявления и документов, необходимых для предоставления государственной услуги</w:t>
      </w:r>
      <w:r w:rsidRPr="004F6198">
        <w:rPr>
          <w:rFonts w:eastAsia="Calibri"/>
          <w:sz w:val="28"/>
          <w:szCs w:val="28"/>
          <w:lang w:eastAsia="en-US"/>
        </w:rPr>
        <w:t>.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54.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55. 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56. Должностное лицо управления социальной политики, ответственное за выполнение административной процедуры: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1) 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 xml:space="preserve">2) готовит проект решения о предоставлении либо об отказе в предоставлении государственной услуги; 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3) 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4) передает документы, по которым осуществлялся контроль, на рассмотрение начальнику управления социальной политики или 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57. Административная процедура выполняется в течение трех рабочих дней.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58. Критерием рассмотрения заявления и документов, необходимых для предоставления государственной услуги, являются зарегистрированные в управлении социальной политики заявление и документы, необходимые для предоставления государственной услуги.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59. 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 предоставлении государственной услуги.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F6198">
        <w:rPr>
          <w:sz w:val="28"/>
          <w:szCs w:val="28"/>
        </w:rPr>
        <w:t>Принятие решения о предоставлении либо об отказе в предоставлении государственной услуги и направление копии решения заявителю либо в многофункциональный центр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60. Основанием для начала выполнения административной процедуры является передача проекта решения о предоставлении либо об отказе в предоставлении государственной услуги начальнику управления социальной политики или уполномоченному им лицу.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61. Должностным лицом, ответственным за выполнение административного действия – принятие решения о предоставлении либо об отказе в предоставлении государственной услуги, является начальник управления социальной политики или уполномоченное им лицо.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bCs/>
          <w:iCs/>
          <w:sz w:val="28"/>
          <w:szCs w:val="28"/>
        </w:rPr>
        <w:t xml:space="preserve">62. Должностное лицо, ответственное за выполнение </w:t>
      </w:r>
      <w:r w:rsidRPr="004F6198">
        <w:rPr>
          <w:sz w:val="28"/>
          <w:szCs w:val="28"/>
        </w:rPr>
        <w:t xml:space="preserve">административного действия </w:t>
      </w:r>
      <w:r w:rsidRPr="004F6198">
        <w:rPr>
          <w:bCs/>
          <w:iCs/>
          <w:sz w:val="28"/>
          <w:szCs w:val="28"/>
        </w:rPr>
        <w:t>– направление копии решения заявителю либо в 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63. Начальник управления социальной политики или уполномоченное им лицо в течение одного рабочего дня: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рассматривает представленные специалистом документы;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решении, и заверяется печатью управления социальной политики.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64. Сведения о принятом решении вносятся в Журнал в день принятия решения.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bCs/>
          <w:iCs/>
          <w:sz w:val="28"/>
          <w:szCs w:val="28"/>
        </w:rPr>
        <w:t xml:space="preserve">65. Должностное лицо, ответственное за выполнение </w:t>
      </w:r>
      <w:r w:rsidRPr="004F6198">
        <w:rPr>
          <w:sz w:val="28"/>
          <w:szCs w:val="28"/>
        </w:rPr>
        <w:t xml:space="preserve">административного действия </w:t>
      </w:r>
      <w:r w:rsidRPr="004F6198">
        <w:rPr>
          <w:bCs/>
          <w:iCs/>
          <w:sz w:val="28"/>
          <w:szCs w:val="28"/>
        </w:rPr>
        <w:t>– направление копии решения заявителю либо в многофункциональный центр</w:t>
      </w:r>
      <w:r w:rsidRPr="004F6198">
        <w:rPr>
          <w:sz w:val="28"/>
          <w:szCs w:val="28"/>
        </w:rPr>
        <w:t>, направляет копию решения о предоставлении либо об отказе в предоставлении государственной услуги заявителю или в многофункциональный центр (в случае подачи заявления через многофункциональный центр) в течение пяти дней с даты принятия решения способом, позволяющим подтвердить факт и дату направления. Одновременно с копией решения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 По выбору заявителя дополнительно решение направляется (вручается) заявителю лично, по почте, в электронной форме.</w:t>
      </w:r>
    </w:p>
    <w:p w:rsidR="004F6198" w:rsidRPr="004F6198" w:rsidRDefault="004F6198" w:rsidP="004F6198">
      <w:pPr>
        <w:ind w:firstLine="708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66. Общий максимальный срок выполнения административной процедуры не должен превышать шести дней.</w:t>
      </w:r>
    </w:p>
    <w:p w:rsidR="004F6198" w:rsidRPr="004F6198" w:rsidRDefault="004F6198" w:rsidP="004F6198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 xml:space="preserve">67. Критерием принятия решения о предоставлении либо об отказе в предоставлении государственной услуги и </w:t>
      </w:r>
      <w:r w:rsidRPr="004F6198">
        <w:rPr>
          <w:sz w:val="28"/>
          <w:szCs w:val="28"/>
        </w:rPr>
        <w:t xml:space="preserve">направления копии решения заявителю либо в многофункциональный центр </w:t>
      </w:r>
      <w:r w:rsidRPr="004F6198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 лицом.</w:t>
      </w:r>
    </w:p>
    <w:p w:rsidR="004F6198" w:rsidRPr="004F6198" w:rsidRDefault="004F6198" w:rsidP="004F6198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 xml:space="preserve">68.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4F6198">
        <w:rPr>
          <w:sz w:val="28"/>
          <w:szCs w:val="28"/>
        </w:rPr>
        <w:t>направление копии решения заявителю либо в многофункциональный центр</w:t>
      </w:r>
      <w:r w:rsidRPr="004F6198">
        <w:rPr>
          <w:bCs/>
          <w:iCs/>
          <w:sz w:val="28"/>
          <w:szCs w:val="28"/>
        </w:rPr>
        <w:t>.</w:t>
      </w:r>
    </w:p>
    <w:p w:rsidR="004F6198" w:rsidRPr="004F6198" w:rsidRDefault="004F6198" w:rsidP="004F6198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4F6198" w:rsidRPr="004F6198" w:rsidRDefault="004F6198" w:rsidP="004F6198">
      <w:pPr>
        <w:jc w:val="center"/>
        <w:rPr>
          <w:i/>
          <w:sz w:val="28"/>
          <w:szCs w:val="28"/>
        </w:rPr>
      </w:pPr>
      <w:r w:rsidRPr="004F6198">
        <w:rPr>
          <w:sz w:val="28"/>
          <w:szCs w:val="28"/>
        </w:rPr>
        <w:t>Организация выплаты</w:t>
      </w:r>
      <w:r w:rsidRPr="004F6198">
        <w:rPr>
          <w:i/>
          <w:sz w:val="28"/>
          <w:szCs w:val="28"/>
        </w:rPr>
        <w:t xml:space="preserve"> </w:t>
      </w:r>
      <w:r w:rsidRPr="004F6198">
        <w:rPr>
          <w:sz w:val="28"/>
          <w:szCs w:val="28"/>
        </w:rPr>
        <w:t xml:space="preserve">пособия </w:t>
      </w:r>
    </w:p>
    <w:p w:rsidR="004F6198" w:rsidRPr="004F6198" w:rsidRDefault="004F6198" w:rsidP="004F6198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4F6198" w:rsidRPr="004F6198" w:rsidRDefault="004F6198" w:rsidP="004F6198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69.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70. 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71. 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1) </w:t>
      </w:r>
      <w:r w:rsidRPr="004F6198">
        <w:rPr>
          <w:sz w:val="28"/>
          <w:szCs w:val="28"/>
        </w:rPr>
        <w:t>вносит</w:t>
      </w:r>
      <w:r w:rsidRPr="004F6198">
        <w:rPr>
          <w:bCs/>
          <w:iCs/>
          <w:sz w:val="28"/>
          <w:szCs w:val="28"/>
        </w:rPr>
        <w:t xml:space="preserve"> в базу данных получателей информацию о способе выплаты пособия по выбору заявителя через </w:t>
      </w:r>
      <w:r w:rsidRPr="004F6198">
        <w:rPr>
          <w:sz w:val="28"/>
          <w:szCs w:val="28"/>
        </w:rPr>
        <w:t>кредитные организации, организации почтовой связи или иные субъекты, осуществляющие деятельность по доставке социальных пособий</w:t>
      </w:r>
      <w:r w:rsidRPr="004F6198">
        <w:rPr>
          <w:bCs/>
          <w:iCs/>
          <w:sz w:val="28"/>
          <w:szCs w:val="28"/>
        </w:rPr>
        <w:t>;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 xml:space="preserve">2) начисляет суммы </w:t>
      </w:r>
      <w:r w:rsidRPr="004F6198">
        <w:rPr>
          <w:sz w:val="28"/>
          <w:szCs w:val="28"/>
        </w:rPr>
        <w:t xml:space="preserve">пособия </w:t>
      </w:r>
      <w:r w:rsidRPr="004F6198">
        <w:rPr>
          <w:bCs/>
          <w:iCs/>
          <w:sz w:val="28"/>
          <w:szCs w:val="28"/>
        </w:rPr>
        <w:t>к выплате в базе данных получателей.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72. Общий максимальный срок выполнения административной процедуры не должен превышать одного рабочего дня.</w:t>
      </w:r>
    </w:p>
    <w:p w:rsidR="004F6198" w:rsidRPr="004F6198" w:rsidRDefault="004F6198" w:rsidP="004F6198">
      <w:pPr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73. Критерием о</w:t>
      </w:r>
      <w:r w:rsidRPr="004F6198">
        <w:rPr>
          <w:sz w:val="28"/>
          <w:szCs w:val="28"/>
        </w:rPr>
        <w:t>рганизации выплаты</w:t>
      </w:r>
      <w:r w:rsidRPr="004F6198">
        <w:rPr>
          <w:i/>
          <w:sz w:val="28"/>
          <w:szCs w:val="28"/>
        </w:rPr>
        <w:t xml:space="preserve"> </w:t>
      </w:r>
      <w:r w:rsidRPr="004F6198">
        <w:rPr>
          <w:sz w:val="28"/>
          <w:szCs w:val="28"/>
        </w:rPr>
        <w:t xml:space="preserve">пособия </w:t>
      </w:r>
      <w:r w:rsidRPr="004F6198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 xml:space="preserve">74. Результатом административной процедуры является </w:t>
      </w:r>
      <w:r w:rsidRPr="004F6198">
        <w:rPr>
          <w:sz w:val="28"/>
          <w:szCs w:val="28"/>
        </w:rPr>
        <w:t>внесение в базу данных получателей информации, необходимой для выплаты</w:t>
      </w:r>
      <w:r w:rsidRPr="004F6198">
        <w:rPr>
          <w:i/>
          <w:sz w:val="28"/>
          <w:szCs w:val="28"/>
        </w:rPr>
        <w:t xml:space="preserve"> </w:t>
      </w:r>
      <w:r w:rsidRPr="004F6198">
        <w:rPr>
          <w:sz w:val="28"/>
          <w:szCs w:val="28"/>
        </w:rPr>
        <w:t>пособия</w:t>
      </w:r>
      <w:r w:rsidRPr="004F6198">
        <w:rPr>
          <w:bCs/>
          <w:iCs/>
          <w:sz w:val="28"/>
          <w:szCs w:val="28"/>
        </w:rPr>
        <w:t xml:space="preserve"> через </w:t>
      </w:r>
      <w:r w:rsidRPr="004F6198">
        <w:rPr>
          <w:sz w:val="28"/>
          <w:szCs w:val="28"/>
        </w:rPr>
        <w:t>кредитные организации, организации почтовой связи или иные субъекты, осуществляющие деятельность по доставке социальных пособий.</w:t>
      </w:r>
    </w:p>
    <w:p w:rsidR="004F6198" w:rsidRPr="004F6198" w:rsidRDefault="004F6198" w:rsidP="004F619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F6198">
        <w:rPr>
          <w:b/>
          <w:sz w:val="28"/>
          <w:szCs w:val="28"/>
        </w:rPr>
        <w:t>Раздел 4. Формы контроля за предоставлением государственной услуги</w:t>
      </w:r>
    </w:p>
    <w:p w:rsidR="004F6198" w:rsidRPr="004F6198" w:rsidRDefault="004F6198" w:rsidP="004F6198">
      <w:pPr>
        <w:keepNext/>
        <w:keepLines/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4F6198">
        <w:rPr>
          <w:b/>
          <w:bCs/>
          <w:sz w:val="28"/>
          <w:szCs w:val="28"/>
        </w:rPr>
        <w:tab/>
      </w: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4F6198">
        <w:rPr>
          <w:sz w:val="28"/>
          <w:szCs w:val="28"/>
        </w:rPr>
        <w:t>Порядок осуществления текущего контроля за соблюдением и 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 также принятием ими решений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75. Текущий контроль за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76. 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77. 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Лицами, указанными в пункте 75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78. 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4F6198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79.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 подготовку ответов на обращения заявителей, содержащие жалобы на действия (бездействие) специалистов управления социальной политики.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80. 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81.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82.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83.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F6198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4F6198" w:rsidRPr="004F6198" w:rsidRDefault="004F6198" w:rsidP="004F6198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4F6198">
        <w:rPr>
          <w:b/>
          <w:sz w:val="28"/>
          <w:szCs w:val="28"/>
        </w:rPr>
        <w:t>Раздел 5. Досудебный (внесудебный) порядок обжалования решений и действий (бездействия) управления социальной политики, а также его должностных лиц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4F6198" w:rsidRPr="004F6198" w:rsidRDefault="004F6198" w:rsidP="004F6198">
      <w:pPr>
        <w:ind w:firstLine="709"/>
        <w:jc w:val="both"/>
        <w:rPr>
          <w:sz w:val="28"/>
          <w:szCs w:val="28"/>
        </w:rPr>
      </w:pPr>
      <w:r w:rsidRPr="004F6198">
        <w:rPr>
          <w:sz w:val="28"/>
          <w:szCs w:val="28"/>
        </w:rPr>
        <w:t>84. 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 xml:space="preserve"> 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Предмет жалобы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85. Заявитель может обратиться с жалобой</w:t>
      </w:r>
      <w:r w:rsidRPr="004F6198">
        <w:rPr>
          <w:sz w:val="28"/>
          <w:szCs w:val="28"/>
        </w:rPr>
        <w:t>,</w:t>
      </w:r>
      <w:r w:rsidRPr="004F6198">
        <w:rPr>
          <w:bCs/>
          <w:iCs/>
          <w:sz w:val="28"/>
          <w:szCs w:val="28"/>
        </w:rPr>
        <w:t xml:space="preserve"> в том числе в случаях: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1) нарушение срока регистрации заявления о предоставлении государственной услуги;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2) нарушение срока предоставления государственной услуги;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3) 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4) отказ в приеме 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 xml:space="preserve">5) отказ в предоставлении государственной услуги по основаниям, не предусмотренным пунктом 28 настоящего административного регламента; 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6) затребование у заявителя при предоставлении государственной услуги платы, не предусмотренной пунктом 30 настоящего административного регламента;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7) 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4F6198">
        <w:rPr>
          <w:sz w:val="28"/>
          <w:szCs w:val="28"/>
        </w:rPr>
        <w:t xml:space="preserve">86. 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Органы государственной власти и уполномоченные на рассмотрение жалобы должностные лица, которым может быть направлена жалоба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bCs/>
          <w:iCs/>
          <w:sz w:val="28"/>
          <w:szCs w:val="28"/>
        </w:rPr>
        <w:t>87. </w:t>
      </w:r>
      <w:r w:rsidRPr="004F6198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88. 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89. Время приема жалобы должно совпадать со временем предоставления государственных услуг управлением социальной политики.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90. Жалоба должна содержать: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8"/>
          <w:szCs w:val="28"/>
        </w:rPr>
        <w:t>4) 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91. Заявителем могут быть представлены документы (при наличии), подтверждающие его доводы, либо их копии.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92. 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93. 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94. 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95. Жалоба в письменной форме может быть направлена по почте.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 xml:space="preserve">96.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 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При подаче жалобы в электронном виде документы, указанные в пункте 94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97.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При поступлении жалобы многофункциональный центр обеспечивает ее передачу в уполномоченный на ее рассмотрение орган в срок не позднее следующего рабочего дня со дня поступления жалобы.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F6198">
        <w:rPr>
          <w:bCs/>
          <w:iCs/>
          <w:sz w:val="27"/>
          <w:szCs w:val="27"/>
        </w:rPr>
        <w:t>98. 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 политики, предоставляющим государственную услугу, заключившим соглашение о взаимодействии с данным многофункциональным центром.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4F6198" w:rsidRPr="004F6198" w:rsidRDefault="004F6198" w:rsidP="004F6198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7"/>
          <w:szCs w:val="27"/>
        </w:rPr>
      </w:pPr>
      <w:r w:rsidRPr="004F6198">
        <w:rPr>
          <w:bCs/>
          <w:iCs/>
          <w:sz w:val="27"/>
          <w:szCs w:val="27"/>
        </w:rPr>
        <w:t>99. </w:t>
      </w:r>
      <w:r w:rsidRPr="004F6198">
        <w:rPr>
          <w:snapToGrid w:val="0"/>
          <w:sz w:val="27"/>
          <w:szCs w:val="27"/>
        </w:rPr>
        <w:t>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 рабочего дня со дня ее регистрации жалоба направляется в уполномоченный на ее рассмотрение орган, а заявитель в письменной форме информируется о перенаправлении жалобы.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2"/>
        <w:rPr>
          <w:sz w:val="27"/>
          <w:szCs w:val="27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Сроки рассмотрения жалобы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center"/>
        <w:outlineLvl w:val="2"/>
        <w:rPr>
          <w:sz w:val="27"/>
          <w:szCs w:val="27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sz w:val="27"/>
          <w:szCs w:val="27"/>
        </w:rPr>
        <w:t>100. </w:t>
      </w:r>
      <w:r w:rsidRPr="004F6198">
        <w:rPr>
          <w:bCs/>
          <w:iCs/>
          <w:sz w:val="27"/>
          <w:szCs w:val="27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Результат рассмотрения жалобы</w:t>
      </w:r>
    </w:p>
    <w:p w:rsidR="004F6198" w:rsidRPr="004F6198" w:rsidRDefault="004F6198" w:rsidP="004F6198">
      <w:pPr>
        <w:autoSpaceDE w:val="0"/>
        <w:autoSpaceDN w:val="0"/>
        <w:adjustRightInd w:val="0"/>
        <w:ind w:firstLine="540"/>
        <w:jc w:val="center"/>
        <w:outlineLvl w:val="2"/>
        <w:rPr>
          <w:sz w:val="27"/>
          <w:szCs w:val="27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101. Управление социальной политики, предоставляющее государственную услугу, или Министерство социальной политики Свердловской области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102. В случае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 xml:space="preserve">103.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 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1) наличие вступившего в законную силу решения суда по жалобе о том же предмете по тем же основаниям;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3) наличие решения по жалобе, принятого ранее в соответствии с требованиями Положения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1305-ПП, в отношении того же заявителя и по тому же предмету жалобы;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7"/>
          <w:szCs w:val="27"/>
        </w:rPr>
        <w:t>4) </w:t>
      </w:r>
      <w:r w:rsidRPr="004F6198">
        <w:rPr>
          <w:bCs/>
          <w:iCs/>
          <w:sz w:val="28"/>
          <w:szCs w:val="28"/>
        </w:rPr>
        <w:t>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 принятые (осуществленные) в ходе предоставления государственной услуги, признаны правомерными.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104. По результатам рассмотрения жалобы принимается одно из следующих решений: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1) 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2) отказ в удовлетворении жалобы.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105. При удовлетворении жалобы у</w:t>
      </w:r>
      <w:r w:rsidRPr="004F6198">
        <w:rPr>
          <w:bCs/>
          <w:iCs/>
          <w:sz w:val="27"/>
          <w:szCs w:val="27"/>
        </w:rPr>
        <w:t>правление социальной политики, предоставляющее государственную услугу,</w:t>
      </w:r>
      <w:r w:rsidRPr="004F6198">
        <w:rPr>
          <w:sz w:val="27"/>
          <w:szCs w:val="27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106. 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/>
          <w:bCs/>
          <w:sz w:val="27"/>
          <w:szCs w:val="27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Порядок информирования заявителя о результатах рассмотрения жалобы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198">
        <w:rPr>
          <w:bCs/>
          <w:iCs/>
          <w:sz w:val="27"/>
          <w:szCs w:val="27"/>
        </w:rPr>
        <w:t>107. </w:t>
      </w:r>
      <w:r w:rsidRPr="004F6198">
        <w:rPr>
          <w:bCs/>
          <w:iCs/>
          <w:sz w:val="28"/>
          <w:szCs w:val="28"/>
        </w:rPr>
        <w:t>Ответ по результатам рассмотрения жалобы направляется заявителю не 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</w:t>
      </w:r>
      <w:r w:rsidRPr="004F6198">
        <w:rPr>
          <w:sz w:val="28"/>
          <w:szCs w:val="28"/>
        </w:rPr>
        <w:t>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108. В ответе по результатам рассмотрения жалобы указываются: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3) фамилия, имя, отчество (при наличии) заявителя;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4) основания для принятия решения по жалобе;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5) принятое по жалобе решение;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6) 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 xml:space="preserve">7) сведения о порядке обжалования принятого по жалобе решения. 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4F6198">
        <w:rPr>
          <w:bCs/>
          <w:iCs/>
          <w:sz w:val="27"/>
          <w:szCs w:val="27"/>
        </w:rPr>
        <w:t>109. 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4F6198" w:rsidRPr="004F6198" w:rsidRDefault="004F6198" w:rsidP="004F6198">
      <w:pPr>
        <w:autoSpaceDE w:val="0"/>
        <w:autoSpaceDN w:val="0"/>
        <w:adjustRightInd w:val="0"/>
        <w:ind w:firstLine="540"/>
        <w:jc w:val="center"/>
        <w:outlineLvl w:val="2"/>
        <w:rPr>
          <w:sz w:val="27"/>
          <w:szCs w:val="27"/>
        </w:rPr>
      </w:pP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jc w:val="center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Порядок обжалования решения по жалобе</w:t>
      </w: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ind w:firstLine="540"/>
        <w:jc w:val="center"/>
        <w:outlineLvl w:val="2"/>
        <w:rPr>
          <w:sz w:val="27"/>
          <w:szCs w:val="27"/>
        </w:rPr>
      </w:pPr>
    </w:p>
    <w:p w:rsidR="004F6198" w:rsidRPr="004F6198" w:rsidRDefault="004F6198" w:rsidP="004F6198">
      <w:pPr>
        <w:keepNext/>
        <w:keepLines/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 xml:space="preserve">110.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Право заявителя на получение информации и документов, необходимых для обоснования и рассмотрения жалобы</w:t>
      </w:r>
    </w:p>
    <w:p w:rsidR="004F6198" w:rsidRPr="004F6198" w:rsidRDefault="004F6198" w:rsidP="004F6198">
      <w:pPr>
        <w:autoSpaceDE w:val="0"/>
        <w:autoSpaceDN w:val="0"/>
        <w:adjustRightInd w:val="0"/>
        <w:ind w:firstLine="540"/>
        <w:jc w:val="center"/>
        <w:outlineLvl w:val="2"/>
        <w:rPr>
          <w:sz w:val="27"/>
          <w:szCs w:val="27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111.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Способы информирования заявителей о порядке подачи и рассмотрения жалобы</w:t>
      </w:r>
    </w:p>
    <w:p w:rsidR="004F6198" w:rsidRPr="004F6198" w:rsidRDefault="004F6198" w:rsidP="004F6198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112.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1) оснащение мест приема жалоб;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  <w:r w:rsidRPr="004F6198">
        <w:rPr>
          <w:sz w:val="27"/>
          <w:szCs w:val="27"/>
        </w:rPr>
        <w:t>3) 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F6198">
        <w:rPr>
          <w:sz w:val="28"/>
          <w:szCs w:val="28"/>
        </w:rPr>
        <w:br w:type="page"/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999"/>
        <w:gridCol w:w="5030"/>
      </w:tblGrid>
      <w:tr w:rsidR="004F6198" w:rsidRPr="004F6198" w:rsidTr="00547788">
        <w:tc>
          <w:tcPr>
            <w:tcW w:w="4999" w:type="dxa"/>
          </w:tcPr>
          <w:p w:rsidR="004F6198" w:rsidRPr="004F6198" w:rsidRDefault="004F6198" w:rsidP="004F619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4F6198">
              <w:rPr>
                <w:b/>
                <w:bCs/>
                <w:sz w:val="28"/>
                <w:szCs w:val="28"/>
              </w:rPr>
              <w:br w:type="page"/>
            </w:r>
            <w:r w:rsidRPr="004F6198">
              <w:rPr>
                <w:b/>
                <w:bCs/>
                <w:sz w:val="28"/>
                <w:szCs w:val="28"/>
              </w:rPr>
              <w:br w:type="page"/>
            </w:r>
          </w:p>
        </w:tc>
        <w:tc>
          <w:tcPr>
            <w:tcW w:w="5030" w:type="dxa"/>
          </w:tcPr>
          <w:p w:rsidR="004F6198" w:rsidRP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4F6198">
              <w:rPr>
                <w:bCs/>
              </w:rPr>
              <w:t>Приложение № 1</w:t>
            </w:r>
          </w:p>
          <w:p w:rsidR="004F6198" w:rsidRP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4F6198">
              <w:rPr>
                <w:bCs/>
              </w:rPr>
              <w:t>к Административному регламенту</w:t>
            </w:r>
          </w:p>
          <w:p w:rsidR="004F6198" w:rsidRP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4F6198">
              <w:rPr>
                <w:bCs/>
              </w:rPr>
              <w:t>предоставления территориальными</w:t>
            </w:r>
          </w:p>
          <w:p w:rsidR="004F6198" w:rsidRPr="004F6198" w:rsidRDefault="004F6198" w:rsidP="004F619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4F6198">
              <w:rPr>
                <w:bCs/>
              </w:rPr>
              <w:t>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услугами проводного радиовещания»</w:t>
            </w:r>
          </w:p>
        </w:tc>
      </w:tr>
    </w:tbl>
    <w:p w:rsidR="004F6198" w:rsidRPr="004F6198" w:rsidRDefault="004F6198" w:rsidP="004F619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4F6198" w:rsidRPr="004F6198" w:rsidRDefault="004F6198" w:rsidP="004F6198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4F6198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4F6198" w:rsidRPr="004F6198" w:rsidRDefault="004F6198" w:rsidP="004F6198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10349" w:type="dxa"/>
        <w:tblInd w:w="-209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8"/>
        <w:gridCol w:w="2551"/>
        <w:gridCol w:w="2127"/>
        <w:gridCol w:w="1134"/>
        <w:gridCol w:w="1842"/>
        <w:gridCol w:w="2127"/>
      </w:tblGrid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4F6198" w:rsidRPr="004F6198" w:rsidRDefault="004F6198" w:rsidP="004F6198">
      <w:pPr>
        <w:spacing w:after="120"/>
        <w:jc w:val="center"/>
        <w:rPr>
          <w:sz w:val="22"/>
          <w:szCs w:val="22"/>
          <w:lang w:eastAsia="en-US"/>
        </w:rPr>
        <w:sectPr w:rsidR="004F6198" w:rsidRPr="004F6198" w:rsidSect="004F6198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0349" w:type="dxa"/>
        <w:tblInd w:w="-209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8"/>
        <w:gridCol w:w="2551"/>
        <w:gridCol w:w="2127"/>
        <w:gridCol w:w="1134"/>
        <w:gridCol w:w="1842"/>
        <w:gridCol w:w="2127"/>
      </w:tblGrid>
      <w:tr w:rsidR="004F6198" w:rsidRPr="004F6198" w:rsidTr="00547788">
        <w:trPr>
          <w:cantSplit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</w:rPr>
              <w:t>6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по городу Алапаевску                         и Алапаевскому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624600,       г. Алапаевск,    ул. Береговая, 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(34346)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2-61-68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</w:t>
            </w:r>
            <w:r w:rsidRPr="004F6198">
              <w:rPr>
                <w:sz w:val="22"/>
                <w:szCs w:val="22"/>
                <w:lang w:val="en-US" w:eastAsia="en-US"/>
              </w:rPr>
              <w:t>p</w:t>
            </w:r>
            <w:r w:rsidRPr="004F6198">
              <w:rPr>
                <w:sz w:val="22"/>
                <w:szCs w:val="22"/>
                <w:lang w:eastAsia="en-US"/>
              </w:rPr>
              <w:t>01@</w:t>
            </w:r>
            <w:r w:rsidRPr="004F6198">
              <w:rPr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01.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  <w:trHeight w:val="10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                       по Артемовскому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623785, г. Артемовский,       ул. Энергетиков,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(34363)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2-52-78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02.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624272,                г. Асбест,               ул. Московская,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(34365)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2-06-18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val="en-US" w:eastAsia="en-US"/>
              </w:rPr>
              <w:t>U</w:t>
            </w:r>
            <w:r w:rsidRPr="004F6198">
              <w:rPr>
                <w:sz w:val="22"/>
                <w:szCs w:val="22"/>
                <w:lang w:eastAsia="en-US"/>
              </w:rPr>
              <w:t>s</w:t>
            </w:r>
            <w:r w:rsidRPr="004F6198">
              <w:rPr>
                <w:sz w:val="22"/>
                <w:szCs w:val="22"/>
                <w:lang w:val="en-US" w:eastAsia="en-US"/>
              </w:rPr>
              <w:t>p</w:t>
            </w:r>
            <w:r w:rsidRPr="004F6198">
              <w:rPr>
                <w:sz w:val="22"/>
                <w:szCs w:val="22"/>
                <w:lang w:eastAsia="en-US"/>
              </w:rPr>
              <w:t>03@</w:t>
            </w:r>
            <w:r w:rsidRPr="004F6198">
              <w:rPr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val="en-US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03.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623700,                     г. Березовский, ул. Ленина, 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(34369)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4-93-33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04.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                       по Богдановичскому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623530,                     г. Богданович,  ул. Советская,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(34376)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2-28-07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2" w:history="1">
              <w:r w:rsidR="004F6198" w:rsidRPr="004F6198">
                <w:rPr>
                  <w:sz w:val="22"/>
                  <w:szCs w:val="22"/>
                  <w:lang w:eastAsia="en-US"/>
                </w:rPr>
                <w:t>Us</w:t>
              </w:r>
              <w:r w:rsidR="004F6198" w:rsidRPr="004F6198">
                <w:rPr>
                  <w:sz w:val="22"/>
                  <w:szCs w:val="22"/>
                  <w:lang w:val="en-US" w:eastAsia="en-US"/>
                </w:rPr>
                <w:t>p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05@</w:t>
              </w:r>
              <w:r w:rsidR="004F6198" w:rsidRPr="004F6198">
                <w:rPr>
                  <w:sz w:val="22"/>
                  <w:szCs w:val="22"/>
                  <w:lang w:val="en-US" w:eastAsia="en-US"/>
                </w:rPr>
                <w:t>e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val="en-US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05.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городам Верхняя Пышма и Среднеуральск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624090,                     г. Верхняя Пышма,                 ул. Феофанова,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(34368)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5-40-64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i/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06.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Верхнесалдинскому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624760,                       г. Верхняя Салда,               ул. Воронова, 6/1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(34345)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2-25-08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07@</w:t>
            </w:r>
            <w:r w:rsidRPr="004F6198">
              <w:rPr>
                <w:sz w:val="22"/>
                <w:szCs w:val="22"/>
                <w:lang w:val="en-US"/>
              </w:rPr>
              <w:t>egov</w:t>
            </w:r>
            <w:r w:rsidRPr="004F6198">
              <w:rPr>
                <w:sz w:val="22"/>
                <w:szCs w:val="22"/>
              </w:rPr>
              <w:t>66.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07.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  <w:trHeight w:val="1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624940,                     г. Волчанск,          ул. Карпинского, д. 19а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(34383)  5-20-14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val="en-US" w:eastAsia="en-US"/>
              </w:rPr>
              <w:t>U</w:t>
            </w:r>
            <w:r w:rsidRPr="004F6198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70.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             по Верх-Исетскому району                          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620077,                  г. Екатеринбург, ул. Хомякова, 14а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(343)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 xml:space="preserve"> 368-47-46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val="en-US"/>
              </w:rPr>
              <w:t>U</w:t>
            </w:r>
            <w:hyperlink r:id="rId23" w:history="1">
              <w:r w:rsidRPr="004F6198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val="en-US"/>
              </w:rPr>
            </w:pPr>
            <w:r w:rsidRPr="004F6198">
              <w:rPr>
                <w:sz w:val="22"/>
                <w:szCs w:val="22"/>
                <w:lang w:val="en-US"/>
              </w:rPr>
              <w:t>Usp28.msp.midural.ru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 Железнодорожному району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620090,                     г. Екатеринбург, ул. Седова,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366-50-12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</w:t>
            </w:r>
            <w:r w:rsidRPr="004F6198">
              <w:rPr>
                <w:sz w:val="22"/>
                <w:szCs w:val="22"/>
                <w:lang w:val="en-US" w:eastAsia="en-US"/>
              </w:rPr>
              <w:t>p</w:t>
            </w:r>
            <w:r w:rsidRPr="004F6198">
              <w:rPr>
                <w:sz w:val="22"/>
                <w:szCs w:val="22"/>
                <w:lang w:eastAsia="en-US"/>
              </w:rPr>
              <w:t>29@</w:t>
            </w:r>
            <w:r w:rsidRPr="004F6198">
              <w:rPr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usp29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Кировскому району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620062,                   г. Екатеринбург, ул. Генеральская,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374-29-96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4" w:history="1">
              <w:r w:rsidR="004F6198" w:rsidRPr="004F6198">
                <w:rPr>
                  <w:sz w:val="22"/>
                  <w:szCs w:val="22"/>
                  <w:lang w:val="en-US" w:eastAsia="en-US"/>
                </w:rPr>
                <w:t>Usp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30@</w:t>
              </w:r>
              <w:r w:rsidR="004F6198" w:rsidRPr="004F6198">
                <w:rPr>
                  <w:sz w:val="22"/>
                  <w:szCs w:val="22"/>
                  <w:lang w:val="en-US" w:eastAsia="en-US"/>
                </w:rPr>
                <w:t>e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usp30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Ленинскому району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620014,                   г. Екатеринбург, ул. Шейнкмана,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371-52-66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5" w:history="1">
              <w:r w:rsidR="004F6198" w:rsidRPr="004F6198">
                <w:rPr>
                  <w:sz w:val="22"/>
                  <w:szCs w:val="22"/>
                  <w:lang w:eastAsia="en-US"/>
                </w:rPr>
                <w:t>Us</w:t>
              </w:r>
              <w:r w:rsidR="004F6198" w:rsidRPr="004F6198">
                <w:rPr>
                  <w:sz w:val="22"/>
                  <w:szCs w:val="22"/>
                  <w:lang w:val="en-US" w:eastAsia="en-US"/>
                </w:rPr>
                <w:t>p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31@</w:t>
              </w:r>
              <w:r w:rsidR="004F6198" w:rsidRPr="004F6198">
                <w:rPr>
                  <w:sz w:val="22"/>
                  <w:szCs w:val="22"/>
                  <w:lang w:val="en-US" w:eastAsia="en-US"/>
                </w:rPr>
                <w:t>e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ind w:left="-80" w:right="-69"/>
              <w:rPr>
                <w:sz w:val="22"/>
                <w:szCs w:val="22"/>
                <w:lang w:val="en-US"/>
              </w:rPr>
            </w:pPr>
            <w:r w:rsidRPr="004F6198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Октябрьскому району                          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620026,                       г. Екатеринбург, ул. Розы Люксембург,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251-64-34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32.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Орджоникидзевскому району города  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620017,                   г. Екатеринбург, ул. Бабушкина,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349-38-22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33.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Чкаловскому району                           города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620085,                   г. Екатеринбург, пер. Автомобильный д.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(343)  217-21-65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</w:t>
            </w:r>
            <w:r w:rsidRPr="004F6198">
              <w:rPr>
                <w:sz w:val="22"/>
                <w:szCs w:val="22"/>
                <w:lang w:val="en-US" w:eastAsia="en-US"/>
              </w:rPr>
              <w:t>p</w:t>
            </w:r>
            <w:r w:rsidRPr="004F6198">
              <w:rPr>
                <w:sz w:val="22"/>
                <w:szCs w:val="22"/>
                <w:lang w:eastAsia="en-US"/>
              </w:rPr>
              <w:t>34@</w:t>
            </w:r>
            <w:r w:rsidRPr="004F6198">
              <w:rPr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34.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624051,                   г. Заречный,       ул. Ленина,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(34377)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7-11-70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6" w:history="1">
              <w:r w:rsidR="004F6198" w:rsidRPr="004F6198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val="en-US"/>
              </w:rPr>
            </w:pPr>
            <w:r w:rsidRPr="004F6198">
              <w:rPr>
                <w:sz w:val="22"/>
                <w:szCs w:val="22"/>
                <w:lang w:val="en-US"/>
              </w:rPr>
              <w:t>usp67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Ивделю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624590,                       г. Ивдель, ул. Ворошилова,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(34386)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 xml:space="preserve"> 2-21-50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</w:t>
            </w:r>
            <w:r w:rsidRPr="004F6198">
              <w:rPr>
                <w:sz w:val="22"/>
                <w:szCs w:val="22"/>
                <w:lang w:val="en-US" w:eastAsia="en-US"/>
              </w:rPr>
              <w:t>p</w:t>
            </w:r>
            <w:r w:rsidRPr="004F6198">
              <w:rPr>
                <w:sz w:val="22"/>
                <w:szCs w:val="22"/>
                <w:lang w:eastAsia="en-US"/>
              </w:rPr>
              <w:t>08@</w:t>
            </w:r>
            <w:r w:rsidRPr="004F6198">
              <w:rPr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usp08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Ирбиту и Ирбитскому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623850,             г. Ирбит,    ул. Красноармейская д.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(34355)  6-60-73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</w:rPr>
            </w:pPr>
            <w:hyperlink r:id="rId27" w:history="1">
              <w:r w:rsidR="004F6198" w:rsidRPr="004F6198">
                <w:rPr>
                  <w:color w:val="0000FF"/>
                  <w:sz w:val="22"/>
                  <w:szCs w:val="22"/>
                </w:rPr>
                <w:t>Us</w:t>
              </w:r>
              <w:r w:rsidR="004F6198" w:rsidRPr="004F6198">
                <w:rPr>
                  <w:color w:val="0000FF"/>
                  <w:sz w:val="22"/>
                  <w:szCs w:val="22"/>
                  <w:lang w:val="en-US"/>
                </w:rPr>
                <w:t>p</w:t>
              </w:r>
              <w:r w:rsidR="004F6198" w:rsidRPr="004F6198">
                <w:rPr>
                  <w:color w:val="0000FF"/>
                  <w:sz w:val="22"/>
                  <w:szCs w:val="22"/>
                </w:rPr>
                <w:t>09@</w:t>
              </w:r>
              <w:r w:rsidR="004F6198" w:rsidRPr="004F6198">
                <w:rPr>
                  <w:color w:val="0000FF"/>
                  <w:sz w:val="22"/>
                  <w:szCs w:val="22"/>
                  <w:lang w:val="en-US"/>
                </w:rPr>
                <w:t>e</w:t>
              </w:r>
              <w:r w:rsidR="004F6198" w:rsidRPr="004F6198">
                <w:rPr>
                  <w:color w:val="0000FF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09.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Каменску-Уральскому и Каменскому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623406,                      г. Каменск-Уральский,        ул. Строителей, 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(3439)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35-33-31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4F6198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val="en-US"/>
              </w:rPr>
            </w:pPr>
            <w:r w:rsidRPr="004F6198">
              <w:rPr>
                <w:sz w:val="22"/>
                <w:szCs w:val="22"/>
                <w:lang w:val="en-US"/>
              </w:rPr>
              <w:t>usp35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Камышлову и Камышловскому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624860,                  г. Камышлов,              ул. Гагарина,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(34375)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 xml:space="preserve"> 2-04-60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val="en-US" w:eastAsia="en-US"/>
              </w:rPr>
              <w:t>Usp11</w:t>
            </w:r>
            <w:r w:rsidRPr="004F6198">
              <w:rPr>
                <w:sz w:val="22"/>
                <w:szCs w:val="22"/>
                <w:lang w:eastAsia="en-US"/>
              </w:rPr>
              <w:t>@</w:t>
            </w:r>
            <w:r w:rsidRPr="004F6198">
              <w:rPr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val="en-US"/>
              </w:rPr>
            </w:pPr>
            <w:r w:rsidRPr="004F6198">
              <w:rPr>
                <w:sz w:val="22"/>
                <w:szCs w:val="22"/>
                <w:lang w:val="en-US"/>
              </w:rPr>
              <w:t>usp11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Карпинску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624936,                    г. Карпинск,          ул. 8 Марта, 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(34383)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3-43-40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8" w:history="1">
              <w:r w:rsidR="004F6198" w:rsidRPr="004F6198">
                <w:rPr>
                  <w:sz w:val="22"/>
                  <w:szCs w:val="22"/>
                  <w:lang w:val="en-US" w:eastAsia="en-US"/>
                </w:rPr>
                <w:t>Usp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10@</w:t>
              </w:r>
              <w:r w:rsidR="004F6198" w:rsidRPr="004F6198">
                <w:rPr>
                  <w:sz w:val="22"/>
                  <w:szCs w:val="22"/>
                  <w:lang w:val="en-US" w:eastAsia="en-US"/>
                </w:rPr>
                <w:t>e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usp10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Качканару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624356,                  г. Качканар,           ул. Свердлова,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(34341)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2-29-66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usp12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Краснотурьинску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624440,                    г. Краснотурьинск,                   ул. К. Маркса, 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(34384)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6-48-10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val="en-US" w:eastAsia="en-US"/>
              </w:rPr>
              <w:t>Usp</w:t>
            </w:r>
            <w:r w:rsidRPr="004F6198">
              <w:rPr>
                <w:sz w:val="22"/>
                <w:szCs w:val="22"/>
                <w:lang w:eastAsia="en-US"/>
              </w:rPr>
              <w:t>13@</w:t>
            </w:r>
            <w:r w:rsidRPr="004F6198">
              <w:rPr>
                <w:sz w:val="22"/>
                <w:szCs w:val="22"/>
                <w:lang w:val="en-US" w:eastAsia="en-US"/>
              </w:rPr>
              <w:t>egov</w:t>
            </w:r>
            <w:r w:rsidRPr="004F6198">
              <w:rPr>
                <w:sz w:val="22"/>
                <w:szCs w:val="22"/>
                <w:lang w:eastAsia="en-US"/>
              </w:rPr>
              <w:t>66.</w:t>
            </w:r>
            <w:r w:rsidRPr="004F6198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usp13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Красноуральску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624330,                       г. Красноуральск, ул. Победы,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(34343)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2-57-80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val="en-US"/>
              </w:rPr>
              <w:t>usp14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защиты по городу Красноуфимску и Красноуфимскому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623300,                  г. Красноуфимск, ул. Березовая,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(34394)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5-21-84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</w:rPr>
              <w:t>Usp15@egov66.ru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usp15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624140,                   г. Кировград,         ул. Лермонтова,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(34357)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4-01-74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9" w:history="1">
              <w:r w:rsidR="004F6198" w:rsidRPr="004F6198">
                <w:rPr>
                  <w:sz w:val="22"/>
                  <w:szCs w:val="22"/>
                  <w:lang w:eastAsia="en-US"/>
                </w:rPr>
                <w:t>Us</w:t>
              </w:r>
              <w:r w:rsidR="004F6198" w:rsidRPr="004F6198">
                <w:rPr>
                  <w:sz w:val="22"/>
                  <w:szCs w:val="22"/>
                  <w:lang w:val="en-US" w:eastAsia="en-US"/>
                </w:rPr>
                <w:t>p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16@</w:t>
              </w:r>
              <w:r w:rsidR="004F6198" w:rsidRPr="004F6198">
                <w:rPr>
                  <w:sz w:val="22"/>
                  <w:szCs w:val="22"/>
                  <w:lang w:val="en-US" w:eastAsia="en-US"/>
                </w:rPr>
                <w:t>e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usp16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624300,              г. Кушва, ул. Красноармейскаяд. 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(34344)  2-57-57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17.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Лесному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624200,                г. Лесной, ул. К. Маркса,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(34342)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6-87-28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usp68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Невьянскому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624192,                   г. Невьянск,       ул. Ленина,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(34356)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4</w:t>
            </w:r>
            <w:r w:rsidRPr="004F6198">
              <w:rPr>
                <w:sz w:val="22"/>
                <w:szCs w:val="22"/>
                <w:lang w:val="en-US" w:eastAsia="en-US"/>
              </w:rPr>
              <w:t>-</w:t>
            </w:r>
            <w:r w:rsidRPr="004F6198">
              <w:rPr>
                <w:sz w:val="22"/>
                <w:szCs w:val="22"/>
                <w:lang w:eastAsia="en-US"/>
              </w:rPr>
              <w:t>07</w:t>
            </w:r>
            <w:r w:rsidRPr="004F6198">
              <w:rPr>
                <w:sz w:val="22"/>
                <w:szCs w:val="22"/>
                <w:lang w:val="en-US" w:eastAsia="en-US"/>
              </w:rPr>
              <w:t>-</w:t>
            </w:r>
            <w:r w:rsidRPr="004F6198">
              <w:rPr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</w:t>
            </w:r>
            <w:r w:rsidRPr="004F6198">
              <w:rPr>
                <w:sz w:val="22"/>
                <w:szCs w:val="22"/>
                <w:lang w:val="en-US" w:eastAsia="en-US"/>
              </w:rPr>
              <w:t>p</w:t>
            </w:r>
            <w:r w:rsidRPr="004F6198">
              <w:rPr>
                <w:sz w:val="22"/>
                <w:szCs w:val="22"/>
                <w:lang w:eastAsia="en-US"/>
              </w:rPr>
              <w:t>18@</w:t>
            </w:r>
            <w:r w:rsidRPr="004F6198">
              <w:rPr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usp18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Нижний Тагил и Пригородному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622034, г. Нижний Тагил,                  ул. К. Маркса, 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(3435)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41-92-61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0" w:history="1">
              <w:r w:rsidR="004F6198" w:rsidRPr="004F6198">
                <w:rPr>
                  <w:sz w:val="22"/>
                  <w:szCs w:val="22"/>
                  <w:lang w:val="en-US" w:eastAsia="en-US"/>
                </w:rPr>
                <w:t>Usp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37@</w:t>
              </w:r>
              <w:r w:rsidR="004F6198" w:rsidRPr="004F6198">
                <w:rPr>
                  <w:sz w:val="22"/>
                  <w:szCs w:val="22"/>
                  <w:lang w:val="en-US" w:eastAsia="en-US"/>
                </w:rPr>
                <w:t>egov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66.</w:t>
              </w:r>
              <w:r w:rsidR="004F6198" w:rsidRPr="004F6198">
                <w:rPr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usp37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 городу Нижняя Тура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624221, г. Нижняя Тура,     ул. 40 лет Октября, д. 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(34342)  2-78-72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</w:t>
            </w:r>
            <w:r w:rsidRPr="004F6198">
              <w:rPr>
                <w:sz w:val="22"/>
                <w:szCs w:val="22"/>
                <w:lang w:val="en-US" w:eastAsia="en-US"/>
              </w:rPr>
              <w:t>p</w:t>
            </w:r>
            <w:r w:rsidRPr="004F6198">
              <w:rPr>
                <w:sz w:val="22"/>
                <w:szCs w:val="22"/>
                <w:lang w:eastAsia="en-US"/>
              </w:rPr>
              <w:t>19@</w:t>
            </w:r>
            <w:r w:rsidRPr="004F6198">
              <w:rPr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19.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Новоуральску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624130,                     г. Новоуральск, ул. Гагарина, 7А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(34370)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4-55-75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val="en-US" w:eastAsia="en-US"/>
              </w:rPr>
              <w:t>U</w:t>
            </w:r>
            <w:r w:rsidRPr="004F6198">
              <w:rPr>
                <w:sz w:val="22"/>
                <w:szCs w:val="22"/>
                <w:lang w:eastAsia="en-US"/>
              </w:rPr>
              <w:t>s</w:t>
            </w:r>
            <w:r w:rsidRPr="004F6198">
              <w:rPr>
                <w:sz w:val="22"/>
                <w:szCs w:val="22"/>
                <w:lang w:val="en-US" w:eastAsia="en-US"/>
              </w:rPr>
              <w:t>p</w:t>
            </w:r>
            <w:r w:rsidRPr="004F6198">
              <w:rPr>
                <w:sz w:val="22"/>
                <w:szCs w:val="22"/>
                <w:lang w:eastAsia="en-US"/>
              </w:rPr>
              <w:t>63@</w:t>
            </w:r>
            <w:r w:rsidRPr="004F6198">
              <w:rPr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usp63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33.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Первоуральску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623100,                   г. Первоуральск, ул. 1 Мая, 8-а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(3439)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24-16-25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val="en-US" w:eastAsia="en-US"/>
              </w:rPr>
              <w:t>U</w:t>
            </w:r>
            <w:r w:rsidRPr="004F6198">
              <w:rPr>
                <w:sz w:val="22"/>
                <w:szCs w:val="22"/>
                <w:lang w:eastAsia="en-US"/>
              </w:rPr>
              <w:t>s</w:t>
            </w:r>
            <w:r w:rsidRPr="004F6198">
              <w:rPr>
                <w:sz w:val="22"/>
                <w:szCs w:val="22"/>
                <w:lang w:val="en-US" w:eastAsia="en-US"/>
              </w:rPr>
              <w:t>p</w:t>
            </w:r>
            <w:r w:rsidRPr="004F6198">
              <w:rPr>
                <w:sz w:val="22"/>
                <w:szCs w:val="22"/>
                <w:lang w:eastAsia="en-US"/>
              </w:rPr>
              <w:t>20@</w:t>
            </w:r>
            <w:r w:rsidRPr="004F6198">
              <w:rPr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usp20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Полевскому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623391,                    г. Полевской,        ул. Торопова, 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(34350)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2-16-14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usp21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35.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623280,                г. Ревда,         ул. Чехова, 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(34397)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 xml:space="preserve"> 3-01-84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1" w:history="1">
              <w:r w:rsidR="004F6198" w:rsidRPr="004F6198">
                <w:rPr>
                  <w:sz w:val="22"/>
                  <w:szCs w:val="22"/>
                  <w:lang w:eastAsia="en-US"/>
                </w:rPr>
                <w:t>Us</w:t>
              </w:r>
              <w:r w:rsidR="004F6198" w:rsidRPr="004F6198">
                <w:rPr>
                  <w:sz w:val="22"/>
                  <w:szCs w:val="22"/>
                  <w:lang w:val="en-US" w:eastAsia="en-US"/>
                </w:rPr>
                <w:t>p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22@</w:t>
              </w:r>
              <w:r w:rsidR="004F6198" w:rsidRPr="004F6198">
                <w:rPr>
                  <w:sz w:val="22"/>
                  <w:szCs w:val="22"/>
                  <w:lang w:val="en-US" w:eastAsia="en-US"/>
                </w:rPr>
                <w:t>e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4F6198">
              <w:rPr>
                <w:sz w:val="22"/>
                <w:szCs w:val="22"/>
                <w:lang w:val="en-US"/>
              </w:rPr>
              <w:t>usp22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36.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Режевскому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623750,                  г. Реж,           ул. Бажова,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(34364)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2-14-31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usp23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 городу Североуральску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624480,                    г. Североуральск, ул. Молодежная,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(34380)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2-68-85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usp25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 городу Серову и Серовскому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624992,              г. Серов,       ул. Победы,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(34385)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7-22-16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val="en-US" w:eastAsia="en-US"/>
              </w:rPr>
              <w:t>Usp</w:t>
            </w:r>
            <w:r w:rsidRPr="004F6198">
              <w:rPr>
                <w:sz w:val="22"/>
                <w:szCs w:val="22"/>
                <w:lang w:eastAsia="en-US"/>
              </w:rPr>
              <w:t>24@</w:t>
            </w:r>
            <w:r w:rsidRPr="004F6198">
              <w:rPr>
                <w:sz w:val="22"/>
                <w:szCs w:val="22"/>
                <w:lang w:val="en-US" w:eastAsia="en-US"/>
              </w:rPr>
              <w:t>egov</w:t>
            </w:r>
            <w:r w:rsidRPr="004F6198">
              <w:rPr>
                <w:sz w:val="22"/>
                <w:szCs w:val="22"/>
                <w:lang w:eastAsia="en-US"/>
              </w:rPr>
              <w:t>66.</w:t>
            </w:r>
            <w:r w:rsidRPr="004F6198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usp24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Сухоложскому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624800,              г. Сухой Лог,                     ул. Юбилейная,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(34373)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4-36-02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  <w:lang w:val="en-US" w:eastAsia="en-US"/>
              </w:rPr>
            </w:pPr>
            <w:hyperlink r:id="rId32" w:tooltip="Ctrl+ щелчок: перейти по ссылке" w:history="1">
              <w:r w:rsidR="004F6198" w:rsidRPr="004F6198">
                <w:rPr>
                  <w:sz w:val="22"/>
                  <w:szCs w:val="22"/>
                  <w:lang w:val="en-US" w:eastAsia="en-US"/>
                </w:rPr>
                <w:t>Usp26@gov66. 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usp26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Тавдинскому и Таборинскому районам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623950,              г. Тавда,       ул. Ленина, 78-а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(34360)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2-26-63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usp27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Артинскому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623340,               п. Арти,         ул. Ленина,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(34391)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2-19-34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</w:t>
            </w:r>
            <w:r w:rsidRPr="004F6198">
              <w:rPr>
                <w:sz w:val="22"/>
                <w:szCs w:val="22"/>
                <w:lang w:val="en-US" w:eastAsia="en-US"/>
              </w:rPr>
              <w:t>p</w:t>
            </w:r>
            <w:r w:rsidRPr="004F6198">
              <w:rPr>
                <w:sz w:val="22"/>
                <w:szCs w:val="22"/>
                <w:lang w:eastAsia="en-US"/>
              </w:rPr>
              <w:t>41@</w:t>
            </w:r>
            <w:r w:rsidRPr="004F6198">
              <w:rPr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val="en-US"/>
              </w:rPr>
            </w:pPr>
            <w:r w:rsidRPr="004F6198">
              <w:rPr>
                <w:sz w:val="22"/>
                <w:szCs w:val="22"/>
                <w:lang w:val="en-US"/>
              </w:rPr>
              <w:t>usp41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Ачитскому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623230,               п. Ачит, ул. Кривозубова, д. 133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(34391)  7-14-75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val="en-US" w:eastAsia="en-US"/>
              </w:rPr>
              <w:t>Usp</w:t>
            </w:r>
            <w:r w:rsidRPr="004F6198">
              <w:rPr>
                <w:sz w:val="22"/>
                <w:szCs w:val="22"/>
                <w:lang w:eastAsia="en-US"/>
              </w:rPr>
              <w:t>42@</w:t>
            </w:r>
            <w:r w:rsidRPr="004F6198">
              <w:rPr>
                <w:sz w:val="22"/>
                <w:szCs w:val="22"/>
                <w:lang w:val="en-US" w:eastAsia="en-US"/>
              </w:rPr>
              <w:t>egov</w:t>
            </w:r>
            <w:r w:rsidRPr="004F6198">
              <w:rPr>
                <w:sz w:val="22"/>
                <w:szCs w:val="22"/>
                <w:lang w:eastAsia="en-US"/>
              </w:rPr>
              <w:t>66.</w:t>
            </w:r>
            <w:r w:rsidRPr="004F6198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42.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Байкаловскому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623870,                   с. Байкалово,         ул. Революции, 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(34362)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2-02-00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</w:t>
            </w:r>
            <w:r w:rsidRPr="004F6198">
              <w:rPr>
                <w:sz w:val="22"/>
                <w:szCs w:val="22"/>
                <w:lang w:val="en-US" w:eastAsia="en-US"/>
              </w:rPr>
              <w:t>p</w:t>
            </w:r>
            <w:r w:rsidRPr="004F6198">
              <w:rPr>
                <w:sz w:val="22"/>
                <w:szCs w:val="22"/>
                <w:lang w:eastAsia="en-US"/>
              </w:rPr>
              <w:t>43@</w:t>
            </w:r>
            <w:r w:rsidRPr="004F6198">
              <w:rPr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usp43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Верхотурскому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624380,                    г. Верхотурье,          ул. Свободы,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(34389)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2-26-91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r w:rsidRPr="004F6198">
              <w:rPr>
                <w:bCs/>
                <w:sz w:val="22"/>
                <w:szCs w:val="22"/>
                <w:lang w:eastAsia="en-US"/>
              </w:rPr>
              <w:t>Us</w:t>
            </w:r>
            <w:r w:rsidRPr="004F6198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4F6198">
              <w:rPr>
                <w:bCs/>
                <w:sz w:val="22"/>
                <w:szCs w:val="22"/>
                <w:lang w:eastAsia="en-US"/>
              </w:rPr>
              <w:t>45@</w:t>
            </w:r>
            <w:r w:rsidRPr="004F6198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4F6198">
              <w:rPr>
                <w:sz w:val="22"/>
                <w:szCs w:val="22"/>
                <w:lang w:val="en-US"/>
              </w:rPr>
              <w:t>usp45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Гаринскому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624910,             р.п. Гари, ул. Комсомольская, д.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(34387)  2-19-08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bCs/>
                <w:sz w:val="22"/>
                <w:szCs w:val="22"/>
                <w:lang w:val="en-US" w:eastAsia="en-US"/>
              </w:rPr>
              <w:t>Usp</w:t>
            </w:r>
            <w:r w:rsidRPr="004F6198">
              <w:rPr>
                <w:bCs/>
                <w:sz w:val="22"/>
                <w:szCs w:val="22"/>
                <w:lang w:eastAsia="en-US"/>
              </w:rPr>
              <w:t>46@</w:t>
            </w:r>
            <w:r w:rsidRPr="004F6198">
              <w:rPr>
                <w:bCs/>
                <w:sz w:val="22"/>
                <w:szCs w:val="22"/>
                <w:lang w:val="en-US" w:eastAsia="en-US"/>
              </w:rPr>
              <w:t>egov</w:t>
            </w:r>
            <w:r w:rsidRPr="004F6198">
              <w:rPr>
                <w:bCs/>
                <w:sz w:val="22"/>
                <w:szCs w:val="22"/>
                <w:lang w:eastAsia="en-US"/>
              </w:rPr>
              <w:t>66.</w:t>
            </w:r>
            <w:r w:rsidRPr="004F6198">
              <w:rPr>
                <w:bCs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46.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Новолялинскому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624400,                г. Новая Ляля,                   ул. Уральская, 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(34388)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2-13-79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3" w:history="1">
              <w:r w:rsidR="004F6198" w:rsidRPr="004F6198">
                <w:rPr>
                  <w:sz w:val="22"/>
                  <w:szCs w:val="22"/>
                  <w:lang w:eastAsia="en-US"/>
                </w:rPr>
                <w:t>U</w:t>
              </w:r>
              <w:r w:rsidR="004F6198" w:rsidRPr="004F6198">
                <w:rPr>
                  <w:sz w:val="22"/>
                  <w:szCs w:val="22"/>
                  <w:lang w:val="en-US" w:eastAsia="en-US"/>
                </w:rPr>
                <w:t>sp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51@</w:t>
              </w:r>
              <w:r w:rsidR="004F6198" w:rsidRPr="004F6198">
                <w:rPr>
                  <w:sz w:val="22"/>
                  <w:szCs w:val="22"/>
                  <w:lang w:val="en-US" w:eastAsia="en-US"/>
                </w:rPr>
                <w:t>e</w:t>
              </w:r>
              <w:r w:rsidR="004F6198" w:rsidRPr="004F619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val="en-US"/>
              </w:rPr>
            </w:pPr>
            <w:r w:rsidRPr="004F6198">
              <w:rPr>
                <w:sz w:val="22"/>
                <w:szCs w:val="22"/>
                <w:lang w:val="en-US"/>
              </w:rPr>
              <w:t>usp51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по Нижнесергинскому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623090,           г. Нижние Серги,                 ул. Федотова,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usp52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Пышминскому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623550,                    р.п. Пышма,              ул. Кирова, 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(34372)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2-54-85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</w:rPr>
            </w:pPr>
            <w:hyperlink r:id="rId34" w:history="1">
              <w:r w:rsidR="004F6198" w:rsidRPr="004F6198">
                <w:rPr>
                  <w:bCs/>
                  <w:sz w:val="22"/>
                  <w:szCs w:val="22"/>
                </w:rPr>
                <w:t>Us</w:t>
              </w:r>
              <w:r w:rsidR="004F6198" w:rsidRPr="004F6198">
                <w:rPr>
                  <w:bCs/>
                  <w:sz w:val="22"/>
                  <w:szCs w:val="22"/>
                  <w:lang w:val="en-US"/>
                </w:rPr>
                <w:t>p</w:t>
              </w:r>
              <w:r w:rsidR="004F6198" w:rsidRPr="004F6198">
                <w:rPr>
                  <w:bCs/>
                  <w:sz w:val="22"/>
                  <w:szCs w:val="22"/>
                </w:rPr>
                <w:t>54@</w:t>
              </w:r>
              <w:r w:rsidR="004F6198" w:rsidRPr="004F6198">
                <w:rPr>
                  <w:bCs/>
                  <w:sz w:val="22"/>
                  <w:szCs w:val="22"/>
                  <w:lang w:val="en-US"/>
                </w:rPr>
                <w:t>e</w:t>
              </w:r>
              <w:r w:rsidR="004F6198" w:rsidRPr="004F6198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usp54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  <w:trHeight w:val="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    по Слободо-Туринскому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623930,                       с. Туринская Слобода,                  ул. Октябрьская,15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(34361)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2-13-85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5" w:history="1">
              <w:r w:rsidR="004F6198" w:rsidRPr="004F6198">
                <w:rPr>
                  <w:color w:val="0000FF"/>
                  <w:sz w:val="22"/>
                  <w:szCs w:val="22"/>
                  <w:lang w:eastAsia="en-US"/>
                </w:rPr>
                <w:t>Usp55@</w:t>
              </w:r>
              <w:r w:rsidR="004F6198" w:rsidRPr="004F6198">
                <w:rPr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4F6198" w:rsidRPr="004F6198">
                <w:rPr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val="en-US"/>
              </w:rPr>
              <w:t>usp55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Сысертскому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624022,                    г. Сысерть,         ул. Ленина,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(34374)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6-01-96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6" w:history="1">
              <w:r w:rsidR="004F6198" w:rsidRPr="004F6198">
                <w:rPr>
                  <w:color w:val="0000FF"/>
                  <w:sz w:val="22"/>
                  <w:szCs w:val="22"/>
                  <w:lang w:eastAsia="en-US"/>
                </w:rPr>
                <w:t>Usp57@gov66.ru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val="en-US"/>
              </w:rPr>
            </w:pPr>
            <w:r w:rsidRPr="004F6198">
              <w:rPr>
                <w:sz w:val="22"/>
                <w:szCs w:val="22"/>
                <w:lang w:val="en-US"/>
              </w:rPr>
              <w:t>usp57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по Талицкому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623640,            г. Талица,      ул. Ленина, 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(34371)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2-19-78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</w:t>
            </w:r>
            <w:r w:rsidRPr="004F6198">
              <w:rPr>
                <w:sz w:val="22"/>
                <w:szCs w:val="22"/>
                <w:lang w:val="en-US" w:eastAsia="en-US"/>
              </w:rPr>
              <w:t>p</w:t>
            </w:r>
            <w:r w:rsidRPr="004F6198">
              <w:rPr>
                <w:sz w:val="22"/>
                <w:szCs w:val="22"/>
                <w:lang w:eastAsia="en-US"/>
              </w:rPr>
              <w:t>59@</w:t>
            </w:r>
            <w:r w:rsidRPr="004F6198">
              <w:rPr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4F6198">
              <w:rPr>
                <w:sz w:val="22"/>
                <w:szCs w:val="22"/>
                <w:lang w:val="en-US"/>
              </w:rPr>
              <w:t>usp59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Туринскому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623900,                       г. Туринск,               ул. Советская,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(34349)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2-25-82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E420A4" w:rsidP="004F6198">
            <w:pPr>
              <w:spacing w:after="120"/>
              <w:rPr>
                <w:sz w:val="22"/>
                <w:szCs w:val="22"/>
              </w:rPr>
            </w:pPr>
            <w:hyperlink r:id="rId37" w:history="1">
              <w:r w:rsidR="004F6198" w:rsidRPr="004F6198">
                <w:rPr>
                  <w:bCs/>
                  <w:sz w:val="22"/>
                  <w:szCs w:val="22"/>
                  <w:lang w:val="en-US"/>
                </w:rPr>
                <w:t>U</w:t>
              </w:r>
              <w:r w:rsidR="004F6198" w:rsidRPr="004F6198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usp60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Тугулымскому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623650,                  п. Тугулым,           пл. 50 лет Октября, д.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(34367)  2-14-70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</w:t>
            </w:r>
            <w:r w:rsidRPr="004F6198">
              <w:rPr>
                <w:sz w:val="22"/>
                <w:szCs w:val="22"/>
              </w:rPr>
              <w:t>61.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  <w:tr w:rsidR="004F6198" w:rsidRPr="004F6198" w:rsidTr="00547788">
        <w:trPr>
          <w:cantSplit/>
          <w:trHeight w:val="8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Управление социальной политики   по Шалинскому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623030,                  п. Шаля,                  ул. Кирова,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 xml:space="preserve">(34358) </w:t>
            </w:r>
            <w:r w:rsidRPr="004F6198">
              <w:rPr>
                <w:sz w:val="22"/>
                <w:szCs w:val="22"/>
                <w:lang w:val="en-US" w:eastAsia="en-US"/>
              </w:rPr>
              <w:t xml:space="preserve"> </w:t>
            </w:r>
            <w:r w:rsidRPr="004F6198">
              <w:rPr>
                <w:sz w:val="22"/>
                <w:szCs w:val="22"/>
                <w:lang w:eastAsia="en-US"/>
              </w:rPr>
              <w:t>2-26-25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  <w:lang w:eastAsia="en-US"/>
              </w:rPr>
            </w:pPr>
            <w:r w:rsidRPr="004F6198">
              <w:rPr>
                <w:sz w:val="22"/>
                <w:szCs w:val="22"/>
                <w:lang w:eastAsia="en-US"/>
              </w:rPr>
              <w:t>Us</w:t>
            </w:r>
            <w:r w:rsidRPr="004F6198">
              <w:rPr>
                <w:sz w:val="22"/>
                <w:szCs w:val="22"/>
                <w:lang w:val="en-US" w:eastAsia="en-US"/>
              </w:rPr>
              <w:t>p</w:t>
            </w:r>
            <w:r w:rsidRPr="004F6198">
              <w:rPr>
                <w:sz w:val="22"/>
                <w:szCs w:val="22"/>
                <w:lang w:eastAsia="en-US"/>
              </w:rPr>
              <w:t>62@</w:t>
            </w:r>
            <w:r w:rsidRPr="004F6198">
              <w:rPr>
                <w:sz w:val="22"/>
                <w:szCs w:val="22"/>
                <w:lang w:val="en-US" w:eastAsia="en-US"/>
              </w:rPr>
              <w:t>e</w:t>
            </w:r>
            <w:r w:rsidRPr="004F619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spacing w:after="120"/>
              <w:rPr>
                <w:sz w:val="22"/>
                <w:szCs w:val="22"/>
              </w:rPr>
            </w:pPr>
            <w:r w:rsidRPr="004F6198">
              <w:rPr>
                <w:sz w:val="22"/>
                <w:szCs w:val="22"/>
                <w:lang w:val="en-US"/>
              </w:rPr>
              <w:t>usp62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msp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midural</w:t>
            </w:r>
            <w:r w:rsidRPr="004F6198">
              <w:rPr>
                <w:sz w:val="22"/>
                <w:szCs w:val="22"/>
              </w:rPr>
              <w:t>.</w:t>
            </w:r>
            <w:r w:rsidRPr="004F6198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4F6198" w:rsidRPr="004F6198" w:rsidRDefault="004F6198" w:rsidP="004F6198"/>
    <w:p w:rsidR="004F6198" w:rsidRPr="004F6198" w:rsidRDefault="004F6198" w:rsidP="004F6198">
      <w:pPr>
        <w:tabs>
          <w:tab w:val="left" w:pos="709"/>
        </w:tabs>
        <w:jc w:val="both"/>
        <w:rPr>
          <w:highlight w:val="lightGray"/>
        </w:rPr>
      </w:pPr>
      <w:r w:rsidRPr="004F6198">
        <w:rPr>
          <w:highlight w:val="lightGray"/>
        </w:rPr>
        <w:br w:type="page"/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997"/>
        <w:gridCol w:w="5032"/>
      </w:tblGrid>
      <w:tr w:rsidR="004F6198" w:rsidRPr="004F6198" w:rsidTr="00547788">
        <w:tc>
          <w:tcPr>
            <w:tcW w:w="4997" w:type="dxa"/>
          </w:tcPr>
          <w:p w:rsidR="004F6198" w:rsidRPr="004F6198" w:rsidRDefault="004F6198" w:rsidP="004F619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4F6198" w:rsidRPr="004F6198" w:rsidRDefault="004F6198" w:rsidP="004F619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32" w:type="dxa"/>
          </w:tcPr>
          <w:p w:rsidR="004F6198" w:rsidRP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4F6198">
              <w:rPr>
                <w:bCs/>
              </w:rPr>
              <w:t>Приложение № 2</w:t>
            </w:r>
          </w:p>
          <w:p w:rsidR="004F6198" w:rsidRP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4F6198">
              <w:rPr>
                <w:bCs/>
              </w:rPr>
              <w:t>к Административному регламенту предоставления территориальными</w:t>
            </w:r>
          </w:p>
          <w:p w:rsidR="004F6198" w:rsidRPr="004F6198" w:rsidRDefault="004F6198" w:rsidP="004F619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4F6198">
              <w:rPr>
                <w:bCs/>
              </w:rPr>
              <w:t>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услугами проводного радиовещания»</w:t>
            </w:r>
          </w:p>
        </w:tc>
      </w:tr>
    </w:tbl>
    <w:p w:rsidR="004F6198" w:rsidRPr="004F6198" w:rsidRDefault="004F6198" w:rsidP="004F619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p w:rsidR="004F6198" w:rsidRPr="004F6198" w:rsidRDefault="004F6198" w:rsidP="004F6198">
      <w:pPr>
        <w:tabs>
          <w:tab w:val="left" w:pos="709"/>
        </w:tabs>
        <w:jc w:val="center"/>
        <w:rPr>
          <w:sz w:val="20"/>
          <w:szCs w:val="20"/>
        </w:rPr>
      </w:pPr>
      <w:r w:rsidRPr="004F6198">
        <w:rPr>
          <w:sz w:val="20"/>
          <w:szCs w:val="20"/>
        </w:rPr>
        <w:t>ЗАЯВЛЕНИЕ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___________________________________________________________________________________________________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Место жительства ___________________________________________________________________________________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 xml:space="preserve">(почтовый индекс, район, город, иной населенный пункт, улица, номер дома, корпуса, 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___________________________________________________________________________________________________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___________________________________________________________________________________________________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 xml:space="preserve">       жительства (если предъявляется не паспорт, а иной документ, удостоверяющий личность))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4F6198" w:rsidRPr="004F6198" w:rsidTr="0054778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4F6198" w:rsidRPr="004F6198" w:rsidTr="0054778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4F6198" w:rsidRPr="004F6198" w:rsidTr="0054778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Страховое свидетельство обязательного пенсионного страхования № __________.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"__" ________________ 20__ г.      ________________________________________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 xml:space="preserve">                                             (подпись специалиста)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Прошу назначить</w:t>
      </w:r>
      <w:r w:rsidRPr="004F6198">
        <w:rPr>
          <w:sz w:val="28"/>
          <w:szCs w:val="28"/>
        </w:rPr>
        <w:t xml:space="preserve"> </w:t>
      </w:r>
      <w:r w:rsidRPr="004F6198">
        <w:rPr>
          <w:sz w:val="20"/>
          <w:szCs w:val="20"/>
        </w:rPr>
        <w:t xml:space="preserve">ежемесячное пособие на пользование услугами проводного радиовещания. 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Выплату прошу производить через (по выбору):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– организацию почтовой связи 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(указать № почтового отделения)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– кредитную организацию ___________________________________________________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(указать наименование организации и номер счета)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– организацию, осуществляющую деятельность по доставке социальных пособий ________________________________________________________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Перечень представленных документов: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 xml:space="preserve">    1. ____________________________________________________________________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 xml:space="preserve">    2. ____________________________________________________________________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 xml:space="preserve">    3. ____________________________________________________________________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 xml:space="preserve">    4. ____________________________________________________________________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  <w:highlight w:val="yellow"/>
        </w:rPr>
      </w:pPr>
      <w:r w:rsidRPr="004F6198">
        <w:rPr>
          <w:sz w:val="20"/>
          <w:szCs w:val="20"/>
        </w:rPr>
        <w:t>С условиями назначения ежемесячного пособия на пользование услугами проводного радиовещания ознакомлен(а).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"__" ______________ 20__ г.             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 xml:space="preserve">           (подпись заявителя)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РАСПИСКА-УВЕДОМЛЕНИЕ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Заявление и документы гр. 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4F6198" w:rsidRPr="004F6198" w:rsidTr="00547788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Принял (Ф.И.О.)</w:t>
            </w:r>
          </w:p>
        </w:tc>
      </w:tr>
      <w:tr w:rsidR="004F6198" w:rsidRPr="004F6198" w:rsidTr="00547788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Подпись специалиста</w:t>
            </w:r>
          </w:p>
        </w:tc>
      </w:tr>
      <w:tr w:rsidR="004F6198" w:rsidRPr="004F6198" w:rsidTr="00547788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РАСПИСКА-УВЕДОМЛЕНИЕ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Заявление и документы гр. 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4F6198" w:rsidRPr="004F6198" w:rsidTr="00547788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Принял (Ф.И.О.)</w:t>
            </w:r>
          </w:p>
        </w:tc>
      </w:tr>
      <w:tr w:rsidR="004F6198" w:rsidRPr="004F6198" w:rsidTr="00547788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4F6198">
              <w:rPr>
                <w:sz w:val="20"/>
                <w:szCs w:val="20"/>
              </w:rPr>
              <w:t>Подпись специалиста</w:t>
            </w:r>
          </w:p>
        </w:tc>
      </w:tr>
      <w:tr w:rsidR="004F6198" w:rsidRPr="004F6198" w:rsidTr="00547788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p w:rsidR="004F6198" w:rsidRPr="004F6198" w:rsidRDefault="004F6198" w:rsidP="004F6198">
      <w:pPr>
        <w:autoSpaceDE w:val="0"/>
        <w:autoSpaceDN w:val="0"/>
        <w:adjustRightInd w:val="0"/>
        <w:rPr>
          <w:bCs/>
          <w:sz w:val="20"/>
          <w:szCs w:val="20"/>
        </w:rPr>
      </w:pPr>
      <w:r w:rsidRPr="004F6198">
        <w:rPr>
          <w:bCs/>
          <w:sz w:val="20"/>
          <w:szCs w:val="20"/>
        </w:rPr>
        <w:t>Я _____________________________________________________________________________________________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18"/>
          <w:szCs w:val="18"/>
        </w:rPr>
      </w:pPr>
      <w:r w:rsidRPr="004F6198">
        <w:rPr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:rsidR="004F6198" w:rsidRPr="004F6198" w:rsidRDefault="004F6198" w:rsidP="004F6198">
      <w:pPr>
        <w:autoSpaceDE w:val="0"/>
        <w:autoSpaceDN w:val="0"/>
        <w:adjustRightInd w:val="0"/>
        <w:rPr>
          <w:bCs/>
          <w:sz w:val="20"/>
          <w:szCs w:val="20"/>
        </w:rPr>
      </w:pPr>
      <w:r w:rsidRPr="004F6198">
        <w:rPr>
          <w:bCs/>
          <w:sz w:val="20"/>
          <w:szCs w:val="20"/>
        </w:rPr>
        <w:t>даю согласие:</w:t>
      </w:r>
    </w:p>
    <w:p w:rsidR="004F6198" w:rsidRPr="004F6198" w:rsidRDefault="004F6198" w:rsidP="004F6198">
      <w:pPr>
        <w:tabs>
          <w:tab w:val="left" w:pos="284"/>
        </w:tabs>
        <w:rPr>
          <w:sz w:val="20"/>
          <w:szCs w:val="20"/>
        </w:rPr>
      </w:pPr>
      <w:r w:rsidRPr="004F6198">
        <w:rPr>
          <w:sz w:val="20"/>
          <w:szCs w:val="20"/>
        </w:rPr>
        <w:t>1) на обработку моих персональных данных в составе:</w:t>
      </w:r>
    </w:p>
    <w:p w:rsidR="004F6198" w:rsidRPr="004F6198" w:rsidRDefault="004F6198" w:rsidP="004F6198">
      <w:pPr>
        <w:tabs>
          <w:tab w:val="left" w:pos="284"/>
        </w:tabs>
        <w:rPr>
          <w:sz w:val="20"/>
          <w:szCs w:val="20"/>
        </w:rPr>
      </w:pPr>
      <w:r w:rsidRPr="004F6198">
        <w:rPr>
          <w:sz w:val="20"/>
          <w:szCs w:val="20"/>
        </w:rPr>
        <w:t>– фамилия, имя, отчество;</w:t>
      </w:r>
    </w:p>
    <w:p w:rsidR="004F6198" w:rsidRPr="004F6198" w:rsidRDefault="004F6198" w:rsidP="004F6198">
      <w:pPr>
        <w:tabs>
          <w:tab w:val="left" w:pos="284"/>
        </w:tabs>
        <w:rPr>
          <w:sz w:val="20"/>
          <w:szCs w:val="20"/>
        </w:rPr>
      </w:pPr>
      <w:r w:rsidRPr="004F6198">
        <w:rPr>
          <w:sz w:val="20"/>
          <w:szCs w:val="20"/>
        </w:rPr>
        <w:t>– дата рождения;</w:t>
      </w:r>
    </w:p>
    <w:p w:rsidR="004F6198" w:rsidRPr="004F6198" w:rsidRDefault="004F6198" w:rsidP="004F6198">
      <w:pPr>
        <w:tabs>
          <w:tab w:val="left" w:pos="284"/>
        </w:tabs>
        <w:rPr>
          <w:sz w:val="20"/>
          <w:szCs w:val="20"/>
        </w:rPr>
      </w:pPr>
      <w:r w:rsidRPr="004F6198">
        <w:rPr>
          <w:sz w:val="20"/>
          <w:szCs w:val="20"/>
        </w:rPr>
        <w:t>– паспортные данные (серия, номер, дата выдачи, кем выдан);</w:t>
      </w:r>
    </w:p>
    <w:p w:rsidR="004F6198" w:rsidRPr="004F6198" w:rsidRDefault="004F6198" w:rsidP="004F6198">
      <w:pPr>
        <w:tabs>
          <w:tab w:val="left" w:pos="284"/>
        </w:tabs>
        <w:rPr>
          <w:sz w:val="20"/>
          <w:szCs w:val="20"/>
        </w:rPr>
      </w:pPr>
      <w:r w:rsidRPr="004F6198">
        <w:rPr>
          <w:sz w:val="20"/>
          <w:szCs w:val="20"/>
        </w:rPr>
        <w:t>– адрес проживания;</w:t>
      </w:r>
    </w:p>
    <w:p w:rsidR="004F6198" w:rsidRPr="004F6198" w:rsidRDefault="004F6198" w:rsidP="004F6198">
      <w:pPr>
        <w:tabs>
          <w:tab w:val="left" w:pos="284"/>
        </w:tabs>
        <w:rPr>
          <w:sz w:val="20"/>
          <w:szCs w:val="20"/>
        </w:rPr>
      </w:pPr>
      <w:r w:rsidRPr="004F6198">
        <w:rPr>
          <w:sz w:val="20"/>
          <w:szCs w:val="20"/>
        </w:rPr>
        <w:t xml:space="preserve">– номер телефона;  </w:t>
      </w:r>
    </w:p>
    <w:p w:rsidR="004F6198" w:rsidRPr="004F6198" w:rsidRDefault="004F6198" w:rsidP="004F6198">
      <w:pPr>
        <w:tabs>
          <w:tab w:val="left" w:pos="284"/>
        </w:tabs>
        <w:rPr>
          <w:sz w:val="20"/>
          <w:szCs w:val="20"/>
        </w:rPr>
      </w:pPr>
      <w:r w:rsidRPr="004F6198">
        <w:rPr>
          <w:sz w:val="20"/>
          <w:szCs w:val="20"/>
        </w:rPr>
        <w:t>– реквизиты документа, дающего право на предоставление мер социальной поддержки;</w:t>
      </w:r>
    </w:p>
    <w:p w:rsidR="004F6198" w:rsidRPr="004F6198" w:rsidRDefault="004F6198" w:rsidP="004F6198">
      <w:pPr>
        <w:tabs>
          <w:tab w:val="left" w:pos="284"/>
        </w:tabs>
        <w:rPr>
          <w:sz w:val="20"/>
          <w:szCs w:val="20"/>
        </w:rPr>
      </w:pPr>
      <w:r w:rsidRPr="004F6198">
        <w:rPr>
          <w:sz w:val="20"/>
          <w:szCs w:val="20"/>
        </w:rPr>
        <w:t>– реквизиты банковского счета;</w:t>
      </w:r>
    </w:p>
    <w:p w:rsidR="004F6198" w:rsidRPr="004F6198" w:rsidRDefault="004F6198" w:rsidP="004F6198">
      <w:pPr>
        <w:tabs>
          <w:tab w:val="left" w:pos="284"/>
        </w:tabs>
        <w:jc w:val="both"/>
        <w:rPr>
          <w:sz w:val="20"/>
          <w:szCs w:val="20"/>
        </w:rPr>
      </w:pPr>
      <w:r w:rsidRPr="004F6198">
        <w:rPr>
          <w:sz w:val="20"/>
          <w:szCs w:val="20"/>
        </w:rPr>
        <w:t xml:space="preserve">2) на использование персональных данных в целях: оказания мер социальной поддержки в соответствии с требованиями действующего законодательства, осуществления и выполнения возложенных законодательством Российской Федерации на Оператора функций, полномочий и обязанностей; </w:t>
      </w:r>
    </w:p>
    <w:p w:rsidR="004F6198" w:rsidRPr="004F6198" w:rsidRDefault="004F6198" w:rsidP="004F6198">
      <w:pPr>
        <w:tabs>
          <w:tab w:val="left" w:pos="284"/>
        </w:tabs>
        <w:jc w:val="both"/>
        <w:rPr>
          <w:sz w:val="20"/>
          <w:szCs w:val="20"/>
        </w:rPr>
      </w:pPr>
      <w:r w:rsidRPr="004F6198">
        <w:rPr>
          <w:sz w:val="20"/>
          <w:szCs w:val="20"/>
        </w:rPr>
        <w:t>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:rsidR="004F6198" w:rsidRPr="004F6198" w:rsidRDefault="004F6198" w:rsidP="004F6198">
      <w:pPr>
        <w:tabs>
          <w:tab w:val="left" w:pos="284"/>
        </w:tabs>
        <w:jc w:val="both"/>
        <w:rPr>
          <w:sz w:val="20"/>
          <w:szCs w:val="20"/>
        </w:rPr>
      </w:pPr>
      <w:r w:rsidRPr="004F6198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4F6198" w:rsidRPr="004F6198" w:rsidRDefault="004F6198" w:rsidP="004F6198">
      <w:pPr>
        <w:tabs>
          <w:tab w:val="left" w:pos="284"/>
        </w:tabs>
        <w:jc w:val="both"/>
        <w:rPr>
          <w:sz w:val="20"/>
          <w:szCs w:val="20"/>
        </w:rPr>
      </w:pPr>
      <w:r w:rsidRPr="004F6198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4F6198" w:rsidRPr="004F6198" w:rsidRDefault="004F6198" w:rsidP="004F6198">
      <w:pPr>
        <w:tabs>
          <w:tab w:val="left" w:pos="284"/>
        </w:tabs>
        <w:jc w:val="both"/>
        <w:rPr>
          <w:sz w:val="20"/>
          <w:szCs w:val="20"/>
        </w:rPr>
      </w:pPr>
      <w:r w:rsidRPr="004F6198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"__" ______________ 20__ г.             ___________________________________</w:t>
      </w:r>
    </w:p>
    <w:p w:rsidR="004F6198" w:rsidRPr="004F6198" w:rsidRDefault="004F6198" w:rsidP="004F6198">
      <w:pPr>
        <w:tabs>
          <w:tab w:val="left" w:pos="709"/>
        </w:tabs>
        <w:rPr>
          <w:sz w:val="20"/>
          <w:szCs w:val="20"/>
        </w:rPr>
      </w:pPr>
      <w:r w:rsidRPr="004F6198">
        <w:rPr>
          <w:sz w:val="20"/>
          <w:szCs w:val="20"/>
        </w:rPr>
        <w:t>(подпись заявителя)</w:t>
      </w:r>
    </w:p>
    <w:p w:rsidR="004F6198" w:rsidRPr="004F6198" w:rsidRDefault="004F6198" w:rsidP="004F6198">
      <w:r w:rsidRPr="004F6198">
        <w:rPr>
          <w:b/>
          <w:bCs/>
        </w:rPr>
        <w:br w:type="page"/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5001"/>
        <w:gridCol w:w="5028"/>
      </w:tblGrid>
      <w:tr w:rsidR="004F6198" w:rsidRPr="004F6198" w:rsidTr="00547788">
        <w:tc>
          <w:tcPr>
            <w:tcW w:w="5001" w:type="dxa"/>
          </w:tcPr>
          <w:p w:rsidR="004F6198" w:rsidRPr="004F6198" w:rsidRDefault="004F6198" w:rsidP="004F619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4F6198">
              <w:rPr>
                <w:sz w:val="20"/>
                <w:szCs w:val="20"/>
              </w:rPr>
              <w:tab/>
            </w:r>
          </w:p>
        </w:tc>
        <w:tc>
          <w:tcPr>
            <w:tcW w:w="5028" w:type="dxa"/>
          </w:tcPr>
          <w:p w:rsidR="004F6198" w:rsidRP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4F6198">
              <w:rPr>
                <w:bCs/>
              </w:rPr>
              <w:t>Приложение № 3</w:t>
            </w:r>
          </w:p>
          <w:p w:rsidR="004F6198" w:rsidRP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4F6198">
              <w:rPr>
                <w:bCs/>
              </w:rPr>
              <w:t>к Административному регламенту предоставления территориальными</w:t>
            </w:r>
          </w:p>
          <w:p w:rsidR="004F6198" w:rsidRPr="004F6198" w:rsidRDefault="004F6198" w:rsidP="004F619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4F6198">
              <w:rPr>
                <w:bCs/>
              </w:rPr>
              <w:t>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услугами проводного радиовещания»</w:t>
            </w:r>
          </w:p>
        </w:tc>
      </w:tr>
    </w:tbl>
    <w:p w:rsidR="004F6198" w:rsidRPr="004F6198" w:rsidRDefault="004F6198" w:rsidP="004F6198">
      <w:pPr>
        <w:tabs>
          <w:tab w:val="left" w:pos="709"/>
        </w:tabs>
        <w:autoSpaceDE w:val="0"/>
        <w:autoSpaceDN w:val="0"/>
        <w:adjustRightInd w:val="0"/>
        <w:ind w:firstLine="540"/>
        <w:jc w:val="right"/>
        <w:rPr>
          <w:bCs/>
          <w:sz w:val="20"/>
          <w:szCs w:val="20"/>
        </w:rPr>
      </w:pP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b/>
          <w:bCs/>
        </w:rPr>
      </w:pPr>
      <w:r w:rsidRPr="004F6198">
        <w:rPr>
          <w:b/>
          <w:bCs/>
        </w:rPr>
        <w:t>БЛОК-СХЕМА ПРЕДОСТАВЛЕНИЯ ГОСУДАРСТВЕННОЙ УСЛУГИ</w:t>
      </w:r>
    </w:p>
    <w:p w:rsidR="004F6198" w:rsidRPr="004F6198" w:rsidRDefault="004F6198" w:rsidP="004F6198">
      <w:pPr>
        <w:autoSpaceDE w:val="0"/>
        <w:autoSpaceDN w:val="0"/>
        <w:adjustRightInd w:val="0"/>
        <w:jc w:val="center"/>
        <w:rPr>
          <w:b/>
          <w:bCs/>
        </w:rPr>
      </w:pPr>
      <w:r w:rsidRPr="004F619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115570</wp:posOffset>
                </wp:positionV>
                <wp:extent cx="3000375" cy="1971040"/>
                <wp:effectExtent l="0" t="0" r="28575" b="10160"/>
                <wp:wrapNone/>
                <wp:docPr id="8" name="Блок-схема: процесс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97104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F6198" w:rsidRPr="009F7C0D" w:rsidRDefault="004F6198" w:rsidP="004F6198">
                            <w:pPr>
                              <w:jc w:val="center"/>
                            </w:pPr>
                            <w:r w:rsidRPr="009F7C0D">
                              <w:t>Прием заявления и документов, необходимых для предоставления государственной услуги,</w:t>
                            </w:r>
                          </w:p>
                          <w:p w:rsidR="004F6198" w:rsidRPr="009F7C0D" w:rsidRDefault="004F6198" w:rsidP="004F6198">
                            <w:pPr>
                              <w:jc w:val="center"/>
                            </w:pPr>
                            <w:r w:rsidRPr="009F7C0D">
                              <w:t>их первичная проверка и регистрация</w:t>
                            </w:r>
                          </w:p>
                          <w:p w:rsidR="004F6198" w:rsidRPr="009F7C0D" w:rsidRDefault="004F6198" w:rsidP="004F6198">
                            <w:pPr>
                              <w:jc w:val="center"/>
                            </w:pPr>
                            <w:r>
                              <w:t>(15 минут –</w:t>
                            </w:r>
                            <w:r w:rsidRPr="009F7C0D">
                              <w:t xml:space="preserve"> в случае личного обращения заявителя; </w:t>
                            </w:r>
                          </w:p>
                          <w:p w:rsidR="004F6198" w:rsidRPr="009F7C0D" w:rsidRDefault="004F6198" w:rsidP="004F6198">
                            <w:pPr>
                              <w:jc w:val="center"/>
                            </w:pPr>
                            <w:r w:rsidRPr="009F7C0D">
                              <w:t>не позднее 1 рабочего дня</w:t>
                            </w:r>
                            <w:r>
                              <w:t>, следующего за днем подачи</w:t>
                            </w:r>
                            <w:r w:rsidRPr="009F7C0D">
                              <w:t xml:space="preserve"> заявления и документов, направленных в форме электронных документов)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8" o:spid="_x0000_s1026" type="#_x0000_t109" style="position:absolute;left:0;text-align:left;margin-left:-5.15pt;margin-top:9.1pt;width:236.25pt;height:15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" filled="f" strokecolor="#243f60" strokeweight="2pt">
                <v:textbox>
                  <w:txbxContent>
                    <w:p w:rsidR="004F6198" w:rsidRPr="009F7C0D" w:rsidRDefault="004F6198" w:rsidP="004F6198">
                      <w:pPr>
                        <w:jc w:val="center"/>
                      </w:pPr>
                      <w:r w:rsidRPr="009F7C0D">
                        <w:t>Прием заявления и документов, необходимых для предоставления государственной услуги,</w:t>
                      </w:r>
                    </w:p>
                    <w:p w:rsidR="004F6198" w:rsidRPr="009F7C0D" w:rsidRDefault="004F6198" w:rsidP="004F6198">
                      <w:pPr>
                        <w:jc w:val="center"/>
                      </w:pPr>
                      <w:r w:rsidRPr="009F7C0D">
                        <w:t>их первичная проверка и регистрация</w:t>
                      </w:r>
                    </w:p>
                    <w:p w:rsidR="004F6198" w:rsidRPr="009F7C0D" w:rsidRDefault="004F6198" w:rsidP="004F6198">
                      <w:pPr>
                        <w:jc w:val="center"/>
                      </w:pPr>
                      <w:r>
                        <w:t>(15 минут –</w:t>
                      </w:r>
                      <w:r w:rsidRPr="009F7C0D">
                        <w:t xml:space="preserve"> в случае личного обращения заявителя; </w:t>
                      </w:r>
                    </w:p>
                    <w:p w:rsidR="004F6198" w:rsidRPr="009F7C0D" w:rsidRDefault="004F6198" w:rsidP="004F6198">
                      <w:pPr>
                        <w:jc w:val="center"/>
                      </w:pPr>
                      <w:r w:rsidRPr="009F7C0D">
                        <w:t>не позднее 1 рабочего дня</w:t>
                      </w:r>
                      <w:r>
                        <w:t>, следующего за днем подачи</w:t>
                      </w:r>
                      <w:r w:rsidRPr="009F7C0D">
                        <w:t xml:space="preserve"> заявления и документов, направленных в форме электронных документов)</w:t>
                      </w:r>
                    </w:p>
                  </w:txbxContent>
                </v:textbox>
              </v:shape>
            </w:pict>
          </mc:Fallback>
        </mc:AlternateContent>
      </w:r>
      <w:r w:rsidRPr="004F619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3263265</wp:posOffset>
                </wp:positionH>
                <wp:positionV relativeFrom="paragraph">
                  <wp:posOffset>97790</wp:posOffset>
                </wp:positionV>
                <wp:extent cx="3002280" cy="1964055"/>
                <wp:effectExtent l="0" t="0" r="26670" b="17145"/>
                <wp:wrapNone/>
                <wp:docPr id="42" name="Блок-схема: процесс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2280" cy="196405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F6198" w:rsidRPr="009F7C0D" w:rsidRDefault="004F6198" w:rsidP="004F6198">
                            <w:pPr>
                              <w:jc w:val="center"/>
                            </w:pPr>
                            <w:r>
                              <w:t>Отказ в п</w:t>
                            </w:r>
                            <w:r w:rsidRPr="009F7C0D">
                              <w:t>рием</w:t>
                            </w:r>
                            <w:r>
                              <w:t>е</w:t>
                            </w:r>
                            <w:r w:rsidRPr="009F7C0D">
                              <w:t xml:space="preserve"> заявления и документов, необходимых для предоставления государственной услуги,</w:t>
                            </w:r>
                          </w:p>
                          <w:p w:rsidR="004F6198" w:rsidRPr="009F7C0D" w:rsidRDefault="004F6198" w:rsidP="004F6198">
                            <w:pPr>
                              <w:jc w:val="center"/>
                            </w:pPr>
                            <w:r w:rsidRPr="009F7C0D">
                              <w:t>их первичная проверка и регистрация</w:t>
                            </w:r>
                          </w:p>
                          <w:p w:rsidR="004F6198" w:rsidRPr="009F7C0D" w:rsidRDefault="004F6198" w:rsidP="004F6198">
                            <w:pPr>
                              <w:jc w:val="center"/>
                            </w:pPr>
                            <w:r>
                              <w:t>(15 минут –</w:t>
                            </w:r>
                            <w:r w:rsidRPr="009F7C0D">
                              <w:t xml:space="preserve"> в случае личного обращения заявителя; </w:t>
                            </w:r>
                          </w:p>
                          <w:p w:rsidR="004F6198" w:rsidRPr="009F7C0D" w:rsidRDefault="004F6198" w:rsidP="004F6198">
                            <w:pPr>
                              <w:jc w:val="center"/>
                            </w:pPr>
                            <w:r w:rsidRPr="009F7C0D">
                              <w:t>не позднее 1 рабочего дня</w:t>
                            </w:r>
                            <w:r>
                              <w:t>, следующего за днем подачи</w:t>
                            </w:r>
                            <w:r w:rsidRPr="009F7C0D">
                              <w:t xml:space="preserve"> заявления и документов, направленных в форме электронных документов)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42" o:spid="_x0000_s1027" type="#_x0000_t109" style="position:absolute;left:0;text-align:left;margin-left:256.95pt;margin-top:7.7pt;width:236.4pt;height:154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" filled="f" strokecolor="#243f60" strokeweight="2pt">
                <v:textbox>
                  <w:txbxContent>
                    <w:p w:rsidR="004F6198" w:rsidRPr="009F7C0D" w:rsidRDefault="004F6198" w:rsidP="004F6198">
                      <w:pPr>
                        <w:jc w:val="center"/>
                      </w:pPr>
                      <w:r>
                        <w:t>Отказ в п</w:t>
                      </w:r>
                      <w:r w:rsidRPr="009F7C0D">
                        <w:t>рием</w:t>
                      </w:r>
                      <w:r>
                        <w:t>е</w:t>
                      </w:r>
                      <w:r w:rsidRPr="009F7C0D">
                        <w:t xml:space="preserve"> заявления и документов, необходимых для предоставления государственной услуги,</w:t>
                      </w:r>
                    </w:p>
                    <w:p w:rsidR="004F6198" w:rsidRPr="009F7C0D" w:rsidRDefault="004F6198" w:rsidP="004F6198">
                      <w:pPr>
                        <w:jc w:val="center"/>
                      </w:pPr>
                      <w:r w:rsidRPr="009F7C0D">
                        <w:t>их первичная проверка и регистрация</w:t>
                      </w:r>
                    </w:p>
                    <w:p w:rsidR="004F6198" w:rsidRPr="009F7C0D" w:rsidRDefault="004F6198" w:rsidP="004F6198">
                      <w:pPr>
                        <w:jc w:val="center"/>
                      </w:pPr>
                      <w:r>
                        <w:t>(15 минут –</w:t>
                      </w:r>
                      <w:r w:rsidRPr="009F7C0D">
                        <w:t xml:space="preserve"> в случае личного обращения заявителя; </w:t>
                      </w:r>
                    </w:p>
                    <w:p w:rsidR="004F6198" w:rsidRPr="009F7C0D" w:rsidRDefault="004F6198" w:rsidP="004F6198">
                      <w:pPr>
                        <w:jc w:val="center"/>
                      </w:pPr>
                      <w:r w:rsidRPr="009F7C0D">
                        <w:t>не позднее 1 рабочего дня</w:t>
                      </w:r>
                      <w:r>
                        <w:t>, следующего за днем подачи</w:t>
                      </w:r>
                      <w:r w:rsidRPr="009F7C0D">
                        <w:t xml:space="preserve"> заявления и документов, направленных в форме электронных документов)</w:t>
                      </w:r>
                    </w:p>
                  </w:txbxContent>
                </v:textbox>
              </v:shape>
            </w:pict>
          </mc:Fallback>
        </mc:AlternateContent>
      </w:r>
    </w:p>
    <w:p w:rsidR="004F6198" w:rsidRPr="004F6198" w:rsidRDefault="004F6198" w:rsidP="004F6198">
      <w:pPr>
        <w:jc w:val="right"/>
      </w:pPr>
      <w:r w:rsidRPr="004F6198">
        <w:t xml:space="preserve"> </w:t>
      </w:r>
    </w:p>
    <w:p w:rsidR="004F6198" w:rsidRPr="004F6198" w:rsidRDefault="004F6198" w:rsidP="004F6198"/>
    <w:p w:rsidR="004F6198" w:rsidRPr="004F6198" w:rsidRDefault="004F6198" w:rsidP="004F6198">
      <w:pPr>
        <w:tabs>
          <w:tab w:val="left" w:pos="8267"/>
        </w:tabs>
      </w:pPr>
      <w:r w:rsidRPr="004F6198">
        <w:tab/>
      </w:r>
    </w:p>
    <w:p w:rsidR="004F6198" w:rsidRPr="004F6198" w:rsidRDefault="004F6198" w:rsidP="004F6198"/>
    <w:p w:rsidR="004F6198" w:rsidRPr="004F6198" w:rsidRDefault="004F6198" w:rsidP="004F6198"/>
    <w:p w:rsidR="004F6198" w:rsidRPr="004F6198" w:rsidRDefault="004F6198" w:rsidP="004F6198">
      <w:r w:rsidRPr="004F619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2917190</wp:posOffset>
                </wp:positionH>
                <wp:positionV relativeFrom="paragraph">
                  <wp:posOffset>58420</wp:posOffset>
                </wp:positionV>
                <wp:extent cx="337185" cy="8890"/>
                <wp:effectExtent l="7620" t="48260" r="17145" b="5715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7185" cy="8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06EE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229.7pt;margin-top:4.6pt;width:26.55pt;height: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">
                <v:stroke endarrow="block"/>
              </v:shape>
            </w:pict>
          </mc:Fallback>
        </mc:AlternateContent>
      </w:r>
    </w:p>
    <w:p w:rsidR="004F6198" w:rsidRPr="004F6198" w:rsidRDefault="004F6198" w:rsidP="004F6198"/>
    <w:p w:rsidR="004F6198" w:rsidRPr="004F6198" w:rsidRDefault="004F6198" w:rsidP="004F6198"/>
    <w:p w:rsidR="004F6198" w:rsidRPr="004F6198" w:rsidRDefault="004F6198" w:rsidP="004F6198"/>
    <w:p w:rsidR="004F6198" w:rsidRPr="004F6198" w:rsidRDefault="004F6198" w:rsidP="004F6198"/>
    <w:p w:rsidR="004F6198" w:rsidRPr="004F6198" w:rsidRDefault="004F6198" w:rsidP="004F6198">
      <w:r w:rsidRPr="004F619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5085715</wp:posOffset>
                </wp:positionH>
                <wp:positionV relativeFrom="paragraph">
                  <wp:posOffset>76200</wp:posOffset>
                </wp:positionV>
                <wp:extent cx="668655" cy="313055"/>
                <wp:effectExtent l="0" t="0" r="17145" b="10795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65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198" w:rsidRPr="00034651" w:rsidRDefault="004F6198" w:rsidP="004F6198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28" style="position:absolute;margin-left:400.45pt;margin-top:6pt;width:52.65pt;height:2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" strokecolor="white">
                <v:textbox>
                  <w:txbxContent>
                    <w:p w:rsidR="004F6198" w:rsidRPr="00034651" w:rsidRDefault="004F6198" w:rsidP="004F6198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F6198" w:rsidRPr="004F6198" w:rsidRDefault="004F6198" w:rsidP="004F6198">
      <w:r w:rsidRPr="004F619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2961640</wp:posOffset>
                </wp:positionH>
                <wp:positionV relativeFrom="paragraph">
                  <wp:posOffset>10795</wp:posOffset>
                </wp:positionV>
                <wp:extent cx="194945" cy="213360"/>
                <wp:effectExtent l="13970" t="13335" r="48260" b="4953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945" cy="2133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B8E2C" id="Прямая со стрелкой 5" o:spid="_x0000_s1026" type="#_x0000_t32" style="position:absolute;margin-left:233.2pt;margin-top:.85pt;width:15.35pt;height:1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">
                <v:stroke endarrow="block"/>
              </v:shape>
            </w:pict>
          </mc:Fallback>
        </mc:AlternateContent>
      </w:r>
    </w:p>
    <w:p w:rsidR="004F6198" w:rsidRPr="004F6198" w:rsidRDefault="004F6198" w:rsidP="004F6198">
      <w:r w:rsidRPr="004F619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1983740</wp:posOffset>
                </wp:positionH>
                <wp:positionV relativeFrom="paragraph">
                  <wp:posOffset>92075</wp:posOffset>
                </wp:positionV>
                <wp:extent cx="2454910" cy="1007745"/>
                <wp:effectExtent l="0" t="0" r="21590" b="20955"/>
                <wp:wrapNone/>
                <wp:docPr id="4" name="Блок-схема: процесс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4910" cy="100774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F6198" w:rsidRPr="009F7C0D" w:rsidRDefault="004F6198" w:rsidP="004F6198">
                            <w:pPr>
                              <w:jc w:val="center"/>
                            </w:pPr>
                            <w:r w:rsidRPr="009F7C0D">
                              <w:t>Рассмотрение заявления и</w:t>
                            </w:r>
                            <w:r>
                              <w:t> </w:t>
                            </w:r>
                            <w:r w:rsidRPr="009F7C0D">
                              <w:t>документов, необходимых для</w:t>
                            </w:r>
                            <w:r>
                              <w:t> </w:t>
                            </w:r>
                            <w:r w:rsidRPr="009F7C0D">
                              <w:t>предоставления государственной услуги</w:t>
                            </w:r>
                          </w:p>
                          <w:p w:rsidR="004F6198" w:rsidRPr="009F7C0D" w:rsidRDefault="004F6198" w:rsidP="004F6198">
                            <w:pPr>
                              <w:jc w:val="center"/>
                            </w:pPr>
                            <w:r w:rsidRPr="009F7C0D"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4" o:spid="_x0000_s1029" type="#_x0000_t109" style="position:absolute;margin-left:156.2pt;margin-top:7.25pt;width:193.3pt;height:7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" filled="f" strokecolor="#243f60" strokeweight="2pt">
                <v:textbox>
                  <w:txbxContent>
                    <w:p w:rsidR="004F6198" w:rsidRPr="009F7C0D" w:rsidRDefault="004F6198" w:rsidP="004F6198">
                      <w:pPr>
                        <w:jc w:val="center"/>
                      </w:pPr>
                      <w:r w:rsidRPr="009F7C0D">
                        <w:t>Рассмотрение заявления и</w:t>
                      </w:r>
                      <w:r>
                        <w:t> </w:t>
                      </w:r>
                      <w:r w:rsidRPr="009F7C0D">
                        <w:t>документов, необходимых для</w:t>
                      </w:r>
                      <w:r>
                        <w:t> </w:t>
                      </w:r>
                      <w:r w:rsidRPr="009F7C0D">
                        <w:t>предоставления государственной услуги</w:t>
                      </w:r>
                    </w:p>
                    <w:p w:rsidR="004F6198" w:rsidRPr="009F7C0D" w:rsidRDefault="004F6198" w:rsidP="004F6198">
                      <w:pPr>
                        <w:jc w:val="center"/>
                      </w:pPr>
                      <w:r w:rsidRPr="009F7C0D"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4F6198" w:rsidRPr="004F6198" w:rsidRDefault="004F6198" w:rsidP="004F6198"/>
    <w:p w:rsidR="004F6198" w:rsidRPr="004F6198" w:rsidRDefault="004F6198" w:rsidP="004F6198"/>
    <w:p w:rsidR="004F6198" w:rsidRPr="004F6198" w:rsidRDefault="004F6198" w:rsidP="004F6198">
      <w:pPr>
        <w:tabs>
          <w:tab w:val="left" w:pos="7384"/>
        </w:tabs>
      </w:pPr>
    </w:p>
    <w:p w:rsidR="004F6198" w:rsidRPr="004F6198" w:rsidRDefault="004F6198" w:rsidP="004F6198">
      <w:pPr>
        <w:tabs>
          <w:tab w:val="left" w:pos="7384"/>
        </w:tabs>
      </w:pPr>
    </w:p>
    <w:p w:rsidR="004F6198" w:rsidRPr="004F6198" w:rsidRDefault="004F6198" w:rsidP="004F6198">
      <w:pPr>
        <w:tabs>
          <w:tab w:val="center" w:pos="4819"/>
          <w:tab w:val="left" w:pos="7384"/>
        </w:tabs>
      </w:pPr>
    </w:p>
    <w:p w:rsidR="004F6198" w:rsidRPr="004F6198" w:rsidRDefault="004F6198" w:rsidP="004F6198">
      <w:pPr>
        <w:tabs>
          <w:tab w:val="left" w:pos="2865"/>
          <w:tab w:val="center" w:pos="4819"/>
        </w:tabs>
      </w:pPr>
      <w:r w:rsidRPr="004F619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3165475</wp:posOffset>
                </wp:positionH>
                <wp:positionV relativeFrom="paragraph">
                  <wp:posOffset>48260</wp:posOffset>
                </wp:positionV>
                <wp:extent cx="17780" cy="290195"/>
                <wp:effectExtent l="36830" t="10795" r="59690" b="2286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80" cy="290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10F50" id="Прямая со стрелкой 3" o:spid="_x0000_s1026" type="#_x0000_t32" style="position:absolute;margin-left:249.25pt;margin-top:3.8pt;width:1.4pt;height:22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">
                <v:stroke endarrow="block"/>
              </v:shape>
            </w:pict>
          </mc:Fallback>
        </mc:AlternateContent>
      </w:r>
    </w:p>
    <w:p w:rsidR="004F6198" w:rsidRPr="004F6198" w:rsidRDefault="004F6198" w:rsidP="004F6198">
      <w:r w:rsidRPr="004F619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163195</wp:posOffset>
                </wp:positionV>
                <wp:extent cx="3562350" cy="1150620"/>
                <wp:effectExtent l="0" t="0" r="19050" b="11430"/>
                <wp:wrapNone/>
                <wp:docPr id="7" name="Блок-схема: процесс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2350" cy="11506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F6198" w:rsidRPr="009F7C0D" w:rsidRDefault="004F6198" w:rsidP="004F6198">
                            <w:pPr>
                              <w:jc w:val="center"/>
                            </w:pPr>
                            <w:r w:rsidRPr="009F7C0D">
                              <w:t>Принятие решения о предоставлении либо об</w:t>
                            </w:r>
                            <w:r>
                              <w:t> </w:t>
                            </w:r>
                            <w:r w:rsidRPr="009F7C0D">
                              <w:t>отказе в предоставлении государственной услуги</w:t>
                            </w:r>
                            <w:r>
                              <w:t xml:space="preserve"> и направление копии решения заявителю либо в многофункциональный центр</w:t>
                            </w:r>
                          </w:p>
                          <w:p w:rsidR="004F6198" w:rsidRPr="009F7C0D" w:rsidRDefault="004F6198" w:rsidP="004F6198">
                            <w:pPr>
                              <w:jc w:val="center"/>
                            </w:pPr>
                            <w:r w:rsidRPr="009F7C0D">
                              <w:t>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7" o:spid="_x0000_s1030" type="#_x0000_t109" style="position:absolute;margin-left:109.2pt;margin-top:12.85pt;width:280.5pt;height:9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" filled="f" strokecolor="#243f60" strokeweight="2pt">
                <v:textbox>
                  <w:txbxContent>
                    <w:p w:rsidR="004F6198" w:rsidRPr="009F7C0D" w:rsidRDefault="004F6198" w:rsidP="004F6198">
                      <w:pPr>
                        <w:jc w:val="center"/>
                      </w:pPr>
                      <w:r w:rsidRPr="009F7C0D">
                        <w:t>Принятие решения о предоставлении либо об</w:t>
                      </w:r>
                      <w:r>
                        <w:t> </w:t>
                      </w:r>
                      <w:r w:rsidRPr="009F7C0D">
                        <w:t>отказе в предоставлении государственной услуги</w:t>
                      </w:r>
                      <w:r>
                        <w:t xml:space="preserve"> и направление копии решения заявителю либо в многофункциональный центр</w:t>
                      </w:r>
                    </w:p>
                    <w:p w:rsidR="004F6198" w:rsidRPr="009F7C0D" w:rsidRDefault="004F6198" w:rsidP="004F6198">
                      <w:pPr>
                        <w:jc w:val="center"/>
                      </w:pPr>
                      <w:r w:rsidRPr="009F7C0D">
                        <w:t>(6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4F6198" w:rsidRPr="004F6198" w:rsidRDefault="004F6198" w:rsidP="004F6198">
      <w:pPr>
        <w:tabs>
          <w:tab w:val="left" w:pos="1800"/>
        </w:tabs>
      </w:pPr>
    </w:p>
    <w:p w:rsidR="004F6198" w:rsidRPr="004F6198" w:rsidRDefault="004F6198" w:rsidP="004F6198"/>
    <w:p w:rsidR="004F6198" w:rsidRPr="004F6198" w:rsidRDefault="004F6198" w:rsidP="004F6198"/>
    <w:p w:rsidR="004F6198" w:rsidRPr="004F6198" w:rsidRDefault="004F6198" w:rsidP="004F6198">
      <w:r w:rsidRPr="004F619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0" t="0" r="19050" b="2286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198" w:rsidRPr="00034651" w:rsidRDefault="004F6198" w:rsidP="004F619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1" style="position:absolute;margin-left:24.5pt;margin-top:9.25pt;width:48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" strokecolor="white">
                <v:textbox>
                  <w:txbxContent>
                    <w:p w:rsidR="004F6198" w:rsidRPr="00034651" w:rsidRDefault="004F6198" w:rsidP="004F6198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F6198" w:rsidRPr="004F6198" w:rsidRDefault="004F6198" w:rsidP="004F6198"/>
    <w:p w:rsidR="004F6198" w:rsidRPr="004F6198" w:rsidRDefault="004F6198" w:rsidP="004F6198"/>
    <w:p w:rsidR="004F6198" w:rsidRPr="004F6198" w:rsidRDefault="004F6198" w:rsidP="004F6198">
      <w:r w:rsidRPr="004F619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98425</wp:posOffset>
                </wp:positionV>
                <wp:extent cx="8890" cy="381635"/>
                <wp:effectExtent l="52705" t="5715" r="52705" b="2222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381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0EC61" id="Прямая со стрелкой 2" o:spid="_x0000_s1026" type="#_x0000_t32" style="position:absolute;margin-left:252.75pt;margin-top:7.75pt;width:.7pt;height:30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">
                <v:stroke endarrow="block"/>
              </v:shape>
            </w:pict>
          </mc:Fallback>
        </mc:AlternateContent>
      </w:r>
    </w:p>
    <w:p w:rsidR="004F6198" w:rsidRPr="004F6198" w:rsidRDefault="004F6198" w:rsidP="004F6198">
      <w:pPr>
        <w:jc w:val="both"/>
      </w:pPr>
    </w:p>
    <w:p w:rsidR="004F6198" w:rsidRPr="004F6198" w:rsidRDefault="004F6198" w:rsidP="004F6198">
      <w:pPr>
        <w:tabs>
          <w:tab w:val="left" w:pos="2080"/>
        </w:tabs>
      </w:pPr>
      <w:r w:rsidRPr="004F619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147955</wp:posOffset>
                </wp:positionV>
                <wp:extent cx="3696970" cy="944880"/>
                <wp:effectExtent l="0" t="0" r="17780" b="26670"/>
                <wp:wrapNone/>
                <wp:docPr id="15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96970" cy="94488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F6198" w:rsidRDefault="004F6198" w:rsidP="004F6198">
                            <w:pPr>
                              <w:jc w:val="center"/>
                            </w:pPr>
                          </w:p>
                          <w:p w:rsidR="004F6198" w:rsidRDefault="004F6198" w:rsidP="004F6198">
                            <w:pPr>
                              <w:jc w:val="center"/>
                            </w:pPr>
                            <w:r>
                              <w:t xml:space="preserve">Организация выплаты пособия </w:t>
                            </w:r>
                          </w:p>
                          <w:p w:rsidR="004F6198" w:rsidRPr="009F7C0D" w:rsidRDefault="004F6198" w:rsidP="004F6198">
                            <w:pPr>
                              <w:jc w:val="center"/>
                            </w:pPr>
                            <w:r w:rsidRPr="009F7C0D"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5" o:spid="_x0000_s1032" type="#_x0000_t109" style="position:absolute;margin-left:105.4pt;margin-top:11.65pt;width:291.1pt;height:7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" filled="f" strokecolor="#243f60" strokeweight="2pt">
                <v:textbox>
                  <w:txbxContent>
                    <w:p w:rsidR="004F6198" w:rsidRDefault="004F6198" w:rsidP="004F6198">
                      <w:pPr>
                        <w:jc w:val="center"/>
                      </w:pPr>
                    </w:p>
                    <w:p w:rsidR="004F6198" w:rsidRDefault="004F6198" w:rsidP="004F6198">
                      <w:pPr>
                        <w:jc w:val="center"/>
                      </w:pPr>
                      <w:r>
                        <w:t xml:space="preserve">Организация выплаты пособия </w:t>
                      </w:r>
                    </w:p>
                    <w:p w:rsidR="004F6198" w:rsidRPr="009F7C0D" w:rsidRDefault="004F6198" w:rsidP="004F6198">
                      <w:pPr>
                        <w:jc w:val="center"/>
                      </w:pPr>
                      <w:r w:rsidRPr="009F7C0D"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4F6198" w:rsidRPr="004F6198" w:rsidRDefault="004F6198" w:rsidP="004F6198">
      <w:pPr>
        <w:rPr>
          <w:sz w:val="28"/>
          <w:szCs w:val="28"/>
        </w:rPr>
      </w:pPr>
    </w:p>
    <w:p w:rsidR="004F6198" w:rsidRPr="004F6198" w:rsidRDefault="004F6198" w:rsidP="004F6198">
      <w:pPr>
        <w:tabs>
          <w:tab w:val="left" w:pos="3340"/>
        </w:tabs>
        <w:autoSpaceDE w:val="0"/>
        <w:autoSpaceDN w:val="0"/>
        <w:adjustRightInd w:val="0"/>
        <w:ind w:firstLine="709"/>
        <w:outlineLvl w:val="2"/>
        <w:rPr>
          <w:sz w:val="28"/>
          <w:szCs w:val="28"/>
        </w:rPr>
      </w:pPr>
    </w:p>
    <w:p w:rsidR="004F6198" w:rsidRPr="004F6198" w:rsidRDefault="004F6198" w:rsidP="004F6198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4F6198" w:rsidRPr="004F6198" w:rsidRDefault="004F6198" w:rsidP="004F6198">
      <w:pPr>
        <w:tabs>
          <w:tab w:val="left" w:pos="4245"/>
        </w:tabs>
        <w:rPr>
          <w:sz w:val="18"/>
          <w:szCs w:val="18"/>
        </w:rPr>
      </w:pPr>
    </w:p>
    <w:p w:rsidR="004F6198" w:rsidRPr="004F6198" w:rsidRDefault="004F6198" w:rsidP="004F6198">
      <w:pPr>
        <w:tabs>
          <w:tab w:val="left" w:pos="4245"/>
        </w:tabs>
        <w:rPr>
          <w:sz w:val="18"/>
          <w:szCs w:val="18"/>
        </w:rPr>
      </w:pPr>
    </w:p>
    <w:p w:rsidR="004F6198" w:rsidRPr="004F6198" w:rsidRDefault="004F6198" w:rsidP="004F6198">
      <w:pPr>
        <w:tabs>
          <w:tab w:val="left" w:pos="4245"/>
        </w:tabs>
        <w:rPr>
          <w:sz w:val="18"/>
          <w:szCs w:val="18"/>
        </w:rPr>
      </w:pPr>
    </w:p>
    <w:p w:rsidR="004F6198" w:rsidRPr="004F6198" w:rsidRDefault="004F6198" w:rsidP="004F6198">
      <w:pPr>
        <w:tabs>
          <w:tab w:val="left" w:pos="4245"/>
        </w:tabs>
        <w:rPr>
          <w:sz w:val="18"/>
          <w:szCs w:val="18"/>
        </w:rPr>
      </w:pPr>
    </w:p>
    <w:p w:rsidR="004F6198" w:rsidRDefault="004F6198" w:rsidP="004F6198">
      <w:pPr>
        <w:tabs>
          <w:tab w:val="left" w:pos="4245"/>
        </w:tabs>
        <w:rPr>
          <w:sz w:val="28"/>
          <w:szCs w:val="28"/>
        </w:rPr>
        <w:sectPr w:rsidR="004F6198" w:rsidSect="003A3272">
          <w:headerReference w:type="even" r:id="rId38"/>
          <w:headerReference w:type="default" r:id="rId39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Ind w:w="108" w:type="dxa"/>
        <w:tblLook w:val="00A0" w:firstRow="1" w:lastRow="0" w:firstColumn="1" w:lastColumn="0" w:noHBand="0" w:noVBand="0"/>
      </w:tblPr>
      <w:tblGrid>
        <w:gridCol w:w="9464"/>
        <w:gridCol w:w="5953"/>
      </w:tblGrid>
      <w:tr w:rsidR="004F6198" w:rsidRPr="004F6198" w:rsidTr="00547788">
        <w:tc>
          <w:tcPr>
            <w:tcW w:w="9464" w:type="dxa"/>
          </w:tcPr>
          <w:p w:rsidR="004F6198" w:rsidRPr="004F6198" w:rsidRDefault="004F6198" w:rsidP="004F6198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4F6198">
              <w:rPr>
                <w:b/>
                <w:bCs/>
                <w:sz w:val="28"/>
                <w:szCs w:val="28"/>
              </w:rPr>
              <w:tab/>
            </w:r>
          </w:p>
          <w:p w:rsidR="004F6198" w:rsidRPr="004F6198" w:rsidRDefault="004F6198" w:rsidP="004F6198"/>
          <w:p w:rsidR="004F6198" w:rsidRPr="004F6198" w:rsidRDefault="004F6198" w:rsidP="004F6198"/>
          <w:p w:rsidR="004F6198" w:rsidRPr="004F6198" w:rsidRDefault="004F6198" w:rsidP="004F6198"/>
          <w:p w:rsidR="004F6198" w:rsidRPr="004F6198" w:rsidRDefault="004F6198" w:rsidP="004F6198"/>
          <w:p w:rsidR="004F6198" w:rsidRPr="004F6198" w:rsidRDefault="004F6198" w:rsidP="004F6198">
            <w:pPr>
              <w:jc w:val="right"/>
            </w:pPr>
          </w:p>
        </w:tc>
        <w:tc>
          <w:tcPr>
            <w:tcW w:w="5953" w:type="dxa"/>
          </w:tcPr>
          <w:p w:rsidR="004F6198" w:rsidRP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4F6198">
              <w:rPr>
                <w:bCs/>
              </w:rPr>
              <w:t xml:space="preserve">Приложение № 4    </w:t>
            </w:r>
          </w:p>
          <w:p w:rsidR="004F6198" w:rsidRPr="004F6198" w:rsidRDefault="004F6198" w:rsidP="004F6198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4F6198">
              <w:rPr>
                <w:bCs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на пользование услугами проводного радиовещания»</w:t>
            </w:r>
          </w:p>
        </w:tc>
      </w:tr>
    </w:tbl>
    <w:p w:rsidR="004F6198" w:rsidRPr="004F6198" w:rsidRDefault="004F6198" w:rsidP="004F6198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4F6198">
        <w:rPr>
          <w:b/>
          <w:bCs/>
          <w:sz w:val="18"/>
          <w:szCs w:val="18"/>
        </w:rPr>
        <w:tab/>
      </w:r>
    </w:p>
    <w:p w:rsidR="004F6198" w:rsidRPr="004F6198" w:rsidRDefault="004F6198" w:rsidP="004F6198">
      <w:pPr>
        <w:autoSpaceDE w:val="0"/>
        <w:autoSpaceDN w:val="0"/>
        <w:adjustRightInd w:val="0"/>
        <w:ind w:firstLine="5640"/>
        <w:jc w:val="right"/>
        <w:rPr>
          <w:sz w:val="22"/>
          <w:szCs w:val="22"/>
        </w:rPr>
      </w:pPr>
    </w:p>
    <w:p w:rsidR="004F6198" w:rsidRPr="004F6198" w:rsidRDefault="004F6198" w:rsidP="004F6198">
      <w:pPr>
        <w:jc w:val="right"/>
      </w:pPr>
    </w:p>
    <w:p w:rsidR="004F6198" w:rsidRPr="004F6198" w:rsidRDefault="004F6198" w:rsidP="004F6198">
      <w:pPr>
        <w:jc w:val="center"/>
        <w:rPr>
          <w:b/>
          <w:sz w:val="28"/>
        </w:rPr>
      </w:pPr>
      <w:r w:rsidRPr="004F6198">
        <w:rPr>
          <w:b/>
          <w:sz w:val="28"/>
        </w:rPr>
        <w:t>ЖУРНАЛ</w:t>
      </w:r>
    </w:p>
    <w:p w:rsidR="004F6198" w:rsidRPr="004F6198" w:rsidRDefault="004F6198" w:rsidP="004F6198">
      <w:pPr>
        <w:jc w:val="center"/>
        <w:rPr>
          <w:b/>
          <w:sz w:val="28"/>
        </w:rPr>
      </w:pPr>
      <w:r w:rsidRPr="004F6198">
        <w:rPr>
          <w:b/>
          <w:sz w:val="28"/>
        </w:rPr>
        <w:t>регистрации заявлений на осуществление социальных выплат</w:t>
      </w:r>
    </w:p>
    <w:p w:rsidR="004F6198" w:rsidRPr="004F6198" w:rsidRDefault="004F6198" w:rsidP="004F6198">
      <w:pPr>
        <w:rPr>
          <w:b/>
          <w:sz w:val="28"/>
        </w:rPr>
      </w:pPr>
    </w:p>
    <w:tbl>
      <w:tblPr>
        <w:tblW w:w="154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4F6198" w:rsidRPr="004F6198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sz w:val="28"/>
                <w:szCs w:val="28"/>
              </w:rPr>
            </w:pPr>
            <w:r w:rsidRPr="004F6198">
              <w:rPr>
                <w:sz w:val="28"/>
                <w:szCs w:val="28"/>
                <w:lang w:val="en-US"/>
              </w:rPr>
              <w:t xml:space="preserve">Рег. </w:t>
            </w:r>
            <w:r w:rsidRPr="004F619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sz w:val="28"/>
                <w:szCs w:val="28"/>
                <w:lang w:val="en-US"/>
              </w:rPr>
            </w:pPr>
            <w:r w:rsidRPr="004F6198">
              <w:rPr>
                <w:sz w:val="28"/>
                <w:szCs w:val="28"/>
                <w:lang w:val="en-US"/>
              </w:rPr>
              <w:t>Дата</w:t>
            </w:r>
          </w:p>
          <w:p w:rsidR="004F6198" w:rsidRPr="004F6198" w:rsidRDefault="004F6198" w:rsidP="004F6198">
            <w:pPr>
              <w:jc w:val="center"/>
              <w:rPr>
                <w:sz w:val="28"/>
                <w:szCs w:val="28"/>
              </w:rPr>
            </w:pPr>
            <w:r w:rsidRPr="004F6198">
              <w:rPr>
                <w:sz w:val="28"/>
                <w:szCs w:val="28"/>
              </w:rPr>
              <w:t>обращения</w:t>
            </w:r>
          </w:p>
          <w:p w:rsidR="004F6198" w:rsidRPr="004F6198" w:rsidRDefault="004F6198" w:rsidP="004F6198">
            <w:pPr>
              <w:jc w:val="center"/>
              <w:rPr>
                <w:sz w:val="28"/>
                <w:szCs w:val="28"/>
                <w:lang w:val="en-US"/>
              </w:rPr>
            </w:pPr>
            <w:r w:rsidRPr="004F6198">
              <w:rPr>
                <w:sz w:val="28"/>
                <w:szCs w:val="28"/>
              </w:rPr>
              <w:t>(приема заявления)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sz w:val="28"/>
                <w:szCs w:val="28"/>
              </w:rPr>
            </w:pPr>
            <w:r w:rsidRPr="004F6198">
              <w:rPr>
                <w:sz w:val="28"/>
                <w:szCs w:val="28"/>
                <w:lang w:val="en-US"/>
              </w:rPr>
              <w:t>Ф</w:t>
            </w:r>
            <w:r w:rsidRPr="004F6198">
              <w:rPr>
                <w:sz w:val="28"/>
                <w:szCs w:val="28"/>
              </w:rPr>
              <w:t>амилия, имя, отчество</w:t>
            </w:r>
          </w:p>
          <w:p w:rsidR="004F6198" w:rsidRPr="004F6198" w:rsidRDefault="004F6198" w:rsidP="004F6198">
            <w:pPr>
              <w:jc w:val="center"/>
              <w:rPr>
                <w:sz w:val="28"/>
                <w:szCs w:val="28"/>
                <w:lang w:val="en-US"/>
              </w:rPr>
            </w:pPr>
            <w:r w:rsidRPr="004F6198">
              <w:rPr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sz w:val="28"/>
                <w:szCs w:val="28"/>
                <w:lang w:val="en-US"/>
              </w:rPr>
            </w:pPr>
            <w:r w:rsidRPr="004F6198">
              <w:rPr>
                <w:sz w:val="28"/>
                <w:szCs w:val="28"/>
                <w:lang w:val="en-US"/>
              </w:rPr>
              <w:t>Адрес</w:t>
            </w:r>
            <w:r w:rsidRPr="004F6198">
              <w:rPr>
                <w:sz w:val="28"/>
                <w:szCs w:val="28"/>
              </w:rPr>
              <w:t xml:space="preserve"> </w:t>
            </w:r>
            <w:r w:rsidRPr="004F6198">
              <w:rPr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sz w:val="28"/>
                <w:szCs w:val="28"/>
                <w:lang w:val="en-US"/>
              </w:rPr>
            </w:pPr>
            <w:r w:rsidRPr="004F6198">
              <w:rPr>
                <w:sz w:val="28"/>
                <w:szCs w:val="28"/>
                <w:lang w:val="en-US"/>
              </w:rPr>
              <w:t>Вид</w:t>
            </w:r>
            <w:r w:rsidRPr="004F6198">
              <w:rPr>
                <w:sz w:val="28"/>
                <w:szCs w:val="28"/>
              </w:rPr>
              <w:t xml:space="preserve"> </w:t>
            </w:r>
            <w:r w:rsidRPr="004F6198">
              <w:rPr>
                <w:sz w:val="28"/>
                <w:szCs w:val="28"/>
                <w:lang w:val="en-US"/>
              </w:rPr>
              <w:t>выплаты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sz w:val="28"/>
                <w:szCs w:val="28"/>
                <w:lang w:val="en-US"/>
              </w:rPr>
            </w:pPr>
            <w:r w:rsidRPr="004F6198">
              <w:rPr>
                <w:sz w:val="28"/>
                <w:szCs w:val="28"/>
                <w:lang w:val="en-US"/>
              </w:rPr>
              <w:t>Дата</w:t>
            </w:r>
          </w:p>
          <w:p w:rsidR="004F6198" w:rsidRPr="004F6198" w:rsidRDefault="004F6198" w:rsidP="004F6198">
            <w:pPr>
              <w:jc w:val="center"/>
              <w:rPr>
                <w:sz w:val="28"/>
                <w:szCs w:val="28"/>
                <w:lang w:val="en-US"/>
              </w:rPr>
            </w:pPr>
            <w:r w:rsidRPr="004F6198">
              <w:rPr>
                <w:sz w:val="28"/>
                <w:szCs w:val="28"/>
              </w:rPr>
              <w:t>р</w:t>
            </w:r>
            <w:r w:rsidRPr="004F6198">
              <w:rPr>
                <w:sz w:val="28"/>
                <w:szCs w:val="28"/>
                <w:lang w:val="en-US"/>
              </w:rPr>
              <w:t>ассмотрения</w:t>
            </w:r>
            <w:r w:rsidRPr="004F6198">
              <w:rPr>
                <w:sz w:val="28"/>
                <w:szCs w:val="28"/>
              </w:rPr>
              <w:t xml:space="preserve"> </w:t>
            </w:r>
            <w:r w:rsidRPr="004F6198">
              <w:rPr>
                <w:sz w:val="28"/>
                <w:szCs w:val="28"/>
                <w:lang w:val="en-US"/>
              </w:rPr>
              <w:t>заявления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sz w:val="28"/>
                <w:szCs w:val="28"/>
              </w:rPr>
            </w:pPr>
            <w:r w:rsidRPr="004F6198">
              <w:rPr>
                <w:sz w:val="28"/>
                <w:szCs w:val="28"/>
              </w:rPr>
              <w:t>Результат</w:t>
            </w:r>
          </w:p>
          <w:p w:rsidR="004F6198" w:rsidRPr="004F6198" w:rsidRDefault="004F6198" w:rsidP="004F6198">
            <w:pPr>
              <w:jc w:val="center"/>
              <w:rPr>
                <w:sz w:val="28"/>
                <w:szCs w:val="28"/>
              </w:rPr>
            </w:pPr>
            <w:r w:rsidRPr="004F6198">
              <w:rPr>
                <w:sz w:val="28"/>
                <w:szCs w:val="28"/>
              </w:rPr>
              <w:t>рассмотрения заявления</w:t>
            </w:r>
          </w:p>
          <w:p w:rsidR="004F6198" w:rsidRPr="004F6198" w:rsidRDefault="004F6198" w:rsidP="004F6198">
            <w:pPr>
              <w:jc w:val="center"/>
              <w:rPr>
                <w:sz w:val="28"/>
                <w:szCs w:val="28"/>
              </w:rPr>
            </w:pPr>
            <w:r w:rsidRPr="004F619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sz w:val="28"/>
                <w:szCs w:val="28"/>
                <w:lang w:val="en-US"/>
              </w:rPr>
            </w:pPr>
            <w:r w:rsidRPr="004F6198">
              <w:rPr>
                <w:sz w:val="28"/>
                <w:szCs w:val="28"/>
                <w:lang w:val="en-US"/>
              </w:rPr>
              <w:t>Примечание</w:t>
            </w:r>
          </w:p>
        </w:tc>
      </w:tr>
      <w:tr w:rsidR="004F6198" w:rsidRPr="004F6198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2"/>
                <w:lang w:val="en-US"/>
              </w:rPr>
            </w:pPr>
            <w:r w:rsidRPr="004F619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2"/>
                <w:lang w:val="en-US"/>
              </w:rPr>
            </w:pPr>
            <w:r w:rsidRPr="004F619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2"/>
                <w:lang w:val="en-US"/>
              </w:rPr>
            </w:pPr>
            <w:r w:rsidRPr="004F619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2"/>
                <w:lang w:val="en-US"/>
              </w:rPr>
            </w:pPr>
            <w:r w:rsidRPr="004F619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2"/>
                <w:lang w:val="en-US"/>
              </w:rPr>
            </w:pPr>
            <w:r w:rsidRPr="004F619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2"/>
                <w:lang w:val="en-US"/>
              </w:rPr>
            </w:pPr>
            <w:r w:rsidRPr="004F619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2"/>
                <w:lang w:val="en-US"/>
              </w:rPr>
            </w:pPr>
            <w:r w:rsidRPr="004F619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2"/>
                <w:lang w:val="en-US"/>
              </w:rPr>
            </w:pPr>
            <w:r w:rsidRPr="004F6198">
              <w:rPr>
                <w:b/>
                <w:sz w:val="22"/>
                <w:lang w:val="en-US"/>
              </w:rPr>
              <w:t>8</w:t>
            </w:r>
          </w:p>
        </w:tc>
      </w:tr>
      <w:tr w:rsidR="004F6198" w:rsidRPr="004F6198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4F6198" w:rsidRPr="004F6198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4F6198" w:rsidRPr="004F6198" w:rsidTr="005477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</w:rPr>
            </w:pPr>
          </w:p>
          <w:p w:rsidR="004F6198" w:rsidRPr="004F6198" w:rsidRDefault="004F6198" w:rsidP="004F6198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98" w:rsidRPr="004F6198" w:rsidRDefault="004F6198" w:rsidP="004F6198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4F6198" w:rsidRDefault="004F6198" w:rsidP="004F6198">
      <w:pPr>
        <w:rPr>
          <w:b/>
          <w:sz w:val="28"/>
        </w:rPr>
      </w:pPr>
    </w:p>
    <w:p w:rsidR="00E420A4" w:rsidRDefault="00E420A4" w:rsidP="004F6198">
      <w:pPr>
        <w:rPr>
          <w:b/>
          <w:sz w:val="28"/>
        </w:rPr>
      </w:pPr>
    </w:p>
    <w:p w:rsidR="00E420A4" w:rsidRDefault="00E420A4" w:rsidP="004F6198">
      <w:pPr>
        <w:rPr>
          <w:b/>
          <w:sz w:val="28"/>
        </w:rPr>
        <w:sectPr w:rsidR="00E420A4" w:rsidSect="004F6198">
          <w:pgSz w:w="16840" w:h="11907" w:orient="landscape" w:code="9"/>
          <w:pgMar w:top="1418" w:right="851" w:bottom="567" w:left="851" w:header="709" w:footer="709" w:gutter="0"/>
          <w:cols w:space="708"/>
          <w:titlePg/>
          <w:docGrid w:linePitch="360"/>
        </w:sectPr>
      </w:pPr>
    </w:p>
    <w:p w:rsidR="00E420A4" w:rsidRPr="00E420A4" w:rsidRDefault="00E420A4" w:rsidP="00E420A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E420A4">
        <w:rPr>
          <w:b/>
          <w:sz w:val="28"/>
          <w:szCs w:val="28"/>
        </w:rPr>
        <w:t>ПОЯСНИТЕЛЬНАЯ ЗАПИСКА</w:t>
      </w:r>
    </w:p>
    <w:p w:rsidR="00E420A4" w:rsidRPr="00E420A4" w:rsidRDefault="00E420A4" w:rsidP="00E420A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420A4">
        <w:rPr>
          <w:sz w:val="28"/>
          <w:szCs w:val="28"/>
        </w:rPr>
        <w:t xml:space="preserve">к проекту приказа </w:t>
      </w:r>
    </w:p>
    <w:p w:rsidR="00E420A4" w:rsidRPr="00E420A4" w:rsidRDefault="00E420A4" w:rsidP="00E420A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420A4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выплаты ежемесячного пособия на пользование услугами проводного радиовещания»</w:t>
      </w:r>
    </w:p>
    <w:p w:rsidR="00E420A4" w:rsidRPr="00E420A4" w:rsidRDefault="00E420A4" w:rsidP="00E420A4">
      <w:pPr>
        <w:autoSpaceDE w:val="0"/>
        <w:autoSpaceDN w:val="0"/>
        <w:adjustRightInd w:val="0"/>
        <w:rPr>
          <w:sz w:val="28"/>
          <w:szCs w:val="28"/>
        </w:rPr>
      </w:pPr>
    </w:p>
    <w:p w:rsidR="00E420A4" w:rsidRPr="00E420A4" w:rsidRDefault="00E420A4" w:rsidP="00E420A4">
      <w:pPr>
        <w:jc w:val="center"/>
        <w:rPr>
          <w:b/>
          <w:sz w:val="28"/>
          <w:szCs w:val="20"/>
          <w:u w:val="single"/>
        </w:rPr>
      </w:pPr>
      <w:r w:rsidRPr="00E420A4">
        <w:rPr>
          <w:b/>
          <w:sz w:val="28"/>
          <w:szCs w:val="20"/>
          <w:u w:val="single"/>
        </w:rPr>
        <w:t>1. Состояние законодательства в данной сфере</w:t>
      </w:r>
    </w:p>
    <w:p w:rsidR="00E420A4" w:rsidRPr="00E420A4" w:rsidRDefault="00E420A4" w:rsidP="00E420A4">
      <w:pPr>
        <w:ind w:left="720"/>
        <w:rPr>
          <w:b/>
          <w:sz w:val="28"/>
          <w:szCs w:val="20"/>
          <w:u w:val="single"/>
        </w:rPr>
      </w:pPr>
    </w:p>
    <w:p w:rsidR="00E420A4" w:rsidRPr="00E420A4" w:rsidRDefault="00E420A4" w:rsidP="00E420A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420A4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E420A4" w:rsidRPr="00E420A4" w:rsidRDefault="00E420A4" w:rsidP="00E420A4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420A4">
        <w:rPr>
          <w:bCs/>
          <w:sz w:val="28"/>
          <w:szCs w:val="28"/>
        </w:rPr>
        <w:t xml:space="preserve">Правовые и организационные основы </w:t>
      </w:r>
      <w:r w:rsidRPr="00E420A4">
        <w:rPr>
          <w:sz w:val="28"/>
          <w:szCs w:val="28"/>
        </w:rPr>
        <w:t xml:space="preserve">назначения и выплаты ежемесячного пособия на пользование </w:t>
      </w:r>
      <w:r w:rsidRPr="00E420A4">
        <w:rPr>
          <w:bCs/>
          <w:sz w:val="28"/>
          <w:szCs w:val="28"/>
        </w:rPr>
        <w:t>услугами проводного радиовещания</w:t>
      </w:r>
      <w:r w:rsidRPr="00E420A4">
        <w:rPr>
          <w:sz w:val="28"/>
          <w:szCs w:val="28"/>
        </w:rPr>
        <w:t xml:space="preserve"> установлены </w:t>
      </w:r>
      <w:r w:rsidRPr="00E420A4">
        <w:rPr>
          <w:bCs/>
          <w:sz w:val="28"/>
          <w:szCs w:val="28"/>
        </w:rPr>
        <w:t xml:space="preserve">Законом </w:t>
      </w:r>
      <w:r w:rsidRPr="00E420A4">
        <w:rPr>
          <w:sz w:val="28"/>
          <w:szCs w:val="28"/>
        </w:rPr>
        <w:t xml:space="preserve">Свердловской области </w:t>
      </w:r>
      <w:r w:rsidRPr="00E420A4">
        <w:rPr>
          <w:sz w:val="27"/>
          <w:szCs w:val="27"/>
        </w:rPr>
        <w:t>от 25 ноября 2004 года № 190</w:t>
      </w:r>
      <w:r w:rsidRPr="00E420A4">
        <w:rPr>
          <w:sz w:val="27"/>
          <w:szCs w:val="27"/>
        </w:rPr>
        <w:noBreakHyphen/>
        <w:t>ОЗ «О социальной поддержке ветеранов в Свердловской области».</w:t>
      </w:r>
    </w:p>
    <w:p w:rsidR="00E420A4" w:rsidRPr="00E420A4" w:rsidRDefault="00E420A4" w:rsidP="00E420A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E420A4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выплат», регулирует порядок и стандарт предоставления государственной услуги </w:t>
      </w:r>
      <w:r w:rsidRPr="00E420A4">
        <w:rPr>
          <w:sz w:val="28"/>
          <w:szCs w:val="28"/>
        </w:rPr>
        <w:t xml:space="preserve">«Назначение и выплата ежемесячного пособия на пользование </w:t>
      </w:r>
      <w:r w:rsidRPr="00E420A4">
        <w:rPr>
          <w:bCs/>
          <w:sz w:val="28"/>
          <w:szCs w:val="28"/>
        </w:rPr>
        <w:t>услугами проводного радиовещания</w:t>
      </w:r>
      <w:r w:rsidRPr="00E420A4">
        <w:rPr>
          <w:sz w:val="28"/>
          <w:szCs w:val="28"/>
        </w:rPr>
        <w:t>».</w:t>
      </w:r>
    </w:p>
    <w:p w:rsidR="00E420A4" w:rsidRPr="00E420A4" w:rsidRDefault="00E420A4" w:rsidP="00E420A4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E420A4" w:rsidRPr="00E420A4" w:rsidRDefault="00E420A4" w:rsidP="00E420A4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E420A4">
        <w:rPr>
          <w:b/>
          <w:sz w:val="28"/>
          <w:szCs w:val="28"/>
        </w:rPr>
        <w:t xml:space="preserve">2. </w:t>
      </w:r>
      <w:r w:rsidRPr="00E420A4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E420A4" w:rsidRPr="00E420A4" w:rsidRDefault="00E420A4" w:rsidP="00E420A4">
      <w:pPr>
        <w:keepNext/>
        <w:keepLine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E420A4" w:rsidRPr="00E420A4" w:rsidRDefault="00E420A4" w:rsidP="00E420A4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420A4">
        <w:rPr>
          <w:sz w:val="28"/>
          <w:szCs w:val="28"/>
        </w:rPr>
        <w:t xml:space="preserve"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</w:t>
      </w:r>
      <w:r w:rsidRPr="00E420A4">
        <w:rPr>
          <w:bCs/>
          <w:sz w:val="28"/>
          <w:szCs w:val="28"/>
        </w:rPr>
        <w:t>услугами проводного радиовещания</w:t>
      </w:r>
      <w:r w:rsidRPr="00E420A4">
        <w:rPr>
          <w:sz w:val="28"/>
          <w:szCs w:val="28"/>
        </w:rPr>
        <w:t>», регламентирующего порядок и стандарт предоставления государственной услуги,</w:t>
      </w:r>
      <w:r w:rsidRPr="00E420A4">
        <w:rPr>
          <w:sz w:val="20"/>
          <w:szCs w:val="20"/>
        </w:rPr>
        <w:t xml:space="preserve"> </w:t>
      </w:r>
      <w:r w:rsidRPr="00E420A4">
        <w:rPr>
          <w:sz w:val="28"/>
          <w:szCs w:val="28"/>
        </w:rPr>
        <w:t>сроки и 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E420A4" w:rsidRPr="00E420A4" w:rsidRDefault="00E420A4" w:rsidP="00E420A4">
      <w:pPr>
        <w:ind w:firstLine="709"/>
        <w:jc w:val="both"/>
        <w:rPr>
          <w:sz w:val="28"/>
          <w:szCs w:val="28"/>
        </w:rPr>
      </w:pPr>
      <w:r w:rsidRPr="00E420A4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E420A4" w:rsidRPr="00E420A4" w:rsidRDefault="00E420A4" w:rsidP="00E420A4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E420A4" w:rsidRPr="00E420A4" w:rsidRDefault="00E420A4" w:rsidP="00E420A4">
      <w:pPr>
        <w:jc w:val="center"/>
        <w:rPr>
          <w:b/>
          <w:sz w:val="28"/>
          <w:szCs w:val="28"/>
          <w:u w:val="single"/>
        </w:rPr>
      </w:pPr>
      <w:r w:rsidRPr="00E420A4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E420A4" w:rsidRPr="00E420A4" w:rsidRDefault="00E420A4" w:rsidP="00E420A4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E420A4" w:rsidRPr="00E420A4" w:rsidRDefault="00E420A4" w:rsidP="00E420A4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420A4">
        <w:rPr>
          <w:sz w:val="28"/>
          <w:szCs w:val="28"/>
        </w:rPr>
        <w:t xml:space="preserve">Документы, необходимые для предоставления государственной услуги «Назначение и организация выплаты ежемесячного пособия на пользование </w:t>
      </w:r>
      <w:r w:rsidRPr="00E420A4">
        <w:rPr>
          <w:bCs/>
          <w:sz w:val="28"/>
          <w:szCs w:val="28"/>
        </w:rPr>
        <w:t>услугами проводного радиовещания</w:t>
      </w:r>
      <w:r w:rsidRPr="00E420A4">
        <w:rPr>
          <w:sz w:val="28"/>
          <w:szCs w:val="28"/>
        </w:rPr>
        <w:t xml:space="preserve">», предусмотрены пунктом 3 статьи 12-2 </w:t>
      </w:r>
      <w:r w:rsidRPr="00E420A4">
        <w:rPr>
          <w:bCs/>
          <w:sz w:val="28"/>
          <w:szCs w:val="28"/>
        </w:rPr>
        <w:t xml:space="preserve">Закона </w:t>
      </w:r>
      <w:r w:rsidRPr="00E420A4">
        <w:rPr>
          <w:sz w:val="28"/>
          <w:szCs w:val="28"/>
        </w:rPr>
        <w:t xml:space="preserve">Свердловской области </w:t>
      </w:r>
      <w:r w:rsidRPr="00E420A4">
        <w:rPr>
          <w:sz w:val="27"/>
          <w:szCs w:val="27"/>
        </w:rPr>
        <w:t>от 25 ноября 2004 года № 190</w:t>
      </w:r>
      <w:r w:rsidRPr="00E420A4">
        <w:rPr>
          <w:sz w:val="27"/>
          <w:szCs w:val="27"/>
        </w:rPr>
        <w:noBreakHyphen/>
        <w:t>ОЗ «О социальной поддержке ветеранов в Свердловской области».</w:t>
      </w:r>
    </w:p>
    <w:p w:rsidR="00E420A4" w:rsidRPr="00E420A4" w:rsidRDefault="00E420A4" w:rsidP="00E420A4">
      <w:pPr>
        <w:widowControl w:val="0"/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</w:p>
    <w:p w:rsidR="00E420A4" w:rsidRPr="00E420A4" w:rsidRDefault="00E420A4" w:rsidP="00E420A4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E420A4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E420A4" w:rsidRPr="00E420A4" w:rsidRDefault="00E420A4" w:rsidP="00E420A4">
      <w:pPr>
        <w:keepNext/>
        <w:keepLines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E420A4" w:rsidRPr="00E420A4" w:rsidRDefault="00E420A4" w:rsidP="00E420A4">
      <w:pPr>
        <w:ind w:firstLine="567"/>
        <w:jc w:val="both"/>
        <w:rPr>
          <w:sz w:val="28"/>
          <w:szCs w:val="28"/>
        </w:rPr>
      </w:pPr>
      <w:r w:rsidRPr="00E420A4">
        <w:rPr>
          <w:sz w:val="28"/>
          <w:szCs w:val="28"/>
        </w:rPr>
        <w:t xml:space="preserve">Настоящий проект направлен на повышение качества предоставления государственной услуги «Назначение и организация выплаты ежемесячного пособия на пользование </w:t>
      </w:r>
      <w:r w:rsidRPr="00E420A4">
        <w:rPr>
          <w:bCs/>
          <w:sz w:val="28"/>
          <w:szCs w:val="28"/>
        </w:rPr>
        <w:t>услугами проводного радиовещания</w:t>
      </w:r>
      <w:r w:rsidRPr="00E420A4">
        <w:rPr>
          <w:sz w:val="28"/>
          <w:szCs w:val="28"/>
        </w:rPr>
        <w:t>», предусматривает оптимизацию предоставления государственной услуги.</w:t>
      </w:r>
    </w:p>
    <w:p w:rsidR="00E420A4" w:rsidRPr="00E420A4" w:rsidRDefault="00E420A4" w:rsidP="00E420A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420A4" w:rsidRPr="00E420A4" w:rsidRDefault="00E420A4" w:rsidP="00E420A4">
      <w:pPr>
        <w:keepNext/>
        <w:keepLines/>
        <w:jc w:val="center"/>
        <w:outlineLvl w:val="1"/>
        <w:rPr>
          <w:b/>
          <w:sz w:val="28"/>
          <w:szCs w:val="28"/>
          <w:u w:val="single"/>
        </w:rPr>
      </w:pPr>
      <w:r w:rsidRPr="00E420A4">
        <w:rPr>
          <w:b/>
          <w:sz w:val="28"/>
          <w:szCs w:val="28"/>
        </w:rPr>
        <w:t>5.</w:t>
      </w:r>
      <w:r w:rsidRPr="00E420A4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E420A4" w:rsidRPr="00E420A4" w:rsidRDefault="00E420A4" w:rsidP="00E420A4">
      <w:pPr>
        <w:keepNext/>
        <w:keepLines/>
        <w:rPr>
          <w:sz w:val="20"/>
          <w:szCs w:val="20"/>
        </w:rPr>
      </w:pPr>
    </w:p>
    <w:p w:rsidR="00E420A4" w:rsidRPr="00E420A4" w:rsidRDefault="00E420A4" w:rsidP="00E420A4">
      <w:pPr>
        <w:ind w:firstLine="709"/>
        <w:jc w:val="both"/>
        <w:rPr>
          <w:sz w:val="28"/>
          <w:szCs w:val="28"/>
        </w:rPr>
      </w:pPr>
      <w:r w:rsidRPr="00E420A4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E420A4">
        <w:rPr>
          <w:sz w:val="28"/>
          <w:szCs w:val="28"/>
        </w:rPr>
        <w:t>Свердловской области.</w:t>
      </w:r>
    </w:p>
    <w:p w:rsidR="00E420A4" w:rsidRPr="00E420A4" w:rsidRDefault="00E420A4" w:rsidP="00E420A4">
      <w:pPr>
        <w:ind w:firstLine="709"/>
        <w:jc w:val="both"/>
        <w:rPr>
          <w:sz w:val="28"/>
          <w:szCs w:val="28"/>
        </w:rPr>
      </w:pPr>
    </w:p>
    <w:p w:rsidR="00E420A4" w:rsidRPr="00E420A4" w:rsidRDefault="00E420A4" w:rsidP="00E420A4">
      <w:pPr>
        <w:keepNext/>
        <w:keepLines/>
        <w:jc w:val="center"/>
        <w:rPr>
          <w:b/>
          <w:sz w:val="28"/>
          <w:szCs w:val="28"/>
          <w:u w:val="single"/>
        </w:rPr>
      </w:pPr>
      <w:r w:rsidRPr="00E420A4">
        <w:rPr>
          <w:b/>
          <w:sz w:val="28"/>
          <w:szCs w:val="28"/>
        </w:rPr>
        <w:t xml:space="preserve">6. </w:t>
      </w:r>
      <w:r w:rsidRPr="00E420A4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E420A4" w:rsidRPr="00E420A4" w:rsidRDefault="00E420A4" w:rsidP="00E420A4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E420A4" w:rsidRPr="00E420A4" w:rsidRDefault="00E420A4" w:rsidP="00E420A4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20A4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E420A4" w:rsidRPr="00E420A4" w:rsidRDefault="00E420A4" w:rsidP="00E420A4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420A4" w:rsidRPr="00E420A4" w:rsidRDefault="00E420A4" w:rsidP="00E420A4">
      <w:pPr>
        <w:jc w:val="center"/>
        <w:rPr>
          <w:b/>
          <w:sz w:val="28"/>
          <w:szCs w:val="20"/>
          <w:u w:val="single"/>
        </w:rPr>
      </w:pPr>
      <w:r w:rsidRPr="00E420A4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E420A4" w:rsidRPr="00E420A4" w:rsidRDefault="00E420A4" w:rsidP="00E420A4">
      <w:pPr>
        <w:keepNext/>
        <w:jc w:val="center"/>
        <w:outlineLvl w:val="1"/>
        <w:rPr>
          <w:b/>
          <w:sz w:val="28"/>
          <w:szCs w:val="20"/>
          <w:u w:val="single"/>
        </w:rPr>
      </w:pPr>
    </w:p>
    <w:p w:rsidR="00E420A4" w:rsidRPr="00E420A4" w:rsidRDefault="00E420A4" w:rsidP="00E420A4">
      <w:pPr>
        <w:ind w:firstLine="720"/>
        <w:rPr>
          <w:sz w:val="28"/>
          <w:szCs w:val="28"/>
        </w:rPr>
      </w:pPr>
      <w:r w:rsidRPr="00E420A4">
        <w:rPr>
          <w:sz w:val="28"/>
          <w:szCs w:val="28"/>
        </w:rPr>
        <w:t>Не требуется.</w:t>
      </w:r>
    </w:p>
    <w:p w:rsidR="00E420A4" w:rsidRPr="00E420A4" w:rsidRDefault="00E420A4" w:rsidP="00E420A4">
      <w:pPr>
        <w:jc w:val="center"/>
        <w:rPr>
          <w:b/>
          <w:sz w:val="28"/>
          <w:szCs w:val="28"/>
        </w:rPr>
      </w:pPr>
    </w:p>
    <w:p w:rsidR="00E420A4" w:rsidRPr="00E420A4" w:rsidRDefault="00E420A4" w:rsidP="00E420A4">
      <w:pPr>
        <w:jc w:val="center"/>
        <w:rPr>
          <w:b/>
          <w:sz w:val="28"/>
          <w:szCs w:val="28"/>
          <w:u w:val="single"/>
        </w:rPr>
      </w:pPr>
      <w:r w:rsidRPr="00E420A4">
        <w:rPr>
          <w:b/>
          <w:sz w:val="28"/>
          <w:szCs w:val="28"/>
        </w:rPr>
        <w:t>8.</w:t>
      </w:r>
      <w:r w:rsidRPr="00E420A4">
        <w:rPr>
          <w:sz w:val="28"/>
          <w:szCs w:val="28"/>
        </w:rPr>
        <w:t xml:space="preserve"> </w:t>
      </w:r>
      <w:r w:rsidRPr="00E420A4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E420A4" w:rsidRPr="00E420A4" w:rsidRDefault="00E420A4" w:rsidP="00E420A4">
      <w:pPr>
        <w:jc w:val="center"/>
        <w:rPr>
          <w:b/>
          <w:sz w:val="28"/>
          <w:szCs w:val="28"/>
          <w:u w:val="single"/>
        </w:rPr>
      </w:pPr>
    </w:p>
    <w:p w:rsidR="00E420A4" w:rsidRPr="00E420A4" w:rsidRDefault="00E420A4" w:rsidP="00E420A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420A4">
        <w:rPr>
          <w:sz w:val="28"/>
          <w:szCs w:val="28"/>
        </w:rPr>
        <w:t>Не потребуется.</w:t>
      </w:r>
    </w:p>
    <w:p w:rsidR="00E420A4" w:rsidRPr="00E420A4" w:rsidRDefault="00E420A4" w:rsidP="00E420A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E420A4" w:rsidRPr="00E420A4" w:rsidRDefault="00E420A4" w:rsidP="00E420A4">
      <w:pPr>
        <w:keepNext/>
        <w:keepLines/>
        <w:jc w:val="center"/>
        <w:rPr>
          <w:b/>
          <w:sz w:val="28"/>
          <w:szCs w:val="20"/>
          <w:u w:val="single"/>
        </w:rPr>
      </w:pPr>
      <w:r w:rsidRPr="00E420A4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E420A4" w:rsidRPr="00E420A4" w:rsidRDefault="00E420A4" w:rsidP="00E420A4">
      <w:pPr>
        <w:keepNext/>
        <w:keepLines/>
        <w:jc w:val="center"/>
        <w:rPr>
          <w:b/>
          <w:sz w:val="28"/>
          <w:szCs w:val="20"/>
          <w:u w:val="single"/>
        </w:rPr>
      </w:pPr>
      <w:r w:rsidRPr="00E420A4">
        <w:rPr>
          <w:b/>
          <w:sz w:val="28"/>
          <w:szCs w:val="20"/>
          <w:u w:val="single"/>
        </w:rPr>
        <w:t>с указанием их реквизитов</w:t>
      </w:r>
    </w:p>
    <w:p w:rsidR="00E420A4" w:rsidRPr="00E420A4" w:rsidRDefault="00E420A4" w:rsidP="00E420A4">
      <w:pPr>
        <w:ind w:firstLine="709"/>
        <w:jc w:val="both"/>
        <w:rPr>
          <w:sz w:val="28"/>
          <w:szCs w:val="20"/>
        </w:rPr>
      </w:pPr>
    </w:p>
    <w:p w:rsidR="00E420A4" w:rsidRPr="00E420A4" w:rsidRDefault="00E420A4" w:rsidP="00E420A4">
      <w:pPr>
        <w:ind w:firstLine="720"/>
        <w:jc w:val="both"/>
        <w:rPr>
          <w:sz w:val="28"/>
          <w:szCs w:val="20"/>
        </w:rPr>
      </w:pPr>
      <w:r w:rsidRPr="00E420A4">
        <w:rPr>
          <w:sz w:val="28"/>
          <w:szCs w:val="20"/>
        </w:rPr>
        <w:t>Не прилагаются.</w:t>
      </w:r>
    </w:p>
    <w:p w:rsidR="00E420A4" w:rsidRPr="00E420A4" w:rsidRDefault="00E420A4" w:rsidP="00E420A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420A4" w:rsidRPr="00E420A4" w:rsidRDefault="00E420A4" w:rsidP="00E420A4">
      <w:pPr>
        <w:ind w:left="1069"/>
        <w:jc w:val="both"/>
        <w:rPr>
          <w:sz w:val="28"/>
          <w:szCs w:val="20"/>
        </w:rPr>
      </w:pPr>
    </w:p>
    <w:p w:rsidR="00E420A4" w:rsidRPr="00E420A4" w:rsidRDefault="00E420A4" w:rsidP="00E420A4">
      <w:pPr>
        <w:jc w:val="both"/>
        <w:rPr>
          <w:sz w:val="28"/>
          <w:szCs w:val="20"/>
        </w:rPr>
      </w:pPr>
      <w:r w:rsidRPr="00E420A4">
        <w:rPr>
          <w:sz w:val="28"/>
          <w:szCs w:val="20"/>
        </w:rPr>
        <w:t>Начальник отдела</w:t>
      </w:r>
    </w:p>
    <w:p w:rsidR="00E420A4" w:rsidRPr="00E420A4" w:rsidRDefault="00E420A4" w:rsidP="00E420A4">
      <w:pPr>
        <w:jc w:val="both"/>
        <w:rPr>
          <w:sz w:val="22"/>
          <w:szCs w:val="20"/>
        </w:rPr>
      </w:pPr>
      <w:r w:rsidRPr="00E420A4">
        <w:rPr>
          <w:sz w:val="28"/>
          <w:szCs w:val="20"/>
        </w:rPr>
        <w:t>обеспечения и контроля социальных выплат</w:t>
      </w:r>
      <w:r w:rsidRPr="00E420A4">
        <w:rPr>
          <w:sz w:val="28"/>
          <w:szCs w:val="20"/>
        </w:rPr>
        <w:tab/>
      </w:r>
      <w:r w:rsidRPr="00E420A4">
        <w:rPr>
          <w:sz w:val="28"/>
          <w:szCs w:val="20"/>
        </w:rPr>
        <w:tab/>
      </w:r>
      <w:r w:rsidRPr="00E420A4">
        <w:rPr>
          <w:sz w:val="28"/>
          <w:szCs w:val="20"/>
        </w:rPr>
        <w:tab/>
      </w:r>
      <w:r w:rsidRPr="00E420A4">
        <w:rPr>
          <w:sz w:val="28"/>
          <w:szCs w:val="20"/>
        </w:rPr>
        <w:tab/>
        <w:t xml:space="preserve">     Л.В. Волкова</w:t>
      </w: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  <w:bookmarkStart w:id="0" w:name="_GoBack"/>
      <w:bookmarkEnd w:id="0"/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</w:p>
    <w:p w:rsidR="00E420A4" w:rsidRPr="00E420A4" w:rsidRDefault="00E420A4" w:rsidP="00E420A4">
      <w:pPr>
        <w:rPr>
          <w:sz w:val="20"/>
          <w:szCs w:val="20"/>
        </w:rPr>
      </w:pPr>
      <w:r w:rsidRPr="00E420A4">
        <w:rPr>
          <w:sz w:val="20"/>
          <w:szCs w:val="20"/>
        </w:rPr>
        <w:t>Ю.В. Фирсова</w:t>
      </w:r>
    </w:p>
    <w:p w:rsidR="00E420A4" w:rsidRPr="00E420A4" w:rsidRDefault="00E420A4" w:rsidP="00E420A4">
      <w:pPr>
        <w:rPr>
          <w:sz w:val="20"/>
          <w:szCs w:val="20"/>
        </w:rPr>
      </w:pPr>
      <w:r w:rsidRPr="00E420A4">
        <w:rPr>
          <w:sz w:val="20"/>
          <w:szCs w:val="20"/>
        </w:rPr>
        <w:t>(343) 312-00-08 (доб. 158)</w:t>
      </w:r>
    </w:p>
    <w:p w:rsidR="00E420A4" w:rsidRPr="004F6198" w:rsidRDefault="00E420A4" w:rsidP="004F6198">
      <w:pPr>
        <w:rPr>
          <w:b/>
          <w:sz w:val="28"/>
        </w:rPr>
      </w:pPr>
    </w:p>
    <w:p w:rsidR="004F6198" w:rsidRPr="004F6198" w:rsidRDefault="004F6198" w:rsidP="004F6198">
      <w:pPr>
        <w:rPr>
          <w:b/>
          <w:sz w:val="28"/>
        </w:rPr>
      </w:pPr>
    </w:p>
    <w:p w:rsidR="004F6198" w:rsidRPr="004F6198" w:rsidRDefault="004F6198" w:rsidP="004F6198">
      <w:pPr>
        <w:rPr>
          <w:b/>
          <w:sz w:val="28"/>
        </w:rPr>
      </w:pPr>
    </w:p>
    <w:p w:rsidR="004F6198" w:rsidRPr="004F6198" w:rsidRDefault="004F6198" w:rsidP="004F6198">
      <w:pPr>
        <w:jc w:val="center"/>
        <w:rPr>
          <w:sz w:val="28"/>
          <w:szCs w:val="28"/>
        </w:rPr>
      </w:pPr>
    </w:p>
    <w:p w:rsidR="004F6198" w:rsidRPr="002D3452" w:rsidRDefault="004F6198" w:rsidP="00B9117B">
      <w:pPr>
        <w:keepNext/>
        <w:tabs>
          <w:tab w:val="num" w:pos="0"/>
        </w:tabs>
        <w:jc w:val="both"/>
        <w:rPr>
          <w:sz w:val="28"/>
          <w:szCs w:val="28"/>
        </w:rPr>
      </w:pPr>
    </w:p>
    <w:p w:rsidR="00B152B2" w:rsidRPr="002D3452" w:rsidRDefault="00B152B2" w:rsidP="00DB6017">
      <w:pPr>
        <w:ind w:firstLine="709"/>
        <w:jc w:val="both"/>
        <w:rPr>
          <w:rFonts w:ascii="Calibri" w:eastAsia="Calibri" w:hAnsi="Calibri"/>
          <w:sz w:val="28"/>
          <w:szCs w:val="28"/>
          <w:lang w:eastAsia="en-US"/>
        </w:rPr>
      </w:pPr>
    </w:p>
    <w:sectPr w:rsidR="00B152B2" w:rsidRPr="002D3452" w:rsidSect="00E420A4">
      <w:pgSz w:w="11907" w:h="16840" w:code="9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CB8" w:rsidRDefault="000D2CB8">
      <w:r>
        <w:separator/>
      </w:r>
    </w:p>
  </w:endnote>
  <w:endnote w:type="continuationSeparator" w:id="0">
    <w:p w:rsidR="000D2CB8" w:rsidRDefault="000D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198" w:rsidRDefault="004F6198" w:rsidP="004F29CC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F6198" w:rsidRDefault="004F6198" w:rsidP="004F29CC">
    <w:pPr>
      <w:pStyle w:val="a4"/>
      <w:ind w:right="360"/>
    </w:pPr>
  </w:p>
  <w:p w:rsidR="004F6198" w:rsidRDefault="004F6198"/>
  <w:p w:rsidR="004F6198" w:rsidRDefault="004F619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198" w:rsidRDefault="004F6198" w:rsidP="004F29CC">
    <w:pPr>
      <w:pStyle w:val="a4"/>
      <w:framePr w:wrap="auto" w:vAnchor="text" w:hAnchor="margin" w:xAlign="right" w:y="1"/>
      <w:rPr>
        <w:rStyle w:val="a6"/>
      </w:rPr>
    </w:pPr>
  </w:p>
  <w:p w:rsidR="004F6198" w:rsidRDefault="004F6198" w:rsidP="004F29CC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198" w:rsidRDefault="004F619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CB8" w:rsidRDefault="000D2CB8">
      <w:r>
        <w:separator/>
      </w:r>
    </w:p>
  </w:footnote>
  <w:footnote w:type="continuationSeparator" w:id="0">
    <w:p w:rsidR="000D2CB8" w:rsidRDefault="000D2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198" w:rsidRDefault="004F6198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198" w:rsidRDefault="004F619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E420A4">
      <w:rPr>
        <w:noProof/>
      </w:rPr>
      <w:t>31</w:t>
    </w:r>
    <w:r>
      <w:fldChar w:fldCharType="end"/>
    </w:r>
  </w:p>
  <w:p w:rsidR="004F6198" w:rsidRDefault="004F6198" w:rsidP="004F29CC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8971939"/>
      <w:docPartObj>
        <w:docPartGallery w:val="Page Numbers (Top of Page)"/>
        <w:docPartUnique/>
      </w:docPartObj>
    </w:sdtPr>
    <w:sdtEndPr/>
    <w:sdtContent>
      <w:p w:rsidR="004F6198" w:rsidRDefault="004F619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20A4">
          <w:rPr>
            <w:noProof/>
          </w:rPr>
          <w:t>39</w:t>
        </w:r>
        <w:r>
          <w:fldChar w:fldCharType="end"/>
        </w:r>
      </w:p>
    </w:sdtContent>
  </w:sdt>
  <w:p w:rsidR="004F6198" w:rsidRDefault="004F6198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198" w:rsidRDefault="004F6198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F6198" w:rsidRDefault="004F6198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198" w:rsidRDefault="004F6198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420A4">
      <w:rPr>
        <w:rStyle w:val="a6"/>
        <w:noProof/>
      </w:rPr>
      <w:t>42</w:t>
    </w:r>
    <w:r>
      <w:rPr>
        <w:rStyle w:val="a6"/>
      </w:rPr>
      <w:fldChar w:fldCharType="end"/>
    </w:r>
  </w:p>
  <w:p w:rsidR="004F6198" w:rsidRDefault="004F6198" w:rsidP="006B5E0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1879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D5F58EF"/>
    <w:multiLevelType w:val="hybridMultilevel"/>
    <w:tmpl w:val="1E32B3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D227F0"/>
    <w:multiLevelType w:val="hybridMultilevel"/>
    <w:tmpl w:val="600880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6"/>
  </w:num>
  <w:num w:numId="5">
    <w:abstractNumId w:val="1"/>
  </w:num>
  <w:num w:numId="6">
    <w:abstractNumId w:val="7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6"/>
  </w:num>
  <w:num w:numId="12">
    <w:abstractNumId w:val="2"/>
  </w:num>
  <w:num w:numId="13">
    <w:abstractNumId w:val="18"/>
  </w:num>
  <w:num w:numId="14">
    <w:abstractNumId w:val="5"/>
  </w:num>
  <w:num w:numId="15">
    <w:abstractNumId w:val="11"/>
  </w:num>
  <w:num w:numId="16">
    <w:abstractNumId w:val="3"/>
  </w:num>
  <w:num w:numId="17">
    <w:abstractNumId w:val="8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2CB8"/>
    <w:rsid w:val="000D416C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3F2E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12F39"/>
    <w:rsid w:val="002132BB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D3452"/>
    <w:rsid w:val="002D5351"/>
    <w:rsid w:val="002D5F3D"/>
    <w:rsid w:val="002E2A53"/>
    <w:rsid w:val="002E3AAF"/>
    <w:rsid w:val="002E421F"/>
    <w:rsid w:val="002F02CC"/>
    <w:rsid w:val="002F0766"/>
    <w:rsid w:val="002F3CC8"/>
    <w:rsid w:val="00307C3A"/>
    <w:rsid w:val="00314EDC"/>
    <w:rsid w:val="00321041"/>
    <w:rsid w:val="00321912"/>
    <w:rsid w:val="00321C9E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10428"/>
    <w:rsid w:val="00410964"/>
    <w:rsid w:val="004169BA"/>
    <w:rsid w:val="00423901"/>
    <w:rsid w:val="00434EA2"/>
    <w:rsid w:val="00437952"/>
    <w:rsid w:val="00447C50"/>
    <w:rsid w:val="00451D38"/>
    <w:rsid w:val="004543AF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6198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2770"/>
    <w:rsid w:val="00556DDC"/>
    <w:rsid w:val="0056460F"/>
    <w:rsid w:val="00566688"/>
    <w:rsid w:val="00570AA8"/>
    <w:rsid w:val="00571B2F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001"/>
    <w:rsid w:val="005E066D"/>
    <w:rsid w:val="005E0790"/>
    <w:rsid w:val="005E764F"/>
    <w:rsid w:val="005F4590"/>
    <w:rsid w:val="005F469D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575D6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06E1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DDD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0A64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4DD1"/>
    <w:rsid w:val="00B677BB"/>
    <w:rsid w:val="00B73885"/>
    <w:rsid w:val="00B745C7"/>
    <w:rsid w:val="00B82140"/>
    <w:rsid w:val="00B83F5E"/>
    <w:rsid w:val="00B90407"/>
    <w:rsid w:val="00B9117B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1AD1"/>
    <w:rsid w:val="00BF59F6"/>
    <w:rsid w:val="00BF72BF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CF724F"/>
    <w:rsid w:val="00D00C7C"/>
    <w:rsid w:val="00D0294A"/>
    <w:rsid w:val="00D1098D"/>
    <w:rsid w:val="00D118EA"/>
    <w:rsid w:val="00D14D10"/>
    <w:rsid w:val="00D22B9B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8775F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017"/>
    <w:rsid w:val="00DB681F"/>
    <w:rsid w:val="00DC65A2"/>
    <w:rsid w:val="00DC7A71"/>
    <w:rsid w:val="00DD128A"/>
    <w:rsid w:val="00DD14E0"/>
    <w:rsid w:val="00DD161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20A4"/>
    <w:rsid w:val="00E46FE0"/>
    <w:rsid w:val="00E501B5"/>
    <w:rsid w:val="00E505F0"/>
    <w:rsid w:val="00E73109"/>
    <w:rsid w:val="00E777AE"/>
    <w:rsid w:val="00E8117A"/>
    <w:rsid w:val="00E811D6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21D6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84CF449-263B-4368-989E-0F56389CC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420A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paragraph" w:customStyle="1" w:styleId="11">
    <w:name w:val="Абзац списка1"/>
    <w:basedOn w:val="a"/>
    <w:rsid w:val="004F6198"/>
    <w:pPr>
      <w:ind w:left="720"/>
    </w:pPr>
  </w:style>
  <w:style w:type="character" w:customStyle="1" w:styleId="a5">
    <w:name w:val="Нижний колонтитул Знак"/>
    <w:link w:val="a4"/>
    <w:locked/>
    <w:rsid w:val="004F6198"/>
    <w:rPr>
      <w:sz w:val="24"/>
      <w:szCs w:val="24"/>
    </w:rPr>
  </w:style>
  <w:style w:type="paragraph" w:customStyle="1" w:styleId="ConsPlusNonformat">
    <w:name w:val="ConsPlusNonformat"/>
    <w:rsid w:val="004F6198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E420A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1">
    <w:name w:val="Body Text Indent"/>
    <w:basedOn w:val="a"/>
    <w:link w:val="af2"/>
    <w:uiPriority w:val="99"/>
    <w:semiHidden/>
    <w:unhideWhenUsed/>
    <w:rsid w:val="00E420A4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E420A4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E420A4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E420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D3B76B6F9693CBA268BD6F86EBF7983D54CE7DDDA52CF7E217FB4187A3882FB162240C45UDT8E" TargetMode="External"/><Relationship Id="rId18" Type="http://schemas.openxmlformats.org/officeDocument/2006/relationships/footer" Target="footer1.xml"/><Relationship Id="rId26" Type="http://schemas.openxmlformats.org/officeDocument/2006/relationships/hyperlink" Target="mailto:Usp67@egov66.ru" TargetMode="External"/><Relationship Id="rId39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34" Type="http://schemas.openxmlformats.org/officeDocument/2006/relationships/hyperlink" Target="mailto:Usp54@egov66.ru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F1ED6D59896C59A18EBF7A12DA25149CE7C34AF6387A7BB4CBE6F2ED5EBF67D3AB1D30AD3BBBEB3AB78E0F1P3N6J" TargetMode="External"/><Relationship Id="rId17" Type="http://schemas.openxmlformats.org/officeDocument/2006/relationships/header" Target="header2.xml"/><Relationship Id="rId25" Type="http://schemas.openxmlformats.org/officeDocument/2006/relationships/hyperlink" Target="mailto:Usp31@egov66.ru" TargetMode="External"/><Relationship Id="rId33" Type="http://schemas.openxmlformats.org/officeDocument/2006/relationships/hyperlink" Target="mailto:Usp51@egov66.ru" TargetMode="External"/><Relationship Id="rId38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29" Type="http://schemas.openxmlformats.org/officeDocument/2006/relationships/hyperlink" Target="mailto:Usp16@egov66.ru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fc66.ru" TargetMode="External"/><Relationship Id="rId24" Type="http://schemas.openxmlformats.org/officeDocument/2006/relationships/hyperlink" Target="mailto:Usp30@egov66.ru" TargetMode="External"/><Relationship Id="rId32" Type="http://schemas.openxmlformats.org/officeDocument/2006/relationships/hyperlink" Target="mailto:Usp26@egov66.ru" TargetMode="External"/><Relationship Id="rId37" Type="http://schemas.openxmlformats.org/officeDocument/2006/relationships/hyperlink" Target="mailto:usp60@egov66.ru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BD844808B5CD83E55A3502BACD4B3DD9FF45D01F3EFA465F4C51BF700F2E5E90A47EBFB8B2976C05B777C8FjFf1K" TargetMode="External"/><Relationship Id="rId23" Type="http://schemas.openxmlformats.org/officeDocument/2006/relationships/hyperlink" Target="mailto:sp28@&#1077;gov66.ru" TargetMode="External"/><Relationship Id="rId28" Type="http://schemas.openxmlformats.org/officeDocument/2006/relationships/hyperlink" Target="mailto:Usp10@egov66.ru" TargetMode="External"/><Relationship Id="rId36" Type="http://schemas.openxmlformats.org/officeDocument/2006/relationships/hyperlink" Target="mailto:Usp57@gov66.ru" TargetMode="External"/><Relationship Id="rId10" Type="http://schemas.openxmlformats.org/officeDocument/2006/relationships/hyperlink" Target="http://www.midural.ru/minszn" TargetMode="External"/><Relationship Id="rId19" Type="http://schemas.openxmlformats.org/officeDocument/2006/relationships/footer" Target="footer2.xml"/><Relationship Id="rId31" Type="http://schemas.openxmlformats.org/officeDocument/2006/relationships/hyperlink" Target="mailto:Usp22@egov66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9754D8A55D89E434849A2C0801EFD330C51B53E7D4A435567245C71453CA922A9F6C440F967E2J" TargetMode="External"/><Relationship Id="rId14" Type="http://schemas.openxmlformats.org/officeDocument/2006/relationships/hyperlink" Target="consultantplus://offline/ref=772379CE6E34CD20E7CF47D28568401698A493759A2F64AF9A59E4A4710CEF7F0A197689EA5CF8D07F221C3Dr2M6K" TargetMode="External"/><Relationship Id="rId22" Type="http://schemas.openxmlformats.org/officeDocument/2006/relationships/hyperlink" Target="mailto:Usp05@egov66.ru" TargetMode="External"/><Relationship Id="rId27" Type="http://schemas.openxmlformats.org/officeDocument/2006/relationships/hyperlink" Target="mailto:Usp09@egov66.ru" TargetMode="External"/><Relationship Id="rId30" Type="http://schemas.openxmlformats.org/officeDocument/2006/relationships/hyperlink" Target="mailto:Usp37@egov66.ru" TargetMode="External"/><Relationship Id="rId35" Type="http://schemas.openxmlformats.org/officeDocument/2006/relationships/hyperlink" Target="mailto:Usp55@egov66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0C308-31F3-4EC9-ADEA-4E0174E88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104</TotalTime>
  <Pages>43</Pages>
  <Words>14374</Words>
  <Characters>81932</Characters>
  <Application>Microsoft Office Word</Application>
  <DocSecurity>0</DocSecurity>
  <Lines>682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96114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Фирсова Юлия Владимировна</cp:lastModifiedBy>
  <cp:revision>24</cp:revision>
  <cp:lastPrinted>2016-11-21T08:15:00Z</cp:lastPrinted>
  <dcterms:created xsi:type="dcterms:W3CDTF">2016-11-18T08:50:00Z</dcterms:created>
  <dcterms:modified xsi:type="dcterms:W3CDTF">2016-11-30T06:39:00Z</dcterms:modified>
</cp:coreProperties>
</file>