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AEB" w:rsidRPr="00BD6048" w:rsidRDefault="00C06AEB" w:rsidP="00C06AEB">
      <w:pPr>
        <w:pStyle w:val="a8"/>
      </w:pPr>
      <w:r>
        <w:rPr>
          <w:noProof/>
        </w:rPr>
        <w:drawing>
          <wp:inline distT="0" distB="0" distL="0" distR="0" wp14:anchorId="0CF081AB" wp14:editId="01AB22AA">
            <wp:extent cx="364481" cy="692989"/>
            <wp:effectExtent l="0" t="0" r="0" b="0"/>
            <wp:docPr id="3" name="Рисунок 3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AEB" w:rsidRPr="00BD6048" w:rsidRDefault="00C06AEB" w:rsidP="00C06AEB">
      <w:pPr>
        <w:pStyle w:val="a8"/>
        <w:rPr>
          <w:sz w:val="18"/>
          <w:szCs w:val="18"/>
        </w:rPr>
      </w:pPr>
    </w:p>
    <w:p w:rsidR="00C06AEB" w:rsidRPr="00BD6048" w:rsidRDefault="00C06AEB" w:rsidP="00C06AEB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C06AEB" w:rsidRPr="00BD6048" w:rsidRDefault="00C06AEB" w:rsidP="00C06AEB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C06AEB" w:rsidRPr="00BD6048" w:rsidRDefault="00C06AEB" w:rsidP="00C06AEB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C06AEB" w:rsidRPr="00BD6048" w:rsidRDefault="00C06AEB" w:rsidP="00C06AEB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C06AEB" w:rsidRPr="00BD6048" w:rsidRDefault="00C06AEB" w:rsidP="00C06AEB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 Екатеринбург</w:t>
      </w:r>
    </w:p>
    <w:p w:rsidR="00C06AEB" w:rsidRPr="00DB6017" w:rsidRDefault="00C06AEB" w:rsidP="00C06AEB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06AEB" w:rsidRPr="00DB6017" w:rsidRDefault="00C06AEB" w:rsidP="00C06AEB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C06AEB" w:rsidRPr="007575D6" w:rsidRDefault="00C06AEB" w:rsidP="00C06AE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B9117B">
        <w:rPr>
          <w:b/>
          <w:sz w:val="28"/>
          <w:szCs w:val="28"/>
        </w:rPr>
        <w:t>«</w:t>
      </w:r>
      <w:r w:rsidRPr="00684C3C">
        <w:rPr>
          <w:b/>
          <w:sz w:val="28"/>
          <w:szCs w:val="28"/>
        </w:rPr>
        <w:t xml:space="preserve">Назначение и организация выплаты компенсации 100 процентов расходов на оплату </w:t>
      </w:r>
      <w:r>
        <w:rPr>
          <w:b/>
          <w:sz w:val="28"/>
          <w:szCs w:val="28"/>
        </w:rPr>
        <w:t>по действующим тарифам услуг по </w:t>
      </w:r>
      <w:r w:rsidRPr="00684C3C">
        <w:rPr>
          <w:b/>
          <w:sz w:val="28"/>
          <w:szCs w:val="28"/>
        </w:rPr>
        <w:t>установке телефона по месту жительства</w:t>
      </w:r>
      <w:r w:rsidRPr="00B9117B">
        <w:rPr>
          <w:b/>
          <w:sz w:val="28"/>
          <w:szCs w:val="28"/>
        </w:rPr>
        <w:t>»</w:t>
      </w:r>
    </w:p>
    <w:p w:rsidR="00C06AEB" w:rsidRDefault="00C06AEB" w:rsidP="00C06AEB">
      <w:pPr>
        <w:ind w:firstLine="709"/>
        <w:jc w:val="both"/>
        <w:rPr>
          <w:b/>
          <w:sz w:val="28"/>
          <w:szCs w:val="20"/>
        </w:rPr>
      </w:pPr>
    </w:p>
    <w:p w:rsidR="00C06AEB" w:rsidRPr="00BD6048" w:rsidRDefault="00C06AEB" w:rsidP="00C06AEB">
      <w:pPr>
        <w:ind w:firstLine="709"/>
        <w:jc w:val="both"/>
        <w:rPr>
          <w:b/>
          <w:sz w:val="28"/>
          <w:szCs w:val="20"/>
        </w:rPr>
      </w:pPr>
    </w:p>
    <w:p w:rsidR="00C06AEB" w:rsidRPr="00BD6048" w:rsidRDefault="00C06AEB" w:rsidP="00C06AEB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C06AEB" w:rsidRPr="00BD6048" w:rsidRDefault="00C06AEB" w:rsidP="00C06AEB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C06AEB" w:rsidRPr="007575D6" w:rsidRDefault="00C06AEB" w:rsidP="00C06AEB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>
        <w:rPr>
          <w:sz w:val="28"/>
          <w:szCs w:val="28"/>
        </w:rPr>
        <w:t>«</w:t>
      </w:r>
      <w:r w:rsidRPr="00006AB9">
        <w:rPr>
          <w:sz w:val="28"/>
          <w:szCs w:val="28"/>
        </w:rPr>
        <w:t>Назначение и организация выплаты ежегодной компенсации эксплуатационных расходов за бензин, ремонт и техническое обслуживание транспортных средств</w:t>
      </w:r>
      <w:r>
        <w:rPr>
          <w:sz w:val="28"/>
          <w:szCs w:val="28"/>
        </w:rPr>
        <w:t>»</w:t>
      </w:r>
      <w:r w:rsidRPr="007575D6">
        <w:rPr>
          <w:sz w:val="28"/>
          <w:szCs w:val="20"/>
        </w:rPr>
        <w:t xml:space="preserve"> (прилагается).</w:t>
      </w:r>
    </w:p>
    <w:p w:rsidR="00C06AEB" w:rsidRPr="005F4590" w:rsidRDefault="00C06AEB" w:rsidP="00C06AEB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C06AEB" w:rsidRPr="00BD6048" w:rsidRDefault="00C06AEB" w:rsidP="00C06A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</w:t>
      </w:r>
      <w:proofErr w:type="gramEnd"/>
      <w:r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C06AEB" w:rsidRPr="00BD6048" w:rsidRDefault="00C06AEB" w:rsidP="00C06AEB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Pr="00BD6048">
        <w:rPr>
          <w:sz w:val="28"/>
          <w:szCs w:val="20"/>
        </w:rPr>
        <w:t>Официальном</w:t>
      </w:r>
      <w:proofErr w:type="gramEnd"/>
      <w:r w:rsidRPr="00BD6048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C06AEB" w:rsidRDefault="00C06AEB" w:rsidP="00C06AEB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C06AEB" w:rsidRPr="00BD6048" w:rsidRDefault="00C06AEB" w:rsidP="00C06AEB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C06AEB" w:rsidRPr="00BD6048" w:rsidRDefault="00C06AEB" w:rsidP="00C06AEB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    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C06AEB" w:rsidRPr="00BD6048" w:rsidRDefault="00C06AEB" w:rsidP="00C06AEB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06AEB" w:rsidRDefault="00C06AEB" w:rsidP="0059334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  <w:sectPr w:rsidR="00C06AEB" w:rsidSect="004F29CC">
          <w:headerReference w:type="default" r:id="rId10"/>
          <w:footerReference w:type="even" r:id="rId11"/>
          <w:footerReference w:type="default" r:id="rId12"/>
          <w:headerReference w:type="first" r:id="rId13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5A7758" w:rsidRPr="009F7C0D" w:rsidRDefault="005A7758" w:rsidP="0059334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tbl>
      <w:tblPr>
        <w:tblpPr w:leftFromText="180" w:rightFromText="180" w:vertAnchor="page" w:horzAnchor="margin" w:tblpY="1441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C06AEB" w:rsidRPr="009F7C0D" w:rsidTr="00C06AEB">
        <w:tc>
          <w:tcPr>
            <w:tcW w:w="5068" w:type="dxa"/>
            <w:shd w:val="clear" w:color="auto" w:fill="auto"/>
          </w:tcPr>
          <w:p w:rsidR="00C06AEB" w:rsidRPr="009F7C0D" w:rsidRDefault="00C06AEB" w:rsidP="00C06AEB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06AEB" w:rsidRPr="009F7C0D" w:rsidRDefault="00C06AEB" w:rsidP="00C06AEB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06AEB" w:rsidRPr="009F7C0D" w:rsidRDefault="00C06AEB" w:rsidP="00C06AEB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C06AEB" w:rsidRPr="009F7C0D" w:rsidRDefault="00C06AEB" w:rsidP="00C06AEB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C06AEB" w:rsidRPr="009F7C0D" w:rsidRDefault="00C06AEB" w:rsidP="00C06AEB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9F7C0D">
              <w:rPr>
                <w:b w:val="0"/>
                <w:sz w:val="28"/>
                <w:szCs w:val="28"/>
              </w:rPr>
              <w:t>УТВЕРЖДЕН</w:t>
            </w:r>
          </w:p>
          <w:p w:rsidR="00C06AEB" w:rsidRPr="009F7C0D" w:rsidRDefault="00C06AEB" w:rsidP="00C06AEB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9F7C0D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9F7C0D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C06AEB" w:rsidRPr="009F7C0D" w:rsidRDefault="00C06AEB" w:rsidP="00C06AEB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9F7C0D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C06AEB" w:rsidRPr="009F7C0D" w:rsidRDefault="00C06AEB" w:rsidP="00C06AEB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9F7C0D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9F7C0D">
              <w:rPr>
                <w:b w:val="0"/>
                <w:sz w:val="28"/>
                <w:szCs w:val="28"/>
              </w:rPr>
              <w:t>г</w:t>
            </w:r>
            <w:proofErr w:type="gramEnd"/>
            <w:r w:rsidRPr="009F7C0D">
              <w:rPr>
                <w:b w:val="0"/>
                <w:sz w:val="28"/>
                <w:szCs w:val="28"/>
              </w:rPr>
              <w:t xml:space="preserve">. № ________               </w:t>
            </w:r>
          </w:p>
          <w:p w:rsidR="00C06AEB" w:rsidRPr="009F7C0D" w:rsidRDefault="00C06AEB" w:rsidP="00C06AEB">
            <w:pPr>
              <w:pStyle w:val="ConsPlusTitle"/>
              <w:widowControl/>
              <w:rPr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«Об утверждении А</w:t>
            </w:r>
            <w:r w:rsidRPr="009F7C0D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</w:t>
            </w:r>
            <w:r>
              <w:rPr>
                <w:b w:val="0"/>
                <w:sz w:val="28"/>
                <w:szCs w:val="28"/>
              </w:rPr>
              <w:t>й власти Свердловской </w:t>
            </w:r>
            <w:r w:rsidRPr="009F7C0D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</w:t>
            </w:r>
            <w:r>
              <w:rPr>
                <w:b w:val="0"/>
                <w:sz w:val="28"/>
                <w:szCs w:val="28"/>
              </w:rPr>
              <w:t>оциальной политики Свердловской </w:t>
            </w:r>
            <w:r w:rsidRPr="009F7C0D">
              <w:rPr>
                <w:b w:val="0"/>
                <w:sz w:val="28"/>
                <w:szCs w:val="28"/>
              </w:rPr>
              <w:t>области государственной услуги «</w:t>
            </w:r>
            <w:r>
              <w:rPr>
                <w:b w:val="0"/>
                <w:sz w:val="28"/>
                <w:szCs w:val="28"/>
              </w:rPr>
              <w:t>Назначение и </w:t>
            </w:r>
            <w:r w:rsidRPr="009F7C0D">
              <w:rPr>
                <w:b w:val="0"/>
                <w:sz w:val="28"/>
                <w:szCs w:val="28"/>
              </w:rPr>
              <w:t>организация выплаты компенсации 100</w:t>
            </w:r>
            <w:r>
              <w:rPr>
                <w:b w:val="0"/>
                <w:sz w:val="28"/>
                <w:szCs w:val="28"/>
              </w:rPr>
              <w:t> </w:t>
            </w:r>
            <w:r w:rsidRPr="009F7C0D">
              <w:rPr>
                <w:b w:val="0"/>
                <w:sz w:val="28"/>
                <w:szCs w:val="28"/>
              </w:rPr>
              <w:t>процентов расходов на оплату по действующим тарифам услуг по установке телефона по месту жительства»</w:t>
            </w:r>
          </w:p>
        </w:tc>
      </w:tr>
    </w:tbl>
    <w:p w:rsidR="00351CB9" w:rsidRPr="009F7C0D" w:rsidRDefault="00351CB9" w:rsidP="0059334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9F7C0D" w:rsidRDefault="005A7758" w:rsidP="00593348">
      <w:pPr>
        <w:pStyle w:val="ConsPlusTitle"/>
        <w:widowControl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>Административный регламент</w:t>
      </w:r>
    </w:p>
    <w:p w:rsidR="008974F9" w:rsidRPr="009F7C0D" w:rsidRDefault="005A7758" w:rsidP="00593348">
      <w:pPr>
        <w:pStyle w:val="ConsPlusTitle"/>
        <w:widowControl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 xml:space="preserve">предоставления </w:t>
      </w:r>
      <w:proofErr w:type="gramStart"/>
      <w:r w:rsidRPr="009F7C0D">
        <w:rPr>
          <w:sz w:val="28"/>
          <w:szCs w:val="28"/>
        </w:rPr>
        <w:t>территориальными</w:t>
      </w:r>
      <w:proofErr w:type="gramEnd"/>
      <w:r w:rsidRPr="009F7C0D">
        <w:rPr>
          <w:sz w:val="28"/>
          <w:szCs w:val="28"/>
        </w:rPr>
        <w:t xml:space="preserve"> отраслевыми исполнительными</w:t>
      </w:r>
    </w:p>
    <w:p w:rsidR="008974F9" w:rsidRPr="009F7C0D" w:rsidRDefault="005A7758" w:rsidP="00593348">
      <w:pPr>
        <w:pStyle w:val="ConsPlusTitle"/>
        <w:widowControl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 w:rsidRPr="009F7C0D">
        <w:rPr>
          <w:sz w:val="28"/>
          <w:szCs w:val="28"/>
        </w:rPr>
        <w:t>–</w:t>
      </w:r>
      <w:r w:rsidRPr="009F7C0D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9F7C0D" w:rsidRDefault="005A7758" w:rsidP="00593348">
      <w:pPr>
        <w:pStyle w:val="ConsPlusTitle"/>
        <w:widowControl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 xml:space="preserve"> Свердловской области государственной услуги</w:t>
      </w:r>
    </w:p>
    <w:p w:rsidR="005A7758" w:rsidRPr="009F7C0D" w:rsidRDefault="00F25088" w:rsidP="00593348">
      <w:pPr>
        <w:pStyle w:val="ConsPlusTitle"/>
        <w:widowControl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 xml:space="preserve"> «</w:t>
      </w:r>
      <w:r w:rsidR="002A090A" w:rsidRPr="009F7C0D">
        <w:rPr>
          <w:sz w:val="28"/>
          <w:szCs w:val="28"/>
        </w:rPr>
        <w:t>Назначение и организация выплаты компенсации</w:t>
      </w:r>
      <w:r w:rsidRPr="009F7C0D">
        <w:rPr>
          <w:sz w:val="28"/>
          <w:szCs w:val="28"/>
        </w:rPr>
        <w:t xml:space="preserve"> 100</w:t>
      </w:r>
      <w:r w:rsidR="0090779D" w:rsidRPr="009F7C0D">
        <w:rPr>
          <w:sz w:val="28"/>
          <w:szCs w:val="28"/>
        </w:rPr>
        <w:t xml:space="preserve"> процентов</w:t>
      </w:r>
      <w:r w:rsidRPr="009F7C0D">
        <w:rPr>
          <w:sz w:val="28"/>
          <w:szCs w:val="28"/>
        </w:rPr>
        <w:t xml:space="preserve"> расходов на</w:t>
      </w:r>
      <w:r w:rsidR="00C018D4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оплату по</w:t>
      </w:r>
      <w:r w:rsidR="00431B24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действующим тарифам услуг по установке телефона по месту жительства»</w:t>
      </w:r>
    </w:p>
    <w:p w:rsidR="005A7758" w:rsidRPr="009F7C0D" w:rsidRDefault="005A7758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9F7C0D" w:rsidRDefault="00124B9B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9F7C0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9F7C0D" w:rsidRDefault="005A7758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9F7C0D" w:rsidRDefault="005A7758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7F5E16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9F7C0D">
        <w:rPr>
          <w:rFonts w:ascii="Times New Roman" w:hAnsi="Times New Roman" w:cs="Times New Roman"/>
          <w:sz w:val="28"/>
          <w:szCs w:val="28"/>
        </w:rPr>
        <w:t>регламента</w:t>
      </w:r>
    </w:p>
    <w:p w:rsidR="005A7758" w:rsidRPr="009F7C0D" w:rsidRDefault="005A7758" w:rsidP="005933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</w:t>
      </w:r>
      <w:r w:rsidR="00124B9B">
        <w:rPr>
          <w:rFonts w:ascii="Times New Roman" w:hAnsi="Times New Roman" w:cs="Times New Roman"/>
          <w:sz w:val="28"/>
          <w:szCs w:val="28"/>
        </w:rPr>
        <w:t>дарственной власти Свердловской </w:t>
      </w:r>
      <w:r w:rsidRPr="009F7C0D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="00C018D4" w:rsidRPr="009F7C0D">
        <w:rPr>
          <w:rFonts w:ascii="Times New Roman" w:hAnsi="Times New Roman" w:cs="Times New Roman"/>
          <w:sz w:val="28"/>
          <w:szCs w:val="28"/>
        </w:rPr>
        <w:t>«</w:t>
      </w:r>
      <w:r w:rsidR="002A090A" w:rsidRPr="009F7C0D">
        <w:rPr>
          <w:rFonts w:ascii="Times New Roman" w:hAnsi="Times New Roman" w:cs="Times New Roman"/>
          <w:sz w:val="28"/>
          <w:szCs w:val="28"/>
        </w:rPr>
        <w:t>Назначение и</w:t>
      </w:r>
      <w:r w:rsidR="008C576E">
        <w:rPr>
          <w:rFonts w:ascii="Times New Roman" w:hAnsi="Times New Roman" w:cs="Times New Roman"/>
          <w:sz w:val="28"/>
          <w:szCs w:val="28"/>
        </w:rPr>
        <w:t> </w:t>
      </w:r>
      <w:r w:rsidR="002A090A" w:rsidRPr="009F7C0D">
        <w:rPr>
          <w:rFonts w:ascii="Times New Roman" w:hAnsi="Times New Roman" w:cs="Times New Roman"/>
          <w:sz w:val="28"/>
          <w:szCs w:val="28"/>
        </w:rPr>
        <w:t>организация выплаты компенсации</w:t>
      </w:r>
      <w:r w:rsidR="00F25088" w:rsidRPr="009F7C0D">
        <w:rPr>
          <w:rFonts w:ascii="Times New Roman" w:hAnsi="Times New Roman" w:cs="Times New Roman"/>
          <w:sz w:val="28"/>
          <w:szCs w:val="28"/>
        </w:rPr>
        <w:t xml:space="preserve"> 100</w:t>
      </w:r>
      <w:r w:rsidR="0090779D" w:rsidRPr="009F7C0D"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="00124B9B">
        <w:rPr>
          <w:rFonts w:ascii="Times New Roman" w:hAnsi="Times New Roman" w:cs="Times New Roman"/>
          <w:sz w:val="28"/>
          <w:szCs w:val="28"/>
        </w:rPr>
        <w:t xml:space="preserve"> расходов на </w:t>
      </w:r>
      <w:r w:rsidR="00F25088" w:rsidRPr="009F7C0D">
        <w:rPr>
          <w:rFonts w:ascii="Times New Roman" w:hAnsi="Times New Roman" w:cs="Times New Roman"/>
          <w:sz w:val="28"/>
          <w:szCs w:val="28"/>
        </w:rPr>
        <w:t>оплату по</w:t>
      </w:r>
      <w:r w:rsidR="008C576E">
        <w:rPr>
          <w:rFonts w:ascii="Times New Roman" w:hAnsi="Times New Roman" w:cs="Times New Roman"/>
          <w:sz w:val="28"/>
          <w:szCs w:val="28"/>
        </w:rPr>
        <w:t> </w:t>
      </w:r>
      <w:r w:rsidR="00F25088" w:rsidRPr="009F7C0D">
        <w:rPr>
          <w:rFonts w:ascii="Times New Roman" w:hAnsi="Times New Roman" w:cs="Times New Roman"/>
          <w:sz w:val="28"/>
          <w:szCs w:val="28"/>
        </w:rPr>
        <w:t>действующим тарифам услуг по</w:t>
      </w:r>
      <w:r w:rsidR="00C018D4" w:rsidRPr="009F7C0D">
        <w:rPr>
          <w:rFonts w:ascii="Times New Roman" w:hAnsi="Times New Roman" w:cs="Times New Roman"/>
          <w:sz w:val="28"/>
          <w:szCs w:val="28"/>
        </w:rPr>
        <w:t> </w:t>
      </w:r>
      <w:r w:rsidR="00F25088" w:rsidRPr="009F7C0D">
        <w:rPr>
          <w:rFonts w:ascii="Times New Roman" w:hAnsi="Times New Roman" w:cs="Times New Roman"/>
          <w:sz w:val="28"/>
          <w:szCs w:val="28"/>
        </w:rPr>
        <w:t>установке телефона по месту жительства</w:t>
      </w:r>
      <w:r w:rsidR="002A090A" w:rsidRPr="009F7C0D">
        <w:rPr>
          <w:rFonts w:ascii="Times New Roman" w:hAnsi="Times New Roman" w:cs="Times New Roman"/>
          <w:sz w:val="28"/>
          <w:szCs w:val="28"/>
        </w:rPr>
        <w:t>»</w:t>
      </w:r>
      <w:r w:rsidRPr="009F7C0D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устан</w:t>
      </w:r>
      <w:r w:rsidR="00124B9B">
        <w:rPr>
          <w:rFonts w:ascii="Times New Roman" w:hAnsi="Times New Roman" w:cs="Times New Roman"/>
          <w:sz w:val="28"/>
          <w:szCs w:val="28"/>
        </w:rPr>
        <w:t>авливает порядок и </w:t>
      </w:r>
      <w:r w:rsidRPr="009F7C0D">
        <w:rPr>
          <w:rFonts w:ascii="Times New Roman" w:hAnsi="Times New Roman" w:cs="Times New Roman"/>
          <w:sz w:val="28"/>
          <w:szCs w:val="28"/>
        </w:rPr>
        <w:t xml:space="preserve">стандарт предоставления государственной услуги по </w:t>
      </w:r>
      <w:r w:rsidR="00F25088" w:rsidRPr="009F7C0D">
        <w:rPr>
          <w:rFonts w:ascii="Times New Roman" w:hAnsi="Times New Roman" w:cs="Times New Roman"/>
          <w:sz w:val="28"/>
          <w:szCs w:val="28"/>
        </w:rPr>
        <w:t xml:space="preserve">назначению и организации </w:t>
      </w:r>
      <w:r w:rsidR="008C576E">
        <w:rPr>
          <w:rFonts w:ascii="Times New Roman" w:hAnsi="Times New Roman" w:cs="Times New Roman"/>
          <w:sz w:val="28"/>
          <w:szCs w:val="28"/>
        </w:rPr>
        <w:t>выплаты </w:t>
      </w:r>
      <w:r w:rsidR="00F25088" w:rsidRPr="009F7C0D">
        <w:rPr>
          <w:rFonts w:ascii="Times New Roman" w:hAnsi="Times New Roman" w:cs="Times New Roman"/>
          <w:sz w:val="28"/>
          <w:szCs w:val="28"/>
        </w:rPr>
        <w:t>компенсации 100</w:t>
      </w:r>
      <w:r w:rsidR="0090779D" w:rsidRPr="009F7C0D"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="00F25088" w:rsidRPr="009F7C0D">
        <w:rPr>
          <w:rFonts w:ascii="Times New Roman" w:hAnsi="Times New Roman" w:cs="Times New Roman"/>
          <w:sz w:val="28"/>
          <w:szCs w:val="28"/>
        </w:rPr>
        <w:t xml:space="preserve"> расходов</w:t>
      </w:r>
      <w:proofErr w:type="gramEnd"/>
      <w:r w:rsidR="00F25088" w:rsidRPr="009F7C0D">
        <w:rPr>
          <w:rFonts w:ascii="Times New Roman" w:hAnsi="Times New Roman" w:cs="Times New Roman"/>
          <w:sz w:val="28"/>
          <w:szCs w:val="28"/>
        </w:rPr>
        <w:t xml:space="preserve"> на оплату по действующим тарифам услуг по установке телефона по</w:t>
      </w:r>
      <w:r w:rsidR="00982100" w:rsidRPr="009F7C0D">
        <w:rPr>
          <w:rFonts w:ascii="Times New Roman" w:hAnsi="Times New Roman" w:cs="Times New Roman"/>
          <w:sz w:val="28"/>
          <w:szCs w:val="28"/>
        </w:rPr>
        <w:t> </w:t>
      </w:r>
      <w:r w:rsidR="00F25088" w:rsidRPr="009F7C0D">
        <w:rPr>
          <w:rFonts w:ascii="Times New Roman" w:hAnsi="Times New Roman" w:cs="Times New Roman"/>
          <w:sz w:val="28"/>
          <w:szCs w:val="28"/>
        </w:rPr>
        <w:t xml:space="preserve">месту жительства </w:t>
      </w:r>
      <w:r w:rsidRPr="009F7C0D">
        <w:rPr>
          <w:rFonts w:ascii="Times New Roman" w:hAnsi="Times New Roman" w:cs="Times New Roman"/>
          <w:sz w:val="28"/>
          <w:szCs w:val="28"/>
        </w:rPr>
        <w:t>(далее – государственная услуга</w:t>
      </w:r>
      <w:r w:rsidR="00C018D4" w:rsidRPr="009F7C0D">
        <w:rPr>
          <w:rFonts w:ascii="Times New Roman" w:hAnsi="Times New Roman" w:cs="Times New Roman"/>
          <w:sz w:val="28"/>
          <w:szCs w:val="28"/>
        </w:rPr>
        <w:t>, компенсация расходов</w:t>
      </w:r>
      <w:r w:rsidR="00982100" w:rsidRPr="009F7C0D">
        <w:rPr>
          <w:rFonts w:ascii="Times New Roman" w:hAnsi="Times New Roman" w:cs="Times New Roman"/>
          <w:sz w:val="28"/>
          <w:szCs w:val="28"/>
        </w:rPr>
        <w:t xml:space="preserve"> на оплату услуг по установке </w:t>
      </w:r>
      <w:r w:rsidR="00982100" w:rsidRPr="009F7C0D">
        <w:rPr>
          <w:rFonts w:ascii="Times New Roman" w:hAnsi="Times New Roman" w:cs="Times New Roman"/>
          <w:sz w:val="28"/>
          <w:szCs w:val="28"/>
        </w:rPr>
        <w:lastRenderedPageBreak/>
        <w:t>телефона</w:t>
      </w:r>
      <w:r w:rsidRPr="009F7C0D">
        <w:rPr>
          <w:rFonts w:ascii="Times New Roman" w:hAnsi="Times New Roman" w:cs="Times New Roman"/>
          <w:sz w:val="28"/>
          <w:szCs w:val="28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575B84" w:rsidRPr="009F7C0D">
        <w:rPr>
          <w:rFonts w:ascii="Times New Roman" w:hAnsi="Times New Roman" w:cs="Times New Roman"/>
          <w:sz w:val="28"/>
          <w:szCs w:val="28"/>
        </w:rPr>
        <w:t>–</w:t>
      </w:r>
      <w:r w:rsidRPr="009F7C0D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</w:t>
      </w:r>
      <w:r w:rsidR="00124B9B">
        <w:rPr>
          <w:rFonts w:ascii="Times New Roman" w:hAnsi="Times New Roman" w:cs="Times New Roman"/>
          <w:sz w:val="28"/>
          <w:szCs w:val="28"/>
        </w:rPr>
        <w:t>правление социальной политики).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Административный регламент устанавливает сроки и</w:t>
      </w:r>
      <w:r w:rsidR="00F123A6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A9347B">
        <w:rPr>
          <w:rFonts w:ascii="Times New Roman" w:hAnsi="Times New Roman" w:cs="Times New Roman"/>
          <w:sz w:val="28"/>
          <w:szCs w:val="28"/>
        </w:rPr>
        <w:t xml:space="preserve"> гражданами </w:t>
      </w:r>
      <w:r w:rsidRPr="009F7C0D">
        <w:rPr>
          <w:rFonts w:ascii="Times New Roman" w:hAnsi="Times New Roman" w:cs="Times New Roman"/>
          <w:sz w:val="28"/>
          <w:szCs w:val="28"/>
        </w:rPr>
        <w:t>и иными органами государственной власти, учреждениями и</w:t>
      </w:r>
      <w:r w:rsidR="00C018D4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747041" w:rsidRPr="009F7C0D" w:rsidRDefault="00747041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9F7C0D" w:rsidRDefault="005A7758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9F7C0D" w:rsidRDefault="005A7758" w:rsidP="005933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E39F3" w:rsidRPr="009F7C0D" w:rsidRDefault="000D6AF3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Заявителями являются </w:t>
      </w:r>
      <w:r w:rsidR="00F123A6" w:rsidRPr="009F7C0D">
        <w:rPr>
          <w:rFonts w:ascii="Times New Roman" w:hAnsi="Times New Roman" w:cs="Times New Roman"/>
          <w:sz w:val="28"/>
          <w:szCs w:val="28"/>
        </w:rPr>
        <w:t xml:space="preserve">проживающие на </w:t>
      </w:r>
      <w:r w:rsidR="00124B9B">
        <w:rPr>
          <w:rFonts w:ascii="Times New Roman" w:hAnsi="Times New Roman" w:cs="Times New Roman"/>
          <w:sz w:val="28"/>
          <w:szCs w:val="28"/>
        </w:rPr>
        <w:t>территории Свердловской </w:t>
      </w:r>
      <w:r w:rsidR="00F123A6" w:rsidRPr="009F7C0D">
        <w:rPr>
          <w:rFonts w:ascii="Times New Roman" w:hAnsi="Times New Roman" w:cs="Times New Roman"/>
          <w:sz w:val="28"/>
          <w:szCs w:val="28"/>
        </w:rPr>
        <w:t>области</w:t>
      </w:r>
      <w:r w:rsidR="00B20265" w:rsidRPr="009F7C0D">
        <w:rPr>
          <w:rFonts w:ascii="Times New Roman" w:hAnsi="Times New Roman" w:cs="Times New Roman"/>
          <w:sz w:val="28"/>
          <w:szCs w:val="28"/>
        </w:rPr>
        <w:t>:</w:t>
      </w:r>
    </w:p>
    <w:p w:rsidR="00B20265" w:rsidRPr="009F7C0D" w:rsidRDefault="00124B9B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женщины-</w:t>
      </w:r>
      <w:r w:rsidR="00B20265" w:rsidRPr="009F7C0D">
        <w:rPr>
          <w:rFonts w:ascii="Times New Roman" w:hAnsi="Times New Roman" w:cs="Times New Roman"/>
          <w:sz w:val="28"/>
          <w:szCs w:val="28"/>
        </w:rPr>
        <w:t>участницы Великой Отечественной войны, не имеющие инвалидности;</w:t>
      </w:r>
    </w:p>
    <w:p w:rsidR="001C3BB5" w:rsidRDefault="00B20265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инвалиды с детства вследствие ранения, контузии или увечья, связанных с</w:t>
      </w:r>
      <w:r w:rsidR="00F123A6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боевыми действиями в период Великой Отечественной войны либо их</w:t>
      </w:r>
      <w:r w:rsidR="00F123A6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последствиями</w:t>
      </w:r>
      <w:r w:rsidR="001C3BB5">
        <w:rPr>
          <w:rFonts w:ascii="Times New Roman" w:hAnsi="Times New Roman" w:cs="Times New Roman"/>
          <w:sz w:val="28"/>
          <w:szCs w:val="28"/>
        </w:rPr>
        <w:t>;</w:t>
      </w:r>
    </w:p>
    <w:p w:rsidR="00B20265" w:rsidRPr="001C3BB5" w:rsidRDefault="001C3BB5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BB5">
        <w:rPr>
          <w:rFonts w:ascii="Times New Roman" w:hAnsi="Times New Roman" w:cs="Times New Roman"/>
          <w:sz w:val="28"/>
          <w:szCs w:val="28"/>
        </w:rPr>
        <w:t>реабилитированны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C3BB5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3BB5">
        <w:rPr>
          <w:rFonts w:ascii="Times New Roman" w:hAnsi="Times New Roman" w:cs="Times New Roman"/>
          <w:sz w:val="28"/>
          <w:szCs w:val="28"/>
        </w:rPr>
        <w:t>, подвергши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C3BB5">
        <w:rPr>
          <w:rFonts w:ascii="Times New Roman" w:hAnsi="Times New Roman" w:cs="Times New Roman"/>
          <w:sz w:val="28"/>
          <w:szCs w:val="28"/>
        </w:rPr>
        <w:t xml:space="preserve">ся в административном порядке ссылке, высылке, направлению на </w:t>
      </w:r>
      <w:proofErr w:type="spellStart"/>
      <w:r w:rsidRPr="001C3BB5">
        <w:rPr>
          <w:rFonts w:ascii="Times New Roman" w:hAnsi="Times New Roman" w:cs="Times New Roman"/>
          <w:sz w:val="28"/>
          <w:szCs w:val="28"/>
        </w:rPr>
        <w:t>спецпоселение</w:t>
      </w:r>
      <w:proofErr w:type="spellEnd"/>
      <w:r w:rsidRPr="001C3BB5">
        <w:rPr>
          <w:rFonts w:ascii="Times New Roman" w:hAnsi="Times New Roman" w:cs="Times New Roman"/>
          <w:sz w:val="28"/>
          <w:szCs w:val="28"/>
        </w:rPr>
        <w:t>, привлечению 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C3BB5">
        <w:rPr>
          <w:rFonts w:ascii="Times New Roman" w:hAnsi="Times New Roman" w:cs="Times New Roman"/>
          <w:sz w:val="28"/>
          <w:szCs w:val="28"/>
        </w:rPr>
        <w:t>принудительному труду в условиях огр</w:t>
      </w:r>
      <w:r>
        <w:rPr>
          <w:rFonts w:ascii="Times New Roman" w:hAnsi="Times New Roman" w:cs="Times New Roman"/>
          <w:sz w:val="28"/>
          <w:szCs w:val="28"/>
        </w:rPr>
        <w:t>аничения свободы, в том числе в </w:t>
      </w:r>
      <w:r w:rsidR="00E23FF3">
        <w:rPr>
          <w:rFonts w:ascii="Times New Roman" w:hAnsi="Times New Roman" w:cs="Times New Roman"/>
          <w:sz w:val="28"/>
          <w:szCs w:val="28"/>
        </w:rPr>
        <w:t>«</w:t>
      </w:r>
      <w:r w:rsidRPr="001C3BB5">
        <w:rPr>
          <w:rFonts w:ascii="Times New Roman" w:hAnsi="Times New Roman" w:cs="Times New Roman"/>
          <w:sz w:val="28"/>
          <w:szCs w:val="28"/>
        </w:rPr>
        <w:t>рабочих колоннах НКВД</w:t>
      </w:r>
      <w:r w:rsidR="00E23FF3">
        <w:rPr>
          <w:rFonts w:ascii="Times New Roman" w:hAnsi="Times New Roman" w:cs="Times New Roman"/>
          <w:sz w:val="28"/>
          <w:szCs w:val="28"/>
        </w:rPr>
        <w:t>»</w:t>
      </w:r>
      <w:r w:rsidRPr="001C3BB5">
        <w:rPr>
          <w:rFonts w:ascii="Times New Roman" w:hAnsi="Times New Roman" w:cs="Times New Roman"/>
          <w:sz w:val="28"/>
          <w:szCs w:val="28"/>
        </w:rPr>
        <w:t>, а также иным ограничениям прав и свобод (включая реабилитированных лиц, которые, буд</w:t>
      </w:r>
      <w:r>
        <w:rPr>
          <w:rFonts w:ascii="Times New Roman" w:hAnsi="Times New Roman" w:cs="Times New Roman"/>
          <w:sz w:val="28"/>
          <w:szCs w:val="28"/>
        </w:rPr>
        <w:t>учи детьми, находились вместе с </w:t>
      </w:r>
      <w:r w:rsidRPr="001C3BB5">
        <w:rPr>
          <w:rFonts w:ascii="Times New Roman" w:hAnsi="Times New Roman" w:cs="Times New Roman"/>
          <w:sz w:val="28"/>
          <w:szCs w:val="28"/>
        </w:rPr>
        <w:t>репрессированными по политическим мо</w:t>
      </w:r>
      <w:r>
        <w:rPr>
          <w:rFonts w:ascii="Times New Roman" w:hAnsi="Times New Roman" w:cs="Times New Roman"/>
          <w:sz w:val="28"/>
          <w:szCs w:val="28"/>
        </w:rPr>
        <w:t>тивам родителями или лицами, их </w:t>
      </w:r>
      <w:r w:rsidRPr="001C3BB5">
        <w:rPr>
          <w:rFonts w:ascii="Times New Roman" w:hAnsi="Times New Roman" w:cs="Times New Roman"/>
          <w:sz w:val="28"/>
          <w:szCs w:val="28"/>
        </w:rPr>
        <w:t>заменявшими, в местах лишения</w:t>
      </w:r>
      <w:r>
        <w:rPr>
          <w:rFonts w:ascii="Times New Roman" w:hAnsi="Times New Roman" w:cs="Times New Roman"/>
          <w:sz w:val="28"/>
          <w:szCs w:val="28"/>
        </w:rPr>
        <w:t xml:space="preserve"> свободы, в ссылке, высылке, на </w:t>
      </w:r>
      <w:proofErr w:type="spellStart"/>
      <w:r w:rsidRPr="001C3BB5">
        <w:rPr>
          <w:rFonts w:ascii="Times New Roman" w:hAnsi="Times New Roman" w:cs="Times New Roman"/>
          <w:sz w:val="28"/>
          <w:szCs w:val="28"/>
        </w:rPr>
        <w:t>спецпоселении</w:t>
      </w:r>
      <w:proofErr w:type="spellEnd"/>
      <w:proofErr w:type="gramEnd"/>
      <w:r w:rsidRPr="001C3BB5">
        <w:rPr>
          <w:rFonts w:ascii="Times New Roman" w:hAnsi="Times New Roman" w:cs="Times New Roman"/>
          <w:sz w:val="28"/>
          <w:szCs w:val="28"/>
        </w:rPr>
        <w:t>), реабилитированны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C3BB5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3BB5">
        <w:rPr>
          <w:rFonts w:ascii="Times New Roman" w:hAnsi="Times New Roman" w:cs="Times New Roman"/>
          <w:sz w:val="28"/>
          <w:szCs w:val="28"/>
        </w:rPr>
        <w:t>, необоснованно помещавши</w:t>
      </w:r>
      <w:r>
        <w:rPr>
          <w:rFonts w:ascii="Times New Roman" w:hAnsi="Times New Roman" w:cs="Times New Roman"/>
          <w:sz w:val="28"/>
          <w:szCs w:val="28"/>
        </w:rPr>
        <w:t>еся по </w:t>
      </w:r>
      <w:r w:rsidRPr="001C3BB5">
        <w:rPr>
          <w:rFonts w:ascii="Times New Roman" w:hAnsi="Times New Roman" w:cs="Times New Roman"/>
          <w:sz w:val="28"/>
          <w:szCs w:val="28"/>
        </w:rPr>
        <w:t xml:space="preserve">решениям судов и несудебных органов </w:t>
      </w:r>
      <w:r>
        <w:rPr>
          <w:rFonts w:ascii="Times New Roman" w:hAnsi="Times New Roman" w:cs="Times New Roman"/>
          <w:sz w:val="28"/>
          <w:szCs w:val="28"/>
        </w:rPr>
        <w:t>в психиатрические учреждения на </w:t>
      </w:r>
      <w:r w:rsidRPr="001C3BB5">
        <w:rPr>
          <w:rFonts w:ascii="Times New Roman" w:hAnsi="Times New Roman" w:cs="Times New Roman"/>
          <w:sz w:val="28"/>
          <w:szCs w:val="28"/>
        </w:rPr>
        <w:t>принудительное ле</w:t>
      </w:r>
      <w:r>
        <w:rPr>
          <w:rFonts w:ascii="Times New Roman" w:hAnsi="Times New Roman" w:cs="Times New Roman"/>
          <w:sz w:val="28"/>
          <w:szCs w:val="28"/>
        </w:rPr>
        <w:t>чение, а также реабилитированные</w:t>
      </w:r>
      <w:r w:rsidRPr="001C3BB5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3BB5">
        <w:rPr>
          <w:rFonts w:ascii="Times New Roman" w:hAnsi="Times New Roman" w:cs="Times New Roman"/>
          <w:sz w:val="28"/>
          <w:szCs w:val="28"/>
        </w:rPr>
        <w:t>, которые, будучи детьми, остались в несовершеннолетнем возрасте без попечения родителей или одного из них, необоснованно репрессированных по политическим мотивам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3086" w:rsidRPr="009F7C0D" w:rsidRDefault="00503086" w:rsidP="00593348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9F7C0D" w:rsidRDefault="005A7758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 w:rsidRPr="009F7C0D">
        <w:rPr>
          <w:rFonts w:ascii="Times New Roman" w:hAnsi="Times New Roman" w:cs="Times New Roman"/>
          <w:sz w:val="28"/>
          <w:szCs w:val="28"/>
        </w:rPr>
        <w:t>у</w:t>
      </w:r>
      <w:r w:rsidRPr="009F7C0D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9F7C0D" w:rsidRDefault="005A7758" w:rsidP="005933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9F7C0D" w:rsidRDefault="00780D3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9F7C0D">
        <w:rPr>
          <w:rFonts w:ascii="Times New Roman" w:hAnsi="Times New Roman" w:cs="Times New Roman"/>
          <w:sz w:val="28"/>
          <w:szCs w:val="28"/>
        </w:rPr>
        <w:t xml:space="preserve"> политики Свердловской области </w:t>
      </w:r>
      <w:r w:rsidRPr="009F7C0D">
        <w:rPr>
          <w:rFonts w:ascii="Times New Roman" w:hAnsi="Times New Roman" w:cs="Times New Roman"/>
          <w:sz w:val="28"/>
          <w:szCs w:val="28"/>
        </w:rPr>
        <w:t>и</w:t>
      </w:r>
      <w:r w:rsidR="00F123A6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 xml:space="preserve">управлений социальной политики </w:t>
      </w:r>
      <w:r w:rsidR="00BD1764">
        <w:rPr>
          <w:rFonts w:ascii="Times New Roman" w:hAnsi="Times New Roman" w:cs="Times New Roman"/>
          <w:sz w:val="28"/>
          <w:szCs w:val="28"/>
        </w:rPr>
        <w:t>при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E2337E" w:rsidRPr="009F7C0D">
        <w:rPr>
          <w:rFonts w:ascii="Times New Roman" w:hAnsi="Times New Roman" w:cs="Times New Roman"/>
          <w:sz w:val="28"/>
          <w:szCs w:val="28"/>
        </w:rPr>
        <w:t>и</w:t>
      </w:r>
      <w:r w:rsidR="00F123A6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 xml:space="preserve">муниципальных услуг» и его филиалы (далее </w:t>
      </w:r>
      <w:r w:rsidR="008974F9" w:rsidRPr="009F7C0D">
        <w:rPr>
          <w:rFonts w:ascii="Times New Roman" w:hAnsi="Times New Roman" w:cs="Times New Roman"/>
          <w:sz w:val="28"/>
          <w:szCs w:val="28"/>
        </w:rPr>
        <w:t>–</w:t>
      </w:r>
      <w:r w:rsidRPr="009F7C0D">
        <w:rPr>
          <w:rFonts w:ascii="Times New Roman" w:hAnsi="Times New Roman" w:cs="Times New Roman"/>
          <w:sz w:val="28"/>
          <w:szCs w:val="28"/>
        </w:rPr>
        <w:t xml:space="preserve"> многофункциональный центр) </w:t>
      </w:r>
      <w:r w:rsidRPr="009F7C0D">
        <w:rPr>
          <w:rFonts w:ascii="Times New Roman" w:hAnsi="Times New Roman" w:cs="Times New Roman"/>
          <w:sz w:val="28"/>
          <w:szCs w:val="28"/>
        </w:rPr>
        <w:lastRenderedPageBreak/>
        <w:t xml:space="preserve">при условии заключения соглашений о взаимодействии между многофункциональным центром и </w:t>
      </w:r>
      <w:r w:rsidR="00E913D5" w:rsidRPr="009F7C0D">
        <w:rPr>
          <w:rFonts w:ascii="Times New Roman" w:hAnsi="Times New Roman" w:cs="Times New Roman"/>
          <w:sz w:val="28"/>
          <w:szCs w:val="28"/>
        </w:rPr>
        <w:t>управлениями социальной</w:t>
      </w:r>
      <w:proofErr w:type="gramEnd"/>
      <w:r w:rsidR="00E913D5" w:rsidRPr="009F7C0D">
        <w:rPr>
          <w:rFonts w:ascii="Times New Roman" w:hAnsi="Times New Roman" w:cs="Times New Roman"/>
          <w:sz w:val="28"/>
          <w:szCs w:val="28"/>
        </w:rPr>
        <w:t xml:space="preserve"> политики</w:t>
      </w:r>
      <w:r w:rsidRPr="009F7C0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780D34" w:rsidRPr="009F7C0D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и </w:t>
      </w:r>
      <w:r w:rsidRPr="009F7C0D">
        <w:rPr>
          <w:rFonts w:ascii="Times New Roman" w:hAnsi="Times New Roman" w:cs="Times New Roman"/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 w:rsidRPr="009F7C0D">
        <w:rPr>
          <w:rFonts w:ascii="Times New Roman" w:hAnsi="Times New Roman" w:cs="Times New Roman"/>
          <w:sz w:val="28"/>
          <w:szCs w:val="28"/>
        </w:rPr>
        <w:t>твенных и муниципальных услуг</w:t>
      </w:r>
      <w:r w:rsidRPr="009F7C0D">
        <w:rPr>
          <w:rFonts w:ascii="Times New Roman" w:hAnsi="Times New Roman" w:cs="Times New Roman"/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9F7C0D">
        <w:rPr>
          <w:rFonts w:ascii="Times New Roman" w:hAnsi="Times New Roman" w:cs="Times New Roman"/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</w:t>
      </w:r>
      <w:r w:rsidR="00780D34" w:rsidRPr="009F7C0D">
        <w:rPr>
          <w:rFonts w:ascii="Times New Roman" w:hAnsi="Times New Roman" w:cs="Times New Roman"/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9F7C0D">
        <w:rPr>
          <w:rFonts w:ascii="Times New Roman" w:hAnsi="Times New Roman" w:cs="Times New Roman"/>
          <w:sz w:val="28"/>
          <w:szCs w:val="28"/>
        </w:rPr>
        <w:t>многофункционального центра.</w:t>
      </w:r>
      <w:r w:rsidR="00780D34" w:rsidRPr="009F7C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A7758" w:rsidRPr="009F7C0D" w:rsidRDefault="005A7758" w:rsidP="00593348">
      <w:pPr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 w:rsidR="00BD1764">
        <w:rPr>
          <w:sz w:val="28"/>
          <w:szCs w:val="28"/>
        </w:rPr>
        <w:t>п</w:t>
      </w:r>
      <w:r w:rsidRPr="009F7C0D">
        <w:rPr>
          <w:sz w:val="28"/>
          <w:szCs w:val="28"/>
        </w:rPr>
        <w:t xml:space="preserve">риложении № </w:t>
      </w:r>
      <w:r w:rsidR="00447C50" w:rsidRPr="009F7C0D">
        <w:rPr>
          <w:sz w:val="28"/>
          <w:szCs w:val="28"/>
        </w:rPr>
        <w:t>1</w:t>
      </w:r>
      <w:r w:rsidRPr="009F7C0D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Вышестоящим органом управлений социальной политики в порядке подчиненности является Министерство с</w:t>
      </w:r>
      <w:r w:rsidR="00124B9B">
        <w:rPr>
          <w:rFonts w:ascii="Times New Roman" w:hAnsi="Times New Roman" w:cs="Times New Roman"/>
          <w:sz w:val="28"/>
          <w:szCs w:val="28"/>
        </w:rPr>
        <w:t>оциальной политики Свердловской </w:t>
      </w:r>
      <w:r w:rsidRPr="009F7C0D">
        <w:rPr>
          <w:rFonts w:ascii="Times New Roman" w:hAnsi="Times New Roman" w:cs="Times New Roman"/>
          <w:sz w:val="28"/>
          <w:szCs w:val="28"/>
        </w:rPr>
        <w:t>области.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Место</w:t>
      </w:r>
      <w:r w:rsidR="00E2337E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нахождени</w:t>
      </w:r>
      <w:r w:rsidR="00E2337E" w:rsidRPr="009F7C0D">
        <w:rPr>
          <w:sz w:val="28"/>
          <w:szCs w:val="28"/>
        </w:rPr>
        <w:t>я</w:t>
      </w:r>
      <w:r w:rsidRPr="009F7C0D">
        <w:rPr>
          <w:sz w:val="28"/>
          <w:szCs w:val="28"/>
        </w:rPr>
        <w:t xml:space="preserve"> Министерства с</w:t>
      </w:r>
      <w:r w:rsidR="00124B9B">
        <w:rPr>
          <w:sz w:val="28"/>
          <w:szCs w:val="28"/>
        </w:rPr>
        <w:t>оциальной политики Свердловской </w:t>
      </w:r>
      <w:r w:rsidRPr="009F7C0D">
        <w:rPr>
          <w:sz w:val="28"/>
          <w:szCs w:val="28"/>
        </w:rPr>
        <w:t>области: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ул. Большакова, д.</w:t>
      </w:r>
      <w:r w:rsidR="00124B9B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105, г</w:t>
      </w:r>
      <w:r w:rsidR="00124B9B">
        <w:rPr>
          <w:sz w:val="28"/>
          <w:szCs w:val="28"/>
        </w:rPr>
        <w:t>.</w:t>
      </w:r>
      <w:r w:rsidRPr="009F7C0D">
        <w:rPr>
          <w:sz w:val="28"/>
          <w:szCs w:val="28"/>
        </w:rPr>
        <w:t xml:space="preserve"> Екатеринбург, 620144.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Контактные телефоны для справок: 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312-00-08, факс: 312-07-00. Код г</w:t>
      </w:r>
      <w:r w:rsidR="00124B9B">
        <w:rPr>
          <w:sz w:val="28"/>
          <w:szCs w:val="28"/>
        </w:rPr>
        <w:t>.</w:t>
      </w:r>
      <w:r w:rsidRPr="009F7C0D">
        <w:rPr>
          <w:sz w:val="28"/>
          <w:szCs w:val="28"/>
        </w:rPr>
        <w:t xml:space="preserve"> Екатеринбурга: 343.</w:t>
      </w:r>
    </w:p>
    <w:p w:rsidR="005A7758" w:rsidRPr="009F7C0D" w:rsidRDefault="005A775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bCs/>
          <w:iCs/>
          <w:sz w:val="28"/>
          <w:szCs w:val="28"/>
        </w:rPr>
        <w:t xml:space="preserve">Режим работы: ежедневно с 9.00 </w:t>
      </w:r>
      <w:r w:rsidR="00124B9B">
        <w:rPr>
          <w:rFonts w:ascii="Times New Roman" w:hAnsi="Times New Roman" w:cs="Times New Roman"/>
          <w:bCs/>
          <w:iCs/>
          <w:sz w:val="28"/>
          <w:szCs w:val="28"/>
        </w:rPr>
        <w:t>до 18.00</w:t>
      </w:r>
      <w:r w:rsidRPr="009F7C0D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в пятницу с 9.00 до 17.00.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 xml:space="preserve">Перерыв на обед с 13.00 </w:t>
      </w:r>
      <w:r w:rsidR="00124B9B">
        <w:rPr>
          <w:bCs/>
          <w:iCs/>
          <w:sz w:val="28"/>
          <w:szCs w:val="28"/>
        </w:rPr>
        <w:t>до 13.</w:t>
      </w:r>
      <w:r w:rsidRPr="009F7C0D">
        <w:rPr>
          <w:bCs/>
          <w:iCs/>
          <w:sz w:val="28"/>
          <w:szCs w:val="28"/>
        </w:rPr>
        <w:t>48.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 xml:space="preserve">Выходные дни </w:t>
      </w:r>
      <w:r w:rsidR="00E2337E" w:rsidRPr="009F7C0D">
        <w:rPr>
          <w:bCs/>
          <w:iCs/>
          <w:sz w:val="28"/>
          <w:szCs w:val="28"/>
        </w:rPr>
        <w:t>–</w:t>
      </w:r>
      <w:r w:rsidRPr="009F7C0D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9F7C0D" w:rsidRDefault="005A775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9F7C0D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9F7C0D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 w:rsidR="0091214E" w:rsidRPr="009F7C0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9F7C0D" w:rsidRDefault="005A775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9F7C0D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14" w:history="1">
        <w:r w:rsidRPr="009F7C0D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9F7C0D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9F7C0D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9F7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Многофункциональный центр расположен по адресу: </w:t>
      </w:r>
      <w:r w:rsidR="00CE4C9D" w:rsidRPr="009F7C0D">
        <w:rPr>
          <w:rFonts w:ascii="Times New Roman" w:hAnsi="Times New Roman" w:cs="Times New Roman"/>
          <w:sz w:val="28"/>
          <w:szCs w:val="28"/>
        </w:rPr>
        <w:t>ул. 8 Марта, д. 13, г</w:t>
      </w:r>
      <w:r w:rsidR="00124B9B">
        <w:rPr>
          <w:rFonts w:ascii="Times New Roman" w:hAnsi="Times New Roman" w:cs="Times New Roman"/>
          <w:sz w:val="28"/>
          <w:szCs w:val="28"/>
        </w:rPr>
        <w:t>. </w:t>
      </w:r>
      <w:r w:rsidR="00CE4C9D" w:rsidRPr="009F7C0D">
        <w:rPr>
          <w:rFonts w:ascii="Times New Roman" w:hAnsi="Times New Roman" w:cs="Times New Roman"/>
          <w:sz w:val="28"/>
          <w:szCs w:val="28"/>
        </w:rPr>
        <w:t>Екатеринбург, 620014.</w:t>
      </w:r>
    </w:p>
    <w:p w:rsidR="00321FF8" w:rsidRPr="009F7C0D" w:rsidRDefault="00321FF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124B9B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(343) 354-73-00, факс: 8</w:t>
      </w:r>
      <w:r w:rsidR="00124B9B">
        <w:rPr>
          <w:rFonts w:ascii="Times New Roman" w:hAnsi="Times New Roman" w:cs="Times New Roman"/>
          <w:sz w:val="28"/>
          <w:szCs w:val="28"/>
        </w:rPr>
        <w:t xml:space="preserve"> (343) 354-73-20.</w:t>
      </w:r>
    </w:p>
    <w:p w:rsidR="00321FF8" w:rsidRPr="009F7C0D" w:rsidRDefault="00321FF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CE4C9D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111355" w:rsidRPr="009F7C0D">
        <w:rPr>
          <w:rFonts w:ascii="Times New Roman" w:hAnsi="Times New Roman" w:cs="Times New Roman"/>
          <w:sz w:val="28"/>
          <w:szCs w:val="28"/>
        </w:rPr>
        <w:t>8</w:t>
      </w:r>
      <w:r w:rsidR="00124B9B">
        <w:rPr>
          <w:rFonts w:ascii="Times New Roman" w:hAnsi="Times New Roman" w:cs="Times New Roman"/>
          <w:sz w:val="28"/>
          <w:szCs w:val="28"/>
        </w:rPr>
        <w:t xml:space="preserve"> </w:t>
      </w:r>
      <w:r w:rsidR="00111355" w:rsidRPr="009F7C0D">
        <w:rPr>
          <w:rFonts w:ascii="Times New Roman" w:hAnsi="Times New Roman" w:cs="Times New Roman"/>
          <w:sz w:val="28"/>
          <w:szCs w:val="28"/>
        </w:rPr>
        <w:t>(343)</w:t>
      </w:r>
      <w:r w:rsidR="00124B9B">
        <w:rPr>
          <w:rFonts w:ascii="Times New Roman" w:hAnsi="Times New Roman" w:cs="Times New Roman"/>
          <w:sz w:val="28"/>
          <w:szCs w:val="28"/>
        </w:rPr>
        <w:t xml:space="preserve"> </w:t>
      </w:r>
      <w:r w:rsidR="00111355" w:rsidRPr="009F7C0D">
        <w:rPr>
          <w:rFonts w:ascii="Times New Roman" w:hAnsi="Times New Roman" w:cs="Times New Roman"/>
          <w:sz w:val="28"/>
          <w:szCs w:val="28"/>
        </w:rPr>
        <w:t>354-73-98</w:t>
      </w:r>
      <w:r w:rsidR="00CE4C9D" w:rsidRPr="009F7C0D">
        <w:rPr>
          <w:rFonts w:ascii="Times New Roman" w:hAnsi="Times New Roman" w:cs="Times New Roman"/>
          <w:sz w:val="28"/>
          <w:szCs w:val="28"/>
        </w:rPr>
        <w:t xml:space="preserve">; </w:t>
      </w:r>
      <w:r w:rsidR="00111355" w:rsidRPr="009F7C0D">
        <w:rPr>
          <w:rFonts w:ascii="Times New Roman" w:hAnsi="Times New Roman" w:cs="Times New Roman"/>
          <w:sz w:val="28"/>
          <w:szCs w:val="28"/>
        </w:rPr>
        <w:t>8 800 500 84 14</w:t>
      </w:r>
      <w:r w:rsidR="00CE4C9D" w:rsidRPr="009F7C0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9F7C0D" w:rsidRDefault="005A775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9F7C0D" w:rsidRDefault="005A775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9F7C0D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9F7C0D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Pr="009F7C0D" w:rsidRDefault="005A7758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BD1764">
        <w:rPr>
          <w:rFonts w:ascii="Times New Roman" w:hAnsi="Times New Roman" w:cs="Times New Roman"/>
          <w:sz w:val="28"/>
          <w:szCs w:val="28"/>
        </w:rPr>
        <w:t xml:space="preserve">е </w:t>
      </w:r>
      <w:r w:rsidRPr="009F7C0D">
        <w:rPr>
          <w:rFonts w:ascii="Times New Roman" w:hAnsi="Times New Roman" w:cs="Times New Roman"/>
          <w:sz w:val="28"/>
          <w:szCs w:val="28"/>
        </w:rPr>
        <w:t>нахождени</w:t>
      </w:r>
      <w:r w:rsidR="00BD1764">
        <w:rPr>
          <w:rFonts w:ascii="Times New Roman" w:hAnsi="Times New Roman" w:cs="Times New Roman"/>
          <w:sz w:val="28"/>
          <w:szCs w:val="28"/>
        </w:rPr>
        <w:t>я</w:t>
      </w:r>
      <w:r w:rsidRPr="009F7C0D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5" w:history="1">
        <w:r w:rsidRPr="009F7C0D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9F7C0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 xml:space="preserve">Информация о порядке предоставления государственной услуги и услуг, которые являются необходимыми и обязательными для предоставления </w:t>
      </w:r>
      <w:r w:rsidRPr="009F7C0D">
        <w:rPr>
          <w:rFonts w:ascii="Times New Roman" w:hAnsi="Times New Roman" w:cs="Times New Roman"/>
          <w:sz w:val="28"/>
          <w:szCs w:val="28"/>
        </w:rPr>
        <w:lastRenderedPageBreak/>
        <w:t>государственной услуги, размещается на едином портале государственных</w:t>
      </w:r>
      <w:r w:rsidR="00212F39" w:rsidRPr="009F7C0D">
        <w:rPr>
          <w:rFonts w:ascii="Times New Roman" w:hAnsi="Times New Roman" w:cs="Times New Roman"/>
          <w:sz w:val="28"/>
          <w:szCs w:val="28"/>
        </w:rPr>
        <w:t xml:space="preserve"> и</w:t>
      </w:r>
      <w:r w:rsidR="0091214E" w:rsidRPr="009F7C0D">
        <w:rPr>
          <w:rFonts w:ascii="Times New Roman" w:hAnsi="Times New Roman" w:cs="Times New Roman"/>
          <w:sz w:val="28"/>
          <w:szCs w:val="28"/>
        </w:rPr>
        <w:t> </w:t>
      </w:r>
      <w:r w:rsidR="00212F39" w:rsidRPr="009F7C0D">
        <w:rPr>
          <w:rFonts w:ascii="Times New Roman" w:hAnsi="Times New Roman" w:cs="Times New Roman"/>
          <w:sz w:val="28"/>
          <w:szCs w:val="28"/>
        </w:rPr>
        <w:t xml:space="preserve">муниципальных услуг </w:t>
      </w:r>
      <w:r w:rsidRPr="009F7C0D">
        <w:rPr>
          <w:rFonts w:ascii="Times New Roman" w:hAnsi="Times New Roman" w:cs="Times New Roman"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91214E" w:rsidRPr="009F7C0D">
        <w:rPr>
          <w:rFonts w:ascii="Times New Roman" w:hAnsi="Times New Roman" w:cs="Times New Roman"/>
          <w:sz w:val="28"/>
          <w:szCs w:val="28"/>
        </w:rPr>
        <w:t>msp.midural.ru</w:t>
      </w:r>
      <w:r w:rsidRPr="009F7C0D">
        <w:rPr>
          <w:rFonts w:ascii="Times New Roman" w:hAnsi="Times New Roman" w:cs="Times New Roman"/>
          <w:sz w:val="28"/>
          <w:szCs w:val="28"/>
        </w:rPr>
        <w:t>), на</w:t>
      </w:r>
      <w:r w:rsidR="0091214E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F123A6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9F7C0D">
        <w:rPr>
          <w:sz w:val="28"/>
          <w:szCs w:val="28"/>
        </w:rPr>
        <w:t>Ответ на телефонный звонок должен содержать информацию о</w:t>
      </w:r>
      <w:r w:rsidR="00F123A6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</w:t>
      </w:r>
      <w:r w:rsidR="00593348">
        <w:rPr>
          <w:sz w:val="28"/>
          <w:szCs w:val="28"/>
        </w:rPr>
        <w:t>инявшего телефонный звонок. При </w:t>
      </w:r>
      <w:r w:rsidRPr="009F7C0D">
        <w:rPr>
          <w:sz w:val="28"/>
          <w:szCs w:val="28"/>
        </w:rPr>
        <w:t xml:space="preserve">невозможности дать ответ на вопрос гражданина </w:t>
      </w:r>
      <w:r w:rsidR="00BD1764">
        <w:rPr>
          <w:sz w:val="28"/>
          <w:szCs w:val="28"/>
        </w:rPr>
        <w:t>должностное лицо</w:t>
      </w:r>
      <w:r w:rsidRPr="009F7C0D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 w:rsidR="00BD1764">
        <w:rPr>
          <w:sz w:val="28"/>
          <w:szCs w:val="28"/>
        </w:rPr>
        <w:t>должностному лицу</w:t>
      </w:r>
      <w:r w:rsidRPr="009F7C0D">
        <w:rPr>
          <w:sz w:val="28"/>
          <w:szCs w:val="28"/>
        </w:rPr>
        <w:t>. Должно производиться не более одной переадресации звонка к</w:t>
      </w:r>
      <w:r w:rsidR="00F123A6" w:rsidRPr="009F7C0D">
        <w:rPr>
          <w:sz w:val="28"/>
          <w:szCs w:val="28"/>
        </w:rPr>
        <w:t> </w:t>
      </w:r>
      <w:r w:rsidR="00BD1764">
        <w:rPr>
          <w:sz w:val="28"/>
          <w:szCs w:val="28"/>
        </w:rPr>
        <w:t>должностному лицу</w:t>
      </w:r>
      <w:r w:rsidRPr="009F7C0D">
        <w:rPr>
          <w:sz w:val="28"/>
          <w:szCs w:val="28"/>
        </w:rPr>
        <w:t xml:space="preserve">, который может ответить на вопрос гражданина. Время разговора не должно превышать </w:t>
      </w:r>
      <w:r w:rsidR="00F03B64" w:rsidRPr="009F7C0D">
        <w:rPr>
          <w:sz w:val="28"/>
          <w:szCs w:val="28"/>
        </w:rPr>
        <w:t>1</w:t>
      </w:r>
      <w:r w:rsidRPr="009F7C0D">
        <w:rPr>
          <w:sz w:val="28"/>
          <w:szCs w:val="28"/>
        </w:rPr>
        <w:t>0</w:t>
      </w:r>
      <w:r w:rsidR="004F5963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минут.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9F7C0D" w:rsidRDefault="00124B9B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="005A7758" w:rsidRPr="009F7C0D">
        <w:rPr>
          <w:bCs/>
          <w:iCs/>
          <w:sz w:val="28"/>
          <w:szCs w:val="28"/>
        </w:rPr>
        <w:t>сведения о нормативных</w:t>
      </w:r>
      <w:r w:rsidR="00BD1764">
        <w:rPr>
          <w:bCs/>
          <w:iCs/>
          <w:sz w:val="28"/>
          <w:szCs w:val="28"/>
        </w:rPr>
        <w:t xml:space="preserve"> правовых</w:t>
      </w:r>
      <w:r w:rsidR="005A7758" w:rsidRPr="009F7C0D">
        <w:rPr>
          <w:bCs/>
          <w:iCs/>
          <w:sz w:val="28"/>
          <w:szCs w:val="28"/>
        </w:rPr>
        <w:t xml:space="preserve"> актах, регулирующих порядок предоставления государственной услуги;</w:t>
      </w:r>
    </w:p>
    <w:p w:rsidR="005A7758" w:rsidRPr="009F7C0D" w:rsidRDefault="00124B9B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="005A7758" w:rsidRPr="009F7C0D">
        <w:rPr>
          <w:bCs/>
          <w:iCs/>
          <w:sz w:val="28"/>
          <w:szCs w:val="28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9F7C0D" w:rsidRDefault="00124B9B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 </w:t>
      </w:r>
      <w:r w:rsidR="005A7758" w:rsidRPr="009F7C0D">
        <w:rPr>
          <w:bCs/>
          <w:iCs/>
          <w:sz w:val="28"/>
          <w:szCs w:val="28"/>
        </w:rPr>
        <w:t>сроки предоставления государственной услуги;</w:t>
      </w:r>
    </w:p>
    <w:p w:rsidR="005A7758" w:rsidRPr="009F7C0D" w:rsidRDefault="005A7758" w:rsidP="0059334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4)</w:t>
      </w:r>
      <w:r w:rsidR="00124B9B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Места получения информации о предоставлении государственной услуги и услуг, которые являются н</w:t>
      </w:r>
      <w:r w:rsidR="00593348">
        <w:rPr>
          <w:rFonts w:ascii="Times New Roman" w:hAnsi="Times New Roman" w:cs="Times New Roman"/>
          <w:sz w:val="28"/>
          <w:szCs w:val="28"/>
        </w:rPr>
        <w:t>еобходимыми и обязательными для </w:t>
      </w:r>
      <w:r w:rsidRPr="009F7C0D">
        <w:rPr>
          <w:rFonts w:ascii="Times New Roman" w:hAnsi="Times New Roman" w:cs="Times New Roman"/>
          <w:sz w:val="28"/>
          <w:szCs w:val="28"/>
        </w:rPr>
        <w:t>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9F7C0D" w:rsidRDefault="005A7758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9F7C0D" w:rsidRDefault="005A7758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lastRenderedPageBreak/>
        <w:t xml:space="preserve">полный текст </w:t>
      </w:r>
      <w:r w:rsidR="009D7543" w:rsidRPr="009F7C0D">
        <w:rPr>
          <w:bCs/>
          <w:iCs/>
          <w:sz w:val="28"/>
          <w:szCs w:val="28"/>
        </w:rPr>
        <w:t xml:space="preserve">административного </w:t>
      </w:r>
      <w:r w:rsidRPr="009F7C0D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9F7C0D">
        <w:rPr>
          <w:bCs/>
          <w:iCs/>
          <w:sz w:val="28"/>
          <w:szCs w:val="28"/>
        </w:rPr>
        <w:t xml:space="preserve"> политики Свердловской области </w:t>
      </w:r>
      <w:r w:rsidRPr="009F7C0D">
        <w:rPr>
          <w:bCs/>
          <w:iCs/>
          <w:sz w:val="28"/>
          <w:szCs w:val="28"/>
        </w:rPr>
        <w:t>в сети Интернет)</w:t>
      </w:r>
      <w:r w:rsidR="000D6AF3" w:rsidRPr="009F7C0D">
        <w:rPr>
          <w:bCs/>
          <w:iCs/>
          <w:sz w:val="28"/>
          <w:szCs w:val="28"/>
        </w:rPr>
        <w:t>.</w:t>
      </w:r>
    </w:p>
    <w:p w:rsidR="005A7758" w:rsidRPr="009F7C0D" w:rsidRDefault="005A775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9F7C0D">
        <w:rPr>
          <w:rFonts w:ascii="Times New Roman" w:hAnsi="Times New Roman" w:cs="Times New Roman"/>
          <w:sz w:val="28"/>
          <w:szCs w:val="28"/>
        </w:rPr>
        <w:t>автоинформирования</w:t>
      </w:r>
      <w:proofErr w:type="spellEnd"/>
      <w:r w:rsidRPr="009F7C0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9F7C0D" w:rsidRDefault="005A7758" w:rsidP="0059334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9F7C0D" w:rsidRDefault="00BD1764" w:rsidP="0059334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C2CE8" w:rsidRPr="009F7C0D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9F7C0D" w:rsidRDefault="006C2CE8" w:rsidP="0059334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9F7C0D" w:rsidRDefault="006C2CE8" w:rsidP="0059334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9F7C0D" w:rsidRDefault="006C2CE8" w:rsidP="0059334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9F7C0D" w:rsidRDefault="006C2CE8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Наименование государственной услуги – </w:t>
      </w:r>
      <w:r w:rsidR="00471E0A" w:rsidRPr="009F7C0D">
        <w:rPr>
          <w:rFonts w:ascii="Times New Roman" w:hAnsi="Times New Roman" w:cs="Times New Roman"/>
          <w:sz w:val="28"/>
          <w:szCs w:val="28"/>
        </w:rPr>
        <w:t>«</w:t>
      </w:r>
      <w:r w:rsidR="002A090A" w:rsidRPr="009F7C0D">
        <w:rPr>
          <w:rFonts w:ascii="Times New Roman" w:hAnsi="Times New Roman" w:cs="Times New Roman"/>
          <w:sz w:val="28"/>
          <w:szCs w:val="28"/>
        </w:rPr>
        <w:t>Назначение и организация выплаты компенсации</w:t>
      </w:r>
      <w:r w:rsidR="00471E0A" w:rsidRPr="009F7C0D">
        <w:rPr>
          <w:rFonts w:ascii="Times New Roman" w:hAnsi="Times New Roman" w:cs="Times New Roman"/>
          <w:sz w:val="28"/>
          <w:szCs w:val="28"/>
        </w:rPr>
        <w:t xml:space="preserve"> 100</w:t>
      </w:r>
      <w:r w:rsidR="0090779D" w:rsidRPr="009F7C0D"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="00471E0A" w:rsidRPr="009F7C0D">
        <w:rPr>
          <w:rFonts w:ascii="Times New Roman" w:hAnsi="Times New Roman" w:cs="Times New Roman"/>
          <w:sz w:val="28"/>
          <w:szCs w:val="28"/>
        </w:rPr>
        <w:t xml:space="preserve"> расходов на оплату по действующим тарифам услуг по установке телефона по месту жительства»</w:t>
      </w:r>
      <w:r w:rsidR="003E4A88" w:rsidRPr="009F7C0D">
        <w:rPr>
          <w:rFonts w:ascii="Times New Roman" w:hAnsi="Times New Roman" w:cs="Times New Roman"/>
          <w:sz w:val="28"/>
          <w:szCs w:val="28"/>
        </w:rPr>
        <w:t>.</w:t>
      </w:r>
    </w:p>
    <w:p w:rsidR="00E967E6" w:rsidRPr="009F7C0D" w:rsidRDefault="00E967E6" w:rsidP="005933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9F7C0D" w:rsidRDefault="00D97EC7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9F7C0D" w:rsidRDefault="00D97EC7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9F7C0D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территориальным</w:t>
      </w:r>
      <w:r w:rsidR="000D6AF3" w:rsidRPr="009F7C0D">
        <w:rPr>
          <w:rFonts w:ascii="Times New Roman" w:hAnsi="Times New Roman" w:cs="Times New Roman"/>
          <w:sz w:val="28"/>
          <w:szCs w:val="28"/>
        </w:rPr>
        <w:t>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отраслевым</w:t>
      </w:r>
      <w:r w:rsidR="000D6AF3" w:rsidRPr="009F7C0D">
        <w:rPr>
          <w:rFonts w:ascii="Times New Roman" w:hAnsi="Times New Roman" w:cs="Times New Roman"/>
          <w:sz w:val="28"/>
          <w:szCs w:val="28"/>
        </w:rPr>
        <w:t>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исполнительным</w:t>
      </w:r>
      <w:r w:rsidR="000D6AF3" w:rsidRPr="009F7C0D">
        <w:rPr>
          <w:rFonts w:ascii="Times New Roman" w:hAnsi="Times New Roman" w:cs="Times New Roman"/>
          <w:sz w:val="28"/>
          <w:szCs w:val="28"/>
        </w:rPr>
        <w:t>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0D6AF3" w:rsidRPr="009F7C0D">
        <w:rPr>
          <w:rFonts w:ascii="Times New Roman" w:hAnsi="Times New Roman" w:cs="Times New Roman"/>
          <w:sz w:val="28"/>
          <w:szCs w:val="28"/>
        </w:rPr>
        <w:t>ами</w:t>
      </w:r>
      <w:r w:rsidR="00575B84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госу</w:t>
      </w:r>
      <w:r w:rsidR="00BD1764">
        <w:rPr>
          <w:rFonts w:ascii="Times New Roman" w:hAnsi="Times New Roman" w:cs="Times New Roman"/>
          <w:sz w:val="28"/>
          <w:szCs w:val="28"/>
        </w:rPr>
        <w:t>дарственной власти Свердловской </w:t>
      </w:r>
      <w:r w:rsidRPr="009F7C0D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E967E6" w:rsidRPr="009F7C0D">
        <w:rPr>
          <w:rFonts w:ascii="Times New Roman" w:hAnsi="Times New Roman" w:cs="Times New Roman"/>
          <w:sz w:val="28"/>
          <w:szCs w:val="28"/>
        </w:rPr>
        <w:t>–</w:t>
      </w:r>
      <w:r w:rsidRPr="009F7C0D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0D6AF3" w:rsidRPr="009F7C0D">
        <w:rPr>
          <w:rFonts w:ascii="Times New Roman" w:hAnsi="Times New Roman" w:cs="Times New Roman"/>
          <w:sz w:val="28"/>
          <w:szCs w:val="28"/>
        </w:rPr>
        <w:t>ями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области.</w:t>
      </w:r>
    </w:p>
    <w:p w:rsidR="00A46DAA" w:rsidRPr="009F7C0D" w:rsidRDefault="00A46DAA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9F7C0D" w:rsidRDefault="00D97EC7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E3AB5" w:rsidRPr="000E3AB5" w:rsidRDefault="000E3AB5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AB5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 качестве источников получения документов, необходимых для предоставления государственной услуги, организации</w:t>
      </w:r>
      <w:r w:rsidR="00FE5B46">
        <w:rPr>
          <w:rFonts w:ascii="Times New Roman" w:hAnsi="Times New Roman" w:cs="Times New Roman"/>
          <w:sz w:val="28"/>
          <w:szCs w:val="28"/>
        </w:rPr>
        <w:t>,</w:t>
      </w:r>
      <w:r w:rsidRPr="000E3A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осуществляющие деятельность по </w:t>
      </w:r>
      <w:r w:rsidRPr="000E3AB5">
        <w:rPr>
          <w:rFonts w:ascii="Times New Roman" w:hAnsi="Times New Roman" w:cs="Times New Roman"/>
          <w:sz w:val="28"/>
          <w:szCs w:val="28"/>
        </w:rPr>
        <w:t>установке телефона</w:t>
      </w:r>
      <w:r w:rsidR="00A64980">
        <w:rPr>
          <w:rFonts w:ascii="Times New Roman" w:hAnsi="Times New Roman" w:cs="Times New Roman"/>
          <w:sz w:val="28"/>
          <w:szCs w:val="28"/>
        </w:rPr>
        <w:t xml:space="preserve"> по месту жительства</w:t>
      </w:r>
      <w:r w:rsidRPr="000E3AB5">
        <w:rPr>
          <w:rFonts w:ascii="Times New Roman" w:hAnsi="Times New Roman" w:cs="Times New Roman"/>
          <w:sz w:val="28"/>
          <w:szCs w:val="28"/>
        </w:rPr>
        <w:t>.</w:t>
      </w:r>
    </w:p>
    <w:p w:rsidR="00FB21D6" w:rsidRPr="009F7C0D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Запрещается требовать от заявител</w:t>
      </w:r>
      <w:r w:rsidR="00BD1764">
        <w:rPr>
          <w:rFonts w:ascii="Times New Roman" w:hAnsi="Times New Roman" w:cs="Times New Roman"/>
          <w:sz w:val="28"/>
          <w:szCs w:val="28"/>
        </w:rPr>
        <w:t>я осуществления действий, в том </w:t>
      </w:r>
      <w:r w:rsidRPr="009F7C0D">
        <w:rPr>
          <w:rFonts w:ascii="Times New Roman" w:hAnsi="Times New Roman" w:cs="Times New Roman"/>
          <w:sz w:val="28"/>
          <w:szCs w:val="28"/>
        </w:rPr>
        <w:t>числе согласований, необходимых для получения государственной услуги и</w:t>
      </w:r>
      <w:r w:rsidR="006F4502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связанных с обращением в иные государственные органы и организации, за</w:t>
      </w:r>
      <w:r w:rsidR="006F4502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9F7C0D" w:rsidRDefault="007410BD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9F7C0D" w:rsidRDefault="00D97EC7" w:rsidP="00593348">
      <w:pPr>
        <w:widowControl w:val="0"/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9F7C0D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9F7C0D" w:rsidRDefault="00D97EC7" w:rsidP="00593348">
      <w:pPr>
        <w:widowControl w:val="0"/>
        <w:ind w:firstLine="709"/>
        <w:jc w:val="center"/>
        <w:rPr>
          <w:sz w:val="28"/>
          <w:szCs w:val="28"/>
        </w:rPr>
      </w:pPr>
    </w:p>
    <w:p w:rsidR="00E538A9" w:rsidRPr="009F7C0D" w:rsidRDefault="00D97EC7" w:rsidP="00593348">
      <w:pPr>
        <w:pStyle w:val="ConsPlusNormal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 w:rsidR="007564C9" w:rsidRPr="009F7C0D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015711" w:rsidRPr="009F7C0D">
        <w:rPr>
          <w:rFonts w:ascii="Times New Roman" w:hAnsi="Times New Roman" w:cs="Times New Roman"/>
          <w:sz w:val="28"/>
          <w:szCs w:val="28"/>
        </w:rPr>
        <w:t>управлени</w:t>
      </w:r>
      <w:r w:rsidR="00BD1764">
        <w:rPr>
          <w:rFonts w:ascii="Times New Roman" w:hAnsi="Times New Roman" w:cs="Times New Roman"/>
          <w:sz w:val="28"/>
          <w:szCs w:val="28"/>
        </w:rPr>
        <w:t>ем</w:t>
      </w:r>
      <w:r w:rsidR="00015711" w:rsidRPr="009F7C0D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BD1764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9F7C0D">
        <w:rPr>
          <w:rFonts w:ascii="Times New Roman" w:hAnsi="Times New Roman" w:cs="Times New Roman"/>
          <w:sz w:val="28"/>
          <w:szCs w:val="28"/>
        </w:rPr>
        <w:t>о предост</w:t>
      </w:r>
      <w:r w:rsidR="00847C0F" w:rsidRPr="009F7C0D">
        <w:rPr>
          <w:rFonts w:ascii="Times New Roman" w:hAnsi="Times New Roman" w:cs="Times New Roman"/>
          <w:sz w:val="28"/>
          <w:szCs w:val="28"/>
        </w:rPr>
        <w:t>авлении государственной услуги</w:t>
      </w:r>
      <w:r w:rsidR="005D60F1" w:rsidRPr="009F7C0D">
        <w:rPr>
          <w:rFonts w:ascii="Times New Roman" w:hAnsi="Times New Roman" w:cs="Times New Roman"/>
          <w:sz w:val="28"/>
          <w:szCs w:val="28"/>
        </w:rPr>
        <w:t xml:space="preserve"> и</w:t>
      </w:r>
      <w:r w:rsidR="006F4502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5844DE" w:rsidRPr="009F7C0D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2A090A" w:rsidRPr="009F7C0D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9E6CA6" w:rsidRPr="009F7C0D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5E1607" w:rsidRPr="009F7C0D">
        <w:rPr>
          <w:rFonts w:ascii="Times New Roman" w:hAnsi="Times New Roman" w:cs="Times New Roman"/>
          <w:sz w:val="28"/>
          <w:szCs w:val="28"/>
        </w:rPr>
        <w:t>расходов на оплату услуг по установке телефона</w:t>
      </w:r>
      <w:r w:rsidR="009E6CA6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F0290D" w:rsidRPr="009F7C0D">
        <w:rPr>
          <w:rFonts w:ascii="Times New Roman" w:hAnsi="Times New Roman" w:cs="Times New Roman"/>
          <w:sz w:val="28"/>
          <w:szCs w:val="28"/>
        </w:rPr>
        <w:t>ч</w:t>
      </w:r>
      <w:r w:rsidR="005D60F1" w:rsidRPr="009F7C0D">
        <w:rPr>
          <w:rFonts w:ascii="Times New Roman" w:hAnsi="Times New Roman" w:cs="Times New Roman"/>
          <w:sz w:val="28"/>
          <w:szCs w:val="28"/>
        </w:rPr>
        <w:t>ерез организации почтовой связи</w:t>
      </w:r>
      <w:r w:rsidR="00F001AF" w:rsidRPr="009F7C0D">
        <w:rPr>
          <w:rFonts w:ascii="Times New Roman" w:hAnsi="Times New Roman" w:cs="Times New Roman"/>
          <w:sz w:val="28"/>
          <w:szCs w:val="28"/>
        </w:rPr>
        <w:t>,</w:t>
      </w:r>
      <w:r w:rsidR="005D60F1" w:rsidRPr="009F7C0D">
        <w:rPr>
          <w:rFonts w:ascii="Times New Roman" w:hAnsi="Times New Roman" w:cs="Times New Roman"/>
          <w:sz w:val="28"/>
          <w:szCs w:val="28"/>
        </w:rPr>
        <w:t xml:space="preserve"> кредитные организации</w:t>
      </w:r>
      <w:r w:rsidR="00F001AF" w:rsidRPr="009F7C0D">
        <w:rPr>
          <w:rFonts w:ascii="Times New Roman" w:hAnsi="Times New Roman" w:cs="Times New Roman"/>
          <w:sz w:val="28"/>
          <w:szCs w:val="28"/>
        </w:rPr>
        <w:t xml:space="preserve"> либо </w:t>
      </w:r>
      <w:r w:rsidR="007F5DA9" w:rsidRPr="009F7C0D">
        <w:rPr>
          <w:rFonts w:ascii="Times New Roman" w:hAnsi="Times New Roman" w:cs="Times New Roman"/>
          <w:sz w:val="28"/>
          <w:szCs w:val="28"/>
        </w:rPr>
        <w:t>организации</w:t>
      </w:r>
      <w:r w:rsidR="00F001AF" w:rsidRPr="009F7C0D">
        <w:rPr>
          <w:rFonts w:ascii="Times New Roman" w:hAnsi="Times New Roman" w:cs="Times New Roman"/>
          <w:sz w:val="28"/>
          <w:szCs w:val="28"/>
        </w:rPr>
        <w:t xml:space="preserve">, осуществляющие </w:t>
      </w:r>
      <w:r w:rsidR="007F5DA9" w:rsidRPr="009F7C0D">
        <w:rPr>
          <w:rFonts w:ascii="Times New Roman" w:hAnsi="Times New Roman" w:cs="Times New Roman"/>
          <w:sz w:val="28"/>
          <w:szCs w:val="28"/>
        </w:rPr>
        <w:t xml:space="preserve">деятельность по </w:t>
      </w:r>
      <w:r w:rsidR="00F001AF" w:rsidRPr="009F7C0D">
        <w:rPr>
          <w:rFonts w:ascii="Times New Roman" w:hAnsi="Times New Roman" w:cs="Times New Roman"/>
          <w:sz w:val="28"/>
          <w:szCs w:val="28"/>
        </w:rPr>
        <w:t>доставк</w:t>
      </w:r>
      <w:r w:rsidR="007F5DA9" w:rsidRPr="009F7C0D">
        <w:rPr>
          <w:rFonts w:ascii="Times New Roman" w:hAnsi="Times New Roman" w:cs="Times New Roman"/>
          <w:sz w:val="28"/>
          <w:szCs w:val="28"/>
        </w:rPr>
        <w:t>е</w:t>
      </w:r>
      <w:r w:rsidR="00F001AF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6F4502" w:rsidRPr="009F7C0D">
        <w:rPr>
          <w:rFonts w:ascii="Times New Roman" w:hAnsi="Times New Roman" w:cs="Times New Roman"/>
          <w:sz w:val="28"/>
          <w:szCs w:val="28"/>
        </w:rPr>
        <w:t>денежных компенсаций</w:t>
      </w:r>
      <w:r w:rsidR="00DE69FE">
        <w:rPr>
          <w:rFonts w:ascii="Times New Roman" w:hAnsi="Times New Roman" w:cs="Times New Roman"/>
          <w:sz w:val="28"/>
          <w:szCs w:val="28"/>
        </w:rPr>
        <w:t>,</w:t>
      </w:r>
      <w:r w:rsidR="00B45222" w:rsidRPr="009F7C0D">
        <w:rPr>
          <w:rFonts w:ascii="Times New Roman" w:hAnsi="Times New Roman" w:cs="Times New Roman"/>
          <w:sz w:val="28"/>
          <w:szCs w:val="28"/>
        </w:rPr>
        <w:t xml:space="preserve"> либо </w:t>
      </w:r>
      <w:r w:rsidR="007564C9" w:rsidRPr="009F7C0D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BD1764">
        <w:rPr>
          <w:rFonts w:ascii="Times New Roman" w:hAnsi="Times New Roman" w:cs="Times New Roman"/>
          <w:sz w:val="28"/>
          <w:szCs w:val="28"/>
        </w:rPr>
        <w:t xml:space="preserve">управлением социальной политики </w:t>
      </w:r>
      <w:r w:rsidR="00DE69FE" w:rsidRPr="009F7C0D">
        <w:rPr>
          <w:rFonts w:ascii="Times New Roman" w:hAnsi="Times New Roman" w:cs="Times New Roman"/>
          <w:sz w:val="28"/>
          <w:szCs w:val="28"/>
        </w:rPr>
        <w:t>решения</w:t>
      </w:r>
      <w:r w:rsidR="00DE69FE">
        <w:rPr>
          <w:rFonts w:ascii="Times New Roman" w:hAnsi="Times New Roman" w:cs="Times New Roman"/>
          <w:sz w:val="28"/>
          <w:szCs w:val="28"/>
        </w:rPr>
        <w:t xml:space="preserve"> </w:t>
      </w:r>
      <w:r w:rsidR="00BD1764">
        <w:rPr>
          <w:rFonts w:ascii="Times New Roman" w:hAnsi="Times New Roman" w:cs="Times New Roman"/>
          <w:sz w:val="28"/>
          <w:szCs w:val="28"/>
        </w:rPr>
        <w:t>об </w:t>
      </w:r>
      <w:r w:rsidR="00B45222" w:rsidRPr="009F7C0D">
        <w:rPr>
          <w:rFonts w:ascii="Times New Roman" w:hAnsi="Times New Roman" w:cs="Times New Roman"/>
          <w:sz w:val="28"/>
          <w:szCs w:val="28"/>
        </w:rPr>
        <w:t>отказе в</w:t>
      </w:r>
      <w:r w:rsidR="00982100" w:rsidRPr="009F7C0D">
        <w:rPr>
          <w:rFonts w:ascii="Times New Roman" w:hAnsi="Times New Roman" w:cs="Times New Roman"/>
          <w:sz w:val="28"/>
          <w:szCs w:val="28"/>
        </w:rPr>
        <w:t> </w:t>
      </w:r>
      <w:r w:rsidR="00B45222"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  <w:proofErr w:type="gramEnd"/>
    </w:p>
    <w:p w:rsidR="00D97EC7" w:rsidRPr="009F7C0D" w:rsidRDefault="00D97EC7" w:rsidP="00593348">
      <w:pPr>
        <w:pStyle w:val="ConsNormal"/>
        <w:keepNext/>
        <w:keepLines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lastRenderedPageBreak/>
        <w:t>Сроки предоставления государственной услуги</w:t>
      </w:r>
    </w:p>
    <w:p w:rsidR="00D97EC7" w:rsidRPr="009F7C0D" w:rsidRDefault="00D97EC7" w:rsidP="00593348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11AD" w:rsidRPr="009F7C0D" w:rsidRDefault="000500DE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</w:t>
      </w:r>
      <w:r w:rsidR="00DE2326" w:rsidRPr="009F7C0D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Pr="009F7C0D">
        <w:rPr>
          <w:rFonts w:ascii="Times New Roman" w:hAnsi="Times New Roman" w:cs="Times New Roman"/>
          <w:sz w:val="28"/>
          <w:szCs w:val="28"/>
        </w:rPr>
        <w:t>заявления</w:t>
      </w:r>
      <w:r w:rsidR="00DE2326" w:rsidRPr="009F7C0D">
        <w:rPr>
          <w:rFonts w:ascii="Times New Roman" w:hAnsi="Times New Roman" w:cs="Times New Roman"/>
          <w:sz w:val="28"/>
          <w:szCs w:val="28"/>
        </w:rPr>
        <w:t xml:space="preserve"> в управлении социальной политики</w:t>
      </w:r>
      <w:r w:rsidR="004E11AD" w:rsidRPr="009F7C0D">
        <w:rPr>
          <w:rFonts w:ascii="Times New Roman" w:hAnsi="Times New Roman" w:cs="Times New Roman"/>
          <w:sz w:val="28"/>
          <w:szCs w:val="28"/>
        </w:rPr>
        <w:t>.</w:t>
      </w:r>
      <w:r w:rsidR="00165865" w:rsidRPr="009F7C0D">
        <w:rPr>
          <w:rFonts w:ascii="Times New Roman" w:hAnsi="Times New Roman" w:cs="Times New Roman"/>
          <w:sz w:val="28"/>
          <w:szCs w:val="28"/>
        </w:rPr>
        <w:t xml:space="preserve"> Р</w:t>
      </w:r>
      <w:r w:rsidR="00DE69FE">
        <w:rPr>
          <w:rFonts w:ascii="Times New Roman" w:hAnsi="Times New Roman" w:cs="Times New Roman"/>
          <w:sz w:val="28"/>
          <w:szCs w:val="28"/>
        </w:rPr>
        <w:t>ешение о предоставлении либо об </w:t>
      </w:r>
      <w:r w:rsidR="00165865" w:rsidRPr="009F7C0D">
        <w:rPr>
          <w:rFonts w:ascii="Times New Roman" w:hAnsi="Times New Roman" w:cs="Times New Roman"/>
          <w:sz w:val="28"/>
          <w:szCs w:val="28"/>
        </w:rPr>
        <w:t>отказе в предоставлении государственной услуги в течение пяти дней со дня принятия этого решения направляется заявителю или в многофункциональный центр в случае подачи заявления через многофункциональный центр.</w:t>
      </w:r>
    </w:p>
    <w:p w:rsidR="004E11AD" w:rsidRPr="009F7C0D" w:rsidRDefault="002A090A" w:rsidP="005933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Выплата к</w:t>
      </w:r>
      <w:r w:rsidR="00CC365E" w:rsidRPr="009F7C0D">
        <w:rPr>
          <w:rFonts w:ascii="Times New Roman" w:hAnsi="Times New Roman" w:cs="Times New Roman"/>
          <w:sz w:val="28"/>
          <w:szCs w:val="28"/>
        </w:rPr>
        <w:t>омпенсаци</w:t>
      </w:r>
      <w:r w:rsidRPr="009F7C0D">
        <w:rPr>
          <w:rFonts w:ascii="Times New Roman" w:hAnsi="Times New Roman" w:cs="Times New Roman"/>
          <w:sz w:val="28"/>
          <w:szCs w:val="28"/>
        </w:rPr>
        <w:t>и</w:t>
      </w:r>
      <w:r w:rsidR="00CC365E" w:rsidRPr="009F7C0D">
        <w:rPr>
          <w:rFonts w:ascii="Times New Roman" w:hAnsi="Times New Roman" w:cs="Times New Roman"/>
          <w:sz w:val="28"/>
          <w:szCs w:val="28"/>
        </w:rPr>
        <w:t xml:space="preserve"> расходов на оплату услуг по установке телефона осуществляется </w:t>
      </w:r>
      <w:r w:rsidR="00F22D7B" w:rsidRPr="009F7C0D">
        <w:rPr>
          <w:rFonts w:ascii="Times New Roman" w:hAnsi="Times New Roman" w:cs="Times New Roman"/>
          <w:sz w:val="28"/>
          <w:szCs w:val="28"/>
        </w:rPr>
        <w:t xml:space="preserve">единовременно </w:t>
      </w:r>
      <w:r w:rsidR="004E11AD" w:rsidRPr="009F7C0D">
        <w:rPr>
          <w:rFonts w:ascii="Times New Roman" w:hAnsi="Times New Roman" w:cs="Times New Roman"/>
          <w:sz w:val="28"/>
          <w:szCs w:val="28"/>
        </w:rPr>
        <w:t>в месяце, следующем за месяцем, в котором управлением социальной политики бы</w:t>
      </w:r>
      <w:r w:rsidR="00CC365E" w:rsidRPr="009F7C0D">
        <w:rPr>
          <w:rFonts w:ascii="Times New Roman" w:hAnsi="Times New Roman" w:cs="Times New Roman"/>
          <w:sz w:val="28"/>
          <w:szCs w:val="28"/>
        </w:rPr>
        <w:t xml:space="preserve">ло принято решение о </w:t>
      </w:r>
      <w:r w:rsidR="00CA3A3E"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CC365E" w:rsidRPr="009F7C0D">
        <w:rPr>
          <w:rFonts w:ascii="Times New Roman" w:hAnsi="Times New Roman" w:cs="Times New Roman"/>
          <w:sz w:val="28"/>
          <w:szCs w:val="28"/>
        </w:rPr>
        <w:t>.</w:t>
      </w:r>
    </w:p>
    <w:p w:rsidR="00A46DAA" w:rsidRPr="009F7C0D" w:rsidRDefault="00A46DAA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9F7C0D" w:rsidRDefault="00D97EC7" w:rsidP="00593348">
      <w:pPr>
        <w:jc w:val="center"/>
        <w:rPr>
          <w:rFonts w:eastAsia="Calibri"/>
          <w:sz w:val="28"/>
          <w:szCs w:val="28"/>
          <w:lang w:eastAsia="en-US"/>
        </w:rPr>
      </w:pPr>
      <w:r w:rsidRPr="009F7C0D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 w:rsidR="00A64980">
        <w:rPr>
          <w:rFonts w:eastAsia="Calibri"/>
          <w:sz w:val="28"/>
          <w:szCs w:val="28"/>
          <w:lang w:eastAsia="en-US"/>
        </w:rPr>
        <w:t>х</w:t>
      </w:r>
      <w:r w:rsidRPr="009F7C0D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9F7C0D" w:rsidRDefault="00D97EC7" w:rsidP="00593348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9F7C0D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Отношения, возникающие в связи с предоставлением </w:t>
      </w:r>
      <w:r w:rsidR="00575B84" w:rsidRPr="009F7C0D">
        <w:rPr>
          <w:rFonts w:ascii="Times New Roman" w:hAnsi="Times New Roman" w:cs="Times New Roman"/>
          <w:sz w:val="28"/>
          <w:szCs w:val="28"/>
        </w:rPr>
        <w:t>государственной услуги,</w:t>
      </w:r>
      <w:r w:rsidRPr="009F7C0D">
        <w:rPr>
          <w:rFonts w:ascii="Times New Roman" w:hAnsi="Times New Roman" w:cs="Times New Roman"/>
          <w:sz w:val="28"/>
          <w:szCs w:val="28"/>
        </w:rPr>
        <w:t xml:space="preserve"> регулируются:</w:t>
      </w:r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CC218C" w:rsidRPr="009F7C0D" w:rsidRDefault="00CC218C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6" w:history="1">
        <w:r w:rsidRPr="009F7C0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CA3A3E" w:rsidRPr="009F7C0D">
        <w:rPr>
          <w:rFonts w:ascii="Times New Roman" w:hAnsi="Times New Roman" w:cs="Times New Roman"/>
          <w:sz w:val="28"/>
          <w:szCs w:val="28"/>
        </w:rPr>
        <w:t xml:space="preserve"> от 12 января 1995 года № 5-ФЗ «</w:t>
      </w:r>
      <w:r w:rsidRPr="009F7C0D">
        <w:rPr>
          <w:rFonts w:ascii="Times New Roman" w:hAnsi="Times New Roman" w:cs="Times New Roman"/>
          <w:sz w:val="28"/>
          <w:szCs w:val="28"/>
        </w:rPr>
        <w:t>О ветеранах</w:t>
      </w:r>
      <w:r w:rsidR="00CA3A3E" w:rsidRPr="009F7C0D">
        <w:rPr>
          <w:rFonts w:ascii="Times New Roman" w:hAnsi="Times New Roman" w:cs="Times New Roman"/>
          <w:sz w:val="28"/>
          <w:szCs w:val="28"/>
        </w:rPr>
        <w:t>»</w:t>
      </w:r>
      <w:r w:rsidRPr="009F7C0D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1995, </w:t>
      </w:r>
      <w:r w:rsidR="00796CD3">
        <w:rPr>
          <w:rFonts w:ascii="Times New Roman" w:hAnsi="Times New Roman" w:cs="Times New Roman"/>
          <w:sz w:val="28"/>
          <w:szCs w:val="28"/>
        </w:rPr>
        <w:t>№</w:t>
      </w:r>
      <w:r w:rsidR="00DE69FE">
        <w:rPr>
          <w:rFonts w:ascii="Times New Roman" w:hAnsi="Times New Roman" w:cs="Times New Roman"/>
          <w:sz w:val="28"/>
          <w:szCs w:val="28"/>
        </w:rPr>
        <w:t xml:space="preserve"> 3, ст. 168)</w:t>
      </w:r>
      <w:r w:rsidRPr="009F7C0D">
        <w:rPr>
          <w:rFonts w:ascii="Times New Roman" w:hAnsi="Times New Roman" w:cs="Times New Roman"/>
          <w:sz w:val="28"/>
          <w:szCs w:val="28"/>
        </w:rPr>
        <w:t>;</w:t>
      </w:r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C11C25">
        <w:rPr>
          <w:sz w:val="28"/>
          <w:szCs w:val="28"/>
        </w:rPr>
        <w:t>0</w:t>
      </w:r>
      <w:r w:rsidRPr="009F7C0D">
        <w:rPr>
          <w:sz w:val="28"/>
          <w:szCs w:val="28"/>
        </w:rPr>
        <w:t>8 апреля, № 75);</w:t>
      </w:r>
    </w:p>
    <w:p w:rsidR="006A5F3C" w:rsidRDefault="00C06AEB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6A5F3C" w:rsidRPr="009F7C0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A5F3C" w:rsidRPr="009F7C0D">
        <w:rPr>
          <w:rFonts w:ascii="Times New Roman" w:hAnsi="Times New Roman" w:cs="Times New Roman"/>
          <w:sz w:val="28"/>
          <w:szCs w:val="28"/>
        </w:rPr>
        <w:t xml:space="preserve"> Свердловской области от 25 ноября</w:t>
      </w:r>
      <w:r w:rsidR="00CA3A3E" w:rsidRPr="009F7C0D">
        <w:rPr>
          <w:rFonts w:ascii="Times New Roman" w:hAnsi="Times New Roman" w:cs="Times New Roman"/>
          <w:sz w:val="28"/>
          <w:szCs w:val="28"/>
        </w:rPr>
        <w:t xml:space="preserve"> 2004 г</w:t>
      </w:r>
      <w:r w:rsidR="002A090A" w:rsidRPr="009F7C0D">
        <w:rPr>
          <w:rFonts w:ascii="Times New Roman" w:hAnsi="Times New Roman" w:cs="Times New Roman"/>
          <w:sz w:val="28"/>
          <w:szCs w:val="28"/>
        </w:rPr>
        <w:t>ода</w:t>
      </w:r>
      <w:r w:rsidR="00CA3A3E" w:rsidRPr="009F7C0D">
        <w:rPr>
          <w:rFonts w:ascii="Times New Roman" w:hAnsi="Times New Roman" w:cs="Times New Roman"/>
          <w:sz w:val="28"/>
          <w:szCs w:val="28"/>
        </w:rPr>
        <w:t xml:space="preserve"> № 190-ОЗ «</w:t>
      </w:r>
      <w:r w:rsidR="006A5F3C" w:rsidRPr="009F7C0D">
        <w:rPr>
          <w:rFonts w:ascii="Times New Roman" w:hAnsi="Times New Roman" w:cs="Times New Roman"/>
          <w:sz w:val="28"/>
          <w:szCs w:val="28"/>
        </w:rPr>
        <w:t>О</w:t>
      </w:r>
      <w:r w:rsidR="00CA3A3E" w:rsidRPr="009F7C0D">
        <w:rPr>
          <w:rFonts w:ascii="Times New Roman" w:hAnsi="Times New Roman" w:cs="Times New Roman"/>
          <w:sz w:val="28"/>
          <w:szCs w:val="28"/>
        </w:rPr>
        <w:t> </w:t>
      </w:r>
      <w:r w:rsidR="006A5F3C" w:rsidRPr="009F7C0D">
        <w:rPr>
          <w:rFonts w:ascii="Times New Roman" w:hAnsi="Times New Roman" w:cs="Times New Roman"/>
          <w:sz w:val="28"/>
          <w:szCs w:val="28"/>
        </w:rPr>
        <w:t>социальной поддержке ветеранов в Свердловской области</w:t>
      </w:r>
      <w:r w:rsidR="00CA3A3E" w:rsidRPr="009F7C0D">
        <w:rPr>
          <w:rFonts w:ascii="Times New Roman" w:hAnsi="Times New Roman" w:cs="Times New Roman"/>
          <w:sz w:val="28"/>
          <w:szCs w:val="28"/>
        </w:rPr>
        <w:t>»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 (</w:t>
      </w:r>
      <w:r w:rsidR="00CA3A3E" w:rsidRPr="009F7C0D">
        <w:rPr>
          <w:rFonts w:ascii="Times New Roman" w:hAnsi="Times New Roman" w:cs="Times New Roman"/>
          <w:sz w:val="28"/>
          <w:szCs w:val="28"/>
        </w:rPr>
        <w:t>«</w:t>
      </w:r>
      <w:r w:rsidR="00593348">
        <w:rPr>
          <w:rFonts w:ascii="Times New Roman" w:hAnsi="Times New Roman" w:cs="Times New Roman"/>
          <w:sz w:val="28"/>
          <w:szCs w:val="28"/>
        </w:rPr>
        <w:t>Областная </w:t>
      </w:r>
      <w:r w:rsidR="006A5F3C" w:rsidRPr="009F7C0D">
        <w:rPr>
          <w:rFonts w:ascii="Times New Roman" w:hAnsi="Times New Roman" w:cs="Times New Roman"/>
          <w:sz w:val="28"/>
          <w:szCs w:val="28"/>
        </w:rPr>
        <w:t>газета</w:t>
      </w:r>
      <w:r w:rsidR="00CA3A3E" w:rsidRPr="009F7C0D">
        <w:rPr>
          <w:rFonts w:ascii="Times New Roman" w:hAnsi="Times New Roman" w:cs="Times New Roman"/>
          <w:sz w:val="28"/>
          <w:szCs w:val="28"/>
        </w:rPr>
        <w:t>», 2004, 27 ноября, № 322-324)</w:t>
      </w:r>
      <w:r w:rsidR="00C24B73">
        <w:rPr>
          <w:rFonts w:ascii="Times New Roman" w:hAnsi="Times New Roman" w:cs="Times New Roman"/>
          <w:sz w:val="28"/>
          <w:szCs w:val="28"/>
        </w:rPr>
        <w:t xml:space="preserve"> (далее – Зако</w:t>
      </w:r>
      <w:r w:rsidR="00B2512F">
        <w:rPr>
          <w:rFonts w:ascii="Times New Roman" w:hAnsi="Times New Roman" w:cs="Times New Roman"/>
          <w:sz w:val="28"/>
          <w:szCs w:val="28"/>
        </w:rPr>
        <w:t>н Свердловской </w:t>
      </w:r>
      <w:r w:rsidR="00C24B73">
        <w:rPr>
          <w:rFonts w:ascii="Times New Roman" w:hAnsi="Times New Roman" w:cs="Times New Roman"/>
          <w:sz w:val="28"/>
          <w:szCs w:val="28"/>
        </w:rPr>
        <w:t>области от 25 ноября 2004 года № 190-ОЗ)</w:t>
      </w:r>
      <w:r w:rsidR="006A5F3C" w:rsidRPr="009F7C0D">
        <w:rPr>
          <w:rFonts w:ascii="Times New Roman" w:hAnsi="Times New Roman" w:cs="Times New Roman"/>
          <w:sz w:val="28"/>
          <w:szCs w:val="28"/>
        </w:rPr>
        <w:t>;</w:t>
      </w:r>
    </w:p>
    <w:p w:rsidR="00643F15" w:rsidRPr="00643F15" w:rsidRDefault="00643F15" w:rsidP="00593348">
      <w:pPr>
        <w:pStyle w:val="ConsPlusNormal"/>
        <w:widowControl/>
        <w:ind w:firstLine="709"/>
        <w:jc w:val="both"/>
        <w:rPr>
          <w:sz w:val="28"/>
          <w:szCs w:val="28"/>
        </w:rPr>
      </w:pPr>
      <w:r w:rsidRPr="00643F15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43F15">
        <w:rPr>
          <w:rFonts w:ascii="Times New Roman" w:hAnsi="Times New Roman" w:cs="Times New Roman"/>
          <w:sz w:val="28"/>
          <w:szCs w:val="28"/>
        </w:rPr>
        <w:t xml:space="preserve"> Свердловской области от 25</w:t>
      </w:r>
      <w:r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643F15">
        <w:rPr>
          <w:rFonts w:ascii="Times New Roman" w:hAnsi="Times New Roman" w:cs="Times New Roman"/>
          <w:sz w:val="28"/>
          <w:szCs w:val="28"/>
        </w:rPr>
        <w:t xml:space="preserve">2004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643F15">
        <w:rPr>
          <w:rFonts w:ascii="Times New Roman" w:hAnsi="Times New Roman" w:cs="Times New Roman"/>
          <w:sz w:val="28"/>
          <w:szCs w:val="28"/>
        </w:rPr>
        <w:t xml:space="preserve"> 191-ОЗ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43F1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43F15">
        <w:rPr>
          <w:rFonts w:ascii="Times New Roman" w:hAnsi="Times New Roman" w:cs="Times New Roman"/>
          <w:sz w:val="28"/>
          <w:szCs w:val="28"/>
        </w:rPr>
        <w:t>социальной поддержке реабилитированных лиц и лиц, признанных пострадавшими от политических ре</w:t>
      </w:r>
      <w:r>
        <w:rPr>
          <w:rFonts w:ascii="Times New Roman" w:hAnsi="Times New Roman" w:cs="Times New Roman"/>
          <w:sz w:val="28"/>
          <w:szCs w:val="28"/>
        </w:rPr>
        <w:t>прессий, в Свердловской области» («</w:t>
      </w:r>
      <w:r w:rsidRPr="00643F15">
        <w:rPr>
          <w:rFonts w:ascii="Times New Roman" w:hAnsi="Times New Roman" w:cs="Times New Roman"/>
          <w:sz w:val="28"/>
          <w:szCs w:val="28"/>
        </w:rPr>
        <w:t>Областная газета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43F1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2004, 27 ноября, №</w:t>
      </w:r>
      <w:r w:rsidRPr="00643F15">
        <w:rPr>
          <w:rFonts w:ascii="Times New Roman" w:hAnsi="Times New Roman" w:cs="Times New Roman"/>
          <w:sz w:val="28"/>
          <w:szCs w:val="28"/>
        </w:rPr>
        <w:t xml:space="preserve"> 322-324</w:t>
      </w:r>
      <w:r>
        <w:rPr>
          <w:rFonts w:ascii="Times New Roman" w:hAnsi="Times New Roman" w:cs="Times New Roman"/>
          <w:sz w:val="28"/>
          <w:szCs w:val="28"/>
        </w:rPr>
        <w:t>)</w:t>
      </w:r>
      <w:r w:rsidR="00B2512F">
        <w:rPr>
          <w:rFonts w:ascii="Times New Roman" w:hAnsi="Times New Roman" w:cs="Times New Roman"/>
          <w:sz w:val="28"/>
          <w:szCs w:val="28"/>
        </w:rPr>
        <w:t xml:space="preserve"> (далее – Закон Свердловской области от 25 ноября 2004 года № 191-ОЗ)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5F3C" w:rsidRPr="009F7C0D" w:rsidRDefault="00C06AEB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proofErr w:type="gramStart"/>
        <w:r w:rsidR="006A5F3C" w:rsidRPr="009F7C0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6A5F3C" w:rsidRPr="009F7C0D">
        <w:rPr>
          <w:rFonts w:ascii="Times New Roman" w:hAnsi="Times New Roman" w:cs="Times New Roman"/>
          <w:sz w:val="28"/>
          <w:szCs w:val="28"/>
        </w:rPr>
        <w:t xml:space="preserve"> Правительства Сверд</w:t>
      </w:r>
      <w:r w:rsidR="00796CD3">
        <w:rPr>
          <w:rFonts w:ascii="Times New Roman" w:hAnsi="Times New Roman" w:cs="Times New Roman"/>
          <w:sz w:val="28"/>
          <w:szCs w:val="28"/>
        </w:rPr>
        <w:t>ловской области от </w:t>
      </w:r>
      <w:r w:rsidR="00CA3A3E" w:rsidRPr="009F7C0D">
        <w:rPr>
          <w:rFonts w:ascii="Times New Roman" w:hAnsi="Times New Roman" w:cs="Times New Roman"/>
          <w:sz w:val="28"/>
          <w:szCs w:val="28"/>
        </w:rPr>
        <w:t>28.12.2004</w:t>
      </w:r>
      <w:r w:rsidR="00796CD3">
        <w:rPr>
          <w:rFonts w:ascii="Times New Roman" w:hAnsi="Times New Roman" w:cs="Times New Roman"/>
          <w:sz w:val="28"/>
          <w:szCs w:val="28"/>
        </w:rPr>
        <w:t> </w:t>
      </w:r>
      <w:r w:rsidR="00CA3A3E" w:rsidRPr="009F7C0D">
        <w:rPr>
          <w:rFonts w:ascii="Times New Roman" w:hAnsi="Times New Roman" w:cs="Times New Roman"/>
          <w:sz w:val="28"/>
          <w:szCs w:val="28"/>
        </w:rPr>
        <w:t>№ 1178-ПП «</w:t>
      </w:r>
      <w:r w:rsidR="006A5F3C" w:rsidRPr="009F7C0D">
        <w:rPr>
          <w:rFonts w:ascii="Times New Roman" w:hAnsi="Times New Roman" w:cs="Times New Roman"/>
          <w:sz w:val="28"/>
          <w:szCs w:val="28"/>
        </w:rPr>
        <w:t>О реализации мер социал</w:t>
      </w:r>
      <w:r w:rsidR="00796CD3">
        <w:rPr>
          <w:rFonts w:ascii="Times New Roman" w:hAnsi="Times New Roman" w:cs="Times New Roman"/>
          <w:sz w:val="28"/>
          <w:szCs w:val="28"/>
        </w:rPr>
        <w:t>ьной поддержки в </w:t>
      </w:r>
      <w:r w:rsidR="00CA3A3E" w:rsidRPr="009F7C0D">
        <w:rPr>
          <w:rFonts w:ascii="Times New Roman" w:hAnsi="Times New Roman" w:cs="Times New Roman"/>
          <w:sz w:val="28"/>
          <w:szCs w:val="28"/>
        </w:rPr>
        <w:t>соответствии с 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Областными законами </w:t>
      </w:r>
      <w:r w:rsidR="00CA3A3E" w:rsidRPr="009F7C0D">
        <w:rPr>
          <w:rFonts w:ascii="Times New Roman" w:hAnsi="Times New Roman" w:cs="Times New Roman"/>
          <w:sz w:val="28"/>
          <w:szCs w:val="28"/>
        </w:rPr>
        <w:t>«</w:t>
      </w:r>
      <w:r w:rsidR="006A5F3C" w:rsidRPr="009F7C0D">
        <w:rPr>
          <w:rFonts w:ascii="Times New Roman" w:hAnsi="Times New Roman" w:cs="Times New Roman"/>
          <w:sz w:val="28"/>
          <w:szCs w:val="28"/>
        </w:rPr>
        <w:t>О социальной под</w:t>
      </w:r>
      <w:r w:rsidR="00B2512F">
        <w:rPr>
          <w:rFonts w:ascii="Times New Roman" w:hAnsi="Times New Roman" w:cs="Times New Roman"/>
          <w:sz w:val="28"/>
          <w:szCs w:val="28"/>
        </w:rPr>
        <w:t>держке ветеранов в Свердловской </w:t>
      </w:r>
      <w:r w:rsidR="006A5F3C" w:rsidRPr="009F7C0D">
        <w:rPr>
          <w:rFonts w:ascii="Times New Roman" w:hAnsi="Times New Roman" w:cs="Times New Roman"/>
          <w:sz w:val="28"/>
          <w:szCs w:val="28"/>
        </w:rPr>
        <w:t>области</w:t>
      </w:r>
      <w:r w:rsidR="00CA3A3E" w:rsidRPr="009F7C0D">
        <w:rPr>
          <w:rFonts w:ascii="Times New Roman" w:hAnsi="Times New Roman" w:cs="Times New Roman"/>
          <w:sz w:val="28"/>
          <w:szCs w:val="28"/>
        </w:rPr>
        <w:t>»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, </w:t>
      </w:r>
      <w:r w:rsidR="00CA3A3E" w:rsidRPr="009F7C0D">
        <w:rPr>
          <w:rFonts w:ascii="Times New Roman" w:hAnsi="Times New Roman" w:cs="Times New Roman"/>
          <w:sz w:val="28"/>
          <w:szCs w:val="28"/>
        </w:rPr>
        <w:t>«</w:t>
      </w:r>
      <w:r w:rsidR="006A5F3C" w:rsidRPr="009F7C0D">
        <w:rPr>
          <w:rFonts w:ascii="Times New Roman" w:hAnsi="Times New Roman" w:cs="Times New Roman"/>
          <w:sz w:val="28"/>
          <w:szCs w:val="28"/>
        </w:rPr>
        <w:t>О социальной по</w:t>
      </w:r>
      <w:r w:rsidR="00B2512F">
        <w:rPr>
          <w:rFonts w:ascii="Times New Roman" w:hAnsi="Times New Roman" w:cs="Times New Roman"/>
          <w:sz w:val="28"/>
          <w:szCs w:val="28"/>
        </w:rPr>
        <w:t>ддержке реабилитированных лиц и </w:t>
      </w:r>
      <w:r w:rsidR="006A5F3C" w:rsidRPr="009F7C0D">
        <w:rPr>
          <w:rFonts w:ascii="Times New Roman" w:hAnsi="Times New Roman" w:cs="Times New Roman"/>
          <w:sz w:val="28"/>
          <w:szCs w:val="28"/>
        </w:rPr>
        <w:t>лиц, признанных пострадавшими от политически</w:t>
      </w:r>
      <w:r w:rsidR="00B2512F">
        <w:rPr>
          <w:rFonts w:ascii="Times New Roman" w:hAnsi="Times New Roman" w:cs="Times New Roman"/>
          <w:sz w:val="28"/>
          <w:szCs w:val="28"/>
        </w:rPr>
        <w:t>х репрессий, в Свердловской </w:t>
      </w:r>
      <w:r w:rsidR="006A5F3C" w:rsidRPr="009F7C0D">
        <w:rPr>
          <w:rFonts w:ascii="Times New Roman" w:hAnsi="Times New Roman" w:cs="Times New Roman"/>
          <w:sz w:val="28"/>
          <w:szCs w:val="28"/>
        </w:rPr>
        <w:t>области</w:t>
      </w:r>
      <w:r w:rsidR="00CA3A3E" w:rsidRPr="009F7C0D">
        <w:rPr>
          <w:rFonts w:ascii="Times New Roman" w:hAnsi="Times New Roman" w:cs="Times New Roman"/>
          <w:sz w:val="28"/>
          <w:szCs w:val="28"/>
        </w:rPr>
        <w:t>»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, </w:t>
      </w:r>
      <w:r w:rsidR="00CA3A3E" w:rsidRPr="009F7C0D">
        <w:rPr>
          <w:rFonts w:ascii="Times New Roman" w:hAnsi="Times New Roman" w:cs="Times New Roman"/>
          <w:sz w:val="28"/>
          <w:szCs w:val="28"/>
        </w:rPr>
        <w:t>«</w:t>
      </w:r>
      <w:r w:rsidR="006A5F3C" w:rsidRPr="009F7C0D">
        <w:rPr>
          <w:rFonts w:ascii="Times New Roman" w:hAnsi="Times New Roman" w:cs="Times New Roman"/>
          <w:sz w:val="28"/>
          <w:szCs w:val="28"/>
        </w:rPr>
        <w:t>О</w:t>
      </w:r>
      <w:r w:rsidR="00CA3A3E" w:rsidRPr="009F7C0D">
        <w:rPr>
          <w:rFonts w:ascii="Times New Roman" w:hAnsi="Times New Roman" w:cs="Times New Roman"/>
          <w:sz w:val="28"/>
          <w:szCs w:val="28"/>
        </w:rPr>
        <w:t> </w:t>
      </w:r>
      <w:r w:rsidR="006A5F3C" w:rsidRPr="009F7C0D">
        <w:rPr>
          <w:rFonts w:ascii="Times New Roman" w:hAnsi="Times New Roman" w:cs="Times New Roman"/>
          <w:sz w:val="28"/>
          <w:szCs w:val="28"/>
        </w:rPr>
        <w:t>социальной</w:t>
      </w:r>
      <w:r w:rsidR="00B2512F">
        <w:rPr>
          <w:rFonts w:ascii="Times New Roman" w:hAnsi="Times New Roman" w:cs="Times New Roman"/>
          <w:sz w:val="28"/>
          <w:szCs w:val="28"/>
        </w:rPr>
        <w:t xml:space="preserve"> защите граждан, проживающих на </w:t>
      </w:r>
      <w:r w:rsidR="006A5F3C" w:rsidRPr="009F7C0D">
        <w:rPr>
          <w:rFonts w:ascii="Times New Roman" w:hAnsi="Times New Roman" w:cs="Times New Roman"/>
          <w:sz w:val="28"/>
          <w:szCs w:val="28"/>
        </w:rPr>
        <w:t>территории Свердловской области, получи</w:t>
      </w:r>
      <w:r w:rsidR="00B2512F">
        <w:rPr>
          <w:rFonts w:ascii="Times New Roman" w:hAnsi="Times New Roman" w:cs="Times New Roman"/>
          <w:sz w:val="28"/>
          <w:szCs w:val="28"/>
        </w:rPr>
        <w:t>вших увечье или заболевание, не </w:t>
      </w:r>
      <w:r w:rsidR="006A5F3C" w:rsidRPr="009F7C0D">
        <w:rPr>
          <w:rFonts w:ascii="Times New Roman" w:hAnsi="Times New Roman" w:cs="Times New Roman"/>
          <w:sz w:val="28"/>
          <w:szCs w:val="28"/>
        </w:rPr>
        <w:t>повлекшие инвалидности, при прохожде</w:t>
      </w:r>
      <w:r w:rsidR="00B2512F">
        <w:rPr>
          <w:rFonts w:ascii="Times New Roman" w:hAnsi="Times New Roman" w:cs="Times New Roman"/>
          <w:sz w:val="28"/>
          <w:szCs w:val="28"/>
        </w:rPr>
        <w:t>нии военной службы или</w:t>
      </w:r>
      <w:proofErr w:type="gramEnd"/>
      <w:r w:rsidR="00B2512F">
        <w:rPr>
          <w:rFonts w:ascii="Times New Roman" w:hAnsi="Times New Roman" w:cs="Times New Roman"/>
          <w:sz w:val="28"/>
          <w:szCs w:val="28"/>
        </w:rPr>
        <w:t xml:space="preserve"> службы в 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органах внутренних дел Российской Федерации в период действия </w:t>
      </w:r>
      <w:r w:rsidR="006A5F3C" w:rsidRPr="009F7C0D">
        <w:rPr>
          <w:rFonts w:ascii="Times New Roman" w:hAnsi="Times New Roman" w:cs="Times New Roman"/>
          <w:sz w:val="28"/>
          <w:szCs w:val="28"/>
        </w:rPr>
        <w:lastRenderedPageBreak/>
        <w:t>чрезвычайного положения либо вооруженного конфликта</w:t>
      </w:r>
      <w:r w:rsidR="00CA3A3E" w:rsidRPr="009F7C0D">
        <w:rPr>
          <w:rFonts w:ascii="Times New Roman" w:hAnsi="Times New Roman" w:cs="Times New Roman"/>
          <w:sz w:val="28"/>
          <w:szCs w:val="28"/>
        </w:rPr>
        <w:t>»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, </w:t>
      </w:r>
      <w:r w:rsidR="00CA3A3E" w:rsidRPr="009F7C0D">
        <w:rPr>
          <w:rFonts w:ascii="Times New Roman" w:hAnsi="Times New Roman" w:cs="Times New Roman"/>
          <w:sz w:val="28"/>
          <w:szCs w:val="28"/>
        </w:rPr>
        <w:t>«</w:t>
      </w:r>
      <w:r w:rsidR="006A5F3C" w:rsidRPr="009F7C0D">
        <w:rPr>
          <w:rFonts w:ascii="Times New Roman" w:hAnsi="Times New Roman" w:cs="Times New Roman"/>
          <w:sz w:val="28"/>
          <w:szCs w:val="28"/>
        </w:rPr>
        <w:t>О почетн</w:t>
      </w:r>
      <w:r w:rsidR="00CA3A3E" w:rsidRPr="009F7C0D">
        <w:rPr>
          <w:rFonts w:ascii="Times New Roman" w:hAnsi="Times New Roman" w:cs="Times New Roman"/>
          <w:sz w:val="28"/>
          <w:szCs w:val="28"/>
        </w:rPr>
        <w:t>ом звании Свердловской области «</w:t>
      </w:r>
      <w:r w:rsidR="006A5F3C" w:rsidRPr="009F7C0D">
        <w:rPr>
          <w:rFonts w:ascii="Times New Roman" w:hAnsi="Times New Roman" w:cs="Times New Roman"/>
          <w:sz w:val="28"/>
          <w:szCs w:val="28"/>
        </w:rPr>
        <w:t>Почетный гражданин Свердловской области</w:t>
      </w:r>
      <w:r w:rsidR="00CA3A3E" w:rsidRPr="009F7C0D">
        <w:rPr>
          <w:rFonts w:ascii="Times New Roman" w:hAnsi="Times New Roman" w:cs="Times New Roman"/>
          <w:sz w:val="28"/>
          <w:szCs w:val="28"/>
        </w:rPr>
        <w:t>»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 (</w:t>
      </w:r>
      <w:r w:rsidR="00CA3A3E" w:rsidRPr="009F7C0D">
        <w:rPr>
          <w:rFonts w:ascii="Times New Roman" w:hAnsi="Times New Roman" w:cs="Times New Roman"/>
          <w:sz w:val="28"/>
          <w:szCs w:val="28"/>
        </w:rPr>
        <w:t>«Областная газета»</w:t>
      </w:r>
      <w:r w:rsidR="006A5F3C" w:rsidRPr="009F7C0D">
        <w:rPr>
          <w:rFonts w:ascii="Times New Roman" w:hAnsi="Times New Roman" w:cs="Times New Roman"/>
          <w:sz w:val="28"/>
          <w:szCs w:val="28"/>
        </w:rPr>
        <w:t xml:space="preserve">, 2005, 14 января, </w:t>
      </w:r>
      <w:r w:rsidR="00CA3A3E" w:rsidRPr="009F7C0D">
        <w:rPr>
          <w:rFonts w:ascii="Times New Roman" w:hAnsi="Times New Roman" w:cs="Times New Roman"/>
          <w:sz w:val="28"/>
          <w:szCs w:val="28"/>
        </w:rPr>
        <w:t>№ 5)</w:t>
      </w:r>
      <w:r w:rsidR="006A5F3C" w:rsidRPr="009F7C0D">
        <w:rPr>
          <w:rFonts w:ascii="Times New Roman" w:hAnsi="Times New Roman" w:cs="Times New Roman"/>
          <w:sz w:val="28"/>
          <w:szCs w:val="28"/>
        </w:rPr>
        <w:t>;</w:t>
      </w:r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постановлением Правит</w:t>
      </w:r>
      <w:r w:rsidR="00796CD3">
        <w:rPr>
          <w:sz w:val="28"/>
          <w:szCs w:val="28"/>
        </w:rPr>
        <w:t>ельства Свердловской области от </w:t>
      </w:r>
      <w:r w:rsidRPr="009F7C0D">
        <w:rPr>
          <w:sz w:val="28"/>
          <w:szCs w:val="28"/>
        </w:rPr>
        <w:t>03.07.2008</w:t>
      </w:r>
      <w:r w:rsidR="00796CD3">
        <w:rPr>
          <w:sz w:val="28"/>
          <w:szCs w:val="28"/>
        </w:rPr>
        <w:t> № </w:t>
      </w:r>
      <w:r w:rsidR="004B5D8F">
        <w:rPr>
          <w:sz w:val="28"/>
          <w:szCs w:val="28"/>
        </w:rPr>
        <w:t>681</w:t>
      </w:r>
      <w:r w:rsidR="004B5D8F">
        <w:rPr>
          <w:sz w:val="28"/>
          <w:szCs w:val="28"/>
        </w:rPr>
        <w:noBreakHyphen/>
      </w:r>
      <w:r w:rsidRPr="009F7C0D">
        <w:rPr>
          <w:sz w:val="28"/>
          <w:szCs w:val="28"/>
        </w:rPr>
        <w:t>ПП «Об утверждении положений о территориальных отраслевых исполнительных органах госу</w:t>
      </w:r>
      <w:r w:rsidR="004B5D8F">
        <w:rPr>
          <w:sz w:val="28"/>
          <w:szCs w:val="28"/>
        </w:rPr>
        <w:t>дарственной власти Свердловской </w:t>
      </w:r>
      <w:r w:rsidRPr="009F7C0D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</w:t>
      </w:r>
      <w:r w:rsidR="004B5D8F">
        <w:rPr>
          <w:sz w:val="28"/>
          <w:szCs w:val="28"/>
        </w:rPr>
        <w:t>сти в новой редакции» (Собрание </w:t>
      </w:r>
      <w:r w:rsidRPr="009F7C0D">
        <w:rPr>
          <w:sz w:val="28"/>
          <w:szCs w:val="28"/>
        </w:rPr>
        <w:t>законодательства Свердловской области, 2008, № 7-3, ст. 1128);</w:t>
      </w:r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постановлением Правит</w:t>
      </w:r>
      <w:r w:rsidR="00796CD3">
        <w:rPr>
          <w:sz w:val="28"/>
          <w:szCs w:val="28"/>
        </w:rPr>
        <w:t>ельства Свердловской области от 07.11.2008 </w:t>
      </w:r>
      <w:r w:rsidRPr="009F7C0D">
        <w:rPr>
          <w:sz w:val="28"/>
          <w:szCs w:val="28"/>
        </w:rPr>
        <w:t>№ 1164-ПП «Об утверждении Положений о территориальных отраслевых исполнительных органах госу</w:t>
      </w:r>
      <w:r w:rsidR="004B5D8F">
        <w:rPr>
          <w:sz w:val="28"/>
          <w:szCs w:val="28"/>
        </w:rPr>
        <w:t>дарственной власти Свердловской </w:t>
      </w:r>
      <w:r w:rsidRPr="009F7C0D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области в новой р</w:t>
      </w:r>
      <w:r w:rsidR="004B5D8F">
        <w:rPr>
          <w:sz w:val="28"/>
          <w:szCs w:val="28"/>
        </w:rPr>
        <w:t>едакции» (Собрание </w:t>
      </w:r>
      <w:r w:rsidRPr="009F7C0D">
        <w:rPr>
          <w:sz w:val="28"/>
          <w:szCs w:val="28"/>
        </w:rPr>
        <w:t>законодательства Свердловской области, 2008, № 11, ст. 1733);</w:t>
      </w:r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t>постановлением Правит</w:t>
      </w:r>
      <w:r w:rsidR="00796CD3">
        <w:rPr>
          <w:sz w:val="28"/>
          <w:szCs w:val="28"/>
        </w:rPr>
        <w:t>ельства Свердловской области от </w:t>
      </w:r>
      <w:r w:rsidRPr="009F7C0D">
        <w:rPr>
          <w:sz w:val="28"/>
          <w:szCs w:val="28"/>
        </w:rPr>
        <w:t>27.01.2009</w:t>
      </w:r>
      <w:r w:rsidR="00796CD3">
        <w:rPr>
          <w:sz w:val="28"/>
          <w:szCs w:val="28"/>
        </w:rPr>
        <w:t> № </w:t>
      </w:r>
      <w:r w:rsidRPr="009F7C0D">
        <w:rPr>
          <w:sz w:val="28"/>
          <w:szCs w:val="28"/>
        </w:rPr>
        <w:t>46</w:t>
      </w:r>
      <w:r w:rsidR="004B5D8F">
        <w:rPr>
          <w:sz w:val="28"/>
          <w:szCs w:val="28"/>
        </w:rPr>
        <w:noBreakHyphen/>
      </w:r>
      <w:r w:rsidRPr="009F7C0D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CA3A3E" w:rsidRPr="009F7C0D">
        <w:rPr>
          <w:sz w:val="28"/>
          <w:szCs w:val="28"/>
        </w:rPr>
        <w:t>политики</w:t>
      </w:r>
      <w:r w:rsidRPr="009F7C0D">
        <w:rPr>
          <w:sz w:val="28"/>
          <w:szCs w:val="28"/>
        </w:rPr>
        <w:t xml:space="preserve"> Министерства социальной </w:t>
      </w:r>
      <w:r w:rsidR="00CA3A3E" w:rsidRPr="009F7C0D">
        <w:rPr>
          <w:sz w:val="28"/>
          <w:szCs w:val="28"/>
        </w:rPr>
        <w:t>политики</w:t>
      </w:r>
      <w:r w:rsidRPr="009F7C0D">
        <w:rPr>
          <w:sz w:val="28"/>
          <w:szCs w:val="28"/>
        </w:rPr>
        <w:t xml:space="preserve"> Свердловской области </w:t>
      </w:r>
      <w:r w:rsidR="00B2512F">
        <w:rPr>
          <w:sz w:val="28"/>
          <w:szCs w:val="28"/>
        </w:rPr>
        <w:t>по городу Кировграду» (Собрание </w:t>
      </w:r>
      <w:r w:rsidRPr="009F7C0D">
        <w:rPr>
          <w:sz w:val="28"/>
          <w:szCs w:val="28"/>
        </w:rPr>
        <w:t>законодательства Свердло</w:t>
      </w:r>
      <w:r w:rsidR="00796CD3">
        <w:rPr>
          <w:sz w:val="28"/>
          <w:szCs w:val="28"/>
        </w:rPr>
        <w:t>вской области, 2009, № 1-1, ст. </w:t>
      </w:r>
      <w:r w:rsidRPr="009F7C0D">
        <w:rPr>
          <w:sz w:val="28"/>
          <w:szCs w:val="28"/>
        </w:rPr>
        <w:t>71);</w:t>
      </w:r>
      <w:proofErr w:type="gramEnd"/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постановлением Правит</w:t>
      </w:r>
      <w:r w:rsidR="00796CD3">
        <w:rPr>
          <w:sz w:val="28"/>
          <w:szCs w:val="28"/>
        </w:rPr>
        <w:t>ельства Свердловской области от </w:t>
      </w:r>
      <w:r w:rsidRPr="009F7C0D">
        <w:rPr>
          <w:sz w:val="28"/>
          <w:szCs w:val="28"/>
        </w:rPr>
        <w:t>09.02.2009</w:t>
      </w:r>
      <w:r w:rsidR="00796CD3">
        <w:rPr>
          <w:sz w:val="28"/>
          <w:szCs w:val="28"/>
        </w:rPr>
        <w:t> № </w:t>
      </w:r>
      <w:r w:rsidRPr="009F7C0D">
        <w:rPr>
          <w:sz w:val="28"/>
          <w:szCs w:val="28"/>
        </w:rPr>
        <w:t>149</w:t>
      </w:r>
      <w:r w:rsidR="004B5D8F">
        <w:rPr>
          <w:sz w:val="28"/>
          <w:szCs w:val="28"/>
        </w:rPr>
        <w:noBreakHyphen/>
      </w:r>
      <w:r w:rsidRPr="009F7C0D">
        <w:rPr>
          <w:sz w:val="28"/>
          <w:szCs w:val="28"/>
        </w:rPr>
        <w:t>ПП «Об утверждении Положения о территориальном отраслевом исполнительном органе государственной власти Свердловской</w:t>
      </w:r>
      <w:r w:rsidR="004B5D8F">
        <w:rPr>
          <w:sz w:val="28"/>
          <w:szCs w:val="28"/>
        </w:rPr>
        <w:t> </w:t>
      </w:r>
      <w:r w:rsidRPr="009F7C0D">
        <w:rPr>
          <w:sz w:val="28"/>
          <w:szCs w:val="28"/>
        </w:rPr>
        <w:t xml:space="preserve">области – управлении социальной </w:t>
      </w:r>
      <w:r w:rsidR="00E265C7" w:rsidRPr="009F7C0D">
        <w:rPr>
          <w:sz w:val="28"/>
          <w:szCs w:val="28"/>
        </w:rPr>
        <w:t>политики</w:t>
      </w:r>
      <w:r w:rsidRPr="009F7C0D">
        <w:rPr>
          <w:sz w:val="28"/>
          <w:szCs w:val="28"/>
        </w:rPr>
        <w:t xml:space="preserve"> Министерства социальной </w:t>
      </w:r>
      <w:r w:rsidR="00E265C7" w:rsidRPr="009F7C0D">
        <w:rPr>
          <w:sz w:val="28"/>
          <w:szCs w:val="28"/>
        </w:rPr>
        <w:t>политики</w:t>
      </w:r>
      <w:r w:rsidRPr="009F7C0D">
        <w:rPr>
          <w:sz w:val="28"/>
          <w:szCs w:val="28"/>
        </w:rPr>
        <w:t xml:space="preserve"> Свердловской области по </w:t>
      </w:r>
      <w:proofErr w:type="spellStart"/>
      <w:r w:rsidRPr="009F7C0D">
        <w:rPr>
          <w:sz w:val="28"/>
          <w:szCs w:val="28"/>
        </w:rPr>
        <w:t>Режевскому</w:t>
      </w:r>
      <w:proofErr w:type="spellEnd"/>
      <w:r w:rsidRPr="009F7C0D">
        <w:rPr>
          <w:sz w:val="28"/>
          <w:szCs w:val="28"/>
        </w:rPr>
        <w:t xml:space="preserve"> рай</w:t>
      </w:r>
      <w:r w:rsidR="00B2512F">
        <w:rPr>
          <w:sz w:val="28"/>
          <w:szCs w:val="28"/>
        </w:rPr>
        <w:t>ону в новой редакции» (Собрание </w:t>
      </w:r>
      <w:r w:rsidRPr="009F7C0D">
        <w:rPr>
          <w:sz w:val="28"/>
          <w:szCs w:val="28"/>
        </w:rPr>
        <w:t>законодательства Сверд</w:t>
      </w:r>
      <w:r w:rsidR="004B5D8F">
        <w:rPr>
          <w:sz w:val="28"/>
          <w:szCs w:val="28"/>
        </w:rPr>
        <w:t>ловской области, 2009, № 2, ст. </w:t>
      </w:r>
      <w:r w:rsidRPr="009F7C0D">
        <w:rPr>
          <w:sz w:val="28"/>
          <w:szCs w:val="28"/>
        </w:rPr>
        <w:t>167);</w:t>
      </w:r>
    </w:p>
    <w:p w:rsidR="00900B4F" w:rsidRPr="004B5D8F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B5D8F">
        <w:rPr>
          <w:sz w:val="27"/>
          <w:szCs w:val="27"/>
        </w:rPr>
        <w:t>постановлением Правительства Свердловской области от</w:t>
      </w:r>
      <w:r w:rsidR="00796CD3" w:rsidRPr="004B5D8F">
        <w:rPr>
          <w:sz w:val="27"/>
          <w:szCs w:val="27"/>
        </w:rPr>
        <w:t> </w:t>
      </w:r>
      <w:r w:rsidRPr="004B5D8F">
        <w:rPr>
          <w:sz w:val="27"/>
          <w:szCs w:val="27"/>
        </w:rPr>
        <w:t>14.09.2011</w:t>
      </w:r>
      <w:r w:rsidR="00796CD3" w:rsidRPr="004B5D8F">
        <w:rPr>
          <w:sz w:val="27"/>
          <w:szCs w:val="27"/>
        </w:rPr>
        <w:t> </w:t>
      </w:r>
      <w:r w:rsidRPr="004B5D8F">
        <w:rPr>
          <w:sz w:val="27"/>
          <w:szCs w:val="27"/>
        </w:rPr>
        <w:t xml:space="preserve">№ 1211-ПП «Об утверждении Перечня услуг, </w:t>
      </w:r>
      <w:r w:rsidR="00593348" w:rsidRPr="004B5D8F">
        <w:rPr>
          <w:sz w:val="27"/>
          <w:szCs w:val="27"/>
        </w:rPr>
        <w:t>которые являются необходимыми и </w:t>
      </w:r>
      <w:r w:rsidRPr="004B5D8F">
        <w:rPr>
          <w:sz w:val="27"/>
          <w:szCs w:val="27"/>
        </w:rPr>
        <w:t>обязательными для предоставления исполнительными органами государственной власти Свердловской области государ</w:t>
      </w:r>
      <w:r w:rsidR="00593348" w:rsidRPr="004B5D8F">
        <w:rPr>
          <w:sz w:val="27"/>
          <w:szCs w:val="27"/>
        </w:rPr>
        <w:t>ственных услуг</w:t>
      </w:r>
      <w:r w:rsidR="00593348" w:rsidRPr="004B5D8F">
        <w:rPr>
          <w:sz w:val="28"/>
          <w:szCs w:val="28"/>
        </w:rPr>
        <w:t xml:space="preserve"> </w:t>
      </w:r>
      <w:r w:rsidR="00593348" w:rsidRPr="004B5D8F">
        <w:rPr>
          <w:sz w:val="27"/>
          <w:szCs w:val="27"/>
        </w:rPr>
        <w:t>и </w:t>
      </w:r>
      <w:r w:rsidRPr="004B5D8F">
        <w:rPr>
          <w:sz w:val="27"/>
          <w:szCs w:val="27"/>
        </w:rPr>
        <w:t>предоставляются организациями, участвующими в предоставлении государственных услуг, и</w:t>
      </w:r>
      <w:r w:rsidR="00E265C7" w:rsidRPr="004B5D8F">
        <w:rPr>
          <w:sz w:val="27"/>
          <w:szCs w:val="27"/>
        </w:rPr>
        <w:t> </w:t>
      </w:r>
      <w:r w:rsidRPr="004B5D8F">
        <w:rPr>
          <w:sz w:val="27"/>
          <w:szCs w:val="27"/>
        </w:rPr>
        <w:t>Порядка определения размера платы за оказание услуг, которые являются необходимыми и обязательными для предоставления</w:t>
      </w:r>
      <w:r w:rsidRPr="004B5D8F">
        <w:rPr>
          <w:sz w:val="28"/>
          <w:szCs w:val="28"/>
        </w:rPr>
        <w:t xml:space="preserve"> </w:t>
      </w:r>
      <w:r w:rsidRPr="004B5D8F">
        <w:rPr>
          <w:sz w:val="27"/>
          <w:szCs w:val="27"/>
        </w:rPr>
        <w:t>исполнительными органами государств</w:t>
      </w:r>
      <w:r w:rsidR="00593348" w:rsidRPr="004B5D8F">
        <w:rPr>
          <w:sz w:val="27"/>
          <w:szCs w:val="27"/>
        </w:rPr>
        <w:t>енной власти Свердловской </w:t>
      </w:r>
      <w:r w:rsidRPr="004B5D8F">
        <w:rPr>
          <w:sz w:val="27"/>
          <w:szCs w:val="27"/>
        </w:rPr>
        <w:t>области государственных услуг» (Собрани</w:t>
      </w:r>
      <w:r w:rsidR="00593348" w:rsidRPr="004B5D8F">
        <w:rPr>
          <w:sz w:val="27"/>
          <w:szCs w:val="27"/>
        </w:rPr>
        <w:t>е законодательства Свердловской</w:t>
      </w:r>
      <w:proofErr w:type="gramEnd"/>
      <w:r w:rsidR="00593348" w:rsidRPr="004B5D8F">
        <w:rPr>
          <w:sz w:val="27"/>
          <w:szCs w:val="27"/>
        </w:rPr>
        <w:t> </w:t>
      </w:r>
      <w:r w:rsidRPr="004B5D8F">
        <w:rPr>
          <w:sz w:val="27"/>
          <w:szCs w:val="27"/>
        </w:rPr>
        <w:t>области, 2011,</w:t>
      </w:r>
      <w:r w:rsidR="00C11C25" w:rsidRPr="004B5D8F">
        <w:rPr>
          <w:sz w:val="27"/>
          <w:szCs w:val="27"/>
        </w:rPr>
        <w:t xml:space="preserve"> </w:t>
      </w:r>
      <w:r w:rsidRPr="004B5D8F">
        <w:rPr>
          <w:sz w:val="27"/>
          <w:szCs w:val="27"/>
        </w:rPr>
        <w:t>№ 9,</w:t>
      </w:r>
      <w:r w:rsidR="00CE6BB2" w:rsidRPr="004B5D8F">
        <w:rPr>
          <w:sz w:val="27"/>
          <w:szCs w:val="27"/>
        </w:rPr>
        <w:t xml:space="preserve"> </w:t>
      </w:r>
      <w:r w:rsidRPr="004B5D8F">
        <w:rPr>
          <w:sz w:val="27"/>
          <w:szCs w:val="27"/>
        </w:rPr>
        <w:t>ст. 1523);</w:t>
      </w:r>
    </w:p>
    <w:p w:rsidR="00900B4F" w:rsidRPr="004B5D8F" w:rsidRDefault="00900B4F" w:rsidP="0059334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B5D8F">
        <w:rPr>
          <w:sz w:val="27"/>
          <w:szCs w:val="27"/>
        </w:rPr>
        <w:t>постановлением Правит</w:t>
      </w:r>
      <w:r w:rsidR="00796CD3" w:rsidRPr="004B5D8F">
        <w:rPr>
          <w:sz w:val="27"/>
          <w:szCs w:val="27"/>
        </w:rPr>
        <w:t>ельства Свердловской области от 16.11.2011 </w:t>
      </w:r>
      <w:r w:rsidRPr="004B5D8F">
        <w:rPr>
          <w:sz w:val="27"/>
          <w:szCs w:val="27"/>
        </w:rPr>
        <w:t>№ 1576</w:t>
      </w:r>
      <w:r w:rsidR="004B5D8F">
        <w:rPr>
          <w:sz w:val="27"/>
          <w:szCs w:val="27"/>
        </w:rPr>
        <w:noBreakHyphen/>
      </w:r>
      <w:r w:rsidRPr="004B5D8F">
        <w:rPr>
          <w:sz w:val="27"/>
          <w:szCs w:val="27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</w:t>
      </w:r>
      <w:r w:rsidR="00796CD3" w:rsidRPr="004B5D8F">
        <w:rPr>
          <w:sz w:val="27"/>
          <w:szCs w:val="27"/>
        </w:rPr>
        <w:t>луг» («Областная газета», 2011, </w:t>
      </w:r>
      <w:r w:rsidRPr="004B5D8F">
        <w:rPr>
          <w:sz w:val="27"/>
          <w:szCs w:val="27"/>
        </w:rPr>
        <w:t>25 ноября, № 441-442);</w:t>
      </w:r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lastRenderedPageBreak/>
        <w:t>постановлением Правит</w:t>
      </w:r>
      <w:r w:rsidR="00796CD3">
        <w:rPr>
          <w:sz w:val="28"/>
          <w:szCs w:val="28"/>
        </w:rPr>
        <w:t>ельства Свердловской области от 21.11.2012 </w:t>
      </w:r>
      <w:r w:rsidRPr="009F7C0D">
        <w:rPr>
          <w:sz w:val="28"/>
          <w:szCs w:val="28"/>
        </w:rPr>
        <w:t>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</w:t>
      </w:r>
      <w:r w:rsidR="00B2512F">
        <w:rPr>
          <w:sz w:val="28"/>
          <w:szCs w:val="28"/>
        </w:rPr>
        <w:t>дарственной власти Свердловской </w:t>
      </w:r>
      <w:r w:rsidRPr="009F7C0D">
        <w:rPr>
          <w:sz w:val="28"/>
          <w:szCs w:val="28"/>
        </w:rPr>
        <w:t>области, предоставляющих госу</w:t>
      </w:r>
      <w:r w:rsidR="00B2512F">
        <w:rPr>
          <w:sz w:val="28"/>
          <w:szCs w:val="28"/>
        </w:rPr>
        <w:t>дарственные услуги» («Областная </w:t>
      </w:r>
      <w:r w:rsidRPr="009F7C0D">
        <w:rPr>
          <w:sz w:val="28"/>
          <w:szCs w:val="28"/>
        </w:rPr>
        <w:t>газета», 2012, 29 ноября, № 521-523)</w:t>
      </w:r>
      <w:r w:rsidR="000D1F9B">
        <w:rPr>
          <w:sz w:val="28"/>
          <w:szCs w:val="28"/>
        </w:rPr>
        <w:t xml:space="preserve"> </w:t>
      </w:r>
      <w:r w:rsidR="008C2571" w:rsidRPr="008C2571">
        <w:rPr>
          <w:sz w:val="28"/>
          <w:szCs w:val="28"/>
        </w:rPr>
        <w:t>(далее – постановление Правительства Свердловской области от 21.11.2012 № 1305-ПП);</w:t>
      </w:r>
      <w:proofErr w:type="gramEnd"/>
    </w:p>
    <w:p w:rsidR="00900B4F" w:rsidRPr="009F7C0D" w:rsidRDefault="00900B4F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постановлением Правительства Све</w:t>
      </w:r>
      <w:r w:rsidR="00796CD3">
        <w:rPr>
          <w:sz w:val="28"/>
          <w:szCs w:val="28"/>
        </w:rPr>
        <w:t>рдловской области от 25.09.2013 </w:t>
      </w:r>
      <w:r w:rsidRPr="009F7C0D">
        <w:rPr>
          <w:sz w:val="28"/>
          <w:szCs w:val="28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</w:t>
      </w:r>
      <w:r w:rsidR="00796CD3">
        <w:rPr>
          <w:sz w:val="28"/>
          <w:szCs w:val="28"/>
        </w:rPr>
        <w:t xml:space="preserve">бюджетными фондами Свердловской </w:t>
      </w:r>
      <w:r w:rsidRPr="009F7C0D">
        <w:rPr>
          <w:sz w:val="28"/>
          <w:szCs w:val="28"/>
        </w:rPr>
        <w:t>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1E3CCD" w:rsidRPr="009F7C0D" w:rsidRDefault="001E3CCD" w:rsidP="00593348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Исчерпывающий перечень документов, необходимых в соответствии с</w:t>
      </w:r>
      <w:r w:rsidR="00877348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получения заявителем, в том числе в электронной форме,</w:t>
      </w:r>
      <w:r w:rsidR="00877348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порядок их</w:t>
      </w:r>
      <w:r w:rsidR="00877348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представления</w:t>
      </w: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9F7C0D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предоставления государственной услуги </w:t>
      </w:r>
      <w:r w:rsidR="000500DE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заявителем 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подается в</w:t>
      </w:r>
      <w:r w:rsidR="008B0F91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управление социальной политики </w:t>
      </w:r>
      <w:r w:rsidR="00EB7FE2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месту жительства 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>либо в 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многофункциональный центр заявление о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0290D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предоставлении </w:t>
      </w:r>
      <w:r w:rsidR="002C2A1C" w:rsidRPr="009F7C0D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436DA7" w:rsidRPr="009F7C0D">
        <w:rPr>
          <w:rFonts w:ascii="Times New Roman" w:hAnsi="Times New Roman" w:cs="Times New Roman"/>
          <w:sz w:val="28"/>
          <w:szCs w:val="28"/>
        </w:rPr>
        <w:t>расходов на оплату услуг по установке телефона</w:t>
      </w:r>
      <w:r w:rsidR="00F0290D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410BD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(далее – заявление) 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 № </w:t>
      </w:r>
      <w:r w:rsidR="00015711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="002C2A1C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A64980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Заявитель</w:t>
      </w:r>
      <w:r w:rsidR="002C2A1C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предъявля</w:t>
      </w:r>
      <w:r w:rsidR="00A64980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2C2A1C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т паспорт или иной документ, удостоверяющий личность, и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удостоверение, дающее право на </w:t>
      </w:r>
      <w:r w:rsidR="002C2A1C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получение мер социальной поддержки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>, установленны</w:t>
      </w:r>
      <w:r w:rsidR="00A64980">
        <w:rPr>
          <w:rFonts w:ascii="Times New Roman" w:eastAsia="Calibri" w:hAnsi="Times New Roman" w:cs="Times New Roman"/>
          <w:sz w:val="28"/>
          <w:szCs w:val="28"/>
          <w:lang w:eastAsia="en-US"/>
        </w:rPr>
        <w:t>х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Законом </w:t>
      </w:r>
      <w:r w:rsidR="00B2512F">
        <w:rPr>
          <w:rFonts w:ascii="Times New Roman" w:eastAsia="Calibri" w:hAnsi="Times New Roman" w:cs="Times New Roman"/>
          <w:sz w:val="28"/>
          <w:szCs w:val="28"/>
          <w:lang w:eastAsia="en-US"/>
        </w:rPr>
        <w:t>Свердловской </w:t>
      </w:r>
      <w:r w:rsidR="00796CD3">
        <w:rPr>
          <w:rFonts w:ascii="Times New Roman" w:eastAsia="Calibri" w:hAnsi="Times New Roman" w:cs="Times New Roman"/>
          <w:sz w:val="28"/>
          <w:szCs w:val="28"/>
          <w:lang w:eastAsia="en-US"/>
        </w:rPr>
        <w:t>области от 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 w:rsidR="00796CD3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>ноября 2004 года № 190-ОЗ</w:t>
      </w:r>
      <w:r w:rsidR="00B251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Законом Свердловской области от</w:t>
      </w:r>
      <w:r w:rsidR="00796CD3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="00B2512F"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 w:rsidR="00796CD3">
        <w:rPr>
          <w:rFonts w:ascii="Times New Roman" w:eastAsia="Calibri" w:hAnsi="Times New Roman" w:cs="Times New Roman"/>
          <w:sz w:val="28"/>
          <w:szCs w:val="28"/>
          <w:lang w:eastAsia="en-US"/>
        </w:rPr>
        <w:t> ноября </w:t>
      </w:r>
      <w:r w:rsidR="00B2512F">
        <w:rPr>
          <w:rFonts w:ascii="Times New Roman" w:eastAsia="Calibri" w:hAnsi="Times New Roman" w:cs="Times New Roman"/>
          <w:sz w:val="28"/>
          <w:szCs w:val="28"/>
          <w:lang w:eastAsia="en-US"/>
        </w:rPr>
        <w:t>2004 года № 191-ОЗ,</w:t>
      </w:r>
      <w:r w:rsidR="00C24B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выдаваемое в порядке, предусмотренном Правительством Свердловской области</w:t>
      </w:r>
      <w:r w:rsidR="002C2A1C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CF16A4" w:rsidRPr="009F7C0D" w:rsidRDefault="00CF16A4" w:rsidP="00593348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F5292B" w:rsidRPr="009F7C0D" w:rsidRDefault="00D97EC7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К заявлению прилага</w:t>
      </w:r>
      <w:r w:rsidR="00F001AF" w:rsidRPr="009F7C0D">
        <w:rPr>
          <w:sz w:val="28"/>
          <w:szCs w:val="28"/>
        </w:rPr>
        <w:t>ю</w:t>
      </w:r>
      <w:r w:rsidR="00121C95" w:rsidRPr="009F7C0D">
        <w:rPr>
          <w:sz w:val="28"/>
          <w:szCs w:val="28"/>
        </w:rPr>
        <w:t>тся</w:t>
      </w:r>
      <w:r w:rsidR="00F001AF" w:rsidRPr="009F7C0D">
        <w:rPr>
          <w:sz w:val="28"/>
          <w:szCs w:val="28"/>
        </w:rPr>
        <w:t xml:space="preserve"> </w:t>
      </w:r>
      <w:r w:rsidR="0052692D" w:rsidRPr="009F7C0D">
        <w:rPr>
          <w:sz w:val="28"/>
          <w:szCs w:val="28"/>
        </w:rPr>
        <w:t>документы, подтверждающие осуществление расходов на оплату по действующим тарифам услуг по установке телефона по</w:t>
      </w:r>
      <w:r w:rsidR="00F5292B" w:rsidRPr="009F7C0D">
        <w:rPr>
          <w:sz w:val="28"/>
          <w:szCs w:val="28"/>
        </w:rPr>
        <w:t> </w:t>
      </w:r>
      <w:r w:rsidR="0052692D" w:rsidRPr="009F7C0D">
        <w:rPr>
          <w:sz w:val="28"/>
          <w:szCs w:val="28"/>
        </w:rPr>
        <w:t>месту жительства.</w:t>
      </w:r>
    </w:p>
    <w:p w:rsidR="00CF5851" w:rsidRPr="009F7C0D" w:rsidRDefault="00F5292B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Д</w:t>
      </w:r>
      <w:r w:rsidR="00CF5851" w:rsidRPr="009F7C0D">
        <w:rPr>
          <w:sz w:val="28"/>
          <w:szCs w:val="28"/>
        </w:rPr>
        <w:t xml:space="preserve">окументы, указанные в </w:t>
      </w:r>
      <w:hyperlink r:id="rId19" w:history="1">
        <w:r w:rsidR="00CF5851" w:rsidRPr="009F7C0D">
          <w:rPr>
            <w:sz w:val="28"/>
            <w:szCs w:val="28"/>
          </w:rPr>
          <w:t>част</w:t>
        </w:r>
        <w:r w:rsidR="00F4277B" w:rsidRPr="009F7C0D">
          <w:rPr>
            <w:sz w:val="28"/>
            <w:szCs w:val="28"/>
          </w:rPr>
          <w:t>и</w:t>
        </w:r>
        <w:r w:rsidR="00CF5851" w:rsidRPr="009F7C0D">
          <w:rPr>
            <w:sz w:val="28"/>
            <w:szCs w:val="28"/>
          </w:rPr>
          <w:t xml:space="preserve"> </w:t>
        </w:r>
      </w:hyperlink>
      <w:r w:rsidR="00CF5851" w:rsidRPr="009F7C0D">
        <w:rPr>
          <w:sz w:val="28"/>
          <w:szCs w:val="28"/>
        </w:rPr>
        <w:t>третьей настоящего пункта, прилагаются в подлинниках либо в копиях, заверенных в установленном порядке.</w:t>
      </w:r>
    </w:p>
    <w:p w:rsidR="00D97EC7" w:rsidRPr="001B5040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Для получения документов, необходимых для предоставления государственной услуги, указанных в пункте 21 настоящего административного </w:t>
      </w:r>
      <w:r w:rsidRPr="009F7C0D">
        <w:rPr>
          <w:rFonts w:ascii="Times New Roman" w:hAnsi="Times New Roman" w:cs="Times New Roman"/>
          <w:sz w:val="28"/>
          <w:szCs w:val="28"/>
        </w:rPr>
        <w:lastRenderedPageBreak/>
        <w:t>регламента, заявители лично обращаются в органы государственной власти, учреждения и организации.</w:t>
      </w:r>
    </w:p>
    <w:p w:rsidR="009A7546" w:rsidRPr="009F7C0D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 xml:space="preserve">Заявление и документы, </w:t>
      </w:r>
      <w:r w:rsidR="007E725F" w:rsidRPr="009F7C0D">
        <w:rPr>
          <w:rFonts w:ascii="Times New Roman" w:hAnsi="Times New Roman" w:cs="Times New Roman"/>
          <w:sz w:val="28"/>
          <w:szCs w:val="28"/>
        </w:rPr>
        <w:t xml:space="preserve">необходимые для предоставления государственной услуги, </w:t>
      </w:r>
      <w:r w:rsidR="007C4981" w:rsidRPr="009F7C0D">
        <w:rPr>
          <w:rFonts w:ascii="Times New Roman" w:hAnsi="Times New Roman" w:cs="Times New Roman"/>
          <w:sz w:val="28"/>
          <w:szCs w:val="28"/>
        </w:rPr>
        <w:t>указанные в пункт</w:t>
      </w:r>
      <w:r w:rsidR="00D14629" w:rsidRPr="009F7C0D">
        <w:rPr>
          <w:rFonts w:ascii="Times New Roman" w:hAnsi="Times New Roman" w:cs="Times New Roman"/>
          <w:sz w:val="28"/>
          <w:szCs w:val="28"/>
        </w:rPr>
        <w:t>е</w:t>
      </w:r>
      <w:r w:rsidR="007C4981" w:rsidRPr="009F7C0D">
        <w:rPr>
          <w:rFonts w:ascii="Times New Roman" w:hAnsi="Times New Roman" w:cs="Times New Roman"/>
          <w:sz w:val="28"/>
          <w:szCs w:val="28"/>
        </w:rPr>
        <w:t xml:space="preserve"> 21 настоящего административного регламента, </w:t>
      </w:r>
      <w:r w:rsidRPr="009F7C0D">
        <w:rPr>
          <w:rFonts w:ascii="Times New Roman" w:hAnsi="Times New Roman" w:cs="Times New Roman"/>
          <w:sz w:val="28"/>
          <w:szCs w:val="28"/>
        </w:rPr>
        <w:t xml:space="preserve">представляются в управление социальной политики посредством личного обращения заявителя, либо через многофункциональный центр, </w:t>
      </w:r>
      <w:r w:rsidR="009B0281" w:rsidRPr="009F7C0D">
        <w:rPr>
          <w:rFonts w:ascii="Times New Roman" w:hAnsi="Times New Roman" w:cs="Times New Roman"/>
          <w:sz w:val="28"/>
          <w:szCs w:val="28"/>
        </w:rPr>
        <w:t>а также с</w:t>
      </w:r>
      <w:r w:rsidR="007E725F" w:rsidRPr="009F7C0D">
        <w:rPr>
          <w:rFonts w:ascii="Times New Roman" w:hAnsi="Times New Roman" w:cs="Times New Roman"/>
          <w:sz w:val="28"/>
          <w:szCs w:val="28"/>
        </w:rPr>
        <w:t> </w:t>
      </w:r>
      <w:r w:rsidR="009B0281" w:rsidRPr="009F7C0D">
        <w:rPr>
          <w:rFonts w:ascii="Times New Roman" w:hAnsi="Times New Roman" w:cs="Times New Roman"/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</w:t>
      </w:r>
      <w:r w:rsidR="00F5292B" w:rsidRPr="009F7C0D">
        <w:rPr>
          <w:rFonts w:ascii="Times New Roman" w:hAnsi="Times New Roman" w:cs="Times New Roman"/>
          <w:sz w:val="28"/>
          <w:szCs w:val="28"/>
        </w:rPr>
        <w:t> </w:t>
      </w:r>
      <w:r w:rsidR="009B0281" w:rsidRPr="009F7C0D">
        <w:rPr>
          <w:rFonts w:ascii="Times New Roman" w:hAnsi="Times New Roman" w:cs="Times New Roman"/>
          <w:sz w:val="28"/>
          <w:szCs w:val="28"/>
        </w:rPr>
        <w:t>муниципальных услуг, портала государственных и</w:t>
      </w:r>
      <w:r w:rsidR="00F5292B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9B0281" w:rsidRPr="009F7C0D">
        <w:rPr>
          <w:rFonts w:ascii="Times New Roman" w:hAnsi="Times New Roman" w:cs="Times New Roman"/>
          <w:sz w:val="28"/>
          <w:szCs w:val="28"/>
        </w:rPr>
        <w:t xml:space="preserve">муниципальных услуг Свердловской области, универсальной электронной карты и других средств </w:t>
      </w:r>
      <w:r w:rsidR="00667D0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B0281" w:rsidRPr="009F7C0D">
        <w:rPr>
          <w:rFonts w:ascii="Times New Roman" w:hAnsi="Times New Roman" w:cs="Times New Roman"/>
          <w:sz w:val="28"/>
          <w:szCs w:val="28"/>
        </w:rPr>
        <w:t>информационно-телекоммуникационных технологий в</w:t>
      </w:r>
      <w:r w:rsidR="00F5292B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9B0281" w:rsidRPr="009F7C0D">
        <w:rPr>
          <w:rFonts w:ascii="Times New Roman" w:hAnsi="Times New Roman" w:cs="Times New Roman"/>
          <w:sz w:val="28"/>
          <w:szCs w:val="28"/>
        </w:rPr>
        <w:t>случаях и</w:t>
      </w:r>
      <w:proofErr w:type="gramEnd"/>
      <w:r w:rsidR="009B0281" w:rsidRPr="009F7C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0281" w:rsidRPr="009F7C0D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="009B0281" w:rsidRPr="009F7C0D">
        <w:rPr>
          <w:rFonts w:ascii="Times New Roman" w:hAnsi="Times New Roman" w:cs="Times New Roman"/>
          <w:sz w:val="28"/>
          <w:szCs w:val="28"/>
        </w:rPr>
        <w:t xml:space="preserve">, установленных законодательством Российской Федерации (далее </w:t>
      </w:r>
      <w:r w:rsidR="00900B4F" w:rsidRPr="009F7C0D">
        <w:rPr>
          <w:rFonts w:ascii="Times New Roman" w:hAnsi="Times New Roman" w:cs="Times New Roman"/>
          <w:sz w:val="28"/>
          <w:szCs w:val="28"/>
        </w:rPr>
        <w:t xml:space="preserve">– </w:t>
      </w:r>
      <w:r w:rsidR="009B0281" w:rsidRPr="009F7C0D">
        <w:rPr>
          <w:rFonts w:ascii="Times New Roman" w:hAnsi="Times New Roman" w:cs="Times New Roman"/>
          <w:sz w:val="28"/>
          <w:szCs w:val="28"/>
        </w:rPr>
        <w:t>информационно-телекоммуникационные технологии), в форме электронных документов.</w:t>
      </w:r>
      <w:r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9B0281" w:rsidRPr="009F7C0D">
        <w:rPr>
          <w:rFonts w:ascii="Times New Roman" w:hAnsi="Times New Roman" w:cs="Times New Roman"/>
          <w:sz w:val="28"/>
          <w:szCs w:val="28"/>
        </w:rPr>
        <w:t>В</w:t>
      </w:r>
      <w:r w:rsidR="007E725F" w:rsidRPr="009F7C0D">
        <w:rPr>
          <w:rFonts w:ascii="Times New Roman" w:hAnsi="Times New Roman" w:cs="Times New Roman"/>
          <w:sz w:val="28"/>
          <w:szCs w:val="28"/>
        </w:rPr>
        <w:t> </w:t>
      </w:r>
      <w:r w:rsidR="009B0281" w:rsidRPr="009F7C0D">
        <w:rPr>
          <w:rFonts w:ascii="Times New Roman" w:hAnsi="Times New Roman" w:cs="Times New Roman"/>
          <w:sz w:val="28"/>
          <w:szCs w:val="28"/>
        </w:rPr>
        <w:t xml:space="preserve">последнем случае </w:t>
      </w:r>
      <w:r w:rsidR="00DE5587" w:rsidRPr="009F7C0D">
        <w:rPr>
          <w:rFonts w:ascii="Times New Roman" w:hAnsi="Times New Roman" w:cs="Times New Roman"/>
          <w:sz w:val="28"/>
          <w:szCs w:val="28"/>
        </w:rPr>
        <w:t xml:space="preserve">заявление и </w:t>
      </w:r>
      <w:r w:rsidR="009B0281" w:rsidRPr="009F7C0D">
        <w:rPr>
          <w:rFonts w:ascii="Times New Roman" w:hAnsi="Times New Roman" w:cs="Times New Roman"/>
          <w:sz w:val="28"/>
          <w:szCs w:val="28"/>
        </w:rPr>
        <w:t>электронная копия (электронный образ) каждого документа</w:t>
      </w:r>
      <w:r w:rsidR="00B147A4">
        <w:rPr>
          <w:rFonts w:ascii="Times New Roman" w:hAnsi="Times New Roman" w:cs="Times New Roman"/>
          <w:sz w:val="28"/>
          <w:szCs w:val="28"/>
        </w:rPr>
        <w:t>, необходимого для предоставления государственной услуги,</w:t>
      </w:r>
      <w:r w:rsidR="009B0281" w:rsidRPr="009F7C0D">
        <w:rPr>
          <w:rFonts w:ascii="Times New Roman" w:hAnsi="Times New Roman" w:cs="Times New Roman"/>
          <w:sz w:val="28"/>
          <w:szCs w:val="28"/>
        </w:rPr>
        <w:t xml:space="preserve"> должны быть подписаны простой электронной подписью или усиленной квалифицированной электронной подписью. </w:t>
      </w:r>
    </w:p>
    <w:p w:rsidR="009A7546" w:rsidRPr="009F7C0D" w:rsidRDefault="00F5292B" w:rsidP="0059334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</w:t>
      </w:r>
      <w:r w:rsidR="009B0281" w:rsidRPr="009F7C0D">
        <w:rPr>
          <w:sz w:val="28"/>
          <w:szCs w:val="28"/>
        </w:rPr>
        <w:t xml:space="preserve"> электронной </w:t>
      </w:r>
      <w:r w:rsidRPr="009F7C0D">
        <w:rPr>
          <w:sz w:val="28"/>
          <w:szCs w:val="28"/>
        </w:rPr>
        <w:t>подписью,</w:t>
      </w:r>
      <w:r w:rsidR="009B0281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заявитель представляет заявление и подлинники или заверенные в установленном порядке копии документов,</w:t>
      </w:r>
      <w:r w:rsidR="00B147A4">
        <w:rPr>
          <w:sz w:val="28"/>
          <w:szCs w:val="28"/>
        </w:rPr>
        <w:t xml:space="preserve"> необходимых для предоставления государственной услуги,</w:t>
      </w:r>
      <w:r w:rsidRPr="009F7C0D">
        <w:rPr>
          <w:sz w:val="28"/>
          <w:szCs w:val="28"/>
        </w:rPr>
        <w:t xml:space="preserve"> указанных в пункте 21 настоящего административного регламента, </w:t>
      </w:r>
      <w:r w:rsidR="009A7546" w:rsidRPr="009F7C0D">
        <w:rPr>
          <w:sz w:val="28"/>
          <w:szCs w:val="28"/>
        </w:rPr>
        <w:t xml:space="preserve">в течение </w:t>
      </w:r>
      <w:r w:rsidR="00D14629" w:rsidRPr="009F7C0D">
        <w:rPr>
          <w:sz w:val="28"/>
          <w:szCs w:val="28"/>
        </w:rPr>
        <w:t>пяти</w:t>
      </w:r>
      <w:r w:rsidR="009A7546" w:rsidRPr="009F7C0D">
        <w:rPr>
          <w:sz w:val="28"/>
          <w:szCs w:val="28"/>
        </w:rPr>
        <w:t xml:space="preserve"> дней со дня подачи заявления.</w:t>
      </w:r>
      <w:proofErr w:type="gramEnd"/>
    </w:p>
    <w:p w:rsidR="00D97EC7" w:rsidRPr="009F7C0D" w:rsidRDefault="00D97EC7" w:rsidP="0059334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F7C0D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9F7C0D">
        <w:rPr>
          <w:sz w:val="28"/>
          <w:szCs w:val="28"/>
        </w:rPr>
        <w:t xml:space="preserve"> управлении социальной политики</w:t>
      </w:r>
      <w:r w:rsidRPr="009F7C0D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t>Исчерпывающий перечень документов, необходимых в соответствии с</w:t>
      </w:r>
      <w:r w:rsidR="00754995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порядок их</w:t>
      </w:r>
      <w:r w:rsidR="00754995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 xml:space="preserve">представления </w:t>
      </w:r>
      <w:proofErr w:type="gramEnd"/>
    </w:p>
    <w:p w:rsidR="00D97EC7" w:rsidRPr="009F7C0D" w:rsidRDefault="00D97EC7" w:rsidP="00593348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8D4C98" w:rsidRPr="001B5040" w:rsidRDefault="00CB5245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1B5040">
        <w:rPr>
          <w:rFonts w:ascii="Times New Roman" w:hAnsi="Times New Roman" w:cs="Times New Roman"/>
          <w:bCs/>
          <w:iCs/>
          <w:sz w:val="28"/>
          <w:szCs w:val="28"/>
        </w:rPr>
        <w:t xml:space="preserve">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</w:t>
      </w:r>
      <w:r w:rsidRPr="001B5040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самоуправления организаций, участвующих в предоставлении государственных</w:t>
      </w:r>
      <w:proofErr w:type="gramEnd"/>
      <w:r w:rsidRPr="001B5040">
        <w:rPr>
          <w:rFonts w:ascii="Times New Roman" w:hAnsi="Times New Roman" w:cs="Times New Roman"/>
          <w:bCs/>
          <w:iCs/>
          <w:sz w:val="28"/>
          <w:szCs w:val="28"/>
        </w:rPr>
        <w:t xml:space="preserve"> услуг, не предусмотрено.</w:t>
      </w:r>
    </w:p>
    <w:p w:rsidR="00CB5245" w:rsidRPr="009F7C0D" w:rsidRDefault="00CB5245" w:rsidP="00593348">
      <w:pPr>
        <w:jc w:val="center"/>
        <w:rPr>
          <w:rFonts w:eastAsia="Calibri"/>
          <w:sz w:val="28"/>
          <w:szCs w:val="28"/>
          <w:lang w:eastAsia="en-US"/>
        </w:rPr>
      </w:pPr>
    </w:p>
    <w:p w:rsidR="00D97EC7" w:rsidRPr="009F7C0D" w:rsidRDefault="00D97EC7" w:rsidP="00593348">
      <w:pPr>
        <w:jc w:val="center"/>
        <w:rPr>
          <w:rFonts w:eastAsia="Calibri"/>
          <w:sz w:val="28"/>
          <w:szCs w:val="28"/>
          <w:lang w:eastAsia="en-US"/>
        </w:rPr>
      </w:pPr>
      <w:r w:rsidRPr="009F7C0D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  <w:r w:rsidR="0000524A" w:rsidRPr="009F7C0D">
        <w:rPr>
          <w:rFonts w:eastAsia="Calibri"/>
          <w:sz w:val="28"/>
          <w:szCs w:val="28"/>
          <w:lang w:eastAsia="en-US"/>
        </w:rPr>
        <w:t xml:space="preserve"> </w:t>
      </w:r>
      <w:r w:rsidRPr="009F7C0D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00524A" w:rsidRPr="009F7C0D">
        <w:rPr>
          <w:rFonts w:eastAsia="Calibri"/>
          <w:sz w:val="28"/>
          <w:szCs w:val="28"/>
          <w:lang w:eastAsia="en-US"/>
        </w:rPr>
        <w:t> </w:t>
      </w:r>
      <w:r w:rsidRPr="009F7C0D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800AA" w:rsidRPr="009F7C0D">
        <w:rPr>
          <w:rFonts w:eastAsia="Calibri"/>
          <w:sz w:val="28"/>
          <w:szCs w:val="28"/>
          <w:lang w:eastAsia="en-US"/>
        </w:rPr>
        <w:t> </w:t>
      </w:r>
      <w:r w:rsidRPr="009F7C0D">
        <w:rPr>
          <w:rFonts w:eastAsia="Calibri"/>
          <w:sz w:val="28"/>
          <w:szCs w:val="28"/>
          <w:lang w:eastAsia="en-US"/>
        </w:rPr>
        <w:t>предоставлением государственной услуги</w:t>
      </w:r>
    </w:p>
    <w:p w:rsidR="00D97EC7" w:rsidRPr="009F7C0D" w:rsidRDefault="00D97EC7" w:rsidP="00593348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Pr="001B5040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Управление социальной политики, предоставляющее государственную услугу, не вправе требовать от </w:t>
      </w:r>
      <w:r w:rsidR="00FF6BD3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заявителя</w:t>
      </w:r>
      <w:r w:rsidR="00B10507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D97EC7" w:rsidRPr="009F7C0D" w:rsidRDefault="00D97EC7" w:rsidP="0059334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F7C0D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</w:t>
      </w:r>
      <w:r w:rsidR="008D4C98" w:rsidRPr="009F7C0D">
        <w:rPr>
          <w:rFonts w:eastAsia="Calibri"/>
          <w:sz w:val="28"/>
          <w:szCs w:val="28"/>
          <w:lang w:eastAsia="en-US"/>
        </w:rPr>
        <w:t>;</w:t>
      </w:r>
    </w:p>
    <w:p w:rsidR="00D14629" w:rsidRPr="009F7C0D" w:rsidRDefault="00D14629" w:rsidP="0059334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F7C0D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20" w:history="1">
        <w:r w:rsidRPr="009F7C0D">
          <w:rPr>
            <w:rStyle w:val="ad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9F7C0D">
          <w:rPr>
            <w:rStyle w:val="ad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9F7C0D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               № 210-ФЗ «Об организации предоставления государственных и муниципальных услуг».</w:t>
      </w:r>
    </w:p>
    <w:p w:rsidR="00926030" w:rsidRPr="009F7C0D" w:rsidRDefault="00926030" w:rsidP="00593348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9F7C0D" w:rsidRDefault="00D97EC7" w:rsidP="00593348">
      <w:pPr>
        <w:jc w:val="center"/>
        <w:rPr>
          <w:rFonts w:eastAsia="Calibri"/>
          <w:sz w:val="28"/>
          <w:szCs w:val="28"/>
          <w:lang w:eastAsia="en-US"/>
        </w:rPr>
      </w:pPr>
      <w:r w:rsidRPr="009F7C0D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00524A" w:rsidRPr="009F7C0D">
        <w:rPr>
          <w:rFonts w:eastAsia="Calibri"/>
          <w:sz w:val="28"/>
          <w:szCs w:val="28"/>
          <w:lang w:eastAsia="en-US"/>
        </w:rPr>
        <w:t xml:space="preserve"> </w:t>
      </w:r>
      <w:r w:rsidRPr="009F7C0D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00524A" w:rsidRPr="009F7C0D">
        <w:rPr>
          <w:rFonts w:eastAsia="Calibri"/>
          <w:sz w:val="28"/>
          <w:szCs w:val="28"/>
          <w:lang w:eastAsia="en-US"/>
        </w:rPr>
        <w:t xml:space="preserve"> </w:t>
      </w:r>
      <w:r w:rsidRPr="009F7C0D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9F7C0D" w:rsidRDefault="00DB503B" w:rsidP="00593348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Pr="001B5040" w:rsidRDefault="005E0790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Основани</w:t>
      </w:r>
      <w:r w:rsidR="00D47308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ям</w:t>
      </w:r>
      <w:r w:rsidR="00AB33B1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ются случаи: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BF24F0" w:rsidRPr="009F7C0D" w:rsidRDefault="00BF24F0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1) заявление подано лицом, не имеющим на это полномочий;</w:t>
      </w:r>
    </w:p>
    <w:p w:rsidR="00BF24F0" w:rsidRPr="009F7C0D" w:rsidRDefault="00BF24F0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2) к заявлению не приложены документы, </w:t>
      </w:r>
      <w:r w:rsidR="00A21634" w:rsidRPr="009F7C0D">
        <w:rPr>
          <w:sz w:val="28"/>
          <w:szCs w:val="28"/>
        </w:rPr>
        <w:t xml:space="preserve">необходимые для предоставления государственной услуги, </w:t>
      </w:r>
      <w:r w:rsidRPr="009F7C0D">
        <w:rPr>
          <w:sz w:val="28"/>
          <w:szCs w:val="28"/>
        </w:rPr>
        <w:t xml:space="preserve">указанные в </w:t>
      </w:r>
      <w:hyperlink r:id="rId21" w:history="1">
        <w:r w:rsidRPr="009F7C0D">
          <w:rPr>
            <w:sz w:val="28"/>
            <w:szCs w:val="28"/>
          </w:rPr>
          <w:t>пункте 21</w:t>
        </w:r>
      </w:hyperlink>
      <w:r w:rsidRPr="009F7C0D">
        <w:rPr>
          <w:sz w:val="28"/>
          <w:szCs w:val="28"/>
        </w:rPr>
        <w:t xml:space="preserve"> настоящего административного регламента;</w:t>
      </w:r>
    </w:p>
    <w:p w:rsidR="00794F57" w:rsidRPr="009F7C0D" w:rsidRDefault="00BF24F0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3) заявление и документы, </w:t>
      </w:r>
      <w:r w:rsidR="00B147A4">
        <w:rPr>
          <w:sz w:val="28"/>
          <w:szCs w:val="28"/>
        </w:rPr>
        <w:t>необходимые для предоставления государственной услуги,</w:t>
      </w:r>
      <w:r w:rsidR="00B147A4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направленные в ф</w:t>
      </w:r>
      <w:r w:rsidR="00B147A4">
        <w:rPr>
          <w:sz w:val="28"/>
          <w:szCs w:val="28"/>
        </w:rPr>
        <w:t>орме электронных документов, не </w:t>
      </w:r>
      <w:r w:rsidRPr="009F7C0D">
        <w:rPr>
          <w:sz w:val="28"/>
          <w:szCs w:val="28"/>
        </w:rPr>
        <w:t xml:space="preserve">подписаны </w:t>
      </w:r>
      <w:r w:rsidR="00CB5245" w:rsidRPr="009F7C0D">
        <w:rPr>
          <w:sz w:val="28"/>
          <w:szCs w:val="28"/>
        </w:rPr>
        <w:t xml:space="preserve">в соответствии с пунктом 23 </w:t>
      </w:r>
      <w:r w:rsidR="00794F57" w:rsidRPr="009F7C0D">
        <w:rPr>
          <w:sz w:val="28"/>
          <w:szCs w:val="28"/>
        </w:rPr>
        <w:t>настоящего административного регламента;</w:t>
      </w:r>
    </w:p>
    <w:p w:rsidR="00BF24F0" w:rsidRPr="009F7C0D" w:rsidRDefault="00BF24F0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4) выявлено несоблюдение установленных </w:t>
      </w:r>
      <w:r w:rsidR="008169A0" w:rsidRPr="009F7C0D">
        <w:rPr>
          <w:sz w:val="28"/>
          <w:szCs w:val="28"/>
        </w:rPr>
        <w:t>з</w:t>
      </w:r>
      <w:r w:rsidRPr="009F7C0D">
        <w:rPr>
          <w:sz w:val="28"/>
          <w:szCs w:val="28"/>
        </w:rPr>
        <w:t>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BF24F0" w:rsidRPr="009F7C0D" w:rsidRDefault="00BF24F0" w:rsidP="00593348">
      <w:pPr>
        <w:ind w:firstLine="709"/>
        <w:jc w:val="both"/>
        <w:rPr>
          <w:sz w:val="28"/>
          <w:szCs w:val="28"/>
        </w:rPr>
      </w:pPr>
    </w:p>
    <w:p w:rsidR="00D97EC7" w:rsidRPr="009F7C0D" w:rsidRDefault="00D97EC7" w:rsidP="00593348">
      <w:pPr>
        <w:pStyle w:val="ConsPlusNormal"/>
        <w:keepNext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lastRenderedPageBreak/>
        <w:t xml:space="preserve">Исчерпывающий перечень оснований для </w:t>
      </w:r>
      <w:r w:rsidR="00F759F4">
        <w:rPr>
          <w:rFonts w:ascii="Times New Roman" w:hAnsi="Times New Roman" w:cs="Times New Roman"/>
          <w:sz w:val="28"/>
          <w:szCs w:val="28"/>
        </w:rPr>
        <w:t xml:space="preserve">приостановления или </w:t>
      </w:r>
      <w:r w:rsidRPr="009F7C0D">
        <w:rPr>
          <w:rFonts w:ascii="Times New Roman" w:hAnsi="Times New Roman" w:cs="Times New Roman"/>
          <w:sz w:val="28"/>
          <w:szCs w:val="28"/>
        </w:rPr>
        <w:t>отказа</w:t>
      </w:r>
      <w:r w:rsidR="00ED1E65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в</w:t>
      </w:r>
      <w:r w:rsidR="00F759F4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D97EC7" w:rsidRPr="009F7C0D" w:rsidRDefault="00D97EC7" w:rsidP="00593348">
      <w:pPr>
        <w:pStyle w:val="ConsPlusNormal"/>
        <w:keepNext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9F4" w:rsidRPr="005B7C5D" w:rsidRDefault="00F759F4" w:rsidP="00593348">
      <w:pPr>
        <w:pStyle w:val="ConsPlusNormal"/>
        <w:widowControl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C5D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:rsidR="00ED1E65" w:rsidRPr="001B5040" w:rsidRDefault="00ED1E65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 w:rsidR="00CE6E04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случае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CE6E04" w:rsidRPr="009F7C0D" w:rsidRDefault="00F759F4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CE6E04" w:rsidRPr="009F7C0D">
        <w:rPr>
          <w:rFonts w:ascii="Times New Roman" w:hAnsi="Times New Roman" w:cs="Times New Roman"/>
          <w:sz w:val="28"/>
          <w:szCs w:val="28"/>
        </w:rPr>
        <w:t>отсутствия</w:t>
      </w:r>
      <w:r w:rsidR="00B84043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D83108" w:rsidRPr="009F7C0D">
        <w:rPr>
          <w:rFonts w:ascii="Times New Roman" w:hAnsi="Times New Roman" w:cs="Times New Roman"/>
          <w:sz w:val="28"/>
          <w:szCs w:val="28"/>
        </w:rPr>
        <w:t xml:space="preserve">у заявителя </w:t>
      </w:r>
      <w:r w:rsidR="00B84043" w:rsidRPr="009F7C0D">
        <w:rPr>
          <w:rFonts w:ascii="Times New Roman" w:hAnsi="Times New Roman" w:cs="Times New Roman"/>
          <w:sz w:val="28"/>
          <w:szCs w:val="28"/>
        </w:rPr>
        <w:t>права на</w:t>
      </w:r>
      <w:r w:rsidR="00D83108" w:rsidRPr="009F7C0D">
        <w:rPr>
          <w:rFonts w:ascii="Times New Roman" w:hAnsi="Times New Roman" w:cs="Times New Roman"/>
          <w:sz w:val="28"/>
          <w:szCs w:val="28"/>
        </w:rPr>
        <w:t xml:space="preserve"> получение</w:t>
      </w:r>
      <w:r w:rsidR="00B84043" w:rsidRPr="009F7C0D">
        <w:rPr>
          <w:rFonts w:ascii="Times New Roman" w:hAnsi="Times New Roman" w:cs="Times New Roman"/>
          <w:sz w:val="28"/>
          <w:szCs w:val="28"/>
        </w:rPr>
        <w:t xml:space="preserve"> компенсаци</w:t>
      </w:r>
      <w:r w:rsidR="00D83108" w:rsidRPr="009F7C0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расходов на </w:t>
      </w:r>
      <w:r w:rsidR="00B84043" w:rsidRPr="009F7C0D">
        <w:rPr>
          <w:rFonts w:ascii="Times New Roman" w:hAnsi="Times New Roman" w:cs="Times New Roman"/>
          <w:sz w:val="28"/>
          <w:szCs w:val="28"/>
        </w:rPr>
        <w:t>оплату услуг по установке телефона</w:t>
      </w:r>
      <w:r w:rsidR="00D83108" w:rsidRPr="009F7C0D">
        <w:rPr>
          <w:rFonts w:ascii="Times New Roman" w:hAnsi="Times New Roman" w:cs="Times New Roman"/>
          <w:sz w:val="28"/>
          <w:szCs w:val="28"/>
        </w:rPr>
        <w:t>;</w:t>
      </w:r>
    </w:p>
    <w:p w:rsidR="00D83108" w:rsidRPr="009F7C0D" w:rsidRDefault="00F759F4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D83108" w:rsidRPr="009F7C0D">
        <w:rPr>
          <w:rFonts w:ascii="Times New Roman" w:hAnsi="Times New Roman" w:cs="Times New Roman"/>
          <w:sz w:val="28"/>
          <w:szCs w:val="28"/>
        </w:rPr>
        <w:t>установления недостоверности сведений, содержащихся в</w:t>
      </w:r>
      <w:r w:rsidR="00CE6E04" w:rsidRPr="009F7C0D">
        <w:rPr>
          <w:rFonts w:ascii="Times New Roman" w:hAnsi="Times New Roman" w:cs="Times New Roman"/>
          <w:sz w:val="28"/>
          <w:szCs w:val="28"/>
        </w:rPr>
        <w:t> </w:t>
      </w:r>
      <w:r w:rsidR="00D83108" w:rsidRPr="009F7C0D">
        <w:rPr>
          <w:rFonts w:ascii="Times New Roman" w:hAnsi="Times New Roman" w:cs="Times New Roman"/>
          <w:sz w:val="28"/>
          <w:szCs w:val="28"/>
        </w:rPr>
        <w:t>представленных заявителем документах, и (или) представления заявителем заведомо подложных документов;</w:t>
      </w:r>
    </w:p>
    <w:p w:rsidR="00ED1E65" w:rsidRPr="009F7C0D" w:rsidRDefault="00F759F4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7564C9" w:rsidRPr="009F7C0D">
        <w:rPr>
          <w:sz w:val="28"/>
          <w:szCs w:val="28"/>
        </w:rPr>
        <w:t>если в течение пяти дней со дня подачи заявления, подписанного простой электронной подписью, не представлены документ</w:t>
      </w:r>
      <w:r w:rsidR="00CE6E04" w:rsidRPr="009F7C0D">
        <w:rPr>
          <w:sz w:val="28"/>
          <w:szCs w:val="28"/>
        </w:rPr>
        <w:t>ы</w:t>
      </w:r>
      <w:r w:rsidR="007564C9" w:rsidRPr="009F7C0D">
        <w:rPr>
          <w:sz w:val="28"/>
          <w:szCs w:val="28"/>
        </w:rPr>
        <w:t xml:space="preserve"> </w:t>
      </w:r>
      <w:r w:rsidR="00CE6E04" w:rsidRPr="009F7C0D">
        <w:rPr>
          <w:sz w:val="28"/>
          <w:szCs w:val="28"/>
        </w:rPr>
        <w:t xml:space="preserve">в соответствии с </w:t>
      </w:r>
      <w:r w:rsidR="008169A0" w:rsidRPr="009F7C0D">
        <w:rPr>
          <w:sz w:val="28"/>
          <w:szCs w:val="28"/>
        </w:rPr>
        <w:t xml:space="preserve">частью второй </w:t>
      </w:r>
      <w:r w:rsidR="007564C9" w:rsidRPr="009F7C0D">
        <w:rPr>
          <w:sz w:val="28"/>
          <w:szCs w:val="28"/>
        </w:rPr>
        <w:t>пункт</w:t>
      </w:r>
      <w:r w:rsidR="008169A0" w:rsidRPr="009F7C0D">
        <w:rPr>
          <w:sz w:val="28"/>
          <w:szCs w:val="28"/>
        </w:rPr>
        <w:t>а</w:t>
      </w:r>
      <w:r w:rsidR="007564C9" w:rsidRPr="009F7C0D">
        <w:rPr>
          <w:sz w:val="28"/>
          <w:szCs w:val="28"/>
        </w:rPr>
        <w:t xml:space="preserve"> 2</w:t>
      </w:r>
      <w:r w:rsidR="008169A0" w:rsidRPr="009F7C0D">
        <w:rPr>
          <w:sz w:val="28"/>
          <w:szCs w:val="28"/>
        </w:rPr>
        <w:t>3</w:t>
      </w:r>
      <w:r w:rsidR="007564C9" w:rsidRPr="009F7C0D">
        <w:rPr>
          <w:sz w:val="28"/>
          <w:szCs w:val="28"/>
        </w:rPr>
        <w:t xml:space="preserve"> настоящего административного регламента</w:t>
      </w:r>
      <w:r w:rsidR="00ED1E65" w:rsidRPr="009F7C0D">
        <w:rPr>
          <w:sz w:val="28"/>
          <w:szCs w:val="28"/>
        </w:rPr>
        <w:t>.</w:t>
      </w:r>
    </w:p>
    <w:p w:rsidR="00CE6E04" w:rsidRPr="009F7C0D" w:rsidRDefault="00CE6E04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9F7C0D" w:rsidRDefault="00C4117D" w:rsidP="00593348">
      <w:pPr>
        <w:ind w:left="1" w:hanging="1"/>
        <w:jc w:val="center"/>
        <w:rPr>
          <w:sz w:val="28"/>
          <w:szCs w:val="28"/>
        </w:rPr>
      </w:pPr>
      <w:r w:rsidRPr="009F7C0D">
        <w:rPr>
          <w:rFonts w:eastAsia="Calibri"/>
          <w:sz w:val="28"/>
          <w:szCs w:val="28"/>
          <w:lang w:eastAsia="en-US"/>
        </w:rPr>
        <w:t>Пе</w:t>
      </w:r>
      <w:r w:rsidR="00D97EC7" w:rsidRPr="009F7C0D">
        <w:rPr>
          <w:sz w:val="28"/>
          <w:szCs w:val="28"/>
        </w:rPr>
        <w:t>речень услуг,</w:t>
      </w:r>
      <w:r w:rsidR="00CD2715" w:rsidRPr="009F7C0D">
        <w:rPr>
          <w:sz w:val="28"/>
          <w:szCs w:val="28"/>
        </w:rPr>
        <w:t xml:space="preserve"> </w:t>
      </w:r>
      <w:r w:rsidR="00D97EC7" w:rsidRPr="009F7C0D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9F7C0D">
        <w:rPr>
          <w:sz w:val="28"/>
          <w:szCs w:val="28"/>
        </w:rPr>
        <w:t> </w:t>
      </w:r>
      <w:r w:rsidR="00D97EC7" w:rsidRPr="009F7C0D">
        <w:rPr>
          <w:sz w:val="28"/>
          <w:szCs w:val="28"/>
        </w:rPr>
        <w:t>предоставлении государственной услуги</w:t>
      </w:r>
    </w:p>
    <w:p w:rsidR="00D97EC7" w:rsidRPr="009F7C0D" w:rsidRDefault="00D97EC7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9F7C0D" w:rsidRDefault="00220B5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Необходимые и обязательные услуги, включенные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</w:t>
      </w:r>
      <w:r w:rsidR="008169A0"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я организациями, участвующими в </w:t>
      </w: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220B57" w:rsidRPr="009F7C0D" w:rsidRDefault="00220B5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Порядок, размер и основания взимания</w:t>
      </w:r>
      <w:r w:rsidR="0000524A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9F7C0D" w:rsidRDefault="00D97EC7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1B5040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F7C0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Государственная услуга предоставляется без взимания государственной пошлины или иной платы. </w:t>
      </w:r>
    </w:p>
    <w:p w:rsidR="00CD2421" w:rsidRDefault="00CD2421" w:rsidP="00CD242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D2421" w:rsidRPr="00CD2421" w:rsidRDefault="00CD2421" w:rsidP="00CD2421">
      <w:pPr>
        <w:keepNext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CD2421">
        <w:rPr>
          <w:sz w:val="28"/>
          <w:szCs w:val="28"/>
        </w:rPr>
        <w:lastRenderedPageBreak/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</w:t>
      </w:r>
    </w:p>
    <w:p w:rsidR="00CD2421" w:rsidRPr="00CD2421" w:rsidRDefault="00CD2421" w:rsidP="00CD2421">
      <w:pPr>
        <w:keepNext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CD2421">
        <w:rPr>
          <w:sz w:val="28"/>
          <w:szCs w:val="28"/>
        </w:rPr>
        <w:t>расчета размера такой платы</w:t>
      </w:r>
    </w:p>
    <w:p w:rsidR="00CD2421" w:rsidRPr="00CD2421" w:rsidRDefault="00CD2421" w:rsidP="00CD2421">
      <w:pPr>
        <w:keepNext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Default="00CD2421" w:rsidP="00CD2421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2421">
        <w:rPr>
          <w:rFonts w:ascii="Times New Roman" w:hAnsi="Times New Roman" w:cs="Times New Roman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</w:t>
      </w:r>
      <w:r>
        <w:rPr>
          <w:rFonts w:ascii="Times New Roman" w:hAnsi="Times New Roman" w:cs="Times New Roman"/>
          <w:sz w:val="28"/>
          <w:szCs w:val="28"/>
        </w:rPr>
        <w:t>льством Российской Федерации не </w:t>
      </w:r>
      <w:r w:rsidRPr="00CD2421">
        <w:rPr>
          <w:rFonts w:ascii="Times New Roman" w:hAnsi="Times New Roman" w:cs="Times New Roman"/>
          <w:sz w:val="28"/>
          <w:szCs w:val="28"/>
        </w:rPr>
        <w:t>предусмотрены.</w:t>
      </w:r>
    </w:p>
    <w:p w:rsidR="00CD2421" w:rsidRPr="00CD2421" w:rsidRDefault="00CD2421" w:rsidP="00CD2421">
      <w:pPr>
        <w:pStyle w:val="ConsPlusNormal"/>
        <w:widowControl/>
        <w:tabs>
          <w:tab w:val="left" w:pos="1134"/>
        </w:tabs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97EC7" w:rsidRPr="009F7C0D" w:rsidRDefault="00D97EC7" w:rsidP="00593348">
      <w:pPr>
        <w:keepNext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Максимальный срок ожидания в очереди при подаче</w:t>
      </w:r>
      <w:r w:rsidR="0000524A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</w:t>
      </w:r>
      <w:r w:rsidR="003A3079">
        <w:rPr>
          <w:sz w:val="28"/>
          <w:szCs w:val="28"/>
        </w:rPr>
        <w:t>ой</w:t>
      </w:r>
      <w:r w:rsidRPr="009F7C0D">
        <w:rPr>
          <w:sz w:val="28"/>
          <w:szCs w:val="28"/>
        </w:rPr>
        <w:t xml:space="preserve"> услуг</w:t>
      </w:r>
      <w:r w:rsidR="003A3079">
        <w:rPr>
          <w:sz w:val="28"/>
          <w:szCs w:val="28"/>
        </w:rPr>
        <w:t>и</w:t>
      </w:r>
    </w:p>
    <w:p w:rsidR="00D97EC7" w:rsidRPr="009F7C0D" w:rsidRDefault="00D97EC7" w:rsidP="00593348">
      <w:pPr>
        <w:keepNext/>
        <w:ind w:firstLine="709"/>
        <w:rPr>
          <w:sz w:val="28"/>
          <w:szCs w:val="28"/>
        </w:rPr>
      </w:pPr>
    </w:p>
    <w:p w:rsidR="00D97EC7" w:rsidRPr="009F7C0D" w:rsidRDefault="00D97EC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9F7C0D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9F7C0D" w:rsidRDefault="00D97EC7" w:rsidP="005933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9F7C0D" w:rsidRDefault="00654F09" w:rsidP="0059334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00524A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00524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9F7C0D" w:rsidRDefault="00654F09" w:rsidP="005933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4629" w:rsidRPr="009F7C0D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осуществляется в</w:t>
      </w:r>
      <w:r w:rsidR="00220B57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 xml:space="preserve">день их поступления в управление социальной политики, </w:t>
      </w:r>
      <w:r w:rsidR="00220B57" w:rsidRPr="009F7C0D">
        <w:rPr>
          <w:rFonts w:ascii="Times New Roman" w:hAnsi="Times New Roman" w:cs="Times New Roman"/>
          <w:sz w:val="28"/>
          <w:szCs w:val="28"/>
        </w:rPr>
        <w:t>кроме</w:t>
      </w:r>
      <w:r w:rsidRPr="009F7C0D">
        <w:rPr>
          <w:rFonts w:ascii="Times New Roman" w:hAnsi="Times New Roman" w:cs="Times New Roman"/>
          <w:sz w:val="28"/>
          <w:szCs w:val="28"/>
        </w:rPr>
        <w:t xml:space="preserve"> случая, указанного в пункте 3</w:t>
      </w:r>
      <w:r w:rsidR="00CD2421">
        <w:rPr>
          <w:rFonts w:ascii="Times New Roman" w:hAnsi="Times New Roman" w:cs="Times New Roman"/>
          <w:sz w:val="28"/>
          <w:szCs w:val="28"/>
        </w:rPr>
        <w:t>4</w:t>
      </w:r>
      <w:r w:rsidRPr="009F7C0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14629" w:rsidRPr="009F7C0D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направленных в</w:t>
      </w:r>
      <w:r w:rsidR="00220B57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 xml:space="preserve">форме электронных документов, при отсутствии оснований для отказа в приеме заявления </w:t>
      </w:r>
      <w:r w:rsidR="00CE57ED">
        <w:rPr>
          <w:rFonts w:ascii="Times New Roman" w:hAnsi="Times New Roman" w:cs="Times New Roman"/>
          <w:sz w:val="28"/>
          <w:szCs w:val="28"/>
        </w:rPr>
        <w:t xml:space="preserve">и документов, необходимых для предоставления государственной услуги, </w:t>
      </w:r>
      <w:r w:rsidRPr="009F7C0D">
        <w:rPr>
          <w:rFonts w:ascii="Times New Roman" w:hAnsi="Times New Roman" w:cs="Times New Roman"/>
          <w:sz w:val="28"/>
          <w:szCs w:val="28"/>
        </w:rPr>
        <w:t xml:space="preserve">осуществляется не позднее рабочего дня, следующего за днем поступления заявления </w:t>
      </w:r>
      <w:r w:rsidR="00CE57ED" w:rsidRPr="00CE57ED"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услуги,</w:t>
      </w:r>
      <w:r w:rsidR="00CE57E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:rsidR="00D14629" w:rsidRPr="009F7C0D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</w:t>
      </w:r>
      <w:r w:rsidR="00CE57ED" w:rsidRPr="00CE57ED"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услуги,</w:t>
      </w:r>
      <w:r w:rsidR="00CE57ED">
        <w:rPr>
          <w:rFonts w:ascii="Times New Roman" w:hAnsi="Times New Roman" w:cs="Times New Roman"/>
          <w:sz w:val="28"/>
          <w:szCs w:val="28"/>
        </w:rPr>
        <w:t xml:space="preserve"> </w:t>
      </w:r>
      <w:r w:rsidR="00220B57" w:rsidRPr="009F7C0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с</w:t>
      </w:r>
      <w:r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220B57" w:rsidRPr="009F7C0D">
        <w:rPr>
          <w:rFonts w:ascii="Times New Roman" w:hAnsi="Times New Roman" w:cs="Times New Roman"/>
          <w:sz w:val="28"/>
          <w:szCs w:val="28"/>
        </w:rPr>
        <w:t>документами</w:t>
      </w:r>
      <w:r w:rsidRPr="009F7C0D">
        <w:rPr>
          <w:rFonts w:ascii="Times New Roman" w:hAnsi="Times New Roman" w:cs="Times New Roman"/>
          <w:sz w:val="28"/>
          <w:szCs w:val="28"/>
        </w:rPr>
        <w:t>, необходимы</w:t>
      </w:r>
      <w:r w:rsidR="00220B57" w:rsidRPr="009F7C0D">
        <w:rPr>
          <w:rFonts w:ascii="Times New Roman" w:hAnsi="Times New Roman" w:cs="Times New Roman"/>
          <w:sz w:val="28"/>
          <w:szCs w:val="28"/>
        </w:rPr>
        <w:t>ми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осуществляется в порядке, предусмотренном пунктами 4</w:t>
      </w:r>
      <w:r w:rsidR="00CD2421">
        <w:rPr>
          <w:rFonts w:ascii="Times New Roman" w:hAnsi="Times New Roman" w:cs="Times New Roman"/>
          <w:sz w:val="28"/>
          <w:szCs w:val="28"/>
        </w:rPr>
        <w:t>6</w:t>
      </w:r>
      <w:r w:rsidR="00A64980">
        <w:rPr>
          <w:rFonts w:ascii="Times New Roman" w:hAnsi="Times New Roman" w:cs="Times New Roman"/>
          <w:sz w:val="28"/>
          <w:szCs w:val="28"/>
        </w:rPr>
        <w:t>–</w:t>
      </w:r>
      <w:r w:rsidR="00CE6BB2" w:rsidRPr="009F7C0D">
        <w:rPr>
          <w:rFonts w:ascii="Times New Roman" w:hAnsi="Times New Roman" w:cs="Times New Roman"/>
          <w:sz w:val="28"/>
          <w:szCs w:val="28"/>
        </w:rPr>
        <w:t>5</w:t>
      </w:r>
      <w:r w:rsidR="00CD2421">
        <w:rPr>
          <w:rFonts w:ascii="Times New Roman" w:hAnsi="Times New Roman" w:cs="Times New Roman"/>
          <w:sz w:val="28"/>
          <w:szCs w:val="28"/>
        </w:rPr>
        <w:t>4</w:t>
      </w:r>
      <w:r w:rsidRPr="009F7C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DA0C39" w:rsidRPr="009F7C0D" w:rsidRDefault="00DA0C39" w:rsidP="0059334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985" w:rsidRPr="009F7C0D" w:rsidRDefault="00AC0EDC" w:rsidP="00CD2421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lastRenderedPageBreak/>
        <w:t>Требования к помещениям, в которых предоставляются</w:t>
      </w:r>
      <w:r w:rsidR="0000524A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 xml:space="preserve">государственная услуга, </w:t>
      </w:r>
      <w:r w:rsidR="002824E3" w:rsidRPr="009F7C0D">
        <w:rPr>
          <w:sz w:val="28"/>
          <w:szCs w:val="28"/>
        </w:rPr>
        <w:t xml:space="preserve">услуга, </w:t>
      </w:r>
      <w:r w:rsidRPr="009F7C0D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к месту ожидания и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приема заявителей, размещению и</w:t>
      </w:r>
      <w:r w:rsidR="0000524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оформлению визуальной, текстовой и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мультимедийной информации о порядке предоставления таких услуг</w:t>
      </w:r>
      <w:r w:rsidR="00DE2985" w:rsidRPr="009F7C0D">
        <w:rPr>
          <w:sz w:val="28"/>
          <w:szCs w:val="28"/>
        </w:rPr>
        <w:t>, в том числе к обеспечению доступности для инвалидов указанных объектов в</w:t>
      </w:r>
      <w:r w:rsidR="00B800AA" w:rsidRPr="009F7C0D">
        <w:rPr>
          <w:sz w:val="28"/>
          <w:szCs w:val="28"/>
        </w:rPr>
        <w:t> </w:t>
      </w:r>
      <w:r w:rsidR="00DE2985" w:rsidRPr="009F7C0D">
        <w:rPr>
          <w:sz w:val="28"/>
          <w:szCs w:val="28"/>
        </w:rPr>
        <w:t>соответствии с законодательством Российской Федерации о</w:t>
      </w:r>
      <w:r w:rsidR="0000524A" w:rsidRPr="009F7C0D">
        <w:rPr>
          <w:sz w:val="28"/>
          <w:szCs w:val="28"/>
        </w:rPr>
        <w:t> </w:t>
      </w:r>
      <w:r w:rsidR="00DE2985" w:rsidRPr="009F7C0D">
        <w:rPr>
          <w:sz w:val="28"/>
          <w:szCs w:val="28"/>
        </w:rPr>
        <w:t xml:space="preserve">социальной защите </w:t>
      </w:r>
      <w:r w:rsidR="00CD2715" w:rsidRPr="009F7C0D">
        <w:rPr>
          <w:sz w:val="28"/>
          <w:szCs w:val="28"/>
        </w:rPr>
        <w:t>и</w:t>
      </w:r>
      <w:r w:rsidR="00DE2985" w:rsidRPr="009F7C0D">
        <w:rPr>
          <w:sz w:val="28"/>
          <w:szCs w:val="28"/>
        </w:rPr>
        <w:t>нвалидов</w:t>
      </w:r>
      <w:proofErr w:type="gramEnd"/>
    </w:p>
    <w:p w:rsidR="00AC0EDC" w:rsidRPr="009F7C0D" w:rsidRDefault="00AC0EDC" w:rsidP="00CD2421">
      <w:pPr>
        <w:keepNext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1B5040" w:rsidRDefault="00DE2985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2) </w:t>
      </w:r>
      <w:r w:rsidR="005A6CB2" w:rsidRPr="009F7C0D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9F7C0D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7C0D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7C0D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9F7C0D">
        <w:rPr>
          <w:bCs/>
          <w:sz w:val="28"/>
          <w:szCs w:val="28"/>
        </w:rPr>
        <w:t> </w:t>
      </w:r>
      <w:r w:rsidRPr="009F7C0D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9F7C0D">
        <w:rPr>
          <w:bCs/>
          <w:sz w:val="28"/>
          <w:szCs w:val="28"/>
        </w:rPr>
        <w:t xml:space="preserve">государственной </w:t>
      </w:r>
      <w:r w:rsidRPr="009F7C0D">
        <w:rPr>
          <w:bCs/>
          <w:sz w:val="28"/>
          <w:szCs w:val="28"/>
        </w:rPr>
        <w:t>услуги, в том числе с</w:t>
      </w:r>
      <w:r w:rsidR="00CB7F8B" w:rsidRPr="009F7C0D">
        <w:rPr>
          <w:bCs/>
          <w:sz w:val="28"/>
          <w:szCs w:val="28"/>
        </w:rPr>
        <w:t> </w:t>
      </w:r>
      <w:r w:rsidRPr="009F7C0D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9F7C0D">
        <w:rPr>
          <w:bCs/>
          <w:sz w:val="28"/>
          <w:szCs w:val="28"/>
        </w:rPr>
        <w:t xml:space="preserve">государственные </w:t>
      </w:r>
      <w:r w:rsidRPr="009F7C0D">
        <w:rPr>
          <w:bCs/>
          <w:sz w:val="28"/>
          <w:szCs w:val="28"/>
        </w:rPr>
        <w:t xml:space="preserve">услуги, </w:t>
      </w:r>
      <w:proofErr w:type="spellStart"/>
      <w:r w:rsidRPr="009F7C0D">
        <w:rPr>
          <w:bCs/>
          <w:sz w:val="28"/>
          <w:szCs w:val="28"/>
        </w:rPr>
        <w:t>ассистивных</w:t>
      </w:r>
      <w:proofErr w:type="spellEnd"/>
      <w:r w:rsidRPr="009F7C0D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Pr="009F7C0D" w:rsidRDefault="00513C99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7C0D"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800AA" w:rsidRPr="009F7C0D">
        <w:rPr>
          <w:bCs/>
          <w:sz w:val="28"/>
          <w:szCs w:val="28"/>
        </w:rPr>
        <w:t> </w:t>
      </w:r>
      <w:r w:rsidRPr="009F7C0D">
        <w:rPr>
          <w:bCs/>
          <w:sz w:val="28"/>
          <w:szCs w:val="28"/>
        </w:rPr>
        <w:t>самостоятельного передвижения</w:t>
      </w:r>
      <w:r w:rsidR="00A64980">
        <w:rPr>
          <w:bCs/>
          <w:sz w:val="28"/>
          <w:szCs w:val="28"/>
        </w:rPr>
        <w:t>,</w:t>
      </w:r>
      <w:r w:rsidRPr="009F7C0D">
        <w:rPr>
          <w:bCs/>
          <w:sz w:val="28"/>
          <w:szCs w:val="28"/>
        </w:rPr>
        <w:t xml:space="preserve"> по территории объекта;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7C0D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F7C0D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</w:t>
      </w:r>
      <w:r w:rsidR="00CE57ED">
        <w:rPr>
          <w:bCs/>
          <w:sz w:val="28"/>
          <w:szCs w:val="28"/>
        </w:rPr>
        <w:t xml:space="preserve"> доступа инвалидов к объектам и </w:t>
      </w:r>
      <w:r w:rsidR="00CB7F8B" w:rsidRPr="009F7C0D">
        <w:rPr>
          <w:bCs/>
          <w:sz w:val="28"/>
          <w:szCs w:val="28"/>
        </w:rPr>
        <w:t xml:space="preserve">государственным </w:t>
      </w:r>
      <w:r w:rsidRPr="009F7C0D">
        <w:rPr>
          <w:bCs/>
          <w:sz w:val="28"/>
          <w:szCs w:val="28"/>
        </w:rPr>
        <w:t>услугам, с</w:t>
      </w:r>
      <w:r w:rsidR="00220B57" w:rsidRPr="009F7C0D">
        <w:rPr>
          <w:bCs/>
          <w:sz w:val="28"/>
          <w:szCs w:val="28"/>
        </w:rPr>
        <w:t xml:space="preserve"> </w:t>
      </w:r>
      <w:r w:rsidRPr="009F7C0D">
        <w:rPr>
          <w:bCs/>
          <w:sz w:val="28"/>
          <w:szCs w:val="28"/>
        </w:rPr>
        <w:t>учетом огра</w:t>
      </w:r>
      <w:r w:rsidR="00CE57ED">
        <w:rPr>
          <w:bCs/>
          <w:sz w:val="28"/>
          <w:szCs w:val="28"/>
        </w:rPr>
        <w:t>ничений их жизнедеятельности, в </w:t>
      </w:r>
      <w:r w:rsidRPr="009F7C0D">
        <w:rPr>
          <w:bCs/>
          <w:sz w:val="28"/>
          <w:szCs w:val="28"/>
        </w:rPr>
        <w:t>том</w:t>
      </w:r>
      <w:r w:rsidR="00CE57ED">
        <w:rPr>
          <w:bCs/>
          <w:sz w:val="28"/>
          <w:szCs w:val="28"/>
        </w:rPr>
        <w:t> </w:t>
      </w:r>
      <w:r w:rsidRPr="009F7C0D">
        <w:rPr>
          <w:bCs/>
          <w:sz w:val="28"/>
          <w:szCs w:val="28"/>
        </w:rPr>
        <w:t xml:space="preserve">числе дублирование необходимой для получения </w:t>
      </w:r>
      <w:r w:rsidR="00CB7F8B" w:rsidRPr="009F7C0D">
        <w:rPr>
          <w:bCs/>
          <w:sz w:val="28"/>
          <w:szCs w:val="28"/>
        </w:rPr>
        <w:t xml:space="preserve">государственной </w:t>
      </w:r>
      <w:r w:rsidRPr="009F7C0D">
        <w:rPr>
          <w:bCs/>
          <w:sz w:val="28"/>
          <w:szCs w:val="28"/>
        </w:rPr>
        <w:t>услуги звуковой и зрительной информации, а также надп</w:t>
      </w:r>
      <w:r w:rsidR="00CE57ED">
        <w:rPr>
          <w:bCs/>
          <w:sz w:val="28"/>
          <w:szCs w:val="28"/>
        </w:rPr>
        <w:t>исей, знаков и иной текстовой и </w:t>
      </w:r>
      <w:r w:rsidRPr="009F7C0D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D1462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7C0D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9F7C0D">
        <w:rPr>
          <w:bCs/>
          <w:sz w:val="28"/>
          <w:szCs w:val="28"/>
        </w:rPr>
        <w:t xml:space="preserve">государственные </w:t>
      </w:r>
      <w:r w:rsidRPr="009F7C0D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D14629" w:rsidRPr="009F7C0D">
        <w:rPr>
          <w:bCs/>
          <w:sz w:val="28"/>
          <w:szCs w:val="28"/>
        </w:rPr>
        <w:t>;</w:t>
      </w:r>
    </w:p>
    <w:p w:rsidR="00D14629" w:rsidRPr="009F7C0D" w:rsidRDefault="00D14629" w:rsidP="0059334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F7C0D">
        <w:rPr>
          <w:bCs/>
          <w:sz w:val="28"/>
          <w:szCs w:val="28"/>
        </w:rPr>
        <w:t xml:space="preserve">3) </w:t>
      </w:r>
      <w:r w:rsidRPr="009F7C0D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654F09" w:rsidRPr="009F7C0D" w:rsidRDefault="00D1462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4</w:t>
      </w:r>
      <w:r w:rsidR="00654F09" w:rsidRPr="009F7C0D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9F7C0D">
        <w:rPr>
          <w:sz w:val="28"/>
          <w:szCs w:val="28"/>
        </w:rPr>
        <w:t>банкетками</w:t>
      </w:r>
      <w:proofErr w:type="spellEnd"/>
      <w:r w:rsidRPr="009F7C0D">
        <w:rPr>
          <w:sz w:val="28"/>
          <w:szCs w:val="28"/>
        </w:rPr>
        <w:t>);</w:t>
      </w:r>
    </w:p>
    <w:p w:rsidR="00654F09" w:rsidRPr="009F7C0D" w:rsidRDefault="00D1462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5</w:t>
      </w:r>
      <w:r w:rsidR="00654F09" w:rsidRPr="009F7C0D">
        <w:rPr>
          <w:sz w:val="28"/>
          <w:szCs w:val="28"/>
        </w:rPr>
        <w:t>) места информирования, предназначенные для ознакомления граждан с</w:t>
      </w:r>
      <w:r w:rsidR="00B800AA" w:rsidRPr="009F7C0D">
        <w:rPr>
          <w:sz w:val="28"/>
          <w:szCs w:val="28"/>
        </w:rPr>
        <w:t> </w:t>
      </w:r>
      <w:r w:rsidR="00654F09" w:rsidRPr="009F7C0D">
        <w:rPr>
          <w:sz w:val="28"/>
          <w:szCs w:val="28"/>
        </w:rPr>
        <w:t>информационными материалами, оборудуются: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lastRenderedPageBreak/>
        <w:t>информационными стендами или информационными электронными терминалами;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 w:rsidRPr="009F7C0D">
        <w:rPr>
          <w:sz w:val="28"/>
          <w:szCs w:val="28"/>
        </w:rPr>
        <w:t>2</w:t>
      </w:r>
      <w:r w:rsidRPr="009F7C0D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1B5040" w:rsidRDefault="00E46FE0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Требования к местам проведения личного приема граждан:</w:t>
      </w:r>
    </w:p>
    <w:p w:rsidR="00E46FE0" w:rsidRPr="009F7C0D" w:rsidRDefault="00E46FE0" w:rsidP="0059334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9F7C0D" w:rsidRDefault="00E46FE0" w:rsidP="0059334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9F7C0D">
        <w:rPr>
          <w:sz w:val="28"/>
          <w:szCs w:val="28"/>
        </w:rPr>
        <w:t>бейджем</w:t>
      </w:r>
      <w:proofErr w:type="spellEnd"/>
      <w:r w:rsidRPr="009F7C0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9F7C0D">
        <w:rPr>
          <w:sz w:val="28"/>
          <w:szCs w:val="28"/>
        </w:rPr>
        <w:t xml:space="preserve"> </w:t>
      </w:r>
      <w:proofErr w:type="gramStart"/>
      <w:r w:rsidRPr="009F7C0D">
        <w:rPr>
          <w:sz w:val="28"/>
          <w:szCs w:val="28"/>
        </w:rPr>
        <w:t>Личный</w:t>
      </w:r>
      <w:proofErr w:type="gramEnd"/>
      <w:r w:rsidRPr="009F7C0D">
        <w:rPr>
          <w:sz w:val="28"/>
          <w:szCs w:val="28"/>
        </w:rPr>
        <w:t xml:space="preserve"> нагрудный </w:t>
      </w:r>
      <w:proofErr w:type="spellStart"/>
      <w:r w:rsidRPr="009F7C0D">
        <w:rPr>
          <w:sz w:val="28"/>
          <w:szCs w:val="28"/>
        </w:rPr>
        <w:t>бейдж</w:t>
      </w:r>
      <w:proofErr w:type="spellEnd"/>
      <w:r w:rsidRPr="009F7C0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9F7C0D" w:rsidRDefault="00E46FE0" w:rsidP="0059334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9F7C0D" w:rsidRDefault="00E46FE0" w:rsidP="0059334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9F7C0D" w:rsidRDefault="001C1028" w:rsidP="00593348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00524A" w:rsidRPr="009F7C0D">
        <w:rPr>
          <w:bCs/>
          <w:iCs/>
          <w:sz w:val="28"/>
          <w:szCs w:val="28"/>
        </w:rPr>
        <w:t xml:space="preserve"> </w:t>
      </w:r>
      <w:r w:rsidRPr="009F7C0D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9F7C0D" w:rsidRDefault="00D97EC7" w:rsidP="00593348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1B5040" w:rsidRDefault="005B346F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</w:t>
      </w:r>
      <w:r w:rsidR="00220B57" w:rsidRPr="009F7C0D">
        <w:rPr>
          <w:sz w:val="28"/>
          <w:szCs w:val="28"/>
        </w:rPr>
        <w:t>е</w:t>
      </w:r>
      <w:r w:rsidRPr="009F7C0D">
        <w:rPr>
          <w:sz w:val="28"/>
          <w:szCs w:val="28"/>
        </w:rPr>
        <w:t xml:space="preserve"> 2</w:t>
      </w:r>
      <w:r w:rsidR="00800B0B" w:rsidRPr="009F7C0D">
        <w:rPr>
          <w:sz w:val="28"/>
          <w:szCs w:val="28"/>
        </w:rPr>
        <w:t>1</w:t>
      </w:r>
      <w:r w:rsidR="00F46B57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настоящего административного регламента;</w:t>
      </w:r>
    </w:p>
    <w:p w:rsidR="00654F09" w:rsidRPr="009F7C0D" w:rsidRDefault="00654F0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2) возможность обращения за </w:t>
      </w:r>
      <w:r w:rsidR="00A64980">
        <w:rPr>
          <w:sz w:val="28"/>
          <w:szCs w:val="28"/>
        </w:rPr>
        <w:t>предоставлением</w:t>
      </w:r>
      <w:r w:rsidRPr="009F7C0D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lastRenderedPageBreak/>
        <w:t xml:space="preserve">3) создание инвалидам следующих условий доступности </w:t>
      </w:r>
      <w:r w:rsidR="00CB7F8B" w:rsidRPr="009F7C0D">
        <w:rPr>
          <w:sz w:val="28"/>
          <w:szCs w:val="28"/>
        </w:rPr>
        <w:t xml:space="preserve">государственных </w:t>
      </w:r>
      <w:r w:rsidRPr="009F7C0D">
        <w:rPr>
          <w:sz w:val="28"/>
          <w:szCs w:val="28"/>
        </w:rPr>
        <w:t>услуг в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иными нормативными правовыми актами: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9F7C0D">
        <w:rPr>
          <w:sz w:val="28"/>
          <w:szCs w:val="28"/>
        </w:rPr>
        <w:t xml:space="preserve">государственной </w:t>
      </w:r>
      <w:r w:rsidRPr="009F7C0D">
        <w:rPr>
          <w:sz w:val="28"/>
          <w:szCs w:val="28"/>
        </w:rPr>
        <w:t>услуги, в</w:t>
      </w:r>
      <w:r w:rsidR="00CB7F8B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том числе об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 xml:space="preserve">оформлении необходимых для </w:t>
      </w:r>
      <w:r w:rsidR="00A64980">
        <w:rPr>
          <w:sz w:val="28"/>
          <w:szCs w:val="28"/>
        </w:rPr>
        <w:t>предоставления</w:t>
      </w:r>
      <w:r w:rsidRPr="009F7C0D">
        <w:rPr>
          <w:sz w:val="28"/>
          <w:szCs w:val="28"/>
        </w:rPr>
        <w:t xml:space="preserve"> </w:t>
      </w:r>
      <w:r w:rsidR="00B86A80" w:rsidRPr="009F7C0D">
        <w:rPr>
          <w:sz w:val="28"/>
          <w:szCs w:val="28"/>
        </w:rPr>
        <w:t xml:space="preserve">государственной </w:t>
      </w:r>
      <w:r w:rsidRPr="009F7C0D">
        <w:rPr>
          <w:sz w:val="28"/>
          <w:szCs w:val="28"/>
        </w:rPr>
        <w:t>услуги документов, о</w:t>
      </w:r>
      <w:r w:rsidR="00CB7F8B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 xml:space="preserve">совершении ими других необходимых для </w:t>
      </w:r>
      <w:r w:rsidR="00546D3C">
        <w:rPr>
          <w:sz w:val="28"/>
          <w:szCs w:val="28"/>
        </w:rPr>
        <w:t>предоставления</w:t>
      </w:r>
      <w:r w:rsidRPr="009F7C0D">
        <w:rPr>
          <w:sz w:val="28"/>
          <w:szCs w:val="28"/>
        </w:rPr>
        <w:t xml:space="preserve"> </w:t>
      </w:r>
      <w:r w:rsidR="00B86A80" w:rsidRPr="009F7C0D">
        <w:rPr>
          <w:sz w:val="28"/>
          <w:szCs w:val="28"/>
        </w:rPr>
        <w:t xml:space="preserve">государственной </w:t>
      </w:r>
      <w:r w:rsidRPr="009F7C0D">
        <w:rPr>
          <w:sz w:val="28"/>
          <w:szCs w:val="28"/>
        </w:rPr>
        <w:t>услуги действий;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9F7C0D">
        <w:rPr>
          <w:sz w:val="28"/>
          <w:szCs w:val="28"/>
        </w:rPr>
        <w:t xml:space="preserve">государственной </w:t>
      </w:r>
      <w:r w:rsidRPr="009F7C0D">
        <w:rPr>
          <w:sz w:val="28"/>
          <w:szCs w:val="28"/>
        </w:rPr>
        <w:t>услуги с</w:t>
      </w:r>
      <w:r w:rsidR="00B86A80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 xml:space="preserve">объект </w:t>
      </w:r>
      <w:proofErr w:type="spellStart"/>
      <w:r w:rsidRPr="009F7C0D">
        <w:rPr>
          <w:sz w:val="28"/>
          <w:szCs w:val="28"/>
        </w:rPr>
        <w:t>сурдопереводчика</w:t>
      </w:r>
      <w:proofErr w:type="spellEnd"/>
      <w:r w:rsidRPr="009F7C0D">
        <w:rPr>
          <w:sz w:val="28"/>
          <w:szCs w:val="28"/>
        </w:rPr>
        <w:t xml:space="preserve">, </w:t>
      </w:r>
      <w:proofErr w:type="spellStart"/>
      <w:r w:rsidRPr="009F7C0D">
        <w:rPr>
          <w:sz w:val="28"/>
          <w:szCs w:val="28"/>
        </w:rPr>
        <w:t>тифлосурдопереводчика</w:t>
      </w:r>
      <w:proofErr w:type="spellEnd"/>
      <w:r w:rsidRPr="009F7C0D">
        <w:rPr>
          <w:sz w:val="28"/>
          <w:szCs w:val="28"/>
        </w:rPr>
        <w:t>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9F7C0D">
        <w:rPr>
          <w:sz w:val="28"/>
          <w:szCs w:val="28"/>
        </w:rPr>
        <w:t xml:space="preserve">государственных </w:t>
      </w:r>
      <w:r w:rsidRPr="009F7C0D">
        <w:rPr>
          <w:sz w:val="28"/>
          <w:szCs w:val="28"/>
        </w:rPr>
        <w:t>услуг наравне с другими лицами;</w:t>
      </w:r>
    </w:p>
    <w:p w:rsidR="00513C99" w:rsidRPr="009F7C0D" w:rsidRDefault="00513C99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9F7C0D">
        <w:rPr>
          <w:sz w:val="28"/>
          <w:szCs w:val="28"/>
        </w:rPr>
        <w:t xml:space="preserve">государственной </w:t>
      </w:r>
      <w:r w:rsidRPr="009F7C0D"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9F7C0D">
        <w:rPr>
          <w:sz w:val="28"/>
          <w:szCs w:val="28"/>
        </w:rPr>
        <w:t>аудиоконтура</w:t>
      </w:r>
      <w:proofErr w:type="spellEnd"/>
      <w:r w:rsidRPr="009F7C0D">
        <w:rPr>
          <w:sz w:val="28"/>
          <w:szCs w:val="28"/>
        </w:rPr>
        <w:t xml:space="preserve"> (индукционной системы </w:t>
      </w:r>
      <w:proofErr w:type="gramStart"/>
      <w:r w:rsidRPr="009F7C0D">
        <w:rPr>
          <w:sz w:val="28"/>
          <w:szCs w:val="28"/>
        </w:rPr>
        <w:t>для</w:t>
      </w:r>
      <w:proofErr w:type="gramEnd"/>
      <w:r w:rsidRPr="009F7C0D">
        <w:rPr>
          <w:sz w:val="28"/>
          <w:szCs w:val="28"/>
        </w:rPr>
        <w:t xml:space="preserve"> слабослышащих).</w:t>
      </w:r>
    </w:p>
    <w:p w:rsidR="00C74A5D" w:rsidRPr="001B5040" w:rsidRDefault="00C74A5D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Показателями качества предоставления государственной услуги являются:</w:t>
      </w:r>
    </w:p>
    <w:p w:rsidR="00C74A5D" w:rsidRPr="009F7C0D" w:rsidRDefault="00922269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1</w:t>
      </w:r>
      <w:r w:rsidR="00C74A5D" w:rsidRPr="009F7C0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9F7C0D" w:rsidRDefault="008169A0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2</w:t>
      </w:r>
      <w:r w:rsidR="00C74A5D" w:rsidRPr="009F7C0D">
        <w:rPr>
          <w:bCs/>
          <w:iCs/>
          <w:sz w:val="28"/>
          <w:szCs w:val="28"/>
        </w:rPr>
        <w:t xml:space="preserve">) оперативность вынесения решения по итогам рассмотрения документов, </w:t>
      </w:r>
      <w:r w:rsidRPr="009F7C0D">
        <w:rPr>
          <w:bCs/>
          <w:iCs/>
          <w:sz w:val="28"/>
          <w:szCs w:val="28"/>
        </w:rPr>
        <w:t>необходимых для предоставления государственной услуги</w:t>
      </w:r>
      <w:r w:rsidR="00AB33B1" w:rsidRPr="009F7C0D">
        <w:rPr>
          <w:bCs/>
          <w:iCs/>
          <w:sz w:val="28"/>
          <w:szCs w:val="28"/>
        </w:rPr>
        <w:t>.</w:t>
      </w:r>
    </w:p>
    <w:p w:rsidR="000A275B" w:rsidRPr="001B5040" w:rsidRDefault="00C74A5D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через многофункциональный центр либо с использованием информационно-телекоммуникационных технологий</w:t>
      </w:r>
      <w:r w:rsidR="00650CCA" w:rsidRPr="009F7C0D">
        <w:rPr>
          <w:rFonts w:ascii="Times New Roman" w:hAnsi="Times New Roman" w:cs="Times New Roman"/>
          <w:sz w:val="28"/>
          <w:szCs w:val="28"/>
        </w:rPr>
        <w:t>.</w:t>
      </w:r>
    </w:p>
    <w:p w:rsidR="00C74A5D" w:rsidRPr="001B5040" w:rsidRDefault="00C74A5D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C74A5D" w:rsidRPr="009F7C0D" w:rsidRDefault="00357223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у</w:t>
      </w:r>
      <w:r w:rsidR="00C74A5D" w:rsidRPr="009F7C0D">
        <w:rPr>
          <w:bCs/>
          <w:iCs/>
          <w:sz w:val="28"/>
          <w:szCs w:val="28"/>
        </w:rPr>
        <w:t>стная консультация о порядке и ходе предоставления государственной услуги;</w:t>
      </w:r>
    </w:p>
    <w:p w:rsidR="00C74A5D" w:rsidRPr="009F7C0D" w:rsidRDefault="00357223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="00C74A5D" w:rsidRPr="009F7C0D">
        <w:rPr>
          <w:bCs/>
          <w:iCs/>
          <w:sz w:val="28"/>
          <w:szCs w:val="28"/>
        </w:rPr>
        <w:t xml:space="preserve">прием заявления </w:t>
      </w:r>
      <w:r w:rsidR="00377ACA" w:rsidRPr="009F7C0D">
        <w:rPr>
          <w:bCs/>
          <w:iCs/>
          <w:sz w:val="28"/>
          <w:szCs w:val="28"/>
        </w:rPr>
        <w:t>и</w:t>
      </w:r>
      <w:r w:rsidR="00C74A5D" w:rsidRPr="009F7C0D">
        <w:rPr>
          <w:bCs/>
          <w:iCs/>
          <w:sz w:val="28"/>
          <w:szCs w:val="28"/>
        </w:rPr>
        <w:t xml:space="preserve"> документ</w:t>
      </w:r>
      <w:r w:rsidR="00377ACA" w:rsidRPr="009F7C0D">
        <w:rPr>
          <w:bCs/>
          <w:iCs/>
          <w:sz w:val="28"/>
          <w:szCs w:val="28"/>
        </w:rPr>
        <w:t>ов</w:t>
      </w:r>
      <w:r w:rsidR="00654F09" w:rsidRPr="009F7C0D">
        <w:rPr>
          <w:bCs/>
          <w:iCs/>
          <w:sz w:val="28"/>
          <w:szCs w:val="28"/>
        </w:rPr>
        <w:t>, необходимы</w:t>
      </w:r>
      <w:r w:rsidR="00377ACA" w:rsidRPr="009F7C0D">
        <w:rPr>
          <w:bCs/>
          <w:iCs/>
          <w:sz w:val="28"/>
          <w:szCs w:val="28"/>
        </w:rPr>
        <w:t>х</w:t>
      </w:r>
      <w:r w:rsidR="00654F09" w:rsidRPr="009F7C0D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9F7C0D">
        <w:rPr>
          <w:bCs/>
          <w:iCs/>
          <w:sz w:val="28"/>
          <w:szCs w:val="28"/>
        </w:rPr>
        <w:t xml:space="preserve">. </w:t>
      </w:r>
    </w:p>
    <w:p w:rsidR="000A275B" w:rsidRPr="009F7C0D" w:rsidRDefault="000A275B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9F7C0D" w:rsidRDefault="00C74A5D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1B5040" w:rsidRDefault="00C74A5D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Многофункциональный центр предоставляет гражданам информацию:</w:t>
      </w:r>
    </w:p>
    <w:p w:rsidR="00C74A5D" w:rsidRPr="009F7C0D" w:rsidRDefault="00A64980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="00C74A5D" w:rsidRPr="009F7C0D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 xml:space="preserve">, </w:t>
      </w:r>
      <w:r w:rsidR="00C74A5D" w:rsidRPr="009F7C0D">
        <w:rPr>
          <w:bCs/>
          <w:iCs/>
          <w:sz w:val="28"/>
          <w:szCs w:val="28"/>
        </w:rPr>
        <w:t>предоставл</w:t>
      </w:r>
      <w:r>
        <w:rPr>
          <w:bCs/>
          <w:iCs/>
          <w:sz w:val="28"/>
          <w:szCs w:val="28"/>
        </w:rPr>
        <w:t>яющих</w:t>
      </w:r>
      <w:r w:rsidR="00C74A5D" w:rsidRPr="009F7C0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="00C74A5D" w:rsidRPr="009F7C0D">
        <w:rPr>
          <w:bCs/>
          <w:iCs/>
          <w:sz w:val="28"/>
          <w:szCs w:val="28"/>
        </w:rPr>
        <w:t xml:space="preserve"> услуги;</w:t>
      </w:r>
    </w:p>
    <w:p w:rsidR="00C74A5D" w:rsidRPr="009F7C0D" w:rsidRDefault="00A64980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="00C74A5D" w:rsidRPr="009F7C0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9F7C0D" w:rsidRDefault="00A64980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3) </w:t>
      </w:r>
      <w:r w:rsidR="00C74A5D" w:rsidRPr="009F7C0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9F7C0D" w:rsidRDefault="00A64980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="00C74A5D" w:rsidRPr="009F7C0D">
        <w:rPr>
          <w:bCs/>
          <w:iCs/>
          <w:sz w:val="28"/>
          <w:szCs w:val="28"/>
        </w:rPr>
        <w:t>о документ</w:t>
      </w:r>
      <w:r w:rsidR="00B86A80" w:rsidRPr="009F7C0D">
        <w:rPr>
          <w:bCs/>
          <w:iCs/>
          <w:sz w:val="28"/>
          <w:szCs w:val="28"/>
        </w:rPr>
        <w:t>ах</w:t>
      </w:r>
      <w:r w:rsidR="00C74A5D" w:rsidRPr="009F7C0D">
        <w:rPr>
          <w:bCs/>
          <w:iCs/>
          <w:sz w:val="28"/>
          <w:szCs w:val="28"/>
        </w:rPr>
        <w:t xml:space="preserve">, необходимых для </w:t>
      </w:r>
      <w:r w:rsidR="00B86A80" w:rsidRPr="009F7C0D">
        <w:rPr>
          <w:bCs/>
          <w:iCs/>
          <w:sz w:val="28"/>
          <w:szCs w:val="28"/>
        </w:rPr>
        <w:t>предоставления</w:t>
      </w:r>
      <w:r w:rsidR="00C74A5D" w:rsidRPr="009F7C0D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9F7C0D" w:rsidRDefault="00C74A5D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9F7C0D" w:rsidRDefault="00922269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1</w:t>
      </w:r>
      <w:r w:rsidR="00C74A5D" w:rsidRPr="009F7C0D">
        <w:rPr>
          <w:bCs/>
          <w:iCs/>
          <w:sz w:val="28"/>
          <w:szCs w:val="28"/>
        </w:rPr>
        <w:t>) по справочному телефону;</w:t>
      </w:r>
    </w:p>
    <w:p w:rsidR="00C74A5D" w:rsidRPr="009F7C0D" w:rsidRDefault="00922269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2)</w:t>
      </w:r>
      <w:r w:rsidR="00C74A5D" w:rsidRPr="009F7C0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Pr="009F7C0D" w:rsidRDefault="00922269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3</w:t>
      </w:r>
      <w:r w:rsidR="00C74A5D" w:rsidRPr="009F7C0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Pr="009F7C0D" w:rsidRDefault="004B6086" w:rsidP="00593348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9F7C0D" w:rsidRDefault="00D97EC7" w:rsidP="00593348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00524A" w:rsidRPr="009F7C0D">
        <w:rPr>
          <w:bCs/>
          <w:iCs/>
          <w:sz w:val="28"/>
          <w:szCs w:val="28"/>
        </w:rPr>
        <w:t xml:space="preserve"> </w:t>
      </w:r>
      <w:r w:rsidRPr="009F7C0D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 w:rsidRPr="009F7C0D">
        <w:rPr>
          <w:bCs/>
          <w:iCs/>
          <w:sz w:val="28"/>
          <w:szCs w:val="28"/>
        </w:rPr>
        <w:t xml:space="preserve"> </w:t>
      </w:r>
      <w:r w:rsidRPr="009F7C0D">
        <w:rPr>
          <w:bCs/>
          <w:iCs/>
          <w:sz w:val="28"/>
          <w:szCs w:val="28"/>
        </w:rPr>
        <w:t xml:space="preserve">центрах предоставления государственных </w:t>
      </w:r>
      <w:r w:rsidR="00515E45">
        <w:rPr>
          <w:bCs/>
          <w:iCs/>
          <w:sz w:val="28"/>
          <w:szCs w:val="28"/>
        </w:rPr>
        <w:t xml:space="preserve">и муниципальных </w:t>
      </w:r>
      <w:r w:rsidRPr="009F7C0D">
        <w:rPr>
          <w:bCs/>
          <w:iCs/>
          <w:sz w:val="28"/>
          <w:szCs w:val="28"/>
        </w:rPr>
        <w:t>услуг и особенности предоставления государственной</w:t>
      </w:r>
      <w:r w:rsidR="00AC0EDC" w:rsidRPr="009F7C0D">
        <w:rPr>
          <w:bCs/>
          <w:iCs/>
          <w:sz w:val="28"/>
          <w:szCs w:val="28"/>
        </w:rPr>
        <w:t xml:space="preserve"> </w:t>
      </w:r>
      <w:r w:rsidRPr="009F7C0D">
        <w:rPr>
          <w:bCs/>
          <w:iCs/>
          <w:sz w:val="28"/>
          <w:szCs w:val="28"/>
        </w:rPr>
        <w:t>услуги в</w:t>
      </w:r>
      <w:r w:rsidR="0000524A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электронной форме</w:t>
      </w:r>
    </w:p>
    <w:p w:rsidR="00AC0EDC" w:rsidRPr="009F7C0D" w:rsidRDefault="00AC0EDC" w:rsidP="00593348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9F7C0D">
        <w:rPr>
          <w:rFonts w:ascii="Times New Roman" w:hAnsi="Times New Roman" w:cs="Times New Roman"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D14629" w:rsidRPr="009F7C0D" w:rsidRDefault="00D14629" w:rsidP="0059334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D14629" w:rsidRPr="009F7C0D" w:rsidRDefault="00D14629" w:rsidP="0059334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необходимые для предоставления государственной услуги, в форме электронных документов.</w:t>
      </w:r>
    </w:p>
    <w:p w:rsidR="00DF7F41" w:rsidRPr="009F7C0D" w:rsidRDefault="00DF7F41" w:rsidP="0059334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9F7C0D" w:rsidRDefault="00CE57ED" w:rsidP="00CD2421">
      <w:pPr>
        <w:keepNext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6C6194" w:rsidRPr="009F7C0D">
        <w:rPr>
          <w:b/>
          <w:sz w:val="28"/>
          <w:szCs w:val="28"/>
        </w:rPr>
        <w:t>3. Состав, последовательность и сроки выполнения</w:t>
      </w:r>
      <w:r w:rsidR="0000524A" w:rsidRPr="009F7C0D">
        <w:rPr>
          <w:b/>
          <w:sz w:val="28"/>
          <w:szCs w:val="28"/>
        </w:rPr>
        <w:t xml:space="preserve"> </w:t>
      </w:r>
      <w:r w:rsidR="006C6194" w:rsidRPr="009F7C0D">
        <w:rPr>
          <w:b/>
          <w:sz w:val="28"/>
          <w:szCs w:val="28"/>
        </w:rPr>
        <w:t>административных процедур, требования к порядку их выполнения, в</w:t>
      </w:r>
      <w:r w:rsidR="00B800AA" w:rsidRPr="009F7C0D">
        <w:rPr>
          <w:b/>
          <w:sz w:val="28"/>
          <w:szCs w:val="28"/>
        </w:rPr>
        <w:t> </w:t>
      </w:r>
      <w:r w:rsidR="006C6194" w:rsidRPr="009F7C0D">
        <w:rPr>
          <w:b/>
          <w:sz w:val="28"/>
          <w:szCs w:val="28"/>
        </w:rPr>
        <w:t>том числе особенности выполнения административных процедур в</w:t>
      </w:r>
      <w:r w:rsidR="00B800AA" w:rsidRPr="009F7C0D">
        <w:rPr>
          <w:b/>
          <w:sz w:val="28"/>
          <w:szCs w:val="28"/>
        </w:rPr>
        <w:t> </w:t>
      </w:r>
      <w:r w:rsidR="006C6194" w:rsidRPr="009F7C0D">
        <w:rPr>
          <w:b/>
          <w:sz w:val="28"/>
          <w:szCs w:val="28"/>
        </w:rPr>
        <w:t>электронной форме, в</w:t>
      </w:r>
      <w:r w:rsidR="0000524A" w:rsidRPr="009F7C0D">
        <w:rPr>
          <w:b/>
          <w:sz w:val="28"/>
          <w:szCs w:val="28"/>
        </w:rPr>
        <w:t> </w:t>
      </w:r>
      <w:r w:rsidR="006C6194" w:rsidRPr="009F7C0D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9F7C0D">
        <w:rPr>
          <w:b/>
          <w:sz w:val="28"/>
          <w:szCs w:val="28"/>
        </w:rPr>
        <w:t> </w:t>
      </w:r>
      <w:r w:rsidR="006C6194" w:rsidRPr="009F7C0D">
        <w:rPr>
          <w:b/>
          <w:sz w:val="28"/>
          <w:szCs w:val="28"/>
        </w:rPr>
        <w:t>муниципальных услуг</w:t>
      </w:r>
    </w:p>
    <w:p w:rsidR="006C6194" w:rsidRPr="009F7C0D" w:rsidRDefault="006C6194" w:rsidP="00CD2421">
      <w:pPr>
        <w:keepNext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Последовательность действий п</w:t>
      </w:r>
      <w:r w:rsidR="00A64980">
        <w:rPr>
          <w:rFonts w:ascii="Times New Roman" w:hAnsi="Times New Roman" w:cs="Times New Roman"/>
          <w:sz w:val="28"/>
          <w:szCs w:val="28"/>
        </w:rPr>
        <w:t>ри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A64980">
        <w:rPr>
          <w:rFonts w:ascii="Times New Roman" w:hAnsi="Times New Roman" w:cs="Times New Roman"/>
          <w:sz w:val="28"/>
          <w:szCs w:val="28"/>
        </w:rPr>
        <w:t>и</w:t>
      </w:r>
      <w:r w:rsidRPr="009F7C0D">
        <w:rPr>
          <w:rFonts w:ascii="Times New Roman" w:hAnsi="Times New Roman" w:cs="Times New Roman"/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6C6194" w:rsidRPr="009F7C0D" w:rsidRDefault="00357223" w:rsidP="005933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6C6194" w:rsidRPr="009F7C0D">
        <w:rPr>
          <w:sz w:val="28"/>
          <w:szCs w:val="28"/>
        </w:rPr>
        <w:t>прием заявления</w:t>
      </w:r>
      <w:r w:rsidR="000272B2" w:rsidRPr="009F7C0D">
        <w:rPr>
          <w:sz w:val="28"/>
          <w:szCs w:val="28"/>
        </w:rPr>
        <w:t xml:space="preserve"> </w:t>
      </w:r>
      <w:r w:rsidR="00800B0B" w:rsidRPr="009F7C0D">
        <w:rPr>
          <w:sz w:val="28"/>
          <w:szCs w:val="28"/>
        </w:rPr>
        <w:t>и</w:t>
      </w:r>
      <w:r w:rsidR="000272B2" w:rsidRPr="009F7C0D">
        <w:rPr>
          <w:sz w:val="28"/>
          <w:szCs w:val="28"/>
        </w:rPr>
        <w:t xml:space="preserve"> документ</w:t>
      </w:r>
      <w:r w:rsidR="00800B0B" w:rsidRPr="009F7C0D">
        <w:rPr>
          <w:sz w:val="28"/>
          <w:szCs w:val="28"/>
        </w:rPr>
        <w:t>ов</w:t>
      </w:r>
      <w:r w:rsidR="006C6194" w:rsidRPr="009F7C0D">
        <w:rPr>
          <w:sz w:val="28"/>
          <w:szCs w:val="28"/>
        </w:rPr>
        <w:t>, необходимы</w:t>
      </w:r>
      <w:r w:rsidR="00800B0B" w:rsidRPr="009F7C0D">
        <w:rPr>
          <w:sz w:val="28"/>
          <w:szCs w:val="28"/>
        </w:rPr>
        <w:t>х</w:t>
      </w:r>
      <w:r w:rsidR="000272B2" w:rsidRPr="009F7C0D">
        <w:rPr>
          <w:sz w:val="28"/>
          <w:szCs w:val="28"/>
        </w:rPr>
        <w:t xml:space="preserve"> </w:t>
      </w:r>
      <w:r w:rsidR="006C6194" w:rsidRPr="009F7C0D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 w:rsidRPr="009F7C0D">
        <w:rPr>
          <w:sz w:val="28"/>
          <w:szCs w:val="28"/>
        </w:rPr>
        <w:t xml:space="preserve"> </w:t>
      </w:r>
    </w:p>
    <w:p w:rsidR="006C2EE9" w:rsidRPr="009F7C0D" w:rsidRDefault="00DE7725" w:rsidP="00593348">
      <w:pPr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2</w:t>
      </w:r>
      <w:r w:rsidR="000272B2" w:rsidRPr="009F7C0D">
        <w:rPr>
          <w:sz w:val="28"/>
          <w:szCs w:val="28"/>
        </w:rPr>
        <w:t>)</w:t>
      </w:r>
      <w:r w:rsidR="00357223">
        <w:rPr>
          <w:sz w:val="28"/>
          <w:szCs w:val="28"/>
        </w:rPr>
        <w:t> </w:t>
      </w:r>
      <w:r w:rsidR="006C6194" w:rsidRPr="009F7C0D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9F7C0D" w:rsidRDefault="006C2EE9" w:rsidP="00593348">
      <w:pPr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3</w:t>
      </w:r>
      <w:r w:rsidR="00357223">
        <w:rPr>
          <w:sz w:val="28"/>
          <w:szCs w:val="28"/>
        </w:rPr>
        <w:t>) </w:t>
      </w:r>
      <w:r w:rsidR="000272B2" w:rsidRPr="009F7C0D">
        <w:rPr>
          <w:sz w:val="28"/>
          <w:szCs w:val="28"/>
        </w:rPr>
        <w:t>принятие решения о предоставлении либо об отказе в предост</w:t>
      </w:r>
      <w:r w:rsidR="00654F09" w:rsidRPr="009F7C0D">
        <w:rPr>
          <w:sz w:val="28"/>
          <w:szCs w:val="28"/>
        </w:rPr>
        <w:t>авлении г</w:t>
      </w:r>
      <w:r w:rsidR="00377ACA" w:rsidRPr="009F7C0D">
        <w:rPr>
          <w:sz w:val="28"/>
          <w:szCs w:val="28"/>
        </w:rPr>
        <w:t>осударственной услуги</w:t>
      </w:r>
      <w:r w:rsidR="00574C03" w:rsidRPr="009F7C0D">
        <w:rPr>
          <w:sz w:val="28"/>
          <w:szCs w:val="28"/>
        </w:rPr>
        <w:t xml:space="preserve">, </w:t>
      </w:r>
      <w:r w:rsidR="00A64980">
        <w:rPr>
          <w:sz w:val="28"/>
          <w:szCs w:val="28"/>
        </w:rPr>
        <w:t xml:space="preserve">направление </w:t>
      </w:r>
      <w:r w:rsidR="00574C03" w:rsidRPr="009F7C0D">
        <w:rPr>
          <w:sz w:val="28"/>
          <w:szCs w:val="28"/>
        </w:rPr>
        <w:t>решени</w:t>
      </w:r>
      <w:r w:rsidR="00A64980">
        <w:rPr>
          <w:sz w:val="28"/>
          <w:szCs w:val="28"/>
        </w:rPr>
        <w:t>я заявителю</w:t>
      </w:r>
      <w:r w:rsidR="00CF647D" w:rsidRPr="009F7C0D">
        <w:rPr>
          <w:sz w:val="28"/>
          <w:szCs w:val="28"/>
        </w:rPr>
        <w:t>;</w:t>
      </w:r>
    </w:p>
    <w:p w:rsidR="00A74A8A" w:rsidRPr="009F7C0D" w:rsidRDefault="006C2EE9" w:rsidP="00593348">
      <w:pPr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4</w:t>
      </w:r>
      <w:r w:rsidR="000272B2" w:rsidRPr="009F7C0D">
        <w:rPr>
          <w:sz w:val="28"/>
          <w:szCs w:val="28"/>
        </w:rPr>
        <w:t>)</w:t>
      </w:r>
      <w:r w:rsidR="00357223">
        <w:rPr>
          <w:sz w:val="28"/>
          <w:szCs w:val="28"/>
        </w:rPr>
        <w:t> </w:t>
      </w:r>
      <w:r w:rsidR="002A090A" w:rsidRPr="009F7C0D">
        <w:rPr>
          <w:sz w:val="28"/>
          <w:szCs w:val="28"/>
        </w:rPr>
        <w:t>организация выплаты</w:t>
      </w:r>
      <w:r w:rsidR="0009656F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компенсации расходов на оплату услуг по</w:t>
      </w:r>
      <w:r w:rsidR="00414F2C">
        <w:rPr>
          <w:sz w:val="28"/>
          <w:szCs w:val="28"/>
        </w:rPr>
        <w:t> </w:t>
      </w:r>
      <w:r w:rsidRPr="009F7C0D">
        <w:rPr>
          <w:sz w:val="28"/>
          <w:szCs w:val="28"/>
        </w:rPr>
        <w:t>установке телефона</w:t>
      </w:r>
      <w:r w:rsidR="00AD3318" w:rsidRPr="009F7C0D">
        <w:rPr>
          <w:i/>
          <w:sz w:val="28"/>
          <w:szCs w:val="28"/>
        </w:rPr>
        <w:t>.</w:t>
      </w:r>
    </w:p>
    <w:p w:rsidR="006C6194" w:rsidRPr="009F7C0D" w:rsidRDefault="006C6194" w:rsidP="00593348">
      <w:pPr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Блок</w:t>
      </w:r>
      <w:r w:rsidR="00CE57ED">
        <w:rPr>
          <w:sz w:val="28"/>
          <w:szCs w:val="28"/>
        </w:rPr>
        <w:t>-</w:t>
      </w:r>
      <w:r w:rsidRPr="009F7C0D">
        <w:rPr>
          <w:sz w:val="28"/>
          <w:szCs w:val="28"/>
        </w:rPr>
        <w:t>схема предоставления государственной услуги приведена в</w:t>
      </w:r>
      <w:r w:rsidR="00B800AA" w:rsidRPr="009F7C0D">
        <w:rPr>
          <w:sz w:val="28"/>
          <w:szCs w:val="28"/>
        </w:rPr>
        <w:t> </w:t>
      </w:r>
      <w:r w:rsidR="00CE57ED">
        <w:rPr>
          <w:sz w:val="28"/>
          <w:szCs w:val="28"/>
        </w:rPr>
        <w:t>п</w:t>
      </w:r>
      <w:r w:rsidRPr="009F7C0D">
        <w:rPr>
          <w:sz w:val="28"/>
          <w:szCs w:val="28"/>
        </w:rPr>
        <w:t>риложении № 3 к настоящему административному регламенту.</w:t>
      </w:r>
    </w:p>
    <w:p w:rsidR="006C6194" w:rsidRPr="009F7C0D" w:rsidRDefault="006C6194" w:rsidP="00593348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14629" w:rsidRPr="009F7C0D" w:rsidRDefault="00D14629" w:rsidP="00A64980">
      <w:pPr>
        <w:jc w:val="center"/>
        <w:rPr>
          <w:sz w:val="28"/>
          <w:szCs w:val="28"/>
        </w:rPr>
      </w:pPr>
      <w:r w:rsidRPr="009F7C0D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</w:t>
      </w:r>
      <w:r w:rsidR="008A54A9" w:rsidRPr="009F7C0D">
        <w:rPr>
          <w:rFonts w:ascii="Times New Roman" w:hAnsi="Times New Roman" w:cs="Times New Roman"/>
          <w:sz w:val="28"/>
          <w:szCs w:val="28"/>
        </w:rPr>
        <w:t xml:space="preserve">по месту жительства </w:t>
      </w:r>
      <w:r w:rsidRPr="009F7C0D">
        <w:rPr>
          <w:rFonts w:ascii="Times New Roman" w:hAnsi="Times New Roman" w:cs="Times New Roman"/>
          <w:sz w:val="28"/>
          <w:szCs w:val="28"/>
        </w:rPr>
        <w:t>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</w:t>
      </w:r>
      <w:r w:rsidR="008A54A9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управление социальной политики через многофункциональный центр, в</w:t>
      </w:r>
      <w:r w:rsidR="008A54A9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 xml:space="preserve">электронной форме. </w:t>
      </w: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</w:t>
      </w:r>
      <w:r w:rsidRPr="009F7C0D">
        <w:rPr>
          <w:sz w:val="28"/>
          <w:szCs w:val="28"/>
        </w:rPr>
        <w:lastRenderedPageBreak/>
        <w:t xml:space="preserve">данных заявителя. </w:t>
      </w:r>
      <w:proofErr w:type="gramStart"/>
      <w:r w:rsidRPr="009F7C0D">
        <w:rPr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9F7C0D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 w:rsidR="00BA3225">
        <w:rPr>
          <w:sz w:val="28"/>
          <w:szCs w:val="28"/>
        </w:rPr>
        <w:t xml:space="preserve">. </w:t>
      </w:r>
      <w:r w:rsidR="00BA3225" w:rsidRPr="005A0946">
        <w:rPr>
          <w:kern w:val="1"/>
          <w:sz w:val="28"/>
          <w:szCs w:val="28"/>
          <w:lang w:eastAsia="ar-SA"/>
        </w:rPr>
        <w:t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</w:t>
      </w:r>
      <w:r w:rsidRPr="009F7C0D">
        <w:rPr>
          <w:sz w:val="28"/>
          <w:szCs w:val="28"/>
        </w:rPr>
        <w:t>;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 w:rsidR="009A35D8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управление социальной политики в форме электронных документов и</w:t>
      </w:r>
      <w:r w:rsidR="00FE4213">
        <w:rPr>
          <w:sz w:val="28"/>
          <w:szCs w:val="28"/>
        </w:rPr>
        <w:t>,</w:t>
      </w:r>
      <w:r w:rsidR="00D44B55">
        <w:rPr>
          <w:sz w:val="28"/>
          <w:szCs w:val="28"/>
        </w:rPr>
        <w:t xml:space="preserve"> в случае </w:t>
      </w:r>
      <w:r w:rsidRPr="009F7C0D">
        <w:rPr>
          <w:sz w:val="28"/>
          <w:szCs w:val="28"/>
        </w:rPr>
        <w:t>если они не подписаны электронной подписью</w:t>
      </w:r>
      <w:r w:rsidR="00FE4213">
        <w:rPr>
          <w:sz w:val="28"/>
          <w:szCs w:val="28"/>
        </w:rPr>
        <w:t>,</w:t>
      </w:r>
      <w:r w:rsidRPr="009F7C0D">
        <w:rPr>
          <w:sz w:val="28"/>
          <w:szCs w:val="28"/>
        </w:rPr>
        <w:t xml:space="preserve"> отказывает в их приеме и</w:t>
      </w:r>
      <w:r w:rsidR="009A35D8" w:rsidRPr="009F7C0D">
        <w:rPr>
          <w:sz w:val="28"/>
          <w:szCs w:val="28"/>
        </w:rPr>
        <w:t> </w:t>
      </w:r>
      <w:r w:rsidR="005572B3">
        <w:rPr>
          <w:sz w:val="28"/>
          <w:szCs w:val="28"/>
        </w:rPr>
        <w:t>направляет</w:t>
      </w:r>
      <w:r w:rsidRPr="009F7C0D">
        <w:rPr>
          <w:sz w:val="28"/>
          <w:szCs w:val="28"/>
        </w:rPr>
        <w:t xml:space="preserve"> заявителю </w:t>
      </w:r>
      <w:r w:rsidR="005572B3">
        <w:rPr>
          <w:sz w:val="28"/>
          <w:szCs w:val="28"/>
        </w:rPr>
        <w:t>электронное сообщение об отказе в приеме заявления</w:t>
      </w:r>
      <w:r w:rsidRPr="009F7C0D">
        <w:rPr>
          <w:sz w:val="28"/>
          <w:szCs w:val="28"/>
        </w:rPr>
        <w:t xml:space="preserve"> и</w:t>
      </w:r>
      <w:r w:rsidR="005572B3">
        <w:rPr>
          <w:sz w:val="28"/>
          <w:szCs w:val="28"/>
        </w:rPr>
        <w:t> </w:t>
      </w:r>
      <w:r w:rsidRPr="009F7C0D">
        <w:rPr>
          <w:sz w:val="28"/>
          <w:szCs w:val="28"/>
        </w:rPr>
        <w:t>документ</w:t>
      </w:r>
      <w:r w:rsidR="005572B3">
        <w:rPr>
          <w:sz w:val="28"/>
          <w:szCs w:val="28"/>
        </w:rPr>
        <w:t>ов, необходимых для предоставления государственной услуги,</w:t>
      </w:r>
      <w:r w:rsidRPr="009F7C0D">
        <w:rPr>
          <w:sz w:val="28"/>
          <w:szCs w:val="28"/>
        </w:rPr>
        <w:t xml:space="preserve"> не</w:t>
      </w:r>
      <w:r w:rsidR="005572B3">
        <w:rPr>
          <w:sz w:val="28"/>
          <w:szCs w:val="28"/>
        </w:rPr>
        <w:t> </w:t>
      </w:r>
      <w:r w:rsidRPr="009F7C0D">
        <w:rPr>
          <w:sz w:val="28"/>
          <w:szCs w:val="28"/>
        </w:rPr>
        <w:t>позднее рабочего дня, следующего за</w:t>
      </w:r>
      <w:r w:rsidR="00357223">
        <w:rPr>
          <w:sz w:val="28"/>
          <w:szCs w:val="28"/>
        </w:rPr>
        <w:t xml:space="preserve"> </w:t>
      </w:r>
      <w:r w:rsidR="005572B3">
        <w:rPr>
          <w:sz w:val="28"/>
          <w:szCs w:val="28"/>
        </w:rPr>
        <w:t>днем</w:t>
      </w:r>
      <w:proofErr w:type="gramEnd"/>
      <w:r w:rsidR="005572B3">
        <w:rPr>
          <w:sz w:val="28"/>
          <w:szCs w:val="28"/>
        </w:rPr>
        <w:t xml:space="preserve"> поступления заявления в </w:t>
      </w:r>
      <w:r w:rsidRPr="009F7C0D">
        <w:rPr>
          <w:sz w:val="28"/>
          <w:szCs w:val="28"/>
        </w:rPr>
        <w:t>управление социальной политики;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3) </w:t>
      </w:r>
      <w:r w:rsidR="00BA3225" w:rsidRPr="005A0946">
        <w:rPr>
          <w:sz w:val="28"/>
          <w:szCs w:val="28"/>
        </w:rPr>
        <w:t>проводит процедуру</w:t>
      </w:r>
      <w:r w:rsidR="00BA3225" w:rsidRPr="005A13CE">
        <w:rPr>
          <w:sz w:val="28"/>
          <w:szCs w:val="28"/>
        </w:rPr>
        <w:t xml:space="preserve"> проверки </w:t>
      </w:r>
      <w:r w:rsidR="00BA3225">
        <w:rPr>
          <w:sz w:val="28"/>
          <w:szCs w:val="28"/>
        </w:rPr>
        <w:t xml:space="preserve">наличия и </w:t>
      </w:r>
      <w:r w:rsidR="00BA3225" w:rsidRPr="005A13CE">
        <w:rPr>
          <w:sz w:val="28"/>
          <w:szCs w:val="28"/>
        </w:rPr>
        <w:t>действительности усиленной квалифицированной электронной подписи, с использованием которой подписаны заявление и документы</w:t>
      </w:r>
      <w:r w:rsidR="00BA3225">
        <w:rPr>
          <w:sz w:val="28"/>
          <w:szCs w:val="28"/>
        </w:rPr>
        <w:t>, необходимые для предоставления государственной услуги,</w:t>
      </w:r>
      <w:r w:rsidR="00BA3225" w:rsidRPr="005A13CE">
        <w:rPr>
          <w:sz w:val="28"/>
          <w:szCs w:val="28"/>
        </w:rPr>
        <w:t xml:space="preserve"> в электронной форме, в соответст</w:t>
      </w:r>
      <w:r w:rsidR="00BA3225">
        <w:rPr>
          <w:sz w:val="28"/>
          <w:szCs w:val="28"/>
        </w:rPr>
        <w:t>вии с Федеральным законом от 06 </w:t>
      </w:r>
      <w:r w:rsidR="00BA3225" w:rsidRPr="005A13CE">
        <w:rPr>
          <w:sz w:val="28"/>
          <w:szCs w:val="28"/>
        </w:rPr>
        <w:t>апреля 2011 года № 63-ФЗ «Об электронной подписи»</w:t>
      </w:r>
      <w:r w:rsidRPr="009F7C0D">
        <w:rPr>
          <w:sz w:val="28"/>
          <w:szCs w:val="28"/>
        </w:rPr>
        <w:t>.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 w:rsidR="002B65C8" w:rsidRPr="009F7C0D">
        <w:rPr>
          <w:sz w:val="28"/>
          <w:szCs w:val="28"/>
        </w:rPr>
        <w:t>трех</w:t>
      </w:r>
      <w:r w:rsidRPr="009F7C0D">
        <w:rPr>
          <w:sz w:val="28"/>
          <w:szCs w:val="28"/>
        </w:rPr>
        <w:t xml:space="preserve"> дней со дня завершения такой проверки принимает</w:t>
      </w:r>
      <w:r w:rsidR="00D349E0">
        <w:rPr>
          <w:sz w:val="28"/>
          <w:szCs w:val="28"/>
        </w:rPr>
        <w:t xml:space="preserve"> в соответствии с подпунктом 4 пункта 26 настоящего административного регламента</w:t>
      </w:r>
      <w:r w:rsidRPr="009F7C0D">
        <w:rPr>
          <w:sz w:val="28"/>
          <w:szCs w:val="28"/>
        </w:rPr>
        <w:t xml:space="preserve"> решение об отказе в приеме заявления и</w:t>
      </w:r>
      <w:r w:rsidR="00D349E0">
        <w:rPr>
          <w:sz w:val="28"/>
          <w:szCs w:val="28"/>
        </w:rPr>
        <w:t> </w:t>
      </w:r>
      <w:r w:rsidRPr="009F7C0D">
        <w:rPr>
          <w:sz w:val="28"/>
          <w:szCs w:val="28"/>
        </w:rPr>
        <w:t>документов, необходимых для предоставления государственной услуги</w:t>
      </w:r>
      <w:r w:rsidR="00D349E0">
        <w:rPr>
          <w:sz w:val="28"/>
          <w:szCs w:val="28"/>
        </w:rPr>
        <w:t>,</w:t>
      </w:r>
      <w:r w:rsidRPr="009F7C0D">
        <w:rPr>
          <w:sz w:val="28"/>
          <w:szCs w:val="28"/>
        </w:rPr>
        <w:t xml:space="preserve"> и</w:t>
      </w:r>
      <w:r w:rsidR="00D349E0">
        <w:rPr>
          <w:sz w:val="28"/>
          <w:szCs w:val="28"/>
        </w:rPr>
        <w:t> </w:t>
      </w:r>
      <w:r w:rsidRPr="009F7C0D">
        <w:rPr>
          <w:sz w:val="28"/>
          <w:szCs w:val="28"/>
        </w:rPr>
        <w:t>направляет заявителю уведомление об этом в электронной форме</w:t>
      </w:r>
      <w:proofErr w:type="gramEnd"/>
      <w:r w:rsidRPr="009F7C0D">
        <w:rPr>
          <w:sz w:val="28"/>
          <w:szCs w:val="28"/>
        </w:rPr>
        <w:t xml:space="preserve"> с указанием пунктов статьи</w:t>
      </w:r>
      <w:r w:rsidR="009A35D8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11 Федерального закона «Об электронной подписи», которые послужили основанием для принятия указанного решения;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4) проводит первичную проверку представленных документов, удостоверяясь, что: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фамилии, имена, отчества заявителя написаны полностью;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документы не исполнены карандашом;</w:t>
      </w:r>
    </w:p>
    <w:p w:rsidR="00D14629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9A35D8" w:rsidRPr="009F7C0D" w:rsidRDefault="00D14629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lastRenderedPageBreak/>
        <w:t xml:space="preserve">5) </w:t>
      </w:r>
      <w:r w:rsidR="009A35D8" w:rsidRPr="009F7C0D">
        <w:rPr>
          <w:sz w:val="28"/>
          <w:szCs w:val="28"/>
        </w:rPr>
        <w:t xml:space="preserve">отказывает в принятии заявления и документов, необходимых для предоставления государственной услуги, </w:t>
      </w:r>
      <w:r w:rsidR="005572B3">
        <w:rPr>
          <w:sz w:val="28"/>
          <w:szCs w:val="28"/>
        </w:rPr>
        <w:t>в случае если к заявлен</w:t>
      </w:r>
      <w:r w:rsidR="00AF17B5">
        <w:rPr>
          <w:sz w:val="28"/>
          <w:szCs w:val="28"/>
        </w:rPr>
        <w:t>ию не </w:t>
      </w:r>
      <w:r w:rsidR="005572B3">
        <w:rPr>
          <w:sz w:val="28"/>
          <w:szCs w:val="28"/>
        </w:rPr>
        <w:t>приложены документы, необходимые для предоставления государственной услуги</w:t>
      </w:r>
      <w:r w:rsidR="009A35D8" w:rsidRPr="009F7C0D">
        <w:rPr>
          <w:sz w:val="28"/>
          <w:szCs w:val="28"/>
        </w:rPr>
        <w:t>;</w:t>
      </w:r>
    </w:p>
    <w:p w:rsidR="00D14629" w:rsidRPr="009F7C0D" w:rsidRDefault="009A35D8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6) </w:t>
      </w:r>
      <w:r w:rsidR="00D14629" w:rsidRPr="009F7C0D">
        <w:rPr>
          <w:sz w:val="28"/>
          <w:szCs w:val="28"/>
        </w:rPr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D14629" w:rsidRPr="009F7C0D" w:rsidRDefault="009A35D8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7) снимает копии с подлинников докуме</w:t>
      </w:r>
      <w:r w:rsidR="008042BE" w:rsidRPr="009F7C0D">
        <w:rPr>
          <w:sz w:val="28"/>
          <w:szCs w:val="28"/>
        </w:rPr>
        <w:t>нтов, проставляет заверительную надпись, свою должность, личную подпись с ее расшифровкой и дату заверения, оригиналы возвращает заявителю</w:t>
      </w:r>
      <w:r w:rsidR="00D14629" w:rsidRPr="009F7C0D">
        <w:rPr>
          <w:sz w:val="28"/>
          <w:szCs w:val="28"/>
        </w:rPr>
        <w:t>;</w:t>
      </w:r>
    </w:p>
    <w:p w:rsidR="00D14629" w:rsidRPr="009F7C0D" w:rsidRDefault="008042BE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8</w:t>
      </w:r>
      <w:r w:rsidR="00D14629" w:rsidRPr="009F7C0D">
        <w:rPr>
          <w:sz w:val="28"/>
          <w:szCs w:val="28"/>
        </w:rPr>
        <w:t>)</w:t>
      </w:r>
      <w:r w:rsidRPr="009F7C0D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>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D14629" w:rsidRPr="009F7C0D" w:rsidRDefault="008042BE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9</w:t>
      </w:r>
      <w:r w:rsidR="00D14629" w:rsidRPr="009F7C0D">
        <w:rPr>
          <w:sz w:val="28"/>
          <w:szCs w:val="28"/>
        </w:rPr>
        <w:t>)</w:t>
      </w:r>
      <w:r w:rsidR="00177E7E" w:rsidRPr="009F7C0D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</w:t>
      </w:r>
      <w:r w:rsidR="005572B3">
        <w:rPr>
          <w:sz w:val="28"/>
          <w:szCs w:val="28"/>
        </w:rPr>
        <w:t xml:space="preserve"> управление социальной политики</w:t>
      </w:r>
      <w:r w:rsidR="00D14629" w:rsidRPr="009F7C0D">
        <w:rPr>
          <w:sz w:val="28"/>
          <w:szCs w:val="28"/>
        </w:rPr>
        <w:t xml:space="preserve"> с</w:t>
      </w:r>
      <w:r w:rsidR="005572B3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>использованием информационно-телекоммуникационных технологий;</w:t>
      </w:r>
    </w:p>
    <w:p w:rsidR="00D14629" w:rsidRPr="009F7C0D" w:rsidRDefault="008042BE" w:rsidP="00593348">
      <w:pPr>
        <w:ind w:firstLine="708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10</w:t>
      </w:r>
      <w:r w:rsidR="00D14629" w:rsidRPr="009F7C0D">
        <w:rPr>
          <w:sz w:val="28"/>
          <w:szCs w:val="28"/>
        </w:rPr>
        <w:t>)</w:t>
      </w:r>
      <w:r w:rsidR="00177E7E" w:rsidRPr="009F7C0D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 xml:space="preserve"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Pr="009F7C0D">
        <w:rPr>
          <w:sz w:val="28"/>
          <w:szCs w:val="28"/>
        </w:rPr>
        <w:t>должностного лица</w:t>
      </w:r>
      <w:r w:rsidR="00D14629" w:rsidRPr="009F7C0D">
        <w:rPr>
          <w:sz w:val="28"/>
          <w:szCs w:val="28"/>
        </w:rPr>
        <w:t>, принявшего заявление, а</w:t>
      </w:r>
      <w:r w:rsidRPr="009F7C0D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>в</w:t>
      </w:r>
      <w:r w:rsidRPr="009F7C0D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>случае принятия заявления в электронной форме – направляет заявителю электронное сообщение о его принятии не позднее рабочего дня, следующего за</w:t>
      </w:r>
      <w:r w:rsidRPr="009F7C0D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>днем поступления заявления.</w:t>
      </w:r>
    </w:p>
    <w:p w:rsidR="00177E7E" w:rsidRPr="001B5040" w:rsidRDefault="00177E7E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Специалист многофункционального центра, ответственный за выполнение административной процедуры: </w:t>
      </w:r>
    </w:p>
    <w:p w:rsidR="00177E7E" w:rsidRPr="009F7C0D" w:rsidRDefault="00BA3225" w:rsidP="005933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177E7E" w:rsidRPr="009F7C0D">
        <w:rPr>
          <w:sz w:val="28"/>
          <w:szCs w:val="28"/>
        </w:rPr>
        <w:t>принимает заявление, подлинники или заверенные в установленном порядке копии документов, необходимых для предоставления государственной услуги</w:t>
      </w:r>
      <w:r w:rsidR="005572B3">
        <w:rPr>
          <w:sz w:val="28"/>
          <w:szCs w:val="28"/>
        </w:rPr>
        <w:t xml:space="preserve">, </w:t>
      </w:r>
      <w:r w:rsidR="005572B3" w:rsidRPr="005572B3">
        <w:rPr>
          <w:sz w:val="28"/>
          <w:szCs w:val="28"/>
        </w:rPr>
        <w:t>при отсутствии указанных в пункте 26 настоящего административного регламента оснований для отказа в приеме заявлений и документов, необходимых для предоставления государственной услуги</w:t>
      </w:r>
      <w:r w:rsidR="00177E7E" w:rsidRPr="009F7C0D">
        <w:rPr>
          <w:sz w:val="28"/>
          <w:szCs w:val="28"/>
        </w:rPr>
        <w:t>;</w:t>
      </w:r>
    </w:p>
    <w:p w:rsidR="00177E7E" w:rsidRPr="009F7C0D" w:rsidRDefault="00BA3225" w:rsidP="005933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177E7E" w:rsidRPr="009F7C0D">
        <w:rPr>
          <w:sz w:val="28"/>
          <w:szCs w:val="28"/>
        </w:rPr>
        <w:t>выдает в день обращения расписку о приеме заявления и документов</w:t>
      </w:r>
      <w:r w:rsidR="005572B3">
        <w:rPr>
          <w:sz w:val="28"/>
          <w:szCs w:val="28"/>
        </w:rPr>
        <w:t>, необходимых для предоставления государственной услуги</w:t>
      </w:r>
      <w:r w:rsidR="00177E7E" w:rsidRPr="009F7C0D">
        <w:rPr>
          <w:sz w:val="28"/>
          <w:szCs w:val="28"/>
        </w:rPr>
        <w:t>;</w:t>
      </w:r>
    </w:p>
    <w:p w:rsidR="00177E7E" w:rsidRPr="009F7C0D" w:rsidRDefault="00BA3225" w:rsidP="005933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177E7E" w:rsidRPr="009F7C0D">
        <w:rPr>
          <w:sz w:val="28"/>
          <w:szCs w:val="28"/>
        </w:rPr>
        <w:t>направляет заявление и документы</w:t>
      </w:r>
      <w:r w:rsidR="005572B3">
        <w:rPr>
          <w:sz w:val="28"/>
          <w:szCs w:val="28"/>
        </w:rPr>
        <w:t>, необходимые для предоставления государственной услуги,</w:t>
      </w:r>
      <w:r w:rsidR="00177E7E" w:rsidRPr="009F7C0D">
        <w:rPr>
          <w:sz w:val="28"/>
          <w:szCs w:val="28"/>
        </w:rPr>
        <w:t xml:space="preserve"> в управление социальной политики.</w:t>
      </w: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5572B3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области,</w:t>
      </w:r>
      <w:r w:rsidR="005572B3">
        <w:rPr>
          <w:rFonts w:ascii="Times New Roman" w:hAnsi="Times New Roman" w:cs="Times New Roman"/>
          <w:sz w:val="28"/>
          <w:szCs w:val="28"/>
        </w:rPr>
        <w:t xml:space="preserve"> заявитель получает сообщения о </w:t>
      </w:r>
      <w:r w:rsidRPr="009F7C0D">
        <w:rPr>
          <w:rFonts w:ascii="Times New Roman" w:hAnsi="Times New Roman" w:cs="Times New Roman"/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</w:t>
      </w:r>
      <w:r w:rsidR="00BA3225">
        <w:rPr>
          <w:rFonts w:ascii="Times New Roman" w:hAnsi="Times New Roman" w:cs="Times New Roman"/>
          <w:sz w:val="28"/>
          <w:szCs w:val="28"/>
        </w:rPr>
        <w:t>г или портале государственных и </w:t>
      </w:r>
      <w:r w:rsidRPr="009F7C0D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области.</w:t>
      </w:r>
      <w:proofErr w:type="gramEnd"/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Днем обращения за предоставлением государственной услуги считается день подачи заявления и документов, необходимых для предоставления </w:t>
      </w:r>
      <w:r w:rsidRPr="009F7C0D">
        <w:rPr>
          <w:rFonts w:ascii="Times New Roman" w:hAnsi="Times New Roman" w:cs="Times New Roman"/>
          <w:sz w:val="28"/>
          <w:szCs w:val="28"/>
        </w:rPr>
        <w:lastRenderedPageBreak/>
        <w:t>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 w:rsidR="00BA3225">
        <w:rPr>
          <w:rFonts w:ascii="Times New Roman" w:hAnsi="Times New Roman" w:cs="Times New Roman"/>
          <w:sz w:val="28"/>
          <w:szCs w:val="28"/>
        </w:rPr>
        <w:t xml:space="preserve">заявления и </w:t>
      </w:r>
      <w:r w:rsidRPr="009F7C0D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услуги.</w:t>
      </w: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процедуры:</w:t>
      </w:r>
    </w:p>
    <w:p w:rsidR="00D14629" w:rsidRPr="009F7C0D" w:rsidRDefault="00357223" w:rsidP="005933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D14629" w:rsidRPr="009F7C0D">
        <w:rPr>
          <w:sz w:val="28"/>
          <w:szCs w:val="28"/>
        </w:rPr>
        <w:t>в случае личного обращения заявителя не может превышать 15 минут;</w:t>
      </w:r>
    </w:p>
    <w:p w:rsidR="00D14629" w:rsidRPr="009F7C0D" w:rsidRDefault="00357223" w:rsidP="005933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D14629" w:rsidRPr="009F7C0D">
        <w:rPr>
          <w:sz w:val="28"/>
          <w:szCs w:val="28"/>
        </w:rPr>
        <w:t>в случае подачи заявления и документов,</w:t>
      </w:r>
      <w:r w:rsidR="00913F7F" w:rsidRPr="009F7C0D">
        <w:rPr>
          <w:sz w:val="28"/>
          <w:szCs w:val="28"/>
        </w:rPr>
        <w:t xml:space="preserve"> необходимых для предоставления государственной услуги,</w:t>
      </w:r>
      <w:r w:rsidR="00D14629" w:rsidRPr="009F7C0D">
        <w:rPr>
          <w:sz w:val="28"/>
          <w:szCs w:val="28"/>
        </w:rPr>
        <w:t xml:space="preserve"> в форме электронных документов не</w:t>
      </w:r>
      <w:r w:rsidR="005572B3">
        <w:rPr>
          <w:sz w:val="28"/>
          <w:szCs w:val="28"/>
        </w:rPr>
        <w:t> </w:t>
      </w:r>
      <w:r w:rsidR="00D14629" w:rsidRPr="009F7C0D">
        <w:rPr>
          <w:sz w:val="28"/>
          <w:szCs w:val="28"/>
        </w:rPr>
        <w:t xml:space="preserve">может превышать </w:t>
      </w:r>
      <w:r w:rsidR="002B65C8" w:rsidRPr="009F7C0D">
        <w:rPr>
          <w:sz w:val="28"/>
          <w:szCs w:val="28"/>
        </w:rPr>
        <w:t>одного</w:t>
      </w:r>
      <w:r w:rsidR="00D14629" w:rsidRPr="009F7C0D">
        <w:rPr>
          <w:sz w:val="28"/>
          <w:szCs w:val="28"/>
        </w:rPr>
        <w:t xml:space="preserve"> рабоч</w:t>
      </w:r>
      <w:r w:rsidR="002B65C8" w:rsidRPr="009F7C0D">
        <w:rPr>
          <w:sz w:val="28"/>
          <w:szCs w:val="28"/>
        </w:rPr>
        <w:t>его</w:t>
      </w:r>
      <w:r w:rsidR="00D14629" w:rsidRPr="009F7C0D">
        <w:rPr>
          <w:sz w:val="28"/>
          <w:szCs w:val="28"/>
        </w:rPr>
        <w:t xml:space="preserve"> д</w:t>
      </w:r>
      <w:r w:rsidR="002B65C8" w:rsidRPr="009F7C0D">
        <w:rPr>
          <w:sz w:val="28"/>
          <w:szCs w:val="28"/>
        </w:rPr>
        <w:t>ня</w:t>
      </w:r>
      <w:r w:rsidR="00D14629" w:rsidRPr="009F7C0D">
        <w:rPr>
          <w:sz w:val="28"/>
          <w:szCs w:val="28"/>
        </w:rPr>
        <w:t>, следующ</w:t>
      </w:r>
      <w:r w:rsidR="002B65C8" w:rsidRPr="009F7C0D">
        <w:rPr>
          <w:sz w:val="28"/>
          <w:szCs w:val="28"/>
        </w:rPr>
        <w:t>его</w:t>
      </w:r>
      <w:r w:rsidR="00D14629" w:rsidRPr="009F7C0D">
        <w:rPr>
          <w:sz w:val="28"/>
          <w:szCs w:val="28"/>
        </w:rPr>
        <w:t xml:space="preserve"> за днем поступления заявления в управление социальной политики</w:t>
      </w:r>
      <w:r w:rsidR="00160E40" w:rsidRPr="009F7C0D">
        <w:rPr>
          <w:sz w:val="28"/>
          <w:szCs w:val="28"/>
        </w:rPr>
        <w:t>.</w:t>
      </w:r>
      <w:r w:rsidR="00D14629" w:rsidRPr="009F7C0D">
        <w:rPr>
          <w:sz w:val="28"/>
          <w:szCs w:val="28"/>
        </w:rPr>
        <w:t xml:space="preserve"> </w:t>
      </w:r>
    </w:p>
    <w:p w:rsidR="00D14629" w:rsidRPr="001B5040" w:rsidRDefault="00D14629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регистрация поступивш</w:t>
      </w:r>
      <w:r w:rsidR="005572B3">
        <w:rPr>
          <w:rFonts w:ascii="Times New Roman" w:hAnsi="Times New Roman" w:cs="Times New Roman"/>
          <w:sz w:val="28"/>
          <w:szCs w:val="28"/>
        </w:rPr>
        <w:t>их</w:t>
      </w:r>
      <w:r w:rsidRPr="009F7C0D">
        <w:rPr>
          <w:rFonts w:ascii="Times New Roman" w:hAnsi="Times New Roman" w:cs="Times New Roman"/>
          <w:sz w:val="28"/>
          <w:szCs w:val="28"/>
        </w:rPr>
        <w:t xml:space="preserve"> заявления и документов, необходимых для предоставления государственной услуги, в Журнале</w:t>
      </w:r>
      <w:r w:rsidR="00654ABD">
        <w:rPr>
          <w:rFonts w:ascii="Times New Roman" w:hAnsi="Times New Roman" w:cs="Times New Roman"/>
          <w:sz w:val="28"/>
          <w:szCs w:val="28"/>
        </w:rPr>
        <w:t xml:space="preserve"> </w:t>
      </w:r>
      <w:r w:rsidR="00913F7F" w:rsidRPr="009F7C0D">
        <w:rPr>
          <w:rFonts w:ascii="Times New Roman" w:hAnsi="Times New Roman" w:cs="Times New Roman"/>
          <w:sz w:val="28"/>
          <w:szCs w:val="28"/>
        </w:rPr>
        <w:t>либо отка</w:t>
      </w:r>
      <w:r w:rsidR="00280CA4">
        <w:rPr>
          <w:rFonts w:ascii="Times New Roman" w:hAnsi="Times New Roman" w:cs="Times New Roman"/>
          <w:sz w:val="28"/>
          <w:szCs w:val="28"/>
        </w:rPr>
        <w:t xml:space="preserve">з в приеме заявления и </w:t>
      </w:r>
      <w:r w:rsidR="00913F7F" w:rsidRPr="009F7C0D">
        <w:rPr>
          <w:rFonts w:ascii="Times New Roman" w:hAnsi="Times New Roman" w:cs="Times New Roman"/>
          <w:sz w:val="28"/>
          <w:szCs w:val="28"/>
        </w:rPr>
        <w:t>документов, необходимых для предоставл</w:t>
      </w:r>
      <w:r w:rsidR="00BA3225">
        <w:rPr>
          <w:rFonts w:ascii="Times New Roman" w:hAnsi="Times New Roman" w:cs="Times New Roman"/>
          <w:sz w:val="28"/>
          <w:szCs w:val="28"/>
        </w:rPr>
        <w:t>ения государственной услуги,</w:t>
      </w:r>
      <w:r w:rsidR="00280CA4">
        <w:rPr>
          <w:rFonts w:ascii="Times New Roman" w:hAnsi="Times New Roman" w:cs="Times New Roman"/>
          <w:sz w:val="28"/>
          <w:szCs w:val="28"/>
        </w:rPr>
        <w:t xml:space="preserve"> по </w:t>
      </w:r>
      <w:r w:rsidR="00913F7F" w:rsidRPr="009F7C0D">
        <w:rPr>
          <w:rFonts w:ascii="Times New Roman" w:hAnsi="Times New Roman" w:cs="Times New Roman"/>
          <w:sz w:val="28"/>
          <w:szCs w:val="28"/>
        </w:rPr>
        <w:t>основаниям, указанным в пункте 26 настоящего административного регламента</w:t>
      </w:r>
      <w:r w:rsidRPr="009F7C0D">
        <w:rPr>
          <w:rFonts w:ascii="Times New Roman" w:hAnsi="Times New Roman" w:cs="Times New Roman"/>
          <w:sz w:val="28"/>
          <w:szCs w:val="28"/>
        </w:rPr>
        <w:t>.</w:t>
      </w:r>
    </w:p>
    <w:p w:rsidR="00337BB2" w:rsidRPr="009F7C0D" w:rsidRDefault="00337BB2" w:rsidP="00593348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6C6194" w:rsidRPr="009F7C0D" w:rsidRDefault="006C6194" w:rsidP="00593348">
      <w:pPr>
        <w:keepNext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6C6194" w:rsidRPr="009F7C0D" w:rsidRDefault="006C6194" w:rsidP="00593348">
      <w:pPr>
        <w:keepNext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C476F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являются </w:t>
      </w:r>
      <w:r w:rsidR="00AC476F" w:rsidRPr="009F7C0D">
        <w:rPr>
          <w:rFonts w:ascii="Times New Roman" w:hAnsi="Times New Roman" w:cs="Times New Roman"/>
          <w:sz w:val="28"/>
          <w:szCs w:val="28"/>
        </w:rPr>
        <w:t xml:space="preserve">зарегистрированные в управлении социальной политики </w:t>
      </w:r>
      <w:r w:rsidR="00FA08B3" w:rsidRPr="009F7C0D">
        <w:rPr>
          <w:rFonts w:ascii="Times New Roman" w:hAnsi="Times New Roman" w:cs="Times New Roman"/>
          <w:sz w:val="28"/>
          <w:szCs w:val="28"/>
        </w:rPr>
        <w:t>заявление и документы</w:t>
      </w:r>
      <w:r w:rsidRPr="009F7C0D">
        <w:rPr>
          <w:rFonts w:ascii="Times New Roman" w:hAnsi="Times New Roman" w:cs="Times New Roman"/>
          <w:sz w:val="28"/>
          <w:szCs w:val="28"/>
        </w:rPr>
        <w:t xml:space="preserve">, </w:t>
      </w:r>
      <w:r w:rsidR="00AC476F" w:rsidRPr="009F7C0D">
        <w:rPr>
          <w:rFonts w:ascii="Times New Roman" w:hAnsi="Times New Roman" w:cs="Times New Roman"/>
          <w:sz w:val="28"/>
          <w:szCs w:val="28"/>
        </w:rPr>
        <w:t xml:space="preserve">необходимые для предоставления государственной услуги, </w:t>
      </w:r>
      <w:r w:rsidR="00517DDE" w:rsidRPr="009F7C0D">
        <w:rPr>
          <w:rFonts w:ascii="Times New Roman" w:hAnsi="Times New Roman" w:cs="Times New Roman"/>
          <w:sz w:val="28"/>
          <w:szCs w:val="28"/>
        </w:rPr>
        <w:t>указанные в пункте 21 настоящего административного регламента</w:t>
      </w:r>
      <w:r w:rsidR="00AC476F" w:rsidRPr="009F7C0D">
        <w:rPr>
          <w:rFonts w:ascii="Times New Roman" w:hAnsi="Times New Roman" w:cs="Times New Roman"/>
          <w:sz w:val="28"/>
          <w:szCs w:val="28"/>
        </w:rPr>
        <w:t>.</w:t>
      </w: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Должностное лицо</w:t>
      </w:r>
      <w:r w:rsidR="002D5351" w:rsidRPr="009F7C0D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</w:t>
      </w:r>
      <w:r w:rsidRPr="009F7C0D">
        <w:rPr>
          <w:rFonts w:ascii="Times New Roman" w:hAnsi="Times New Roman" w:cs="Times New Roman"/>
          <w:sz w:val="28"/>
          <w:szCs w:val="28"/>
        </w:rPr>
        <w:t>, ответственное за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1B5040" w:rsidRDefault="006C6194" w:rsidP="00593348">
      <w:pPr>
        <w:pStyle w:val="ConsPlusNormal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:rsidR="006C6194" w:rsidRPr="009F7C0D" w:rsidRDefault="006C6194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</w:t>
      </w:r>
      <w:r w:rsidR="00DB503B" w:rsidRPr="009F7C0D">
        <w:rPr>
          <w:sz w:val="28"/>
          <w:szCs w:val="28"/>
        </w:rPr>
        <w:t xml:space="preserve"> государственной услуги</w:t>
      </w:r>
      <w:r w:rsidRPr="009F7C0D">
        <w:rPr>
          <w:sz w:val="28"/>
          <w:szCs w:val="28"/>
        </w:rPr>
        <w:t>;</w:t>
      </w:r>
    </w:p>
    <w:p w:rsidR="006C6194" w:rsidRPr="009F7C0D" w:rsidRDefault="006C6194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 xml:space="preserve">2) готовит проект решения о </w:t>
      </w:r>
      <w:r w:rsidR="005344D4" w:rsidRPr="009F7C0D">
        <w:rPr>
          <w:sz w:val="28"/>
          <w:szCs w:val="28"/>
        </w:rPr>
        <w:t>предоставлении либо об отказе в</w:t>
      </w:r>
      <w:r w:rsidR="00B800AA" w:rsidRPr="009F7C0D">
        <w:rPr>
          <w:sz w:val="28"/>
          <w:szCs w:val="28"/>
        </w:rPr>
        <w:t> </w:t>
      </w:r>
      <w:r w:rsidR="005344D4" w:rsidRPr="009F7C0D">
        <w:rPr>
          <w:sz w:val="28"/>
          <w:szCs w:val="28"/>
        </w:rPr>
        <w:t>предоставлении государственной услуги</w:t>
      </w:r>
      <w:r w:rsidRPr="009F7C0D">
        <w:rPr>
          <w:sz w:val="28"/>
          <w:szCs w:val="28"/>
        </w:rPr>
        <w:t xml:space="preserve">; </w:t>
      </w:r>
    </w:p>
    <w:p w:rsidR="006C6194" w:rsidRPr="009F7C0D" w:rsidRDefault="006C6194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 xml:space="preserve">3) передает подготовленный проект решения </w:t>
      </w:r>
      <w:r w:rsidR="005344D4" w:rsidRPr="009F7C0D">
        <w:rPr>
          <w:sz w:val="28"/>
          <w:szCs w:val="28"/>
        </w:rPr>
        <w:t>о предоставлении либо об</w:t>
      </w:r>
      <w:r w:rsidR="00B800AA" w:rsidRPr="009F7C0D">
        <w:rPr>
          <w:sz w:val="28"/>
          <w:szCs w:val="28"/>
        </w:rPr>
        <w:t> </w:t>
      </w:r>
      <w:r w:rsidR="005344D4" w:rsidRPr="009F7C0D">
        <w:rPr>
          <w:sz w:val="28"/>
          <w:szCs w:val="28"/>
        </w:rPr>
        <w:t xml:space="preserve">отказе в предоставлении государственной услуги </w:t>
      </w:r>
      <w:r w:rsidRPr="009F7C0D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9F7C0D" w:rsidRDefault="006C6194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>4) передает документы, по которым осуществлялся контроль, на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рассмотрение начальник</w:t>
      </w:r>
      <w:r w:rsidR="002D5351" w:rsidRPr="009F7C0D">
        <w:rPr>
          <w:sz w:val="28"/>
          <w:szCs w:val="28"/>
        </w:rPr>
        <w:t>у</w:t>
      </w:r>
      <w:r w:rsidRPr="009F7C0D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9F7C0D">
        <w:rPr>
          <w:sz w:val="28"/>
          <w:szCs w:val="28"/>
        </w:rPr>
        <w:t>му</w:t>
      </w:r>
      <w:r w:rsidRPr="009F7C0D">
        <w:rPr>
          <w:sz w:val="28"/>
          <w:szCs w:val="28"/>
        </w:rPr>
        <w:t xml:space="preserve"> им лиц</w:t>
      </w:r>
      <w:r w:rsidR="002D5351" w:rsidRPr="009F7C0D">
        <w:rPr>
          <w:sz w:val="28"/>
          <w:szCs w:val="28"/>
        </w:rPr>
        <w:t>у</w:t>
      </w:r>
      <w:r w:rsidRPr="009F7C0D">
        <w:rPr>
          <w:sz w:val="28"/>
          <w:szCs w:val="28"/>
        </w:rPr>
        <w:t xml:space="preserve"> для рассмотрения и вынесения решения о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Административная процедура выполняется в течение </w:t>
      </w:r>
      <w:r w:rsidR="002B65C8" w:rsidRPr="009F7C0D">
        <w:rPr>
          <w:rFonts w:ascii="Times New Roman" w:hAnsi="Times New Roman" w:cs="Times New Roman"/>
          <w:sz w:val="28"/>
          <w:szCs w:val="28"/>
        </w:rPr>
        <w:t>трех</w:t>
      </w:r>
      <w:r w:rsidR="001E5858" w:rsidRPr="009F7C0D">
        <w:rPr>
          <w:rFonts w:ascii="Times New Roman" w:hAnsi="Times New Roman" w:cs="Times New Roman"/>
          <w:sz w:val="28"/>
          <w:szCs w:val="28"/>
        </w:rPr>
        <w:t xml:space="preserve"> рабочих </w:t>
      </w:r>
      <w:r w:rsidRPr="009F7C0D">
        <w:rPr>
          <w:rFonts w:ascii="Times New Roman" w:hAnsi="Times New Roman" w:cs="Times New Roman"/>
          <w:sz w:val="28"/>
          <w:szCs w:val="28"/>
        </w:rPr>
        <w:t>дн</w:t>
      </w:r>
      <w:r w:rsidR="001E5858" w:rsidRPr="009F7C0D">
        <w:rPr>
          <w:rFonts w:ascii="Times New Roman" w:hAnsi="Times New Roman" w:cs="Times New Roman"/>
          <w:sz w:val="28"/>
          <w:szCs w:val="28"/>
        </w:rPr>
        <w:t>ей</w:t>
      </w:r>
      <w:r w:rsidRPr="009F7C0D">
        <w:rPr>
          <w:rFonts w:ascii="Times New Roman" w:hAnsi="Times New Roman" w:cs="Times New Roman"/>
          <w:sz w:val="28"/>
          <w:szCs w:val="28"/>
        </w:rPr>
        <w:t>.</w:t>
      </w: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Критери</w:t>
      </w:r>
      <w:r w:rsidR="002D5351" w:rsidRPr="009F7C0D">
        <w:rPr>
          <w:rFonts w:ascii="Times New Roman" w:hAnsi="Times New Roman" w:cs="Times New Roman"/>
          <w:sz w:val="28"/>
          <w:szCs w:val="28"/>
        </w:rPr>
        <w:t>ем</w:t>
      </w:r>
      <w:r w:rsidRPr="009F7C0D">
        <w:rPr>
          <w:rFonts w:ascii="Times New Roman" w:hAnsi="Times New Roman" w:cs="Times New Roman"/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 w:rsidRPr="009F7C0D">
        <w:rPr>
          <w:rFonts w:ascii="Times New Roman" w:hAnsi="Times New Roman" w:cs="Times New Roman"/>
          <w:sz w:val="28"/>
          <w:szCs w:val="28"/>
        </w:rPr>
        <w:t>ю</w:t>
      </w:r>
      <w:r w:rsidRPr="009F7C0D">
        <w:rPr>
          <w:rFonts w:ascii="Times New Roman" w:hAnsi="Times New Roman" w:cs="Times New Roman"/>
          <w:sz w:val="28"/>
          <w:szCs w:val="28"/>
        </w:rPr>
        <w:t>тся</w:t>
      </w:r>
      <w:r w:rsidR="001A7B3D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AC476F" w:rsidRPr="009F7C0D">
        <w:rPr>
          <w:rFonts w:ascii="Times New Roman" w:hAnsi="Times New Roman" w:cs="Times New Roman"/>
          <w:sz w:val="28"/>
          <w:szCs w:val="28"/>
        </w:rPr>
        <w:t xml:space="preserve">зарегистрированные в управлении социальной политики </w:t>
      </w:r>
      <w:r w:rsidR="001A7B3D" w:rsidRPr="009F7C0D">
        <w:rPr>
          <w:rFonts w:ascii="Times New Roman" w:hAnsi="Times New Roman" w:cs="Times New Roman"/>
          <w:sz w:val="28"/>
          <w:szCs w:val="28"/>
        </w:rPr>
        <w:t>заявление и</w:t>
      </w:r>
      <w:r w:rsidR="00AC476F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1A7B3D" w:rsidRPr="009F7C0D">
        <w:rPr>
          <w:rFonts w:ascii="Times New Roman" w:hAnsi="Times New Roman" w:cs="Times New Roman"/>
          <w:sz w:val="28"/>
          <w:szCs w:val="28"/>
        </w:rPr>
        <w:t>документы</w:t>
      </w:r>
      <w:r w:rsidRPr="009F7C0D">
        <w:rPr>
          <w:rFonts w:ascii="Times New Roman" w:hAnsi="Times New Roman" w:cs="Times New Roman"/>
          <w:sz w:val="28"/>
          <w:szCs w:val="28"/>
        </w:rPr>
        <w:t>, необходимые для предоставления государственной услуги</w:t>
      </w:r>
      <w:r w:rsidR="001A7B3D" w:rsidRPr="009F7C0D">
        <w:rPr>
          <w:rFonts w:ascii="Times New Roman" w:hAnsi="Times New Roman" w:cs="Times New Roman"/>
          <w:sz w:val="28"/>
          <w:szCs w:val="28"/>
        </w:rPr>
        <w:t>.</w:t>
      </w: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по рассмотрению заявления и документов, необходимых для предоставления государственной услуги,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6C6194" w:rsidRPr="009F7C0D" w:rsidRDefault="006C6194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A08B3" w:rsidRPr="009F7C0D" w:rsidRDefault="006C6194" w:rsidP="0059334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9F7C0D">
        <w:rPr>
          <w:sz w:val="28"/>
          <w:szCs w:val="28"/>
        </w:rPr>
        <w:t>,</w:t>
      </w:r>
      <w:r w:rsidR="00991C25" w:rsidRPr="009F7C0D">
        <w:rPr>
          <w:sz w:val="28"/>
          <w:szCs w:val="28"/>
        </w:rPr>
        <w:t xml:space="preserve"> </w:t>
      </w:r>
      <w:r w:rsidR="00280CA4">
        <w:rPr>
          <w:sz w:val="28"/>
          <w:szCs w:val="28"/>
        </w:rPr>
        <w:t>направление</w:t>
      </w:r>
      <w:r w:rsidR="009F7C0D">
        <w:rPr>
          <w:sz w:val="28"/>
          <w:szCs w:val="28"/>
        </w:rPr>
        <w:t xml:space="preserve"> </w:t>
      </w:r>
      <w:r w:rsidR="00280CA4">
        <w:rPr>
          <w:sz w:val="28"/>
          <w:szCs w:val="28"/>
        </w:rPr>
        <w:t xml:space="preserve">решения </w:t>
      </w:r>
      <w:r w:rsidR="009F7C0D">
        <w:rPr>
          <w:sz w:val="28"/>
          <w:szCs w:val="28"/>
        </w:rPr>
        <w:t>заявител</w:t>
      </w:r>
      <w:r w:rsidR="00280CA4">
        <w:rPr>
          <w:sz w:val="28"/>
          <w:szCs w:val="28"/>
        </w:rPr>
        <w:t>ю</w:t>
      </w:r>
    </w:p>
    <w:p w:rsidR="005E3BD5" w:rsidRPr="009F7C0D" w:rsidRDefault="005E3BD5" w:rsidP="0059334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1B5040" w:rsidRDefault="002A65D0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Основанием для начала выполнения административной процедуры является передача проекта решения о </w:t>
      </w:r>
      <w:r w:rsidR="00654ABD">
        <w:rPr>
          <w:rFonts w:ascii="Times New Roman" w:hAnsi="Times New Roman" w:cs="Times New Roman"/>
          <w:sz w:val="28"/>
          <w:szCs w:val="28"/>
        </w:rPr>
        <w:t>предоставлении либо об отказе в </w:t>
      </w:r>
      <w:r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654ABD" w:rsidRPr="00654ABD" w:rsidRDefault="00B80701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4ABD">
        <w:rPr>
          <w:rFonts w:ascii="Times New Roman" w:hAnsi="Times New Roman" w:cs="Times New Roman"/>
          <w:sz w:val="28"/>
          <w:szCs w:val="28"/>
        </w:rPr>
        <w:t>Должностн</w:t>
      </w:r>
      <w:r w:rsidR="00654ABD" w:rsidRPr="00654ABD">
        <w:rPr>
          <w:rFonts w:ascii="Times New Roman" w:hAnsi="Times New Roman" w:cs="Times New Roman"/>
          <w:sz w:val="28"/>
          <w:szCs w:val="28"/>
        </w:rPr>
        <w:t>ым</w:t>
      </w:r>
      <w:r w:rsidR="006C6194" w:rsidRPr="00654ABD">
        <w:rPr>
          <w:rFonts w:ascii="Times New Roman" w:hAnsi="Times New Roman" w:cs="Times New Roman"/>
          <w:sz w:val="28"/>
          <w:szCs w:val="28"/>
        </w:rPr>
        <w:t xml:space="preserve"> лицо</w:t>
      </w:r>
      <w:r w:rsidR="00654ABD" w:rsidRPr="00654ABD">
        <w:rPr>
          <w:rFonts w:ascii="Times New Roman" w:hAnsi="Times New Roman" w:cs="Times New Roman"/>
          <w:sz w:val="28"/>
          <w:szCs w:val="28"/>
        </w:rPr>
        <w:t>м</w:t>
      </w:r>
      <w:r w:rsidR="006C6194" w:rsidRPr="00654ABD">
        <w:rPr>
          <w:rFonts w:ascii="Times New Roman" w:hAnsi="Times New Roman" w:cs="Times New Roman"/>
          <w:sz w:val="28"/>
          <w:szCs w:val="28"/>
        </w:rPr>
        <w:t xml:space="preserve">, </w:t>
      </w:r>
      <w:r w:rsidRPr="00654ABD">
        <w:rPr>
          <w:rFonts w:ascii="Times New Roman" w:hAnsi="Times New Roman" w:cs="Times New Roman"/>
          <w:sz w:val="28"/>
          <w:szCs w:val="28"/>
        </w:rPr>
        <w:t>ответственн</w:t>
      </w:r>
      <w:r w:rsidR="00654ABD" w:rsidRPr="00654ABD">
        <w:rPr>
          <w:rFonts w:ascii="Times New Roman" w:hAnsi="Times New Roman" w:cs="Times New Roman"/>
          <w:sz w:val="28"/>
          <w:szCs w:val="28"/>
        </w:rPr>
        <w:t>ым</w:t>
      </w:r>
      <w:r w:rsidR="006C6194" w:rsidRPr="00654ABD">
        <w:rPr>
          <w:rFonts w:ascii="Times New Roman" w:hAnsi="Times New Roman" w:cs="Times New Roman"/>
          <w:sz w:val="28"/>
          <w:szCs w:val="28"/>
        </w:rPr>
        <w:t xml:space="preserve"> за </w:t>
      </w:r>
      <w:r w:rsidR="003E44BE" w:rsidRPr="00654ABD">
        <w:rPr>
          <w:rFonts w:ascii="Times New Roman" w:hAnsi="Times New Roman" w:cs="Times New Roman"/>
          <w:sz w:val="28"/>
          <w:szCs w:val="28"/>
        </w:rPr>
        <w:t>выполнение административно</w:t>
      </w:r>
      <w:r w:rsidR="00654ABD" w:rsidRPr="00654ABD">
        <w:rPr>
          <w:rFonts w:ascii="Times New Roman" w:hAnsi="Times New Roman" w:cs="Times New Roman"/>
          <w:sz w:val="28"/>
          <w:szCs w:val="28"/>
        </w:rPr>
        <w:t>го</w:t>
      </w:r>
      <w:r w:rsidR="003E44BE" w:rsidRPr="00654ABD">
        <w:rPr>
          <w:rFonts w:ascii="Times New Roman" w:hAnsi="Times New Roman" w:cs="Times New Roman"/>
          <w:sz w:val="28"/>
          <w:szCs w:val="28"/>
        </w:rPr>
        <w:t xml:space="preserve"> </w:t>
      </w:r>
      <w:r w:rsidR="00654ABD" w:rsidRPr="00654ABD">
        <w:rPr>
          <w:rFonts w:ascii="Times New Roman" w:hAnsi="Times New Roman" w:cs="Times New Roman"/>
          <w:sz w:val="28"/>
          <w:szCs w:val="28"/>
        </w:rPr>
        <w:t>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 лицо.</w:t>
      </w:r>
    </w:p>
    <w:p w:rsidR="00654ABD" w:rsidRDefault="00654ABD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B75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действия</w:t>
      </w:r>
      <w:r w:rsidRPr="00CB752E">
        <w:rPr>
          <w:rFonts w:ascii="Times New Roman" w:hAnsi="Times New Roman" w:cs="Times New Roman"/>
          <w:sz w:val="28"/>
          <w:szCs w:val="28"/>
        </w:rPr>
        <w:t xml:space="preserve"> – направление решения заявителю</w:t>
      </w:r>
      <w:r>
        <w:rPr>
          <w:rFonts w:ascii="Times New Roman" w:hAnsi="Times New Roman" w:cs="Times New Roman"/>
          <w:sz w:val="28"/>
          <w:szCs w:val="28"/>
        </w:rPr>
        <w:t>, определяется в соответствии с </w:t>
      </w:r>
      <w:r w:rsidRPr="00CB752E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 или уполномоченное им</w:t>
      </w:r>
      <w:r w:rsidR="008108EC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лицо</w:t>
      </w:r>
      <w:r w:rsidR="001B7D5A" w:rsidRPr="009F7C0D"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дня:</w:t>
      </w:r>
    </w:p>
    <w:p w:rsidR="006C6194" w:rsidRPr="009F7C0D" w:rsidRDefault="006C6194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рассматривает представленные специалистом документы;</w:t>
      </w:r>
    </w:p>
    <w:p w:rsidR="00F53062" w:rsidRPr="009F7C0D" w:rsidRDefault="006C6194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>принимает решение о предоставлении государственной услуги либо об</w:t>
      </w:r>
      <w:r w:rsidR="008108EC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 w:rsidRPr="009F7C0D">
        <w:rPr>
          <w:sz w:val="28"/>
          <w:szCs w:val="28"/>
        </w:rPr>
        <w:t>и</w:t>
      </w:r>
      <w:r w:rsidRPr="009F7C0D">
        <w:rPr>
          <w:sz w:val="28"/>
          <w:szCs w:val="28"/>
        </w:rPr>
        <w:t xml:space="preserve"> и заверяется печатью управления социальной политики.</w:t>
      </w:r>
    </w:p>
    <w:p w:rsidR="00B80701" w:rsidRPr="001B5040" w:rsidRDefault="00654ABD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административного действия – направление решения </w:t>
      </w:r>
      <w:r w:rsidR="002A26EB">
        <w:rPr>
          <w:rFonts w:ascii="Times New Roman" w:hAnsi="Times New Roman" w:cs="Times New Roman"/>
          <w:sz w:val="28"/>
          <w:szCs w:val="28"/>
        </w:rPr>
        <w:t>заявителю, направляет р</w:t>
      </w:r>
      <w:r w:rsidR="00B80701" w:rsidRPr="009F7C0D">
        <w:rPr>
          <w:rFonts w:ascii="Times New Roman" w:hAnsi="Times New Roman" w:cs="Times New Roman"/>
          <w:sz w:val="28"/>
          <w:szCs w:val="28"/>
        </w:rPr>
        <w:t>ешени</w:t>
      </w:r>
      <w:r w:rsidR="009F7C0D" w:rsidRPr="009F7C0D">
        <w:rPr>
          <w:rFonts w:ascii="Times New Roman" w:hAnsi="Times New Roman" w:cs="Times New Roman"/>
          <w:sz w:val="28"/>
          <w:szCs w:val="28"/>
        </w:rPr>
        <w:t>е</w:t>
      </w:r>
      <w:r w:rsidR="00B80701" w:rsidRPr="009F7C0D">
        <w:rPr>
          <w:rFonts w:ascii="Times New Roman" w:hAnsi="Times New Roman" w:cs="Times New Roman"/>
          <w:sz w:val="28"/>
          <w:szCs w:val="28"/>
        </w:rPr>
        <w:t xml:space="preserve"> о</w:t>
      </w:r>
      <w:r w:rsidR="002A26EB">
        <w:rPr>
          <w:rFonts w:ascii="Times New Roman" w:hAnsi="Times New Roman" w:cs="Times New Roman"/>
          <w:sz w:val="28"/>
          <w:szCs w:val="28"/>
        </w:rPr>
        <w:t> </w:t>
      </w:r>
      <w:r w:rsidR="00B80701" w:rsidRPr="009F7C0D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 заявителю</w:t>
      </w:r>
      <w:r w:rsidR="002A26EB">
        <w:rPr>
          <w:rFonts w:ascii="Times New Roman" w:hAnsi="Times New Roman" w:cs="Times New Roman"/>
          <w:sz w:val="28"/>
          <w:szCs w:val="28"/>
        </w:rPr>
        <w:t>,</w:t>
      </w:r>
      <w:r w:rsidR="00B80701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2A26EB">
        <w:rPr>
          <w:rFonts w:ascii="Times New Roman" w:hAnsi="Times New Roman" w:cs="Times New Roman"/>
          <w:sz w:val="28"/>
          <w:szCs w:val="28"/>
        </w:rPr>
        <w:t xml:space="preserve">в том числе через </w:t>
      </w:r>
      <w:r w:rsidR="002A26EB" w:rsidRPr="00633CD5">
        <w:rPr>
          <w:rFonts w:ascii="Times New Roman" w:hAnsi="Times New Roman" w:cs="Times New Roman"/>
          <w:sz w:val="28"/>
          <w:szCs w:val="28"/>
        </w:rPr>
        <w:t>многофункциональный центр (в случае подачи заявления через многофункциональный центр)</w:t>
      </w:r>
      <w:r w:rsidR="00B80701" w:rsidRPr="009F7C0D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9F7C0D">
        <w:rPr>
          <w:rFonts w:ascii="Times New Roman" w:hAnsi="Times New Roman" w:cs="Times New Roman"/>
          <w:sz w:val="28"/>
          <w:szCs w:val="28"/>
        </w:rPr>
        <w:t>пяти</w:t>
      </w:r>
      <w:r w:rsidR="00B80701" w:rsidRPr="009F7C0D">
        <w:rPr>
          <w:rFonts w:ascii="Times New Roman" w:hAnsi="Times New Roman" w:cs="Times New Roman"/>
          <w:sz w:val="28"/>
          <w:szCs w:val="28"/>
        </w:rPr>
        <w:t xml:space="preserve"> дней со дня принятия решения способом, позволяющим подтвердить факт и</w:t>
      </w:r>
      <w:r w:rsidR="002A26EB">
        <w:rPr>
          <w:rFonts w:ascii="Times New Roman" w:hAnsi="Times New Roman" w:cs="Times New Roman"/>
          <w:sz w:val="28"/>
          <w:szCs w:val="28"/>
        </w:rPr>
        <w:t xml:space="preserve"> </w:t>
      </w:r>
      <w:r w:rsidR="00B80701" w:rsidRPr="009F7C0D">
        <w:rPr>
          <w:rFonts w:ascii="Times New Roman" w:hAnsi="Times New Roman" w:cs="Times New Roman"/>
          <w:sz w:val="28"/>
          <w:szCs w:val="28"/>
        </w:rPr>
        <w:t xml:space="preserve">дату направления. </w:t>
      </w:r>
      <w:r w:rsidR="002A26EB" w:rsidRPr="00633CD5">
        <w:rPr>
          <w:rFonts w:ascii="Times New Roman" w:hAnsi="Times New Roman" w:cs="Times New Roman"/>
          <w:sz w:val="28"/>
          <w:szCs w:val="28"/>
        </w:rPr>
        <w:t>Одновременно с</w:t>
      </w:r>
      <w:r w:rsidR="002A26EB">
        <w:rPr>
          <w:rFonts w:ascii="Times New Roman" w:hAnsi="Times New Roman" w:cs="Times New Roman"/>
          <w:sz w:val="28"/>
          <w:szCs w:val="28"/>
        </w:rPr>
        <w:t xml:space="preserve"> </w:t>
      </w:r>
      <w:r w:rsidR="002A26EB" w:rsidRPr="00633CD5">
        <w:rPr>
          <w:rFonts w:ascii="Times New Roman" w:hAnsi="Times New Roman" w:cs="Times New Roman"/>
          <w:sz w:val="28"/>
          <w:szCs w:val="28"/>
        </w:rPr>
        <w:t>решени</w:t>
      </w:r>
      <w:r w:rsidR="002A26EB">
        <w:rPr>
          <w:rFonts w:ascii="Times New Roman" w:hAnsi="Times New Roman" w:cs="Times New Roman"/>
          <w:sz w:val="28"/>
          <w:szCs w:val="28"/>
        </w:rPr>
        <w:t>ем</w:t>
      </w:r>
      <w:r w:rsidR="002A26EB" w:rsidRPr="00633CD5">
        <w:rPr>
          <w:rFonts w:ascii="Times New Roman" w:hAnsi="Times New Roman" w:cs="Times New Roman"/>
          <w:sz w:val="28"/>
          <w:szCs w:val="28"/>
        </w:rPr>
        <w:t xml:space="preserve"> об отказе в предоставлении государственной услуги заявителю (в многофункциональный центр) направляются также представленные заявителем документы</w:t>
      </w:r>
      <w:r w:rsidR="00B80701" w:rsidRPr="009F7C0D">
        <w:rPr>
          <w:rFonts w:ascii="Times New Roman" w:hAnsi="Times New Roman" w:cs="Times New Roman"/>
          <w:sz w:val="28"/>
          <w:szCs w:val="28"/>
        </w:rPr>
        <w:t>.</w:t>
      </w:r>
    </w:p>
    <w:p w:rsidR="00B80701" w:rsidRPr="009F7C0D" w:rsidRDefault="00B80701" w:rsidP="00593348">
      <w:pPr>
        <w:pStyle w:val="ConsPlusNormal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При подаче заявления</w:t>
      </w:r>
      <w:r w:rsidR="002A26EB"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9F7C0D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 копия решения </w:t>
      </w:r>
      <w:r w:rsidRPr="009F7C0D">
        <w:rPr>
          <w:rFonts w:ascii="Times New Roman" w:hAnsi="Times New Roman" w:cs="Times New Roman"/>
          <w:sz w:val="28"/>
          <w:szCs w:val="28"/>
        </w:rPr>
        <w:lastRenderedPageBreak/>
        <w:t>о 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B80701" w:rsidRPr="001B5040" w:rsidRDefault="00B80701" w:rsidP="00593348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</w:t>
      </w:r>
      <w:r w:rsidR="009F7C0D">
        <w:rPr>
          <w:rFonts w:ascii="Times New Roman" w:hAnsi="Times New Roman" w:cs="Times New Roman"/>
          <w:sz w:val="28"/>
          <w:szCs w:val="28"/>
        </w:rPr>
        <w:t xml:space="preserve">копия </w:t>
      </w:r>
      <w:r w:rsidRPr="009F7C0D">
        <w:rPr>
          <w:rFonts w:ascii="Times New Roman" w:hAnsi="Times New Roman" w:cs="Times New Roman"/>
          <w:sz w:val="28"/>
          <w:szCs w:val="28"/>
        </w:rPr>
        <w:t>решени</w:t>
      </w:r>
      <w:r w:rsidR="009F7C0D">
        <w:rPr>
          <w:rFonts w:ascii="Times New Roman" w:hAnsi="Times New Roman" w:cs="Times New Roman"/>
          <w:sz w:val="28"/>
          <w:szCs w:val="28"/>
        </w:rPr>
        <w:t>я</w:t>
      </w:r>
      <w:r w:rsidRPr="009F7C0D">
        <w:rPr>
          <w:rFonts w:ascii="Times New Roman" w:hAnsi="Times New Roman" w:cs="Times New Roman"/>
          <w:sz w:val="28"/>
          <w:szCs w:val="28"/>
        </w:rPr>
        <w:t xml:space="preserve"> о предоставлении либо об отказе в предоставлении государственной услуги направляется в личный кабинет заявителя на едином портале государственных и муниципальных услуг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gramStart"/>
      <w:r w:rsidRPr="009F7C0D"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Свердловской области.</w:t>
      </w:r>
    </w:p>
    <w:p w:rsidR="00B80701" w:rsidRPr="001B5040" w:rsidRDefault="00B80701" w:rsidP="00593348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По выбору заявителя дополнительно решение направляется (вручается) заявителю лично, по почте, в электронной форме.</w:t>
      </w:r>
    </w:p>
    <w:p w:rsidR="009F7C0D" w:rsidRPr="009F7C0D" w:rsidRDefault="00F543DA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Сведения о принятом решении вносятся в Журнал в день принятия решения.</w:t>
      </w: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 w:rsidR="002B65C8" w:rsidRPr="009F7C0D">
        <w:rPr>
          <w:rFonts w:ascii="Times New Roman" w:hAnsi="Times New Roman" w:cs="Times New Roman"/>
          <w:sz w:val="28"/>
          <w:szCs w:val="28"/>
        </w:rPr>
        <w:t>шест</w:t>
      </w:r>
      <w:r w:rsidR="002A26EB">
        <w:rPr>
          <w:rFonts w:ascii="Times New Roman" w:hAnsi="Times New Roman" w:cs="Times New Roman"/>
          <w:sz w:val="28"/>
          <w:szCs w:val="28"/>
        </w:rPr>
        <w:t>и</w:t>
      </w:r>
      <w:r w:rsidR="002A65D0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дн</w:t>
      </w:r>
      <w:r w:rsidR="008108EC" w:rsidRPr="009F7C0D">
        <w:rPr>
          <w:rFonts w:ascii="Times New Roman" w:hAnsi="Times New Roman" w:cs="Times New Roman"/>
          <w:sz w:val="28"/>
          <w:szCs w:val="28"/>
        </w:rPr>
        <w:t>ей</w:t>
      </w:r>
      <w:r w:rsidRPr="009F7C0D">
        <w:rPr>
          <w:rFonts w:ascii="Times New Roman" w:hAnsi="Times New Roman" w:cs="Times New Roman"/>
          <w:sz w:val="28"/>
          <w:szCs w:val="28"/>
        </w:rPr>
        <w:t>.</w:t>
      </w: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Критерием принятия решения о предоставлении либо об отказе в</w:t>
      </w:r>
      <w:r w:rsidR="008108EC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2A26EB" w:rsidRPr="002A26EB">
        <w:rPr>
          <w:sz w:val="28"/>
          <w:szCs w:val="28"/>
        </w:rPr>
        <w:t xml:space="preserve"> </w:t>
      </w:r>
      <w:r w:rsidRPr="002A26EB">
        <w:rPr>
          <w:rFonts w:ascii="Times New Roman" w:hAnsi="Times New Roman" w:cs="Times New Roman"/>
          <w:sz w:val="28"/>
          <w:szCs w:val="28"/>
        </w:rPr>
        <w:t>является получение проекта решения о</w:t>
      </w:r>
      <w:r w:rsidR="008108EC" w:rsidRPr="002A26EB">
        <w:rPr>
          <w:rFonts w:ascii="Times New Roman" w:hAnsi="Times New Roman" w:cs="Times New Roman"/>
          <w:sz w:val="28"/>
          <w:szCs w:val="28"/>
        </w:rPr>
        <w:t> </w:t>
      </w:r>
      <w:r w:rsidRPr="002A26EB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</w:t>
      </w:r>
      <w:r w:rsidRPr="009F7C0D">
        <w:rPr>
          <w:rFonts w:ascii="Times New Roman" w:hAnsi="Times New Roman" w:cs="Times New Roman"/>
          <w:sz w:val="28"/>
          <w:szCs w:val="28"/>
        </w:rPr>
        <w:t>ении государственной услуги начальником управления социальной политики или уполномоченным им лицом.</w:t>
      </w:r>
    </w:p>
    <w:p w:rsidR="003271F7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F543DA" w:rsidRPr="009F7C0D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C815B2" w:rsidRPr="009F7C0D">
        <w:rPr>
          <w:rFonts w:ascii="Times New Roman" w:hAnsi="Times New Roman" w:cs="Times New Roman"/>
          <w:sz w:val="28"/>
          <w:szCs w:val="28"/>
        </w:rPr>
        <w:t>решения</w:t>
      </w:r>
      <w:r w:rsidR="00F543DA" w:rsidRPr="009F7C0D">
        <w:rPr>
          <w:rFonts w:ascii="Times New Roman" w:hAnsi="Times New Roman" w:cs="Times New Roman"/>
          <w:sz w:val="28"/>
          <w:szCs w:val="28"/>
        </w:rPr>
        <w:t xml:space="preserve"> заявителю</w:t>
      </w:r>
      <w:r w:rsidR="00F53062" w:rsidRPr="009F7C0D">
        <w:rPr>
          <w:rFonts w:ascii="Times New Roman" w:hAnsi="Times New Roman" w:cs="Times New Roman"/>
          <w:sz w:val="28"/>
          <w:szCs w:val="28"/>
        </w:rPr>
        <w:t>.</w:t>
      </w:r>
    </w:p>
    <w:p w:rsidR="00F53062" w:rsidRPr="009F7C0D" w:rsidRDefault="00F53062" w:rsidP="00593348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9F7C0D" w:rsidRDefault="0022397D" w:rsidP="00593348">
      <w:pPr>
        <w:keepNext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 xml:space="preserve">Организация </w:t>
      </w:r>
      <w:r w:rsidR="009F7C0D">
        <w:rPr>
          <w:sz w:val="28"/>
          <w:szCs w:val="28"/>
        </w:rPr>
        <w:t>выплаты</w:t>
      </w:r>
      <w:r w:rsidR="009F7C0D" w:rsidRPr="009F7C0D">
        <w:rPr>
          <w:sz w:val="28"/>
          <w:szCs w:val="28"/>
        </w:rPr>
        <w:t xml:space="preserve"> </w:t>
      </w:r>
      <w:r w:rsidR="00855C94" w:rsidRPr="009F7C0D">
        <w:rPr>
          <w:sz w:val="28"/>
          <w:szCs w:val="28"/>
        </w:rPr>
        <w:t>компенсации расходов на оплату услуг по установке телефона</w:t>
      </w:r>
    </w:p>
    <w:p w:rsidR="00855C94" w:rsidRPr="009F7C0D" w:rsidRDefault="00855C94" w:rsidP="00593348">
      <w:pPr>
        <w:keepNext/>
        <w:jc w:val="center"/>
        <w:rPr>
          <w:sz w:val="28"/>
          <w:szCs w:val="28"/>
        </w:rPr>
      </w:pPr>
    </w:p>
    <w:p w:rsidR="006C6194" w:rsidRPr="001B5040" w:rsidRDefault="006C6194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E44BE" w:rsidRPr="001B5040" w:rsidRDefault="003E44BE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Должностн</w:t>
      </w:r>
      <w:r w:rsidR="00BC095D">
        <w:rPr>
          <w:rFonts w:ascii="Times New Roman" w:hAnsi="Times New Roman" w:cs="Times New Roman"/>
          <w:sz w:val="28"/>
          <w:szCs w:val="28"/>
        </w:rPr>
        <w:t>ое</w:t>
      </w:r>
      <w:r w:rsidRPr="009F7C0D">
        <w:rPr>
          <w:rFonts w:ascii="Times New Roman" w:hAnsi="Times New Roman" w:cs="Times New Roman"/>
          <w:sz w:val="28"/>
          <w:szCs w:val="28"/>
        </w:rPr>
        <w:t xml:space="preserve"> лиц</w:t>
      </w:r>
      <w:r w:rsidR="00BC095D">
        <w:rPr>
          <w:rFonts w:ascii="Times New Roman" w:hAnsi="Times New Roman" w:cs="Times New Roman"/>
          <w:sz w:val="28"/>
          <w:szCs w:val="28"/>
        </w:rPr>
        <w:t>о</w:t>
      </w:r>
      <w:r w:rsidRPr="009F7C0D">
        <w:rPr>
          <w:rFonts w:ascii="Times New Roman" w:hAnsi="Times New Roman" w:cs="Times New Roman"/>
          <w:sz w:val="28"/>
          <w:szCs w:val="28"/>
        </w:rPr>
        <w:t>, ответственн</w:t>
      </w:r>
      <w:r w:rsidR="00BC095D">
        <w:rPr>
          <w:rFonts w:ascii="Times New Roman" w:hAnsi="Times New Roman" w:cs="Times New Roman"/>
          <w:sz w:val="28"/>
          <w:szCs w:val="28"/>
        </w:rPr>
        <w:t>ое</w:t>
      </w:r>
      <w:r w:rsidRPr="009F7C0D">
        <w:rPr>
          <w:rFonts w:ascii="Times New Roman" w:hAnsi="Times New Roman" w:cs="Times New Roman"/>
          <w:sz w:val="28"/>
          <w:szCs w:val="28"/>
        </w:rPr>
        <w:t xml:space="preserve"> за выполнение административной процедуры, определя</w:t>
      </w:r>
      <w:r w:rsidR="00BC095D">
        <w:rPr>
          <w:rFonts w:ascii="Times New Roman" w:hAnsi="Times New Roman" w:cs="Times New Roman"/>
          <w:sz w:val="28"/>
          <w:szCs w:val="28"/>
        </w:rPr>
        <w:t>е</w:t>
      </w:r>
      <w:r w:rsidR="00855C94" w:rsidRPr="009F7C0D">
        <w:rPr>
          <w:rFonts w:ascii="Times New Roman" w:hAnsi="Times New Roman" w:cs="Times New Roman"/>
          <w:sz w:val="28"/>
          <w:szCs w:val="28"/>
        </w:rPr>
        <w:t>тся</w:t>
      </w:r>
      <w:r w:rsidRPr="009F7C0D">
        <w:rPr>
          <w:rFonts w:ascii="Times New Roman" w:hAnsi="Times New Roman" w:cs="Times New Roman"/>
          <w:sz w:val="28"/>
          <w:szCs w:val="28"/>
        </w:rPr>
        <w:t xml:space="preserve">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1B5040" w:rsidRDefault="00BC095D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52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административной процедуры, на основании решения о предоставлении государственной услуги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2397D" w:rsidRPr="009F7C0D" w:rsidRDefault="00F8772C" w:rsidP="0059334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1)</w:t>
      </w:r>
      <w:r w:rsidR="0022397D" w:rsidRPr="009F7C0D">
        <w:rPr>
          <w:sz w:val="28"/>
          <w:szCs w:val="28"/>
        </w:rPr>
        <w:t xml:space="preserve"> вносит</w:t>
      </w:r>
      <w:r w:rsidR="0022397D" w:rsidRPr="009F7C0D">
        <w:rPr>
          <w:bCs/>
          <w:iCs/>
          <w:sz w:val="28"/>
          <w:szCs w:val="28"/>
        </w:rPr>
        <w:t xml:space="preserve"> в базу данных получателей</w:t>
      </w:r>
      <w:r w:rsidR="0022397D" w:rsidRPr="009F7C0D">
        <w:rPr>
          <w:sz w:val="28"/>
          <w:szCs w:val="28"/>
        </w:rPr>
        <w:t xml:space="preserve"> </w:t>
      </w:r>
      <w:r w:rsidR="0022397D" w:rsidRPr="009F7C0D">
        <w:rPr>
          <w:bCs/>
          <w:iCs/>
          <w:sz w:val="28"/>
          <w:szCs w:val="28"/>
        </w:rPr>
        <w:t xml:space="preserve">информацию о способе выплаты </w:t>
      </w:r>
      <w:r w:rsidR="00F1678A" w:rsidRPr="009F7C0D">
        <w:rPr>
          <w:sz w:val="28"/>
          <w:szCs w:val="28"/>
        </w:rPr>
        <w:t xml:space="preserve">компенсации </w:t>
      </w:r>
      <w:r w:rsidR="00855C94" w:rsidRPr="009F7C0D">
        <w:rPr>
          <w:sz w:val="28"/>
          <w:szCs w:val="28"/>
        </w:rPr>
        <w:t>расходов на оплату услуг по установке телефона</w:t>
      </w:r>
      <w:r w:rsidR="00855C94" w:rsidRPr="009F7C0D" w:rsidDel="00855C94">
        <w:rPr>
          <w:i/>
          <w:sz w:val="28"/>
          <w:szCs w:val="28"/>
        </w:rPr>
        <w:t xml:space="preserve"> </w:t>
      </w:r>
      <w:r w:rsidR="0022397D" w:rsidRPr="009F7C0D">
        <w:rPr>
          <w:bCs/>
          <w:iCs/>
          <w:sz w:val="28"/>
          <w:szCs w:val="28"/>
        </w:rPr>
        <w:t xml:space="preserve">по выбору заявителя через организации почтовой связи, кредитные организации либо иные организации, осуществляющие </w:t>
      </w:r>
      <w:r w:rsidR="004C396D" w:rsidRPr="009F7C0D">
        <w:rPr>
          <w:bCs/>
          <w:iCs/>
          <w:sz w:val="28"/>
          <w:szCs w:val="28"/>
        </w:rPr>
        <w:t xml:space="preserve">деятельность по </w:t>
      </w:r>
      <w:r w:rsidR="0022397D" w:rsidRPr="009F7C0D">
        <w:rPr>
          <w:bCs/>
          <w:iCs/>
          <w:sz w:val="28"/>
          <w:szCs w:val="28"/>
        </w:rPr>
        <w:t>доставк</w:t>
      </w:r>
      <w:r w:rsidR="004C396D" w:rsidRPr="009F7C0D">
        <w:rPr>
          <w:bCs/>
          <w:iCs/>
          <w:sz w:val="28"/>
          <w:szCs w:val="28"/>
        </w:rPr>
        <w:t>е</w:t>
      </w:r>
      <w:r w:rsidR="0022397D" w:rsidRPr="009F7C0D">
        <w:rPr>
          <w:bCs/>
          <w:iCs/>
          <w:sz w:val="28"/>
          <w:szCs w:val="28"/>
        </w:rPr>
        <w:t xml:space="preserve"> социальных </w:t>
      </w:r>
      <w:r w:rsidR="00900B4F" w:rsidRPr="009F7C0D">
        <w:rPr>
          <w:bCs/>
          <w:iCs/>
          <w:sz w:val="28"/>
          <w:szCs w:val="28"/>
        </w:rPr>
        <w:t>пособий</w:t>
      </w:r>
      <w:r w:rsidR="0022397D" w:rsidRPr="009F7C0D">
        <w:rPr>
          <w:bCs/>
          <w:iCs/>
          <w:sz w:val="28"/>
          <w:szCs w:val="28"/>
        </w:rPr>
        <w:t>;</w:t>
      </w:r>
    </w:p>
    <w:p w:rsidR="00F8772C" w:rsidRPr="009F7C0D" w:rsidRDefault="0022397D" w:rsidP="0059334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 xml:space="preserve">2) начисляет суммы </w:t>
      </w:r>
      <w:r w:rsidR="00855C94" w:rsidRPr="009F7C0D">
        <w:rPr>
          <w:sz w:val="28"/>
          <w:szCs w:val="28"/>
        </w:rPr>
        <w:t>компенсации расходов на оплату услуг по установке телефона</w:t>
      </w:r>
      <w:r w:rsidR="00855C94" w:rsidRPr="009F7C0D" w:rsidDel="00855C94">
        <w:rPr>
          <w:sz w:val="28"/>
          <w:szCs w:val="28"/>
        </w:rPr>
        <w:t xml:space="preserve"> </w:t>
      </w:r>
      <w:r w:rsidRPr="009F7C0D">
        <w:rPr>
          <w:bCs/>
          <w:iCs/>
          <w:sz w:val="28"/>
          <w:szCs w:val="28"/>
        </w:rPr>
        <w:t>к выплате в базе данных получателей.</w:t>
      </w:r>
    </w:p>
    <w:p w:rsidR="00F8772C" w:rsidRPr="009F7C0D" w:rsidRDefault="00F8772C" w:rsidP="0059334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lastRenderedPageBreak/>
        <w:t xml:space="preserve">Общий максимальный срок выполнения административной процедуры не должен превышать </w:t>
      </w:r>
      <w:r w:rsidR="002B65C8" w:rsidRPr="009F7C0D">
        <w:rPr>
          <w:rFonts w:ascii="Times New Roman" w:hAnsi="Times New Roman" w:cs="Times New Roman"/>
          <w:sz w:val="28"/>
          <w:szCs w:val="28"/>
        </w:rPr>
        <w:t>одного</w:t>
      </w:r>
      <w:r w:rsidRPr="009F7C0D">
        <w:rPr>
          <w:rFonts w:ascii="Times New Roman" w:hAnsi="Times New Roman" w:cs="Times New Roman"/>
          <w:sz w:val="28"/>
          <w:szCs w:val="28"/>
        </w:rPr>
        <w:t xml:space="preserve"> рабочего дня.</w:t>
      </w: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Критерием </w:t>
      </w:r>
      <w:r w:rsidR="0022397D" w:rsidRPr="009F7C0D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AD3318" w:rsidRPr="009F7C0D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7B0C66" w:rsidRPr="009F7C0D">
        <w:rPr>
          <w:rFonts w:ascii="Times New Roman" w:hAnsi="Times New Roman" w:cs="Times New Roman"/>
          <w:sz w:val="28"/>
          <w:szCs w:val="28"/>
        </w:rPr>
        <w:t>компенсации расходов на оплату услуг по установке телефона</w:t>
      </w:r>
      <w:r w:rsidR="00F1678A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является принятие начальником управления социальной политики или уполномоченным им лицом решения о</w:t>
      </w:r>
      <w:r w:rsidR="007B0C66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5A4439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</w:t>
      </w:r>
      <w:r w:rsidR="0022397D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="002A090A" w:rsidRPr="009F7C0D">
        <w:rPr>
          <w:rFonts w:ascii="Times New Roman" w:hAnsi="Times New Roman" w:cs="Times New Roman"/>
          <w:sz w:val="28"/>
          <w:szCs w:val="28"/>
        </w:rPr>
        <w:t>организация выплаты</w:t>
      </w:r>
      <w:r w:rsidR="007B0C66" w:rsidRPr="009F7C0D">
        <w:rPr>
          <w:rFonts w:ascii="Times New Roman" w:hAnsi="Times New Roman" w:cs="Times New Roman"/>
          <w:sz w:val="28"/>
          <w:szCs w:val="28"/>
        </w:rPr>
        <w:t xml:space="preserve"> компенсации расходов на оплату услуг по установке телефона заявителю </w:t>
      </w:r>
      <w:r w:rsidR="004C396D" w:rsidRPr="009F7C0D">
        <w:rPr>
          <w:rFonts w:ascii="Times New Roman" w:hAnsi="Times New Roman" w:cs="Times New Roman"/>
          <w:sz w:val="28"/>
          <w:szCs w:val="28"/>
        </w:rPr>
        <w:t xml:space="preserve">через организации почтовой связи, кредитные организации либо организации, осуществляющие деятельность по доставке социальных </w:t>
      </w:r>
      <w:r w:rsidR="00900B4F" w:rsidRPr="009F7C0D">
        <w:rPr>
          <w:rFonts w:ascii="Times New Roman" w:hAnsi="Times New Roman" w:cs="Times New Roman"/>
          <w:sz w:val="28"/>
          <w:szCs w:val="28"/>
        </w:rPr>
        <w:t>пособий</w:t>
      </w:r>
      <w:r w:rsidR="00B677BB" w:rsidRPr="009F7C0D">
        <w:rPr>
          <w:rFonts w:ascii="Times New Roman" w:hAnsi="Times New Roman" w:cs="Times New Roman"/>
          <w:sz w:val="28"/>
          <w:szCs w:val="28"/>
        </w:rPr>
        <w:t>.</w:t>
      </w:r>
    </w:p>
    <w:p w:rsidR="00991C25" w:rsidRPr="009F7C0D" w:rsidRDefault="00991C25" w:rsidP="0059334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9F7C0D" w:rsidRDefault="00BC095D" w:rsidP="0059334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9F7C0D">
        <w:rPr>
          <w:b/>
          <w:sz w:val="28"/>
          <w:szCs w:val="28"/>
        </w:rPr>
        <w:t xml:space="preserve">4. Формы </w:t>
      </w:r>
      <w:proofErr w:type="gramStart"/>
      <w:r w:rsidR="00F8772C" w:rsidRPr="009F7C0D">
        <w:rPr>
          <w:b/>
          <w:sz w:val="28"/>
          <w:szCs w:val="28"/>
        </w:rPr>
        <w:t>контроля за</w:t>
      </w:r>
      <w:proofErr w:type="gramEnd"/>
      <w:r w:rsidR="00F8772C" w:rsidRPr="009F7C0D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9F7C0D" w:rsidRDefault="00F8772C" w:rsidP="00593348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9F7C0D">
        <w:rPr>
          <w:b/>
          <w:bCs/>
          <w:sz w:val="28"/>
          <w:szCs w:val="28"/>
        </w:rPr>
        <w:tab/>
      </w:r>
    </w:p>
    <w:p w:rsidR="00F8772C" w:rsidRPr="009F7C0D" w:rsidRDefault="00F8772C" w:rsidP="0059334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F7C0D">
        <w:rPr>
          <w:sz w:val="28"/>
          <w:szCs w:val="28"/>
        </w:rPr>
        <w:t xml:space="preserve">Порядок осуществления текущего </w:t>
      </w:r>
      <w:proofErr w:type="gramStart"/>
      <w:r w:rsidRPr="009F7C0D">
        <w:rPr>
          <w:sz w:val="28"/>
          <w:szCs w:val="28"/>
        </w:rPr>
        <w:t>контроля за</w:t>
      </w:r>
      <w:proofErr w:type="gramEnd"/>
      <w:r w:rsidRPr="009F7C0D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9F7C0D" w:rsidRDefault="00F8772C" w:rsidP="0059334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9F7C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государственной услуги.</w:t>
      </w: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должностными инструкциями.</w:t>
      </w: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9F7C0D" w:rsidRDefault="00F8772C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C0D">
        <w:rPr>
          <w:sz w:val="28"/>
          <w:szCs w:val="28"/>
        </w:rPr>
        <w:t xml:space="preserve">Лицами, указанными в пункте </w:t>
      </w:r>
      <w:r w:rsidR="007B0C66" w:rsidRPr="009F7C0D">
        <w:rPr>
          <w:sz w:val="28"/>
          <w:szCs w:val="28"/>
        </w:rPr>
        <w:t>7</w:t>
      </w:r>
      <w:r w:rsidR="000F6934">
        <w:rPr>
          <w:sz w:val="28"/>
          <w:szCs w:val="28"/>
        </w:rPr>
        <w:t>5</w:t>
      </w:r>
      <w:r w:rsidRPr="009F7C0D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9F7C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Pr="009F7C0D" w:rsidRDefault="00253520" w:rsidP="005933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9F7C0D" w:rsidRDefault="00F8772C" w:rsidP="000F6934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9F7C0D">
        <w:rPr>
          <w:sz w:val="28"/>
          <w:szCs w:val="28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9F7C0D">
        <w:rPr>
          <w:sz w:val="28"/>
          <w:szCs w:val="28"/>
        </w:rPr>
        <w:t>контроля за</w:t>
      </w:r>
      <w:proofErr w:type="gramEnd"/>
      <w:r w:rsidRPr="009F7C0D">
        <w:rPr>
          <w:sz w:val="28"/>
          <w:szCs w:val="28"/>
        </w:rPr>
        <w:t xml:space="preserve"> полнотой и качеством предоставления</w:t>
      </w:r>
      <w:r w:rsidR="0000524A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государственной услуги</w:t>
      </w:r>
    </w:p>
    <w:p w:rsidR="00F8772C" w:rsidRPr="009F7C0D" w:rsidRDefault="00F8772C" w:rsidP="000F6934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9F7C0D" w:rsidRDefault="00F73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3717">
        <w:rPr>
          <w:rFonts w:ascii="Times New Roman" w:hAnsi="Times New Roman" w:cs="Times New Roman"/>
          <w:bCs/>
          <w:iCs/>
          <w:sz w:val="28"/>
          <w:szCs w:val="28"/>
        </w:rPr>
        <w:t>Контроль за</w:t>
      </w:r>
      <w:proofErr w:type="gramEnd"/>
      <w:r w:rsidRPr="00F73717">
        <w:rPr>
          <w:rFonts w:ascii="Times New Roman" w:hAnsi="Times New Roman" w:cs="Times New Roman"/>
          <w:bCs/>
          <w:iCs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решений и </w:t>
      </w:r>
      <w:r w:rsidRPr="00F73717">
        <w:rPr>
          <w:rFonts w:ascii="Times New Roman" w:hAnsi="Times New Roman" w:cs="Times New Roman"/>
          <w:bCs/>
          <w:iCs/>
          <w:sz w:val="28"/>
          <w:szCs w:val="28"/>
        </w:rPr>
        <w:t>подготовку ответов на обращения заявителей, содержащие жалобы на действия (бездействие) специалистов управления социальной политики.</w:t>
      </w:r>
    </w:p>
    <w:p w:rsidR="00F8772C" w:rsidRPr="009F7C0D" w:rsidRDefault="00F8772C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государственных услуг.</w:t>
      </w:r>
    </w:p>
    <w:p w:rsidR="00F8772C" w:rsidRPr="009F7C0D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9F7C0D" w:rsidRDefault="00F8772C" w:rsidP="005933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 xml:space="preserve">внеплановый характер (по конкретному обращению </w:t>
      </w:r>
      <w:r w:rsidR="00F73717">
        <w:rPr>
          <w:rFonts w:ascii="Times New Roman" w:hAnsi="Times New Roman" w:cs="Times New Roman"/>
          <w:sz w:val="28"/>
          <w:szCs w:val="28"/>
        </w:rPr>
        <w:t>заявителя</w:t>
      </w:r>
      <w:r w:rsidRPr="009F7C0D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9F7C0D" w:rsidRDefault="00F8772C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9F7C0D" w:rsidRDefault="00F8772C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9F7C0D" w:rsidRDefault="00F8772C" w:rsidP="00593348">
      <w:pPr>
        <w:keepNext/>
        <w:keepLines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9F7C0D" w:rsidRDefault="00F8772C" w:rsidP="00593348">
      <w:pPr>
        <w:keepNext/>
        <w:keepLines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ответственные за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9F7C0D" w:rsidRDefault="00F8772C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9F7C0D" w:rsidRDefault="00F8772C" w:rsidP="0059334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>Положения, характеризующие требования к порядку</w:t>
      </w:r>
      <w:r w:rsidR="0000524A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 xml:space="preserve">и формам </w:t>
      </w:r>
      <w:proofErr w:type="gramStart"/>
      <w:r w:rsidRPr="009F7C0D">
        <w:rPr>
          <w:sz w:val="28"/>
          <w:szCs w:val="28"/>
        </w:rPr>
        <w:t>контроля за</w:t>
      </w:r>
      <w:proofErr w:type="gramEnd"/>
      <w:r w:rsidR="0000524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предоставлением государственной</w:t>
      </w:r>
      <w:r w:rsidR="00747041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услуги, в том числе со стороны граждан,</w:t>
      </w:r>
      <w:r w:rsidR="00747041" w:rsidRPr="009F7C0D">
        <w:rPr>
          <w:sz w:val="28"/>
          <w:szCs w:val="28"/>
        </w:rPr>
        <w:t xml:space="preserve"> </w:t>
      </w:r>
      <w:r w:rsidRPr="009F7C0D">
        <w:rPr>
          <w:sz w:val="28"/>
          <w:szCs w:val="28"/>
        </w:rPr>
        <w:t>их</w:t>
      </w:r>
      <w:r w:rsidR="0000524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объединений и организаций</w:t>
      </w:r>
    </w:p>
    <w:p w:rsidR="00F8772C" w:rsidRPr="009F7C0D" w:rsidRDefault="00F8772C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1B5040" w:rsidRDefault="00F8772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 xml:space="preserve"> предоставлением государственной услуги осуществляется в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9F7C0D">
        <w:rPr>
          <w:rFonts w:ascii="Times New Roman" w:hAnsi="Times New Roman" w:cs="Times New Roman"/>
          <w:sz w:val="28"/>
          <w:szCs w:val="28"/>
        </w:rPr>
        <w:t>,</w:t>
      </w:r>
      <w:r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приняти</w:t>
      </w:r>
      <w:r w:rsidR="004C396D" w:rsidRPr="009F7C0D">
        <w:rPr>
          <w:rFonts w:ascii="Times New Roman" w:hAnsi="Times New Roman" w:cs="Times New Roman"/>
          <w:sz w:val="28"/>
          <w:szCs w:val="28"/>
        </w:rPr>
        <w:t>ем</w:t>
      </w:r>
      <w:r w:rsidRPr="009F7C0D">
        <w:rPr>
          <w:rFonts w:ascii="Times New Roman" w:hAnsi="Times New Roman" w:cs="Times New Roman"/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9F7C0D" w:rsidRDefault="00F8772C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F7C0D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747041" w:rsidRPr="009F7C0D" w:rsidRDefault="00747041" w:rsidP="0059334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D4717" w:rsidRPr="009F7C0D" w:rsidRDefault="00593348" w:rsidP="00593348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5D4717" w:rsidRPr="009F7C0D">
        <w:rPr>
          <w:b/>
          <w:sz w:val="28"/>
          <w:szCs w:val="28"/>
        </w:rPr>
        <w:t>5. Досудебный (внесудебный) порядок</w:t>
      </w:r>
      <w:r w:rsidR="0000524A" w:rsidRPr="009F7C0D">
        <w:rPr>
          <w:b/>
          <w:sz w:val="28"/>
          <w:szCs w:val="28"/>
        </w:rPr>
        <w:t xml:space="preserve"> </w:t>
      </w:r>
      <w:r w:rsidR="00F73717">
        <w:rPr>
          <w:b/>
          <w:sz w:val="28"/>
          <w:szCs w:val="28"/>
        </w:rPr>
        <w:t>обжалования решений и </w:t>
      </w:r>
      <w:r w:rsidR="005D4717" w:rsidRPr="009F7C0D">
        <w:rPr>
          <w:b/>
          <w:sz w:val="28"/>
          <w:szCs w:val="28"/>
        </w:rPr>
        <w:t>действий (бездействия) управления социальной политики, а также его должностных</w:t>
      </w:r>
      <w:r w:rsidR="0000524A" w:rsidRPr="009F7C0D">
        <w:rPr>
          <w:b/>
          <w:sz w:val="28"/>
          <w:szCs w:val="28"/>
        </w:rPr>
        <w:t> </w:t>
      </w:r>
      <w:r w:rsidR="005D4717" w:rsidRPr="009F7C0D">
        <w:rPr>
          <w:b/>
          <w:sz w:val="28"/>
          <w:szCs w:val="28"/>
        </w:rPr>
        <w:t>лиц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9F7C0D" w:rsidRDefault="005D471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47041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ходе предоставления государственной услуги</w:t>
      </w:r>
    </w:p>
    <w:p w:rsidR="0022397D" w:rsidRPr="009F7C0D" w:rsidRDefault="0022397D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9F7C0D" w:rsidRDefault="005D4717" w:rsidP="0059334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Предмет жалобы</w:t>
      </w:r>
    </w:p>
    <w:p w:rsidR="005D4717" w:rsidRPr="009F7C0D" w:rsidRDefault="005D4717" w:rsidP="00593348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Заявитель может обратиться с жалобой</w:t>
      </w:r>
      <w:r w:rsidR="00F036AD" w:rsidRPr="009F7C0D">
        <w:rPr>
          <w:rFonts w:ascii="Times New Roman" w:hAnsi="Times New Roman" w:cs="Times New Roman"/>
          <w:sz w:val="28"/>
          <w:szCs w:val="28"/>
        </w:rPr>
        <w:t xml:space="preserve"> на нарушение порядка предоставления государственной услуги (далее – жалоба)</w:t>
      </w:r>
      <w:r w:rsidRPr="009F7C0D">
        <w:rPr>
          <w:rFonts w:ascii="Times New Roman" w:hAnsi="Times New Roman" w:cs="Times New Roman"/>
          <w:sz w:val="28"/>
          <w:szCs w:val="28"/>
        </w:rPr>
        <w:t>, в том числе в</w:t>
      </w:r>
      <w:r w:rsidR="00F036AD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4) отказ в приеме документов, необходимых для предоставления государственной услуги</w:t>
      </w:r>
      <w:r w:rsidR="00EF3D23" w:rsidRPr="009F7C0D">
        <w:rPr>
          <w:sz w:val="28"/>
          <w:szCs w:val="28"/>
        </w:rPr>
        <w:t>, по основаниям, не предусмотренным пунктом 26 настоящего административного регламента</w:t>
      </w:r>
      <w:r w:rsidRPr="009F7C0D">
        <w:rPr>
          <w:sz w:val="28"/>
          <w:szCs w:val="28"/>
        </w:rPr>
        <w:t>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5) отказ в предоставлении государственной услуги по основаниям, не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предусмотренным пунктом 2</w:t>
      </w:r>
      <w:r w:rsidR="00BC095D">
        <w:rPr>
          <w:sz w:val="28"/>
          <w:szCs w:val="28"/>
        </w:rPr>
        <w:t>8</w:t>
      </w:r>
      <w:r w:rsidRPr="009F7C0D">
        <w:rPr>
          <w:sz w:val="28"/>
          <w:szCs w:val="28"/>
        </w:rPr>
        <w:t xml:space="preserve"> настоящего административного регламента; 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 w:rsidR="00F036AD" w:rsidRPr="009F7C0D">
        <w:rPr>
          <w:sz w:val="28"/>
          <w:szCs w:val="28"/>
        </w:rPr>
        <w:t>0</w:t>
      </w:r>
      <w:r w:rsidRPr="009F7C0D">
        <w:rPr>
          <w:sz w:val="28"/>
          <w:szCs w:val="28"/>
        </w:rPr>
        <w:t xml:space="preserve"> настояще</w:t>
      </w:r>
      <w:r w:rsidR="00B677BB" w:rsidRPr="009F7C0D">
        <w:rPr>
          <w:sz w:val="28"/>
          <w:szCs w:val="28"/>
        </w:rPr>
        <w:t>го административного регламента;</w:t>
      </w:r>
    </w:p>
    <w:p w:rsidR="00B677BB" w:rsidRPr="009F7C0D" w:rsidRDefault="00B677BB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7) отказ в исправлении допущенных опечаток и ошибок в выданных в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lastRenderedPageBreak/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Заявитель, подавший жалобу, несет ответственность в соответствии с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5B346F" w:rsidRPr="009F7C0D" w:rsidRDefault="005B346F" w:rsidP="00593348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9F7C0D" w:rsidRDefault="005D4717" w:rsidP="0059334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 xml:space="preserve">Органы государственной власти и </w:t>
      </w:r>
      <w:r w:rsidR="001B5A6C"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9F7C0D">
        <w:rPr>
          <w:bCs/>
          <w:iCs/>
          <w:sz w:val="28"/>
          <w:szCs w:val="28"/>
        </w:rPr>
        <w:t xml:space="preserve">должностные лица, которым </w:t>
      </w:r>
      <w:r w:rsidR="00BC7CA7" w:rsidRPr="009F7C0D">
        <w:rPr>
          <w:bCs/>
          <w:iCs/>
          <w:sz w:val="28"/>
          <w:szCs w:val="28"/>
        </w:rPr>
        <w:t>может быть направлена жалоба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9F7C0D" w:rsidRDefault="005D4717" w:rsidP="00593348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Поряд</w:t>
      </w:r>
      <w:r w:rsidR="001B5A6C">
        <w:rPr>
          <w:bCs/>
          <w:iCs/>
          <w:sz w:val="28"/>
          <w:szCs w:val="28"/>
        </w:rPr>
        <w:t>ок подачи и рассмотрения жалобы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1)</w:t>
      </w:r>
      <w:r w:rsidR="009F37C2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9F7C0D">
        <w:rPr>
          <w:bCs/>
          <w:iCs/>
          <w:sz w:val="28"/>
          <w:szCs w:val="28"/>
        </w:rPr>
        <w:t>2)</w:t>
      </w:r>
      <w:r w:rsidR="009F37C2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 xml:space="preserve">фамилию, имя, отчество (последнее </w:t>
      </w:r>
      <w:r w:rsidR="00D46662" w:rsidRPr="009F7C0D">
        <w:rPr>
          <w:bCs/>
          <w:iCs/>
          <w:sz w:val="28"/>
          <w:szCs w:val="28"/>
        </w:rPr>
        <w:t xml:space="preserve">– </w:t>
      </w:r>
      <w:r w:rsidRPr="009F7C0D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4)</w:t>
      </w:r>
      <w:r w:rsidR="009F37C2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доводы, на основании которых заявитель не согласен с решением и</w:t>
      </w:r>
      <w:r w:rsidR="00B800AA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lastRenderedPageBreak/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</w:t>
      </w:r>
      <w:r w:rsidR="00593348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 </w:t>
      </w:r>
      <w:r w:rsidRPr="009F7C0D">
        <w:rPr>
          <w:rFonts w:ascii="Times New Roman" w:hAnsi="Times New Roman" w:cs="Times New Roman"/>
          <w:sz w:val="28"/>
          <w:szCs w:val="28"/>
        </w:rPr>
        <w:t>Федерации доверенность</w:t>
      </w:r>
      <w:r w:rsidR="006C6A1B" w:rsidRPr="009F7C0D">
        <w:rPr>
          <w:rFonts w:ascii="Times New Roman" w:hAnsi="Times New Roman" w:cs="Times New Roman"/>
          <w:sz w:val="28"/>
          <w:szCs w:val="28"/>
        </w:rPr>
        <w:t xml:space="preserve"> (для физических и юридических лиц).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Жалоба в письменной форме может быть направлена по почте.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0D6C4D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593348">
        <w:rPr>
          <w:bCs/>
          <w:iCs/>
          <w:sz w:val="28"/>
          <w:szCs w:val="28"/>
        </w:rPr>
        <w:t> </w:t>
      </w:r>
      <w:r w:rsidR="009F37C2" w:rsidRPr="009F7C0D">
        <w:rPr>
          <w:bCs/>
          <w:iCs/>
          <w:sz w:val="28"/>
          <w:szCs w:val="28"/>
        </w:rPr>
        <w:t>9</w:t>
      </w:r>
      <w:r w:rsidR="000F6934">
        <w:rPr>
          <w:bCs/>
          <w:iCs/>
          <w:sz w:val="28"/>
          <w:szCs w:val="28"/>
        </w:rPr>
        <w:t>4</w:t>
      </w:r>
      <w:r w:rsidR="009F37C2" w:rsidRPr="009F7C0D">
        <w:rPr>
          <w:bCs/>
          <w:iCs/>
          <w:sz w:val="28"/>
          <w:szCs w:val="28"/>
        </w:rPr>
        <w:t xml:space="preserve"> </w:t>
      </w:r>
      <w:r w:rsidRPr="009F7C0D">
        <w:rPr>
          <w:bCs/>
          <w:iCs/>
          <w:sz w:val="28"/>
          <w:szCs w:val="28"/>
        </w:rPr>
        <w:t>настоящего административного регламента, могут быть представлены в форме электронных документов</w:t>
      </w:r>
      <w:r w:rsidR="00DF7040" w:rsidRPr="009F7C0D">
        <w:rPr>
          <w:bCs/>
          <w:iCs/>
          <w:sz w:val="28"/>
          <w:szCs w:val="28"/>
        </w:rPr>
        <w:t>,</w:t>
      </w:r>
      <w:r w:rsidRPr="009F7C0D">
        <w:rPr>
          <w:bCs/>
          <w:iCs/>
          <w:sz w:val="28"/>
          <w:szCs w:val="28"/>
        </w:rPr>
        <w:t xml:space="preserve"> </w:t>
      </w:r>
      <w:r w:rsidR="00DF7040" w:rsidRPr="009F7C0D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 w:rsidR="000D1C61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 w:rsidRPr="009F7C0D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Pr="009F7C0D">
        <w:rPr>
          <w:rFonts w:ascii="Times New Roman" w:hAnsi="Times New Roman" w:cs="Times New Roman"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</w:t>
      </w:r>
      <w:r w:rsidR="00593348">
        <w:rPr>
          <w:rFonts w:ascii="Times New Roman" w:hAnsi="Times New Roman" w:cs="Times New Roman"/>
          <w:sz w:val="28"/>
          <w:szCs w:val="28"/>
        </w:rPr>
        <w:t>дарственной власти Свердловской </w:t>
      </w:r>
      <w:r w:rsidRPr="009F7C0D">
        <w:rPr>
          <w:rFonts w:ascii="Times New Roman" w:hAnsi="Times New Roman" w:cs="Times New Roman"/>
          <w:sz w:val="28"/>
          <w:szCs w:val="28"/>
        </w:rPr>
        <w:t>области, предоставляющ</w:t>
      </w:r>
      <w:r w:rsidR="00593348">
        <w:rPr>
          <w:rFonts w:ascii="Times New Roman" w:hAnsi="Times New Roman" w:cs="Times New Roman"/>
          <w:sz w:val="28"/>
          <w:szCs w:val="28"/>
        </w:rPr>
        <w:t>их государственные услуги, и их </w:t>
      </w:r>
      <w:r w:rsidRPr="009F7C0D">
        <w:rPr>
          <w:rFonts w:ascii="Times New Roman" w:hAnsi="Times New Roman" w:cs="Times New Roman"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9F7C0D">
        <w:rPr>
          <w:rFonts w:ascii="Times New Roman" w:hAnsi="Times New Roman" w:cs="Times New Roman"/>
          <w:sz w:val="28"/>
          <w:szCs w:val="28"/>
        </w:rPr>
        <w:t>-ПП</w:t>
      </w:r>
      <w:r w:rsidR="00B07BD5" w:rsidRPr="009F7C0D">
        <w:rPr>
          <w:rFonts w:ascii="Times New Roman" w:hAnsi="Times New Roman" w:cs="Times New Roman"/>
          <w:sz w:val="28"/>
          <w:szCs w:val="28"/>
        </w:rPr>
        <w:t>,</w:t>
      </w:r>
      <w:r w:rsidRPr="009F7C0D">
        <w:rPr>
          <w:rFonts w:ascii="Times New Roman" w:hAnsi="Times New Roman" w:cs="Times New Roman"/>
          <w:sz w:val="28"/>
          <w:szCs w:val="28"/>
        </w:rPr>
        <w:t xml:space="preserve"> управлением социальной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7C0D">
        <w:rPr>
          <w:rFonts w:ascii="Times New Roman" w:hAnsi="Times New Roman" w:cs="Times New Roman"/>
          <w:sz w:val="28"/>
          <w:szCs w:val="28"/>
        </w:rPr>
        <w:t xml:space="preserve">политики, предоставляющим государственную услугу, заключившим соглашение о взаимодействии с данным многофункциональным центром. </w:t>
      </w:r>
      <w:proofErr w:type="gramEnd"/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lastRenderedPageBreak/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0D1C61" w:rsidRPr="009F7C0D">
        <w:rPr>
          <w:rFonts w:ascii="Times New Roman" w:hAnsi="Times New Roman" w:cs="Times New Roman"/>
          <w:sz w:val="28"/>
          <w:szCs w:val="28"/>
        </w:rPr>
        <w:t xml:space="preserve">одного </w:t>
      </w:r>
      <w:r w:rsidRPr="009F7C0D">
        <w:rPr>
          <w:rFonts w:ascii="Times New Roman" w:hAnsi="Times New Roman" w:cs="Times New Roman"/>
          <w:sz w:val="28"/>
          <w:szCs w:val="28"/>
        </w:rPr>
        <w:t xml:space="preserve">рабочего дня со дня ее </w:t>
      </w:r>
      <w:r w:rsidR="00BC00F7" w:rsidRPr="009F7C0D">
        <w:rPr>
          <w:rFonts w:ascii="Times New Roman" w:hAnsi="Times New Roman" w:cs="Times New Roman"/>
          <w:sz w:val="28"/>
          <w:szCs w:val="28"/>
        </w:rPr>
        <w:t>регистрации жалоба</w:t>
      </w:r>
      <w:r w:rsidRPr="009F7C0D">
        <w:rPr>
          <w:rFonts w:ascii="Times New Roman" w:hAnsi="Times New Roman" w:cs="Times New Roman"/>
          <w:sz w:val="28"/>
          <w:szCs w:val="28"/>
        </w:rPr>
        <w:t xml:space="preserve"> направляется в</w:t>
      </w:r>
      <w:r w:rsidR="000D1C61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уполномоченный на</w:t>
      </w:r>
      <w:r w:rsidR="000D1C61" w:rsidRPr="009F7C0D">
        <w:rPr>
          <w:rFonts w:ascii="Times New Roman" w:hAnsi="Times New Roman" w:cs="Times New Roman"/>
          <w:sz w:val="28"/>
          <w:szCs w:val="28"/>
        </w:rPr>
        <w:t xml:space="preserve"> </w:t>
      </w:r>
      <w:r w:rsidRPr="009F7C0D">
        <w:rPr>
          <w:rFonts w:ascii="Times New Roman" w:hAnsi="Times New Roman" w:cs="Times New Roman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9F7C0D">
        <w:rPr>
          <w:rFonts w:ascii="Times New Roman" w:hAnsi="Times New Roman" w:cs="Times New Roman"/>
          <w:sz w:val="28"/>
          <w:szCs w:val="28"/>
        </w:rPr>
        <w:t>.</w:t>
      </w:r>
      <w:r w:rsidRPr="009F7C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06278" w:rsidRPr="009F7C0D" w:rsidRDefault="00206278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9F7C0D" w:rsidRDefault="005D471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Сроки рассмотрения жалобы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1B5040" w:rsidRDefault="00AC0EDC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Pr="009F7C0D">
        <w:rPr>
          <w:rFonts w:ascii="Times New Roman" w:hAnsi="Times New Roman" w:cs="Times New Roman"/>
          <w:sz w:val="28"/>
          <w:szCs w:val="28"/>
        </w:rPr>
        <w:t xml:space="preserve"> дней со дня ее регистрации.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9F7C0D" w:rsidRDefault="005D4717" w:rsidP="0059334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Результат рассмотрения жалобы</w:t>
      </w:r>
    </w:p>
    <w:p w:rsidR="005D4717" w:rsidRPr="009F7C0D" w:rsidRDefault="005D4717" w:rsidP="00593348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1B5040" w:rsidRDefault="00C069FB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C0D">
        <w:rPr>
          <w:rFonts w:ascii="Times New Roman" w:hAnsi="Times New Roman" w:cs="Times New Roman"/>
          <w:sz w:val="28"/>
          <w:szCs w:val="28"/>
        </w:rPr>
        <w:t>Управление социальной политики, предоставляющее государственную услугу, или Министерство социальной политики Свердловской</w:t>
      </w:r>
      <w:r w:rsidR="00A707FB">
        <w:rPr>
          <w:rFonts w:ascii="Times New Roman" w:hAnsi="Times New Roman" w:cs="Times New Roman"/>
          <w:sz w:val="28"/>
          <w:szCs w:val="28"/>
        </w:rPr>
        <w:t xml:space="preserve"> области </w:t>
      </w:r>
      <w:r w:rsidRPr="009F7C0D">
        <w:rPr>
          <w:rFonts w:ascii="Times New Roman" w:hAnsi="Times New Roman" w:cs="Times New Roman"/>
          <w:sz w:val="28"/>
          <w:szCs w:val="28"/>
        </w:rPr>
        <w:t xml:space="preserve">при получении </w:t>
      </w:r>
      <w:r w:rsidR="00DF7F41" w:rsidRPr="009F7C0D">
        <w:rPr>
          <w:rFonts w:ascii="Times New Roman" w:hAnsi="Times New Roman" w:cs="Times New Roman"/>
          <w:sz w:val="28"/>
          <w:szCs w:val="28"/>
        </w:rPr>
        <w:t>жалобы</w:t>
      </w:r>
      <w:r w:rsidRPr="009F7C0D">
        <w:rPr>
          <w:rFonts w:ascii="Times New Roman" w:hAnsi="Times New Roman" w:cs="Times New Roman"/>
          <w:sz w:val="28"/>
          <w:szCs w:val="28"/>
        </w:rPr>
        <w:t>, в которо</w:t>
      </w:r>
      <w:r w:rsidR="00DF7F41" w:rsidRPr="009F7C0D">
        <w:rPr>
          <w:rFonts w:ascii="Times New Roman" w:hAnsi="Times New Roman" w:cs="Times New Roman"/>
          <w:sz w:val="28"/>
          <w:szCs w:val="28"/>
        </w:rPr>
        <w:t>й</w:t>
      </w:r>
      <w:r w:rsidRPr="009F7C0D">
        <w:rPr>
          <w:rFonts w:ascii="Times New Roman" w:hAnsi="Times New Roman" w:cs="Times New Roman"/>
          <w:sz w:val="28"/>
          <w:szCs w:val="28"/>
        </w:rPr>
        <w:t xml:space="preserve"> содержатся нецензурные либо оскорбительные выра</w:t>
      </w:r>
      <w:r w:rsidR="00A707FB">
        <w:rPr>
          <w:rFonts w:ascii="Times New Roman" w:hAnsi="Times New Roman" w:cs="Times New Roman"/>
          <w:sz w:val="28"/>
          <w:szCs w:val="28"/>
        </w:rPr>
        <w:t>жения, угрозы жизни, здоровью и </w:t>
      </w:r>
      <w:r w:rsidRPr="009F7C0D">
        <w:rPr>
          <w:rFonts w:ascii="Times New Roman" w:hAnsi="Times New Roman" w:cs="Times New Roman"/>
          <w:sz w:val="28"/>
          <w:szCs w:val="28"/>
        </w:rPr>
        <w:t xml:space="preserve">имуществу должностного лица, а также членов его семьи, вправе оставить </w:t>
      </w:r>
      <w:r w:rsidR="00DF7F41" w:rsidRPr="009F7C0D">
        <w:rPr>
          <w:rFonts w:ascii="Times New Roman" w:hAnsi="Times New Roman" w:cs="Times New Roman"/>
          <w:sz w:val="28"/>
          <w:szCs w:val="28"/>
        </w:rPr>
        <w:t>жалобу</w:t>
      </w:r>
      <w:r w:rsidRPr="009F7C0D">
        <w:rPr>
          <w:rFonts w:ascii="Times New Roman" w:hAnsi="Times New Roman" w:cs="Times New Roman"/>
          <w:sz w:val="28"/>
          <w:szCs w:val="28"/>
        </w:rPr>
        <w:t xml:space="preserve"> без ответа по существу поставленных в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не</w:t>
      </w:r>
      <w:r w:rsidR="00DF7F41" w:rsidRPr="009F7C0D">
        <w:rPr>
          <w:rFonts w:ascii="Times New Roman" w:hAnsi="Times New Roman" w:cs="Times New Roman"/>
          <w:sz w:val="28"/>
          <w:szCs w:val="28"/>
        </w:rPr>
        <w:t>й</w:t>
      </w:r>
      <w:r w:rsidRPr="009F7C0D">
        <w:rPr>
          <w:rFonts w:ascii="Times New Roman" w:hAnsi="Times New Roman" w:cs="Times New Roman"/>
          <w:sz w:val="28"/>
          <w:szCs w:val="28"/>
        </w:rPr>
        <w:t xml:space="preserve"> вопросов и сообщить заявителю, направившему </w:t>
      </w:r>
      <w:r w:rsidR="00DF7F41" w:rsidRPr="009F7C0D">
        <w:rPr>
          <w:rFonts w:ascii="Times New Roman" w:hAnsi="Times New Roman" w:cs="Times New Roman"/>
          <w:sz w:val="28"/>
          <w:szCs w:val="28"/>
        </w:rPr>
        <w:t>жалобу</w:t>
      </w:r>
      <w:r w:rsidRPr="009F7C0D">
        <w:rPr>
          <w:rFonts w:ascii="Times New Roman" w:hAnsi="Times New Roman" w:cs="Times New Roman"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1B5040" w:rsidRDefault="00C069FB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В </w:t>
      </w:r>
      <w:r w:rsidR="009722DA">
        <w:rPr>
          <w:rFonts w:ascii="Times New Roman" w:hAnsi="Times New Roman" w:cs="Times New Roman"/>
          <w:sz w:val="28"/>
          <w:szCs w:val="28"/>
        </w:rPr>
        <w:t>случае</w:t>
      </w:r>
      <w:r w:rsidRPr="009F7C0D">
        <w:rPr>
          <w:rFonts w:ascii="Times New Roman" w:hAnsi="Times New Roman" w:cs="Times New Roman"/>
          <w:sz w:val="28"/>
          <w:szCs w:val="28"/>
        </w:rPr>
        <w:t xml:space="preserve"> если текст </w:t>
      </w:r>
      <w:r w:rsidR="00DF7F41" w:rsidRPr="009F7C0D">
        <w:rPr>
          <w:rFonts w:ascii="Times New Roman" w:hAnsi="Times New Roman" w:cs="Times New Roman"/>
          <w:sz w:val="28"/>
          <w:szCs w:val="28"/>
        </w:rPr>
        <w:t>жалобы</w:t>
      </w:r>
      <w:r w:rsidRPr="009F7C0D">
        <w:rPr>
          <w:rFonts w:ascii="Times New Roman" w:hAnsi="Times New Roman" w:cs="Times New Roman"/>
          <w:sz w:val="28"/>
          <w:szCs w:val="28"/>
        </w:rPr>
        <w:t xml:space="preserve"> не поддается прочтению, ответ на</w:t>
      </w:r>
      <w:r w:rsidR="001418D5" w:rsidRPr="009F7C0D">
        <w:rPr>
          <w:rFonts w:ascii="Times New Roman" w:hAnsi="Times New Roman" w:cs="Times New Roman"/>
          <w:sz w:val="28"/>
          <w:szCs w:val="28"/>
        </w:rPr>
        <w:t> </w:t>
      </w:r>
      <w:r w:rsidR="00DF7F41" w:rsidRPr="009F7C0D">
        <w:rPr>
          <w:rFonts w:ascii="Times New Roman" w:hAnsi="Times New Roman" w:cs="Times New Roman"/>
          <w:sz w:val="28"/>
          <w:szCs w:val="28"/>
        </w:rPr>
        <w:t xml:space="preserve">жалобу </w:t>
      </w:r>
      <w:r w:rsidR="00BC00F7" w:rsidRPr="009F7C0D">
        <w:rPr>
          <w:rFonts w:ascii="Times New Roman" w:hAnsi="Times New Roman" w:cs="Times New Roman"/>
          <w:sz w:val="28"/>
          <w:szCs w:val="28"/>
        </w:rPr>
        <w:t>не дается,</w:t>
      </w:r>
      <w:r w:rsidRPr="009F7C0D">
        <w:rPr>
          <w:rFonts w:ascii="Times New Roman" w:hAnsi="Times New Roman" w:cs="Times New Roman"/>
          <w:sz w:val="28"/>
          <w:szCs w:val="28"/>
        </w:rPr>
        <w:t xml:space="preserve"> и он</w:t>
      </w:r>
      <w:r w:rsidR="00DF7F41" w:rsidRPr="009F7C0D">
        <w:rPr>
          <w:rFonts w:ascii="Times New Roman" w:hAnsi="Times New Roman" w:cs="Times New Roman"/>
          <w:sz w:val="28"/>
          <w:szCs w:val="28"/>
        </w:rPr>
        <w:t>а</w:t>
      </w:r>
      <w:r w:rsidRPr="009F7C0D">
        <w:rPr>
          <w:rFonts w:ascii="Times New Roman" w:hAnsi="Times New Roman" w:cs="Times New Roman"/>
          <w:sz w:val="28"/>
          <w:szCs w:val="28"/>
        </w:rPr>
        <w:t xml:space="preserve"> не подлежит направлению на рассмотрение в</w:t>
      </w:r>
      <w:r w:rsidR="001418D5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уполномоченный на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рассмотрение жалобы орган, о чем в течение семи дней со</w:t>
      </w:r>
      <w:r w:rsidR="001418D5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 xml:space="preserve">дня регистрации </w:t>
      </w:r>
      <w:r w:rsidR="00DF7F41" w:rsidRPr="009F7C0D">
        <w:rPr>
          <w:rFonts w:ascii="Times New Roman" w:hAnsi="Times New Roman" w:cs="Times New Roman"/>
          <w:sz w:val="28"/>
          <w:szCs w:val="28"/>
        </w:rPr>
        <w:t>жалобы</w:t>
      </w:r>
      <w:r w:rsidRPr="009F7C0D">
        <w:rPr>
          <w:rFonts w:ascii="Times New Roman" w:hAnsi="Times New Roman" w:cs="Times New Roman"/>
          <w:sz w:val="28"/>
          <w:szCs w:val="28"/>
        </w:rPr>
        <w:t xml:space="preserve"> сообщается заявителю, направившему</w:t>
      </w:r>
      <w:r w:rsidR="00303DF6" w:rsidRPr="009F7C0D">
        <w:rPr>
          <w:rFonts w:ascii="Times New Roman" w:hAnsi="Times New Roman" w:cs="Times New Roman"/>
          <w:sz w:val="28"/>
          <w:szCs w:val="28"/>
        </w:rPr>
        <w:t xml:space="preserve"> жалобу</w:t>
      </w:r>
      <w:r w:rsidRPr="009F7C0D">
        <w:rPr>
          <w:rFonts w:ascii="Times New Roman" w:hAnsi="Times New Roman" w:cs="Times New Roman"/>
          <w:sz w:val="28"/>
          <w:szCs w:val="28"/>
        </w:rPr>
        <w:t>, если его фамилия и</w:t>
      </w:r>
      <w:r w:rsidR="009722DA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почтовый адрес поддаются прочтению.</w:t>
      </w:r>
    </w:p>
    <w:p w:rsidR="00C069FB" w:rsidRPr="001B5040" w:rsidRDefault="00C069FB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Управление социальной политики, предоставляющее государственную услугу, или Министерство с</w:t>
      </w:r>
      <w:r w:rsidR="00BC095D">
        <w:rPr>
          <w:rFonts w:ascii="Times New Roman" w:hAnsi="Times New Roman" w:cs="Times New Roman"/>
          <w:sz w:val="28"/>
          <w:szCs w:val="28"/>
        </w:rPr>
        <w:t>оциальной политики Свердловской </w:t>
      </w:r>
      <w:r w:rsidRPr="009F7C0D">
        <w:rPr>
          <w:rFonts w:ascii="Times New Roman" w:hAnsi="Times New Roman" w:cs="Times New Roman"/>
          <w:sz w:val="28"/>
          <w:szCs w:val="28"/>
        </w:rPr>
        <w:t>области отказывает в удовлетворении жалобы в следующих случаях:</w:t>
      </w:r>
    </w:p>
    <w:p w:rsidR="00C069FB" w:rsidRPr="009F7C0D" w:rsidRDefault="00C069FB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1)</w:t>
      </w:r>
      <w:r w:rsidR="001418D5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 xml:space="preserve">наличие вступившего в законную силу </w:t>
      </w:r>
      <w:r w:rsidR="00593348">
        <w:rPr>
          <w:bCs/>
          <w:iCs/>
          <w:sz w:val="28"/>
          <w:szCs w:val="28"/>
        </w:rPr>
        <w:t>решения суда по жалобе о том же </w:t>
      </w:r>
      <w:r w:rsidRPr="009F7C0D">
        <w:rPr>
          <w:bCs/>
          <w:iCs/>
          <w:sz w:val="28"/>
          <w:szCs w:val="28"/>
        </w:rPr>
        <w:t>предмете по тем же основаниям;</w:t>
      </w:r>
    </w:p>
    <w:p w:rsidR="00C069FB" w:rsidRPr="009F7C0D" w:rsidRDefault="00C069FB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2)</w:t>
      </w:r>
      <w:r w:rsidR="001418D5" w:rsidRPr="009F7C0D">
        <w:rPr>
          <w:bCs/>
          <w:iCs/>
          <w:sz w:val="28"/>
          <w:szCs w:val="28"/>
        </w:rPr>
        <w:t> </w:t>
      </w:r>
      <w:r w:rsidRPr="009F7C0D">
        <w:rPr>
          <w:bCs/>
          <w:iCs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Default="00C069FB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9F7C0D">
        <w:rPr>
          <w:bCs/>
          <w:iCs/>
          <w:sz w:val="28"/>
          <w:szCs w:val="28"/>
        </w:rPr>
        <w:t>3)</w:t>
      </w:r>
      <w:r w:rsidR="001418D5" w:rsidRPr="009F7C0D">
        <w:rPr>
          <w:bCs/>
          <w:iCs/>
          <w:sz w:val="28"/>
          <w:szCs w:val="28"/>
        </w:rPr>
        <w:t> </w:t>
      </w:r>
      <w:r w:rsidR="00F73717" w:rsidRPr="00F73717">
        <w:rPr>
          <w:bCs/>
          <w:iCs/>
          <w:sz w:val="28"/>
          <w:szCs w:val="28"/>
        </w:rPr>
        <w:t xml:space="preserve">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</w:t>
      </w:r>
      <w:r w:rsidR="00F73717" w:rsidRPr="00F73717">
        <w:rPr>
          <w:bCs/>
          <w:iCs/>
          <w:sz w:val="28"/>
          <w:szCs w:val="28"/>
        </w:rPr>
        <w:lastRenderedPageBreak/>
        <w:t>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</w:t>
      </w:r>
      <w:proofErr w:type="gramEnd"/>
      <w:r w:rsidR="00F73717" w:rsidRPr="00F73717">
        <w:rPr>
          <w:bCs/>
          <w:iCs/>
          <w:sz w:val="28"/>
          <w:szCs w:val="28"/>
        </w:rPr>
        <w:t xml:space="preserve"> заявителя и по тому же предмету жалобы</w:t>
      </w:r>
      <w:r w:rsidR="00A707FB">
        <w:rPr>
          <w:bCs/>
          <w:iCs/>
          <w:sz w:val="28"/>
          <w:szCs w:val="28"/>
        </w:rPr>
        <w:t>;</w:t>
      </w:r>
    </w:p>
    <w:p w:rsidR="00A707FB" w:rsidRPr="00471058" w:rsidRDefault="00A707FB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>
        <w:rPr>
          <w:bCs/>
          <w:iCs/>
          <w:sz w:val="28"/>
          <w:szCs w:val="28"/>
        </w:rPr>
        <w:t>4) </w:t>
      </w:r>
      <w:r w:rsidR="00FF4FAD" w:rsidRPr="00471058">
        <w:rPr>
          <w:bCs/>
          <w:iCs/>
          <w:sz w:val="27"/>
          <w:szCs w:val="27"/>
        </w:rPr>
        <w:t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</w:t>
      </w:r>
      <w:r w:rsidR="00FF4FAD" w:rsidRPr="00471058">
        <w:rPr>
          <w:bCs/>
          <w:iCs/>
          <w:sz w:val="28"/>
          <w:szCs w:val="28"/>
        </w:rPr>
        <w:t xml:space="preserve"> </w:t>
      </w:r>
      <w:r w:rsidR="00FF4FAD" w:rsidRPr="00471058">
        <w:rPr>
          <w:bCs/>
          <w:iCs/>
          <w:sz w:val="27"/>
          <w:szCs w:val="27"/>
        </w:rPr>
        <w:t>принятые (осуществленные)</w:t>
      </w:r>
      <w:r w:rsidR="00FF4FAD" w:rsidRPr="00471058">
        <w:rPr>
          <w:bCs/>
          <w:iCs/>
          <w:sz w:val="28"/>
          <w:szCs w:val="28"/>
        </w:rPr>
        <w:t xml:space="preserve"> </w:t>
      </w:r>
      <w:r w:rsidR="00FF4FAD" w:rsidRPr="00471058">
        <w:rPr>
          <w:bCs/>
          <w:iCs/>
          <w:sz w:val="27"/>
          <w:szCs w:val="27"/>
        </w:rPr>
        <w:t>в ходе предоставления государственной услуги, признаны правомерными.</w:t>
      </w:r>
    </w:p>
    <w:p w:rsidR="005D4717" w:rsidRPr="00471058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71058">
        <w:rPr>
          <w:rFonts w:ascii="Times New Roman" w:hAnsi="Times New Roman" w:cs="Times New Roman"/>
          <w:sz w:val="27"/>
          <w:szCs w:val="27"/>
        </w:rPr>
        <w:t>По результатам рассмотрения жалобы принимается одно из</w:t>
      </w:r>
      <w:r w:rsidR="001418D5" w:rsidRPr="00471058">
        <w:rPr>
          <w:rFonts w:ascii="Times New Roman" w:hAnsi="Times New Roman" w:cs="Times New Roman"/>
          <w:sz w:val="27"/>
          <w:szCs w:val="27"/>
        </w:rPr>
        <w:t> </w:t>
      </w:r>
      <w:r w:rsidRPr="00471058">
        <w:rPr>
          <w:rFonts w:ascii="Times New Roman" w:hAnsi="Times New Roman" w:cs="Times New Roman"/>
          <w:sz w:val="27"/>
          <w:szCs w:val="27"/>
        </w:rPr>
        <w:t>следующих решений:</w:t>
      </w:r>
    </w:p>
    <w:p w:rsidR="006851E3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 xml:space="preserve">1) </w:t>
      </w:r>
      <w:r w:rsidR="006851E3" w:rsidRPr="00471058">
        <w:rPr>
          <w:bCs/>
          <w:iCs/>
          <w:sz w:val="27"/>
          <w:szCs w:val="27"/>
        </w:rPr>
        <w:t xml:space="preserve">удовлетворение жалобы, в том числе в форме отмены принятого управлением социальной политики решения, </w:t>
      </w:r>
      <w:r w:rsidR="001418D5" w:rsidRPr="00471058">
        <w:rPr>
          <w:bCs/>
          <w:iCs/>
          <w:sz w:val="27"/>
          <w:szCs w:val="27"/>
        </w:rPr>
        <w:t xml:space="preserve">возврата заявителю денежных средств, </w:t>
      </w:r>
      <w:r w:rsidR="006851E3" w:rsidRPr="00471058">
        <w:rPr>
          <w:bCs/>
          <w:iCs/>
          <w:sz w:val="27"/>
          <w:szCs w:val="27"/>
        </w:rPr>
        <w:t>взимание которых не предусмотрено нормативными правовыми актами Российской Федерации, а также в иных формах;</w:t>
      </w:r>
    </w:p>
    <w:p w:rsidR="005D4717" w:rsidRPr="00471058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9F7C0D">
        <w:rPr>
          <w:bCs/>
          <w:iCs/>
          <w:sz w:val="28"/>
          <w:szCs w:val="28"/>
        </w:rPr>
        <w:t xml:space="preserve">2) </w:t>
      </w:r>
      <w:r w:rsidRPr="00471058">
        <w:rPr>
          <w:bCs/>
          <w:iCs/>
          <w:sz w:val="27"/>
          <w:szCs w:val="27"/>
        </w:rPr>
        <w:t>отказ в удовлетворении жалобы.</w:t>
      </w:r>
    </w:p>
    <w:p w:rsidR="005D4717" w:rsidRPr="00471058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71058">
        <w:rPr>
          <w:rFonts w:ascii="Times New Roman" w:hAnsi="Times New Roman" w:cs="Times New Roman"/>
          <w:sz w:val="27"/>
          <w:szCs w:val="27"/>
        </w:rPr>
        <w:t>При удовлетворении жалобы управление социальной политики, предоставляющее государственную услугу, или Министерство социальной политики Свердловской области принимает исчерпывающие меры по</w:t>
      </w:r>
      <w:r w:rsidR="00B800AA" w:rsidRPr="00471058">
        <w:rPr>
          <w:rFonts w:ascii="Times New Roman" w:hAnsi="Times New Roman" w:cs="Times New Roman"/>
          <w:sz w:val="27"/>
          <w:szCs w:val="27"/>
        </w:rPr>
        <w:t> </w:t>
      </w:r>
      <w:r w:rsidRPr="00471058">
        <w:rPr>
          <w:rFonts w:ascii="Times New Roman" w:hAnsi="Times New Roman" w:cs="Times New Roman"/>
          <w:sz w:val="27"/>
          <w:szCs w:val="27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1418D5" w:rsidRPr="00471058">
        <w:rPr>
          <w:rFonts w:ascii="Times New Roman" w:hAnsi="Times New Roman" w:cs="Times New Roman"/>
          <w:sz w:val="27"/>
          <w:szCs w:val="27"/>
        </w:rPr>
        <w:t>пяти</w:t>
      </w:r>
      <w:r w:rsidRPr="00471058">
        <w:rPr>
          <w:rFonts w:ascii="Times New Roman" w:hAnsi="Times New Roman" w:cs="Times New Roman"/>
          <w:sz w:val="27"/>
          <w:szCs w:val="27"/>
        </w:rPr>
        <w:t xml:space="preserve"> рабочих дней со дня принятия решения.</w:t>
      </w:r>
    </w:p>
    <w:p w:rsidR="005D4717" w:rsidRPr="00471058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71058">
        <w:rPr>
          <w:rFonts w:ascii="Times New Roman" w:hAnsi="Times New Roman" w:cs="Times New Roman"/>
          <w:sz w:val="27"/>
          <w:szCs w:val="27"/>
        </w:rPr>
        <w:t xml:space="preserve">В случае установления в ходе или по результатам </w:t>
      </w:r>
      <w:proofErr w:type="gramStart"/>
      <w:r w:rsidRPr="00471058">
        <w:rPr>
          <w:rFonts w:ascii="Times New Roman" w:hAnsi="Times New Roman" w:cs="Times New Roman"/>
          <w:sz w:val="27"/>
          <w:szCs w:val="27"/>
        </w:rPr>
        <w:t>рассмотрения жалобы признаков состава административного правонарушения</w:t>
      </w:r>
      <w:proofErr w:type="gramEnd"/>
      <w:r w:rsidRPr="00471058">
        <w:rPr>
          <w:rFonts w:ascii="Times New Roman" w:hAnsi="Times New Roman" w:cs="Times New Roman"/>
          <w:sz w:val="27"/>
          <w:szCs w:val="27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5D4717" w:rsidRPr="009F7C0D" w:rsidRDefault="005D4717" w:rsidP="00593348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9F7C0D" w:rsidRDefault="005D4717" w:rsidP="00593348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A707FB" w:rsidRDefault="00A707FB" w:rsidP="00A707FB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7FB">
        <w:rPr>
          <w:rFonts w:ascii="Times New Roman" w:hAnsi="Times New Roman" w:cs="Times New Roman"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орган,</w:t>
      </w:r>
      <w:r w:rsidR="00C84BD1">
        <w:rPr>
          <w:rFonts w:ascii="Times New Roman" w:hAnsi="Times New Roman" w:cs="Times New Roman"/>
          <w:sz w:val="28"/>
          <w:szCs w:val="28"/>
        </w:rPr>
        <w:t xml:space="preserve"> рассмотревший жалобу,</w:t>
      </w:r>
      <w:r w:rsidRPr="00A707FB">
        <w:rPr>
          <w:rFonts w:ascii="Times New Roman" w:hAnsi="Times New Roman" w:cs="Times New Roman"/>
          <w:sz w:val="28"/>
          <w:szCs w:val="28"/>
        </w:rPr>
        <w:t xml:space="preserve"> вид которой установлен законодательством Российской Федерации.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В ответе по результатам рассмотрения жалобы указываются: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9F7C0D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>5) принятое по жалобе решение;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 w:rsidR="003D0423" w:rsidRPr="009F7C0D">
        <w:rPr>
          <w:bCs/>
          <w:iCs/>
          <w:sz w:val="28"/>
          <w:szCs w:val="28"/>
        </w:rPr>
        <w:t>–</w:t>
      </w:r>
      <w:r w:rsidRPr="009F7C0D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7C0D">
        <w:rPr>
          <w:bCs/>
          <w:iCs/>
          <w:sz w:val="28"/>
          <w:szCs w:val="28"/>
        </w:rPr>
        <w:lastRenderedPageBreak/>
        <w:t>7) сведения о порядке обжалования принятого по жалобе решения.</w:t>
      </w: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9F7C0D" w:rsidRDefault="005D4717" w:rsidP="0059334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9F7C0D" w:rsidRDefault="005D471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Порядок обжалования решения по жалобе</w:t>
      </w:r>
    </w:p>
    <w:p w:rsidR="005D4717" w:rsidRPr="009F7C0D" w:rsidRDefault="005D4717" w:rsidP="0059334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9F7C0D" w:rsidRDefault="005D471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9F7C0D" w:rsidRDefault="005D4717" w:rsidP="00593348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9F7C0D">
        <w:rPr>
          <w:rFonts w:ascii="Times New Roman" w:hAnsi="Times New Roman" w:cs="Times New Roman"/>
          <w:sz w:val="28"/>
          <w:szCs w:val="28"/>
        </w:rPr>
        <w:t> </w:t>
      </w:r>
      <w:r w:rsidRPr="009F7C0D">
        <w:rPr>
          <w:rFonts w:ascii="Times New Roman" w:hAnsi="Times New Roman" w:cs="Times New Roman"/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9F7C0D" w:rsidRDefault="005D4717" w:rsidP="00593348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9F7C0D" w:rsidRDefault="005D4717" w:rsidP="00593348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1B5040" w:rsidRDefault="005D4717" w:rsidP="00593348">
      <w:pPr>
        <w:pStyle w:val="ConsPlusNormal"/>
        <w:widowControl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C0D">
        <w:rPr>
          <w:rFonts w:ascii="Times New Roman" w:hAnsi="Times New Roman" w:cs="Times New Roman"/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1) оснащение мест приема жалоб;</w:t>
      </w:r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9F7C0D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Pr="009F7C0D" w:rsidRDefault="005D4717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t>3) консультирование заявителей о порядке обжалования решений и</w:t>
      </w:r>
      <w:r w:rsidR="00B800AA" w:rsidRPr="009F7C0D">
        <w:rPr>
          <w:sz w:val="28"/>
          <w:szCs w:val="28"/>
        </w:rPr>
        <w:t> </w:t>
      </w:r>
      <w:r w:rsidRPr="009F7C0D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5484D" w:rsidRPr="009F7C0D" w:rsidRDefault="00B5484D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5484D" w:rsidRPr="009F7C0D" w:rsidRDefault="00B5484D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86AD2" w:rsidRPr="009F7C0D" w:rsidRDefault="00A86AD2" w:rsidP="0059334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F7C0D"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9F7C0D" w:rsidTr="0078335F">
        <w:tc>
          <w:tcPr>
            <w:tcW w:w="5068" w:type="dxa"/>
            <w:shd w:val="clear" w:color="auto" w:fill="auto"/>
          </w:tcPr>
          <w:p w:rsidR="00AE7F4E" w:rsidRPr="009F7C0D" w:rsidRDefault="00AE7F4E" w:rsidP="00593348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9F7C0D" w:rsidRDefault="00DA7D15" w:rsidP="00593348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9F7C0D" w:rsidRDefault="00AE7F4E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 xml:space="preserve">Приложение № </w:t>
            </w:r>
            <w:r w:rsidR="00206278" w:rsidRPr="009F7C0D">
              <w:rPr>
                <w:b w:val="0"/>
              </w:rPr>
              <w:t>1</w:t>
            </w:r>
          </w:p>
          <w:p w:rsidR="00003747" w:rsidRPr="009F7C0D" w:rsidRDefault="00003747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 xml:space="preserve">к </w:t>
            </w:r>
            <w:r w:rsidR="00BC095D">
              <w:rPr>
                <w:b w:val="0"/>
              </w:rPr>
              <w:t>А</w:t>
            </w:r>
            <w:r w:rsidRPr="009F7C0D">
              <w:rPr>
                <w:b w:val="0"/>
              </w:rPr>
              <w:t>дминистративному регламенту</w:t>
            </w:r>
            <w:r w:rsidR="00AE7F4E" w:rsidRPr="009F7C0D">
              <w:rPr>
                <w:b w:val="0"/>
              </w:rPr>
              <w:t xml:space="preserve"> </w:t>
            </w:r>
          </w:p>
          <w:p w:rsidR="00AE7F4E" w:rsidRPr="009F7C0D" w:rsidRDefault="00AE7F4E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 xml:space="preserve">предоставления </w:t>
            </w:r>
            <w:proofErr w:type="gramStart"/>
            <w:r w:rsidRPr="009F7C0D">
              <w:rPr>
                <w:b w:val="0"/>
              </w:rPr>
              <w:t>территориальными</w:t>
            </w:r>
            <w:proofErr w:type="gramEnd"/>
          </w:p>
          <w:p w:rsidR="00AE7F4E" w:rsidRPr="009F7C0D" w:rsidRDefault="00AE7F4E" w:rsidP="00593348">
            <w:pPr>
              <w:pStyle w:val="ConsPlusTitle"/>
              <w:widowControl/>
              <w:rPr>
                <w:sz w:val="28"/>
                <w:szCs w:val="28"/>
              </w:rPr>
            </w:pPr>
            <w:r w:rsidRPr="009F7C0D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 w:rsidR="00BC095D">
              <w:rPr>
                <w:b w:val="0"/>
              </w:rPr>
              <w:t> </w:t>
            </w:r>
            <w:r w:rsidRPr="009F7C0D">
              <w:rPr>
                <w:b w:val="0"/>
              </w:rPr>
              <w:t>области</w:t>
            </w:r>
            <w:r w:rsidR="00BC095D">
              <w:rPr>
                <w:b w:val="0"/>
              </w:rPr>
              <w:t> –</w:t>
            </w:r>
            <w:r w:rsidRPr="009F7C0D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BC095D">
              <w:rPr>
                <w:b w:val="0"/>
              </w:rPr>
              <w:t>Назначение и </w:t>
            </w:r>
            <w:r w:rsidR="002A090A" w:rsidRPr="009F7C0D">
              <w:rPr>
                <w:b w:val="0"/>
              </w:rPr>
              <w:t>организация выплаты компенсации</w:t>
            </w:r>
            <w:r w:rsidR="00BC095D">
              <w:rPr>
                <w:b w:val="0"/>
              </w:rPr>
              <w:t xml:space="preserve"> 100 </w:t>
            </w:r>
            <w:r w:rsidR="00A86AD2" w:rsidRPr="009F7C0D">
              <w:rPr>
                <w:b w:val="0"/>
              </w:rPr>
              <w:t>процентов расходов на оплату по действующим тарифам услуг по установке телефона по месту жительства</w:t>
            </w:r>
            <w:r w:rsidR="00B5484D" w:rsidRPr="009F7C0D">
              <w:rPr>
                <w:b w:val="0"/>
              </w:rPr>
              <w:t>»</w:t>
            </w:r>
          </w:p>
        </w:tc>
      </w:tr>
    </w:tbl>
    <w:p w:rsidR="00AE7F4E" w:rsidRPr="009F7C0D" w:rsidRDefault="00AE7F4E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E7F4E" w:rsidRPr="009F7C0D" w:rsidRDefault="00AE7F4E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B5E07" w:rsidRPr="009F7C0D" w:rsidRDefault="006B5E07" w:rsidP="0059334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F7C0D">
        <w:rPr>
          <w:b/>
          <w:bCs/>
          <w:sz w:val="28"/>
          <w:szCs w:val="28"/>
        </w:rPr>
        <w:t>СВЕДЕНИЯ О МЕСТЕ НАХОЖДЕНИЯ ТЕРРИТОРИАЛЬНЫХ УПРАВЛЕНИЙ СОЦИАЛЬНОЙ ПОЛИТИКИ СВЕРДЛОВСКОЙ ОБЛАСТИ</w:t>
      </w:r>
    </w:p>
    <w:p w:rsidR="006B5E07" w:rsidRPr="009F7C0D" w:rsidRDefault="006B5E07" w:rsidP="00593348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8"/>
          <w:szCs w:val="28"/>
        </w:rPr>
      </w:pPr>
    </w:p>
    <w:tbl>
      <w:tblPr>
        <w:tblW w:w="10065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6B5E07" w:rsidRPr="009F7C0D" w:rsidTr="00BC095D">
        <w:trPr>
          <w:cantSplit/>
        </w:trPr>
        <w:tc>
          <w:tcPr>
            <w:tcW w:w="426" w:type="dxa"/>
            <w:hideMark/>
          </w:tcPr>
          <w:p w:rsidR="006B5E07" w:rsidRPr="009F7C0D" w:rsidRDefault="006B5E07" w:rsidP="00593348">
            <w:pPr>
              <w:spacing w:after="120"/>
              <w:rPr>
                <w:rFonts w:eastAsia="Calibri"/>
                <w:lang w:eastAsia="en-US"/>
              </w:rPr>
            </w:pPr>
            <w:r w:rsidRPr="009F7C0D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9F7C0D">
              <w:rPr>
                <w:rFonts w:eastAsia="Calibri"/>
                <w:lang w:eastAsia="en-US"/>
              </w:rPr>
              <w:t>п</w:t>
            </w:r>
            <w:proofErr w:type="gramEnd"/>
            <w:r w:rsidRPr="009F7C0D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2693" w:type="dxa"/>
            <w:hideMark/>
          </w:tcPr>
          <w:p w:rsidR="006B5E07" w:rsidRPr="009F7C0D" w:rsidRDefault="006B5E07" w:rsidP="00593348">
            <w:pPr>
              <w:spacing w:after="120"/>
              <w:rPr>
                <w:rFonts w:eastAsia="Calibri"/>
                <w:lang w:eastAsia="en-US"/>
              </w:rPr>
            </w:pPr>
            <w:r w:rsidRPr="009F7C0D">
              <w:rPr>
                <w:rFonts w:eastAsia="Calibri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hideMark/>
          </w:tcPr>
          <w:p w:rsidR="006B5E07" w:rsidRPr="009F7C0D" w:rsidRDefault="006B5E07" w:rsidP="00593348">
            <w:pPr>
              <w:spacing w:after="120"/>
              <w:rPr>
                <w:rFonts w:eastAsia="Calibri"/>
                <w:lang w:eastAsia="en-US"/>
              </w:rPr>
            </w:pPr>
            <w:r w:rsidRPr="009F7C0D">
              <w:rPr>
                <w:rFonts w:eastAsia="Calibri"/>
                <w:lang w:eastAsia="en-US"/>
              </w:rPr>
              <w:t>Адрес</w:t>
            </w:r>
          </w:p>
        </w:tc>
        <w:tc>
          <w:tcPr>
            <w:tcW w:w="850" w:type="dxa"/>
            <w:hideMark/>
          </w:tcPr>
          <w:p w:rsidR="006B5E07" w:rsidRPr="009F7C0D" w:rsidRDefault="006B5E07" w:rsidP="00593348">
            <w:pPr>
              <w:spacing w:after="120"/>
              <w:rPr>
                <w:rFonts w:eastAsia="Calibri"/>
                <w:lang w:eastAsia="en-US"/>
              </w:rPr>
            </w:pPr>
            <w:r w:rsidRPr="009F7C0D">
              <w:rPr>
                <w:rFonts w:eastAsia="Calibri"/>
                <w:lang w:eastAsia="en-US"/>
              </w:rPr>
              <w:t>Номер телефона</w:t>
            </w:r>
          </w:p>
        </w:tc>
        <w:tc>
          <w:tcPr>
            <w:tcW w:w="1701" w:type="dxa"/>
            <w:hideMark/>
          </w:tcPr>
          <w:p w:rsidR="006B5E07" w:rsidRPr="009F7C0D" w:rsidRDefault="006B5E07" w:rsidP="00593348">
            <w:pPr>
              <w:spacing w:after="120"/>
              <w:rPr>
                <w:rFonts w:eastAsia="Calibri"/>
                <w:lang w:eastAsia="en-US"/>
              </w:rPr>
            </w:pPr>
            <w:r w:rsidRPr="009F7C0D">
              <w:rPr>
                <w:rFonts w:eastAsia="Calibri"/>
                <w:lang w:eastAsia="en-US"/>
              </w:rPr>
              <w:t>Электронный адрес</w:t>
            </w:r>
          </w:p>
        </w:tc>
        <w:tc>
          <w:tcPr>
            <w:tcW w:w="2127" w:type="dxa"/>
            <w:hideMark/>
          </w:tcPr>
          <w:p w:rsidR="006B5E07" w:rsidRPr="009F7C0D" w:rsidRDefault="006B5E07" w:rsidP="00593348">
            <w:pPr>
              <w:spacing w:after="120"/>
              <w:rPr>
                <w:rFonts w:eastAsia="Calibri"/>
                <w:lang w:eastAsia="en-US"/>
              </w:rPr>
            </w:pPr>
            <w:r w:rsidRPr="009F7C0D">
              <w:rPr>
                <w:rFonts w:eastAsia="Calibri"/>
                <w:lang w:eastAsia="en-US"/>
              </w:rPr>
              <w:t>Адрес официального сайта</w:t>
            </w:r>
          </w:p>
        </w:tc>
      </w:tr>
    </w:tbl>
    <w:p w:rsidR="006B5E07" w:rsidRPr="009F7C0D" w:rsidRDefault="006B5E07" w:rsidP="00593348">
      <w:pPr>
        <w:spacing w:after="120"/>
        <w:jc w:val="center"/>
        <w:rPr>
          <w:rFonts w:eastAsia="Calibri"/>
          <w:sz w:val="28"/>
          <w:szCs w:val="28"/>
          <w:lang w:eastAsia="en-US"/>
        </w:rPr>
        <w:sectPr w:rsidR="006B5E07" w:rsidRPr="009F7C0D" w:rsidSect="00C06AEB"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BC095D" w:rsidRPr="0053179F" w:rsidTr="00BC095D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jc w:val="center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6</w:t>
            </w:r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624600, г. Алапаевск,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 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624272,                     г. Асбест,             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sz w:val="22"/>
                <w:szCs w:val="22"/>
                <w:lang w:eastAsia="en-US"/>
              </w:rPr>
              <w:t>s</w:t>
            </w:r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03@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623700,                     г. Березовский, ул. 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623530,                     г. Богданович, 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2" w:history="1">
              <w:r w:rsidR="00BC095D" w:rsidRPr="0053179F">
                <w:rPr>
                  <w:sz w:val="22"/>
                  <w:szCs w:val="22"/>
                  <w:lang w:eastAsia="en-US"/>
                </w:rPr>
                <w:t>Us</w:t>
              </w:r>
              <w:r w:rsidR="00BC095D" w:rsidRPr="0053179F">
                <w:rPr>
                  <w:sz w:val="22"/>
                  <w:szCs w:val="22"/>
                  <w:lang w:val="en-US" w:eastAsia="en-US"/>
                </w:rPr>
                <w:t>p</w:t>
              </w:r>
              <w:r w:rsidR="00BC095D" w:rsidRPr="0053179F">
                <w:rPr>
                  <w:sz w:val="22"/>
                  <w:szCs w:val="22"/>
                  <w:lang w:eastAsia="en-US"/>
                </w:rPr>
                <w:t>05@</w:t>
              </w:r>
              <w:r w:rsidR="00BC095D" w:rsidRPr="0053179F">
                <w:rPr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05.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624090,                     г. Верхняя Пышма,                 ул. Феофанова,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07@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53179F">
              <w:rPr>
                <w:sz w:val="22"/>
                <w:szCs w:val="22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07.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624940,                     г. Волчанск,          ул. 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70.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</w:t>
            </w:r>
            <w:hyperlink r:id="rId23" w:history="1">
              <w:r w:rsidRPr="0053179F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620090,                     г. Екатеринбург, ул. 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ind w:right="-75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Кировскому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620062,                   г. Екатеринбург,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5D" w:rsidRPr="0053179F" w:rsidRDefault="00BC095D" w:rsidP="00593348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</w:p>
          <w:p w:rsidR="00BC095D" w:rsidRPr="0053179F" w:rsidRDefault="00BC095D" w:rsidP="00593348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Орджоникидзевскому району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620085,                   г. Екатеринбург, пер. Автомобильный,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usp34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624051,                   г. Заречный,       ул. 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usp67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624590, г. Ивдель, ул. 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Ирбиту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623850, г. Ирбит,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sz w:val="22"/>
                <w:szCs w:val="22"/>
                <w:lang w:val="en-US"/>
              </w:rPr>
            </w:pPr>
            <w:hyperlink r:id="rId27" w:history="1">
              <w:r w:rsidR="00BC095D" w:rsidRPr="00B873C5">
                <w:rPr>
                  <w:color w:val="000000" w:themeColor="text1"/>
                  <w:sz w:val="22"/>
                  <w:szCs w:val="22"/>
                </w:rPr>
                <w:t>Us</w:t>
              </w:r>
              <w:r w:rsidR="00BC095D" w:rsidRPr="00B873C5">
                <w:rPr>
                  <w:color w:val="000000" w:themeColor="text1"/>
                  <w:sz w:val="22"/>
                  <w:szCs w:val="22"/>
                  <w:lang w:val="en-US"/>
                </w:rPr>
                <w:t>p</w:t>
              </w:r>
              <w:r w:rsidR="00BC095D" w:rsidRPr="00B873C5">
                <w:rPr>
                  <w:color w:val="000000" w:themeColor="text1"/>
                  <w:sz w:val="22"/>
                  <w:szCs w:val="22"/>
                </w:rPr>
                <w:t>09@</w:t>
              </w:r>
              <w:r w:rsidR="00BC095D" w:rsidRPr="00B873C5">
                <w:rPr>
                  <w:color w:val="000000" w:themeColor="text1"/>
                  <w:sz w:val="22"/>
                  <w:szCs w:val="22"/>
                  <w:lang w:val="en-US"/>
                </w:rPr>
                <w:t>e</w:t>
              </w:r>
              <w:r w:rsidR="00BC095D" w:rsidRPr="00B873C5">
                <w:rPr>
                  <w:color w:val="000000" w:themeColor="text1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usp09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623406,                      г. Каменск-Уральский,        ул. 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usp35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Камышлову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624860,                  г. Камышлов,          ул. 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624936,                    г. Карпинск,          ул. 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10.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624356,                  г. Качканар,           ул. 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624440,                    г. Краснотурьинск,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 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usp14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по городу Красноуфимску и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623300,                  г. Красноуфимск,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624140,                   г. Кировград,         ул. 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624300, г. Кушва, ул. Красноармейская,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usp17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624200, г. Лесной, ул. 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usp68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624192,                   г. Невьянск,       ул. 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18.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 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37.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19@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usp19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624130,                     г. Новоуральск, ул. 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623100,                   г. Первоуральск, ул. 1 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623391,                    г. Полевской,        ул. 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(34350) 2-44-36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21.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usp22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usp23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624480,                    г. Североуральск,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городу Серову и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24.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32" w:tooltip="Ctrl+ щелчок: перейти по ссылке" w:history="1"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BC095D" w:rsidRPr="0053179F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и Таборинскому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usp27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sz w:val="22"/>
                <w:szCs w:val="22"/>
                <w:lang w:eastAsia="en-US"/>
              </w:rPr>
              <w:t>41@</w:t>
            </w:r>
            <w:r w:rsidRPr="0053179F">
              <w:rPr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usp42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623870,                   с. Байкалово,         ул. 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43.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bCs/>
                <w:sz w:val="22"/>
                <w:szCs w:val="22"/>
                <w:lang w:eastAsia="en-US"/>
              </w:rPr>
              <w:t>45@</w:t>
            </w:r>
            <w:r w:rsidRPr="0053179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usp45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Гари, ул. 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53179F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53179F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usp46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3" w:history="1"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52.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53179F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sz w:val="22"/>
                <w:szCs w:val="22"/>
              </w:rPr>
            </w:pPr>
            <w:hyperlink r:id="rId34" w:history="1">
              <w:r w:rsidR="00BC095D" w:rsidRPr="0053179F">
                <w:rPr>
                  <w:bCs/>
                  <w:sz w:val="22"/>
                  <w:szCs w:val="22"/>
                </w:rPr>
                <w:t>Us</w:t>
              </w:r>
              <w:r w:rsidR="00BC095D" w:rsidRPr="0053179F">
                <w:rPr>
                  <w:bCs/>
                  <w:sz w:val="22"/>
                  <w:szCs w:val="22"/>
                  <w:lang w:val="en-US"/>
                </w:rPr>
                <w:t>p</w:t>
              </w:r>
              <w:r w:rsidR="00BC095D" w:rsidRPr="0053179F">
                <w:rPr>
                  <w:bCs/>
                  <w:sz w:val="22"/>
                  <w:szCs w:val="22"/>
                </w:rPr>
                <w:t>54@</w:t>
              </w:r>
              <w:r w:rsidR="00BC095D" w:rsidRPr="0053179F">
                <w:rPr>
                  <w:bCs/>
                  <w:sz w:val="22"/>
                  <w:szCs w:val="22"/>
                  <w:lang w:val="en-US"/>
                </w:rPr>
                <w:t>e</w:t>
              </w:r>
              <w:r w:rsidR="00BC095D" w:rsidRPr="0053179F">
                <w:rPr>
                  <w:bCs/>
                  <w:sz w:val="22"/>
                  <w:szCs w:val="22"/>
                </w:rPr>
                <w:t>gov66.ru</w:t>
              </w:r>
            </w:hyperlink>
            <w:r w:rsidR="00BC095D" w:rsidRPr="0053179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usp54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lastRenderedPageBreak/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5" w:history="1">
              <w:r w:rsidR="00BC095D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Us</w:t>
              </w:r>
              <w:r w:rsidR="00BC095D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p</w:t>
              </w:r>
              <w:r w:rsidR="00BC095D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55@</w:t>
              </w:r>
              <w:r w:rsidR="00BC095D" w:rsidRPr="00B873C5">
                <w:rPr>
                  <w:rFonts w:eastAsia="Calibri"/>
                  <w:color w:val="000000" w:themeColor="text1"/>
                  <w:sz w:val="22"/>
                  <w:szCs w:val="22"/>
                  <w:lang w:val="en-US" w:eastAsia="en-US"/>
                </w:rPr>
                <w:t>e</w:t>
              </w:r>
              <w:r w:rsidR="00BC095D" w:rsidRPr="00B873C5">
                <w:rPr>
                  <w:rFonts w:eastAsia="Calibri"/>
                  <w:color w:val="000000" w:themeColor="text1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usp55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624022,                    г. Сысерть,         ул. 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6" w:history="1"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BC095D" w:rsidRPr="0053179F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BC095D" w:rsidRPr="0053179F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/>
              </w:rPr>
            </w:pPr>
            <w:r w:rsidRPr="0053179F">
              <w:rPr>
                <w:sz w:val="22"/>
                <w:szCs w:val="22"/>
                <w:lang w:val="en-US"/>
              </w:rPr>
              <w:t>usp57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623640, г. Талица, ул. 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53179F">
              <w:rPr>
                <w:sz w:val="22"/>
                <w:szCs w:val="22"/>
                <w:lang w:val="en-US"/>
              </w:rPr>
              <w:t>usp59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53179F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53179F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C06AEB" w:rsidP="00593348">
            <w:pPr>
              <w:spacing w:after="120"/>
              <w:rPr>
                <w:sz w:val="22"/>
                <w:szCs w:val="22"/>
              </w:rPr>
            </w:pPr>
            <w:hyperlink r:id="rId37" w:history="1">
              <w:r w:rsidR="00BC095D" w:rsidRPr="0053179F">
                <w:rPr>
                  <w:bCs/>
                  <w:sz w:val="22"/>
                  <w:szCs w:val="22"/>
                  <w:lang w:val="en-US"/>
                </w:rPr>
                <w:t>U</w:t>
              </w:r>
              <w:r w:rsidR="00BC095D" w:rsidRPr="0053179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usp60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</w:t>
            </w: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53179F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623650,                  п. Тугулым,           пл. 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r w:rsidRPr="0053179F">
              <w:rPr>
                <w:sz w:val="22"/>
                <w:szCs w:val="22"/>
                <w:lang w:val="en-US"/>
              </w:rPr>
              <w:t>usp61</w:t>
            </w:r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BC095D" w:rsidRPr="0053179F" w:rsidTr="00BC095D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623030,                  п. Шаля,                  ул. 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53179F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53179F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53179F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53179F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95D" w:rsidRPr="0053179F" w:rsidRDefault="00BC095D" w:rsidP="00593348">
            <w:pPr>
              <w:spacing w:after="120"/>
              <w:rPr>
                <w:sz w:val="22"/>
                <w:szCs w:val="22"/>
              </w:rPr>
            </w:pPr>
            <w:proofErr w:type="spellStart"/>
            <w:r w:rsidRPr="0053179F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3179F">
              <w:rPr>
                <w:sz w:val="22"/>
                <w:szCs w:val="22"/>
              </w:rPr>
              <w:t>62.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53179F">
              <w:rPr>
                <w:sz w:val="22"/>
                <w:szCs w:val="22"/>
              </w:rPr>
              <w:t>.</w:t>
            </w:r>
            <w:proofErr w:type="spellStart"/>
            <w:r w:rsidRPr="0053179F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Pr="009F7C0D" w:rsidRDefault="006B5E07" w:rsidP="00593348">
      <w:pPr>
        <w:rPr>
          <w:sz w:val="28"/>
          <w:szCs w:val="28"/>
        </w:rPr>
      </w:pPr>
    </w:p>
    <w:p w:rsidR="006B5E07" w:rsidRPr="009F7C0D" w:rsidRDefault="006B5E07" w:rsidP="00593348">
      <w:pPr>
        <w:tabs>
          <w:tab w:val="left" w:pos="709"/>
        </w:tabs>
        <w:jc w:val="both"/>
        <w:rPr>
          <w:sz w:val="28"/>
          <w:szCs w:val="28"/>
          <w:highlight w:val="lightGray"/>
        </w:rPr>
      </w:pPr>
    </w:p>
    <w:p w:rsidR="006B5E07" w:rsidRPr="009F7C0D" w:rsidRDefault="006B5E07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E7F4E" w:rsidRPr="009F7C0D" w:rsidRDefault="00AE7F4E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86771" w:rsidRPr="009F7C0D" w:rsidRDefault="00586771" w:rsidP="00593348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8"/>
          <w:szCs w:val="28"/>
        </w:rPr>
      </w:pPr>
    </w:p>
    <w:p w:rsidR="00586771" w:rsidRPr="009F7C0D" w:rsidRDefault="00586771" w:rsidP="00593348">
      <w:pPr>
        <w:spacing w:after="200" w:line="276" w:lineRule="auto"/>
        <w:rPr>
          <w:rFonts w:eastAsia="Calibri"/>
          <w:b/>
          <w:sz w:val="28"/>
          <w:szCs w:val="28"/>
          <w:u w:val="single"/>
          <w:lang w:eastAsia="en-US"/>
        </w:rPr>
      </w:pPr>
    </w:p>
    <w:p w:rsidR="00AE7F4E" w:rsidRPr="009F7C0D" w:rsidRDefault="00AE7F4E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041" w:rsidRPr="009F7C0D" w:rsidRDefault="00747041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A6A26" w:rsidRPr="009F7C0D" w:rsidRDefault="00DA6A26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BC095D" w:rsidRDefault="00BC095D" w:rsidP="00593348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  <w:sectPr w:rsidR="00BC095D" w:rsidSect="003A3272">
          <w:headerReference w:type="even" r:id="rId38"/>
          <w:headerReference w:type="default" r:id="rId39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9F7C0D" w:rsidTr="003A467E">
        <w:tc>
          <w:tcPr>
            <w:tcW w:w="5068" w:type="dxa"/>
            <w:shd w:val="clear" w:color="auto" w:fill="auto"/>
          </w:tcPr>
          <w:p w:rsidR="00206278" w:rsidRPr="009F7C0D" w:rsidRDefault="00206278" w:rsidP="00593348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9F7C0D" w:rsidRDefault="00F833AC" w:rsidP="00593348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9F7C0D" w:rsidRDefault="005E2D4C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>Приложение № 2</w:t>
            </w:r>
          </w:p>
          <w:p w:rsidR="00206278" w:rsidRPr="009F7C0D" w:rsidRDefault="00206278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 xml:space="preserve">к </w:t>
            </w:r>
            <w:r w:rsidR="00BC095D">
              <w:rPr>
                <w:b w:val="0"/>
              </w:rPr>
              <w:t>А</w:t>
            </w:r>
            <w:r w:rsidRPr="009F7C0D">
              <w:rPr>
                <w:b w:val="0"/>
              </w:rPr>
              <w:t>дминистративно</w:t>
            </w:r>
            <w:r w:rsidR="00003747" w:rsidRPr="009F7C0D">
              <w:rPr>
                <w:b w:val="0"/>
              </w:rPr>
              <w:t>му</w:t>
            </w:r>
            <w:r w:rsidRPr="009F7C0D">
              <w:rPr>
                <w:b w:val="0"/>
              </w:rPr>
              <w:t xml:space="preserve"> регламент</w:t>
            </w:r>
            <w:r w:rsidR="00003747" w:rsidRPr="009F7C0D">
              <w:rPr>
                <w:b w:val="0"/>
              </w:rPr>
              <w:t>у</w:t>
            </w:r>
            <w:r w:rsidRPr="009F7C0D">
              <w:rPr>
                <w:b w:val="0"/>
              </w:rPr>
              <w:t xml:space="preserve"> предоставления </w:t>
            </w:r>
            <w:proofErr w:type="gramStart"/>
            <w:r w:rsidRPr="009F7C0D">
              <w:rPr>
                <w:b w:val="0"/>
              </w:rPr>
              <w:t>территориальными</w:t>
            </w:r>
            <w:proofErr w:type="gramEnd"/>
          </w:p>
          <w:p w:rsidR="00206278" w:rsidRPr="009F7C0D" w:rsidRDefault="00206278" w:rsidP="00593348">
            <w:pPr>
              <w:pStyle w:val="ConsPlusTitle"/>
              <w:widowControl/>
              <w:rPr>
                <w:sz w:val="28"/>
                <w:szCs w:val="28"/>
              </w:rPr>
            </w:pPr>
            <w:r w:rsidRPr="009F7C0D">
              <w:rPr>
                <w:b w:val="0"/>
              </w:rPr>
              <w:t>отраслевыми исполнител</w:t>
            </w:r>
            <w:r w:rsidR="005E2D4C" w:rsidRPr="009F7C0D">
              <w:rPr>
                <w:b w:val="0"/>
              </w:rPr>
              <w:t xml:space="preserve">ьными органами государственной </w:t>
            </w:r>
            <w:r w:rsidRPr="009F7C0D">
              <w:rPr>
                <w:b w:val="0"/>
              </w:rPr>
              <w:t>власти Свердловской области</w:t>
            </w:r>
            <w:r w:rsidR="00BC095D">
              <w:rPr>
                <w:b w:val="0"/>
              </w:rPr>
              <w:t> </w:t>
            </w:r>
            <w:r w:rsidR="00003747" w:rsidRPr="009F7C0D">
              <w:rPr>
                <w:b w:val="0"/>
              </w:rPr>
              <w:t xml:space="preserve">– </w:t>
            </w:r>
            <w:r w:rsidRPr="009F7C0D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 w:rsidR="002A090A" w:rsidRPr="009F7C0D">
              <w:rPr>
                <w:b w:val="0"/>
              </w:rPr>
              <w:t>Назначение и организация выплаты компенсации</w:t>
            </w:r>
            <w:r w:rsidR="00BC095D">
              <w:rPr>
                <w:b w:val="0"/>
              </w:rPr>
              <w:t xml:space="preserve"> 100 процентов расходов на </w:t>
            </w:r>
            <w:r w:rsidR="00A86AD2" w:rsidRPr="009F7C0D">
              <w:rPr>
                <w:b w:val="0"/>
              </w:rPr>
              <w:t>оплату по</w:t>
            </w:r>
            <w:r w:rsidR="00A86AD2" w:rsidRPr="009F7C0D">
              <w:rPr>
                <w:b w:val="0"/>
                <w:lang w:val="en-US"/>
              </w:rPr>
              <w:t> </w:t>
            </w:r>
            <w:r w:rsidR="00A86AD2" w:rsidRPr="009F7C0D">
              <w:rPr>
                <w:b w:val="0"/>
              </w:rPr>
              <w:t>действующим тарифам услуг по</w:t>
            </w:r>
            <w:r w:rsidR="00A86AD2" w:rsidRPr="009F7C0D">
              <w:rPr>
                <w:b w:val="0"/>
                <w:lang w:val="en-US"/>
              </w:rPr>
              <w:t> </w:t>
            </w:r>
            <w:r w:rsidR="00A86AD2" w:rsidRPr="009F7C0D">
              <w:rPr>
                <w:b w:val="0"/>
              </w:rPr>
              <w:t>установке телефона по месту жительства</w:t>
            </w:r>
            <w:r w:rsidR="006B5E07" w:rsidRPr="009F7C0D">
              <w:rPr>
                <w:b w:val="0"/>
              </w:rPr>
              <w:t>»</w:t>
            </w:r>
          </w:p>
        </w:tc>
      </w:tr>
    </w:tbl>
    <w:p w:rsidR="00206278" w:rsidRPr="009F7C0D" w:rsidRDefault="00206278" w:rsidP="0059334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jc w:val="center"/>
        <w:rPr>
          <w:sz w:val="20"/>
          <w:szCs w:val="20"/>
        </w:rPr>
      </w:pPr>
      <w:r w:rsidRPr="009F7C0D">
        <w:rPr>
          <w:sz w:val="20"/>
          <w:szCs w:val="20"/>
        </w:rPr>
        <w:t>ЗАЯВЛЕНИЕ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(фамилия, имя, отчество лица</w:t>
      </w:r>
      <w:r w:rsidR="005E2D4C" w:rsidRPr="009F7C0D">
        <w:rPr>
          <w:sz w:val="20"/>
          <w:szCs w:val="20"/>
        </w:rPr>
        <w:t xml:space="preserve">, </w:t>
      </w:r>
      <w:r w:rsidRPr="009F7C0D">
        <w:rPr>
          <w:sz w:val="20"/>
          <w:szCs w:val="20"/>
        </w:rPr>
        <w:t xml:space="preserve">имеющего право на </w:t>
      </w:r>
      <w:r w:rsidR="00F73717">
        <w:rPr>
          <w:sz w:val="20"/>
          <w:szCs w:val="20"/>
        </w:rPr>
        <w:t>предоставление</w:t>
      </w:r>
      <w:r w:rsidRPr="009F7C0D">
        <w:rPr>
          <w:sz w:val="20"/>
          <w:szCs w:val="20"/>
        </w:rPr>
        <w:t xml:space="preserve"> государственной услуги)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Место жительства 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                     </w:t>
      </w:r>
      <w:proofErr w:type="gramStart"/>
      <w:r w:rsidRPr="009F7C0D">
        <w:rPr>
          <w:sz w:val="20"/>
          <w:szCs w:val="20"/>
        </w:rPr>
        <w:t xml:space="preserve">(почтовый индекс, район, город, иной населенный пункт, улица, номер дома, корпуса, </w:t>
      </w:r>
      <w:proofErr w:type="gramEnd"/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квартиры указываются </w:t>
      </w:r>
      <w:r w:rsidR="005E2D4C" w:rsidRPr="009F7C0D">
        <w:rPr>
          <w:sz w:val="20"/>
          <w:szCs w:val="20"/>
        </w:rPr>
        <w:t xml:space="preserve">на основании записи в паспорте </w:t>
      </w:r>
      <w:r w:rsidRPr="009F7C0D">
        <w:rPr>
          <w:sz w:val="20"/>
          <w:szCs w:val="20"/>
        </w:rPr>
        <w:t>или документе, подтверждающем регистрацию по месту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___________________________________________________________________________________________________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</w:t>
      </w:r>
      <w:r w:rsidR="00BC095D">
        <w:rPr>
          <w:sz w:val="20"/>
          <w:szCs w:val="20"/>
        </w:rPr>
        <w:t>жительств</w:t>
      </w:r>
      <w:proofErr w:type="gramStart"/>
      <w:r w:rsidR="00BC095D">
        <w:rPr>
          <w:sz w:val="20"/>
          <w:szCs w:val="20"/>
        </w:rPr>
        <w:t>а</w:t>
      </w:r>
      <w:r w:rsidRPr="009F7C0D">
        <w:rPr>
          <w:sz w:val="20"/>
          <w:szCs w:val="20"/>
        </w:rPr>
        <w:t>(</w:t>
      </w:r>
      <w:proofErr w:type="gramEnd"/>
      <w:r w:rsidRPr="009F7C0D">
        <w:rPr>
          <w:sz w:val="20"/>
          <w:szCs w:val="20"/>
        </w:rPr>
        <w:t>если предъявляется не паспорт, а иной документ, удостоверяющий личность))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9F7C0D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 xml:space="preserve">Серия, </w:t>
            </w:r>
            <w:r w:rsidR="004C086F" w:rsidRPr="009F7C0D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9F7C0D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9F7C0D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 xml:space="preserve">Кем </w:t>
            </w:r>
            <w:proofErr w:type="gramStart"/>
            <w:r w:rsidRPr="009F7C0D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 w:rsidRPr="009F7C0D">
        <w:rPr>
          <w:sz w:val="20"/>
          <w:szCs w:val="20"/>
        </w:rPr>
        <w:t>№</w:t>
      </w:r>
      <w:r w:rsidRPr="009F7C0D">
        <w:rPr>
          <w:sz w:val="20"/>
          <w:szCs w:val="20"/>
        </w:rPr>
        <w:t xml:space="preserve"> __________.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"__" ________________ 20__ г.      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Прошу назначить</w:t>
      </w:r>
      <w:r w:rsidR="00EC1B14" w:rsidRPr="009F7C0D">
        <w:rPr>
          <w:sz w:val="20"/>
          <w:szCs w:val="20"/>
        </w:rPr>
        <w:t xml:space="preserve"> </w:t>
      </w:r>
      <w:r w:rsidR="00F1678A" w:rsidRPr="009F7C0D">
        <w:rPr>
          <w:sz w:val="20"/>
          <w:szCs w:val="20"/>
        </w:rPr>
        <w:t xml:space="preserve"> компенсацию 100</w:t>
      </w:r>
      <w:r w:rsidR="0090779D" w:rsidRPr="009F7C0D">
        <w:rPr>
          <w:sz w:val="20"/>
          <w:szCs w:val="20"/>
        </w:rPr>
        <w:t xml:space="preserve"> процентов</w:t>
      </w:r>
      <w:r w:rsidR="00F1678A" w:rsidRPr="009F7C0D">
        <w:rPr>
          <w:sz w:val="20"/>
          <w:szCs w:val="20"/>
        </w:rPr>
        <w:t xml:space="preserve"> расходов на оплату по действующим тарифам услуг по установке телефона по месту жительств</w:t>
      </w:r>
      <w:r w:rsidR="00A86AD2" w:rsidRPr="009F7C0D">
        <w:rPr>
          <w:sz w:val="20"/>
          <w:szCs w:val="20"/>
        </w:rPr>
        <w:t>а.</w:t>
      </w:r>
      <w:r w:rsidR="00A86AD2" w:rsidRPr="009F7C0D">
        <w:rPr>
          <w:i/>
          <w:sz w:val="20"/>
          <w:szCs w:val="20"/>
        </w:rPr>
        <w:t xml:space="preserve"> </w:t>
      </w:r>
      <w:r w:rsidRPr="009F7C0D">
        <w:rPr>
          <w:sz w:val="20"/>
          <w:szCs w:val="20"/>
        </w:rPr>
        <w:t xml:space="preserve">Выплату прошу производить </w:t>
      </w:r>
      <w:proofErr w:type="gramStart"/>
      <w:r w:rsidRPr="009F7C0D">
        <w:rPr>
          <w:sz w:val="20"/>
          <w:szCs w:val="20"/>
        </w:rPr>
        <w:t>через</w:t>
      </w:r>
      <w:proofErr w:type="gramEnd"/>
      <w:r w:rsidRPr="009F7C0D">
        <w:rPr>
          <w:sz w:val="20"/>
          <w:szCs w:val="20"/>
        </w:rPr>
        <w:t xml:space="preserve"> (по выбору):</w:t>
      </w:r>
    </w:p>
    <w:p w:rsidR="006D7E47" w:rsidRPr="009F7C0D" w:rsidRDefault="00116F79" w:rsidP="0059334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F7C0D">
        <w:rPr>
          <w:sz w:val="20"/>
          <w:szCs w:val="20"/>
        </w:rPr>
        <w:t xml:space="preserve"> организацию почтовой связи 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                                 (указать </w:t>
      </w:r>
      <w:r w:rsidR="004C086F" w:rsidRPr="009F7C0D">
        <w:rPr>
          <w:sz w:val="20"/>
          <w:szCs w:val="20"/>
        </w:rPr>
        <w:t>№</w:t>
      </w:r>
      <w:r w:rsidRPr="009F7C0D">
        <w:rPr>
          <w:sz w:val="20"/>
          <w:szCs w:val="20"/>
        </w:rPr>
        <w:t xml:space="preserve"> почтового отделения)</w:t>
      </w:r>
    </w:p>
    <w:p w:rsidR="006D7E47" w:rsidRPr="009F7C0D" w:rsidRDefault="00116F79" w:rsidP="0059334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F7C0D">
        <w:rPr>
          <w:sz w:val="20"/>
          <w:szCs w:val="20"/>
        </w:rPr>
        <w:t xml:space="preserve"> кредитную организацию 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                               (указать наименование организации</w:t>
      </w:r>
      <w:r w:rsidR="008C1A48" w:rsidRPr="009F7C0D">
        <w:rPr>
          <w:sz w:val="20"/>
          <w:szCs w:val="20"/>
        </w:rPr>
        <w:t xml:space="preserve"> </w:t>
      </w:r>
      <w:r w:rsidRPr="009F7C0D">
        <w:rPr>
          <w:sz w:val="20"/>
          <w:szCs w:val="20"/>
        </w:rPr>
        <w:t xml:space="preserve"> и номер счета)</w:t>
      </w:r>
    </w:p>
    <w:p w:rsidR="006D7E47" w:rsidRPr="009F7C0D" w:rsidRDefault="00116F79" w:rsidP="0059334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="006D7E47" w:rsidRPr="009F7C0D">
        <w:rPr>
          <w:sz w:val="20"/>
          <w:szCs w:val="20"/>
        </w:rPr>
        <w:t xml:space="preserve"> иную организацию 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Перечень представленных документов: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1. ____________________________________________________________________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2. ____________________________________________________________________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3. ____________________________________________________________________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4. ____________________________________________________________________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EC1B14" w:rsidRPr="009F7C0D" w:rsidRDefault="00EC1B14" w:rsidP="00593348">
      <w:pPr>
        <w:tabs>
          <w:tab w:val="left" w:pos="709"/>
        </w:tabs>
        <w:jc w:val="both"/>
        <w:rPr>
          <w:sz w:val="20"/>
          <w:szCs w:val="20"/>
        </w:rPr>
      </w:pPr>
      <w:r w:rsidRPr="009F7C0D">
        <w:rPr>
          <w:sz w:val="20"/>
          <w:szCs w:val="20"/>
        </w:rPr>
        <w:t xml:space="preserve">С условиями назначения </w:t>
      </w:r>
      <w:r w:rsidR="00F1678A" w:rsidRPr="009F7C0D">
        <w:rPr>
          <w:sz w:val="20"/>
          <w:szCs w:val="20"/>
        </w:rPr>
        <w:t xml:space="preserve">компенсации 100 </w:t>
      </w:r>
      <w:r w:rsidR="0090779D" w:rsidRPr="009F7C0D">
        <w:rPr>
          <w:sz w:val="20"/>
          <w:szCs w:val="20"/>
        </w:rPr>
        <w:t>процентов</w:t>
      </w:r>
      <w:r w:rsidR="00F1678A" w:rsidRPr="009F7C0D">
        <w:rPr>
          <w:sz w:val="20"/>
          <w:szCs w:val="20"/>
        </w:rPr>
        <w:t xml:space="preserve"> расходов на оплату по действующим тарифам услуг по</w:t>
      </w:r>
      <w:r w:rsidR="00A86AD2" w:rsidRPr="009F7C0D">
        <w:rPr>
          <w:sz w:val="20"/>
          <w:szCs w:val="20"/>
        </w:rPr>
        <w:t> </w:t>
      </w:r>
      <w:r w:rsidR="00F1678A" w:rsidRPr="009F7C0D">
        <w:rPr>
          <w:sz w:val="20"/>
          <w:szCs w:val="20"/>
        </w:rPr>
        <w:t xml:space="preserve">установке телефона по месту жительства </w:t>
      </w:r>
      <w:r w:rsidRPr="009F7C0D">
        <w:rPr>
          <w:sz w:val="20"/>
          <w:szCs w:val="20"/>
        </w:rPr>
        <w:t>ознакомле</w:t>
      </w:r>
      <w:proofErr w:type="gramStart"/>
      <w:r w:rsidRPr="009F7C0D">
        <w:rPr>
          <w:sz w:val="20"/>
          <w:szCs w:val="20"/>
        </w:rPr>
        <w:t>н(</w:t>
      </w:r>
      <w:proofErr w:type="gramEnd"/>
      <w:r w:rsidRPr="009F7C0D">
        <w:rPr>
          <w:sz w:val="20"/>
          <w:szCs w:val="20"/>
        </w:rPr>
        <w:t>а).</w:t>
      </w:r>
    </w:p>
    <w:p w:rsidR="00EC1B14" w:rsidRPr="009F7C0D" w:rsidRDefault="00EC1B14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"__" ______________ 20__ г.             ___________________________________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                  </w:t>
      </w:r>
      <w:r w:rsidR="008C1A48" w:rsidRPr="009F7C0D">
        <w:rPr>
          <w:sz w:val="20"/>
          <w:szCs w:val="20"/>
        </w:rPr>
        <w:t xml:space="preserve">                          </w:t>
      </w:r>
      <w:r w:rsidRPr="009F7C0D">
        <w:rPr>
          <w:sz w:val="20"/>
          <w:szCs w:val="20"/>
        </w:rPr>
        <w:t xml:space="preserve">           (подпись заявителя)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CE6BB2" w:rsidRPr="009F7C0D" w:rsidRDefault="00CE6BB2" w:rsidP="00593348">
      <w:pPr>
        <w:tabs>
          <w:tab w:val="left" w:pos="709"/>
        </w:tabs>
        <w:rPr>
          <w:sz w:val="20"/>
          <w:szCs w:val="20"/>
        </w:rPr>
      </w:pPr>
    </w:p>
    <w:p w:rsidR="00CE6BB2" w:rsidRPr="009F7C0D" w:rsidRDefault="00CE6BB2" w:rsidP="00593348">
      <w:pPr>
        <w:tabs>
          <w:tab w:val="left" w:pos="709"/>
        </w:tabs>
        <w:rPr>
          <w:sz w:val="20"/>
          <w:szCs w:val="20"/>
        </w:rPr>
      </w:pPr>
    </w:p>
    <w:p w:rsidR="00CE6BB2" w:rsidRPr="009F7C0D" w:rsidRDefault="00CE6BB2" w:rsidP="00593348">
      <w:pPr>
        <w:tabs>
          <w:tab w:val="left" w:pos="709"/>
        </w:tabs>
        <w:rPr>
          <w:sz w:val="20"/>
          <w:szCs w:val="20"/>
        </w:rPr>
      </w:pPr>
    </w:p>
    <w:p w:rsidR="00CE6BB2" w:rsidRPr="009F7C0D" w:rsidRDefault="00CE6BB2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lastRenderedPageBreak/>
        <w:t>РАСПИСКА-УВЕДОМЛЕНИЕ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Заявление и документы гр. 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9F7C0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9F7C0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9F7C0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РАСПИСКА-УВЕДОМЛЕНИЕ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Заявление и документы гр. ________________________________</w:t>
      </w:r>
    </w:p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9F7C0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9F7C0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F7C0D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9F7C0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9F7C0D" w:rsidRDefault="006D7E47" w:rsidP="00593348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9F7C0D" w:rsidRDefault="006D7E47" w:rsidP="00593348">
      <w:pPr>
        <w:tabs>
          <w:tab w:val="left" w:pos="709"/>
        </w:tabs>
        <w:rPr>
          <w:sz w:val="20"/>
          <w:szCs w:val="20"/>
        </w:rPr>
      </w:pPr>
    </w:p>
    <w:p w:rsidR="00EF2320" w:rsidRPr="009F7C0D" w:rsidRDefault="00567BE2" w:rsidP="00593348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9F7C0D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9F7C0D" w:rsidRDefault="00567BE2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          (фамилия, имя, отчество лица, имеющего право на </w:t>
      </w:r>
      <w:r w:rsidR="00F73717">
        <w:rPr>
          <w:sz w:val="20"/>
          <w:szCs w:val="20"/>
        </w:rPr>
        <w:t>предоставление</w:t>
      </w:r>
      <w:r w:rsidRPr="009F7C0D">
        <w:rPr>
          <w:sz w:val="20"/>
          <w:szCs w:val="20"/>
        </w:rPr>
        <w:t xml:space="preserve"> государственной услуги)</w:t>
      </w:r>
    </w:p>
    <w:p w:rsidR="00567BE2" w:rsidRPr="009F7C0D" w:rsidRDefault="00567BE2" w:rsidP="00593348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9F7C0D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8C1447" w:rsidRPr="009F7C0D" w:rsidRDefault="00567BE2" w:rsidP="00593348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 w:rsidRPr="009F7C0D">
        <w:rPr>
          <w:sz w:val="20"/>
          <w:szCs w:val="20"/>
        </w:rPr>
        <w:t>на обработку моих персональных данных в составе:</w:t>
      </w:r>
    </w:p>
    <w:p w:rsidR="008C1447" w:rsidRPr="009F7C0D" w:rsidRDefault="00BC095D" w:rsidP="0059334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фамилия, имя, отчество;</w:t>
      </w:r>
    </w:p>
    <w:p w:rsidR="008C1447" w:rsidRPr="009F7C0D" w:rsidRDefault="00BC095D" w:rsidP="0059334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дата рождения;</w:t>
      </w:r>
    </w:p>
    <w:p w:rsidR="008C1447" w:rsidRPr="009F7C0D" w:rsidRDefault="00BC095D" w:rsidP="0059334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8C1447" w:rsidRPr="009F7C0D" w:rsidRDefault="00BC095D" w:rsidP="0059334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адрес проживания;</w:t>
      </w:r>
    </w:p>
    <w:p w:rsidR="008C1447" w:rsidRPr="009F7C0D" w:rsidRDefault="00BC095D" w:rsidP="0059334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номер телефона; </w:t>
      </w:r>
    </w:p>
    <w:p w:rsidR="008C1447" w:rsidRPr="009F7C0D" w:rsidRDefault="00BC095D" w:rsidP="0059334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567BE2" w:rsidRPr="009F7C0D" w:rsidRDefault="00BC095D" w:rsidP="00593348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BC095D" w:rsidRDefault="00567BE2" w:rsidP="00593348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9F7C0D">
        <w:rPr>
          <w:sz w:val="20"/>
          <w:szCs w:val="20"/>
        </w:rPr>
        <w:t>на использование персональных данных в целях:</w:t>
      </w:r>
    </w:p>
    <w:p w:rsidR="00BC095D" w:rsidRDefault="00BC095D" w:rsidP="0059334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="00567BE2" w:rsidRPr="009F7C0D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 xml:space="preserve"> </w:t>
      </w:r>
      <w:r w:rsidR="00567BE2" w:rsidRPr="009F7C0D">
        <w:rPr>
          <w:sz w:val="20"/>
          <w:szCs w:val="20"/>
        </w:rPr>
        <w:t>требованиями действующего законодательства</w:t>
      </w:r>
      <w:r>
        <w:rPr>
          <w:sz w:val="20"/>
          <w:szCs w:val="20"/>
        </w:rPr>
        <w:t>;</w:t>
      </w:r>
    </w:p>
    <w:p w:rsidR="00567BE2" w:rsidRPr="009F7C0D" w:rsidRDefault="00BC095D" w:rsidP="0059334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9F7C0D">
        <w:rPr>
          <w:sz w:val="20"/>
          <w:szCs w:val="20"/>
        </w:rPr>
        <w:t xml:space="preserve"> осуществления и </w:t>
      </w:r>
      <w:proofErr w:type="gramStart"/>
      <w:r w:rsidR="00567BE2" w:rsidRPr="009F7C0D">
        <w:rPr>
          <w:sz w:val="20"/>
          <w:szCs w:val="20"/>
        </w:rPr>
        <w:t>выполнения</w:t>
      </w:r>
      <w:proofErr w:type="gramEnd"/>
      <w:r w:rsidR="00567BE2" w:rsidRPr="009F7C0D">
        <w:rPr>
          <w:sz w:val="20"/>
          <w:szCs w:val="20"/>
        </w:rPr>
        <w:t xml:space="preserve"> возложенных законодательством Российской Федерации на Оператора функ</w:t>
      </w:r>
      <w:r>
        <w:rPr>
          <w:sz w:val="20"/>
          <w:szCs w:val="20"/>
        </w:rPr>
        <w:t>ций, полномочий и обязанностей;</w:t>
      </w:r>
    </w:p>
    <w:p w:rsidR="00567BE2" w:rsidRPr="009F7C0D" w:rsidRDefault="00567BE2" w:rsidP="00593348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9F7C0D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567BE2" w:rsidRPr="009F7C0D" w:rsidRDefault="00567BE2" w:rsidP="0059334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9F7C0D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Pr="009F7C0D" w:rsidRDefault="00567BE2" w:rsidP="0059334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9F7C0D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Pr="009F7C0D" w:rsidRDefault="00567BE2" w:rsidP="00593348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9F7C0D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Pr="009F7C0D" w:rsidRDefault="008C1447" w:rsidP="00593348">
      <w:pPr>
        <w:tabs>
          <w:tab w:val="left" w:pos="709"/>
        </w:tabs>
        <w:rPr>
          <w:sz w:val="20"/>
          <w:szCs w:val="20"/>
        </w:rPr>
      </w:pPr>
    </w:p>
    <w:p w:rsidR="008C1447" w:rsidRPr="009F7C0D" w:rsidRDefault="008C14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>"__" ______________ 20__ г.             ___________________________________</w:t>
      </w:r>
    </w:p>
    <w:p w:rsidR="0090212D" w:rsidRPr="009F7C0D" w:rsidRDefault="008C1447" w:rsidP="00593348">
      <w:pPr>
        <w:tabs>
          <w:tab w:val="left" w:pos="709"/>
        </w:tabs>
        <w:rPr>
          <w:sz w:val="20"/>
          <w:szCs w:val="20"/>
        </w:rPr>
      </w:pPr>
      <w:r w:rsidRPr="009F7C0D">
        <w:rPr>
          <w:sz w:val="20"/>
          <w:szCs w:val="20"/>
        </w:rPr>
        <w:t xml:space="preserve">                                                                            (подпись заявителя)</w:t>
      </w:r>
      <w:r w:rsidR="0090212D" w:rsidRPr="009F7C0D">
        <w:rPr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9F7C0D" w:rsidTr="0078335F">
        <w:tc>
          <w:tcPr>
            <w:tcW w:w="5068" w:type="dxa"/>
            <w:shd w:val="clear" w:color="auto" w:fill="auto"/>
          </w:tcPr>
          <w:p w:rsidR="00AE7F4E" w:rsidRPr="009F7C0D" w:rsidRDefault="00F030A5" w:rsidP="00593348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9F7C0D">
              <w:rPr>
                <w:b w:val="0"/>
                <w:bCs w:val="0"/>
                <w:sz w:val="28"/>
                <w:szCs w:val="28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AE7F4E" w:rsidRPr="009F7C0D" w:rsidRDefault="00AE7F4E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>Приложение № 3</w:t>
            </w:r>
          </w:p>
          <w:p w:rsidR="00AE7F4E" w:rsidRPr="009F7C0D" w:rsidRDefault="00AE7F4E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 xml:space="preserve">к </w:t>
            </w:r>
            <w:r w:rsidR="00BC095D">
              <w:rPr>
                <w:b w:val="0"/>
              </w:rPr>
              <w:t>А</w:t>
            </w:r>
            <w:r w:rsidRPr="009F7C0D">
              <w:rPr>
                <w:b w:val="0"/>
              </w:rPr>
              <w:t>дминистративно</w:t>
            </w:r>
            <w:r w:rsidR="00003747" w:rsidRPr="009F7C0D">
              <w:rPr>
                <w:b w:val="0"/>
              </w:rPr>
              <w:t>му</w:t>
            </w:r>
            <w:r w:rsidRPr="009F7C0D">
              <w:rPr>
                <w:b w:val="0"/>
              </w:rPr>
              <w:t xml:space="preserve"> регламент</w:t>
            </w:r>
            <w:r w:rsidR="00003747" w:rsidRPr="009F7C0D">
              <w:rPr>
                <w:b w:val="0"/>
              </w:rPr>
              <w:t>у</w:t>
            </w:r>
            <w:r w:rsidRPr="009F7C0D">
              <w:rPr>
                <w:b w:val="0"/>
              </w:rPr>
              <w:t xml:space="preserve"> предоставления </w:t>
            </w:r>
            <w:proofErr w:type="gramStart"/>
            <w:r w:rsidRPr="009F7C0D">
              <w:rPr>
                <w:b w:val="0"/>
              </w:rPr>
              <w:t>территориальными</w:t>
            </w:r>
            <w:proofErr w:type="gramEnd"/>
          </w:p>
          <w:p w:rsidR="00AE7F4E" w:rsidRPr="009F7C0D" w:rsidRDefault="00AE7F4E" w:rsidP="00593348">
            <w:pPr>
              <w:pStyle w:val="ConsPlusTitle"/>
              <w:widowControl/>
              <w:rPr>
                <w:sz w:val="28"/>
                <w:szCs w:val="28"/>
              </w:rPr>
            </w:pPr>
            <w:r w:rsidRPr="009F7C0D">
              <w:rPr>
                <w:b w:val="0"/>
              </w:rPr>
              <w:t>отраслевыми исполнител</w:t>
            </w:r>
            <w:r w:rsidR="00522C0B" w:rsidRPr="009F7C0D">
              <w:rPr>
                <w:b w:val="0"/>
              </w:rPr>
              <w:t xml:space="preserve">ьными органами государственной </w:t>
            </w:r>
            <w:r w:rsidR="00BC095D">
              <w:rPr>
                <w:b w:val="0"/>
              </w:rPr>
              <w:t xml:space="preserve">власти </w:t>
            </w:r>
            <w:r w:rsidR="00BC095D" w:rsidRPr="00BC095D">
              <w:rPr>
                <w:b w:val="0"/>
              </w:rPr>
              <w:t>Свердловской </w:t>
            </w:r>
            <w:r w:rsidRPr="00BC095D">
              <w:rPr>
                <w:b w:val="0"/>
              </w:rPr>
              <w:t>области</w:t>
            </w:r>
            <w:r w:rsidR="00BC095D">
              <w:rPr>
                <w:b w:val="0"/>
              </w:rPr>
              <w:t> –</w:t>
            </w:r>
            <w:r w:rsidRPr="00BC095D">
              <w:rPr>
                <w:b w:val="0"/>
              </w:rPr>
              <w:t xml:space="preserve"> управлениями</w:t>
            </w:r>
            <w:r w:rsidRPr="009F7C0D">
              <w:rPr>
                <w:b w:val="0"/>
              </w:rPr>
              <w:t xml:space="preserve"> социальной политики Министерства социальной политики Свердловской</w:t>
            </w:r>
            <w:r w:rsidR="00BC095D">
              <w:rPr>
                <w:b w:val="0"/>
              </w:rPr>
              <w:t> </w:t>
            </w:r>
            <w:r w:rsidRPr="009F7C0D">
              <w:rPr>
                <w:b w:val="0"/>
              </w:rPr>
              <w:t>области государственной услуги «</w:t>
            </w:r>
            <w:r w:rsidR="00BC095D">
              <w:rPr>
                <w:b w:val="0"/>
              </w:rPr>
              <w:t>Назначение и </w:t>
            </w:r>
            <w:r w:rsidR="002A090A" w:rsidRPr="009F7C0D">
              <w:rPr>
                <w:b w:val="0"/>
              </w:rPr>
              <w:t>организация выплаты компенсации</w:t>
            </w:r>
            <w:r w:rsidR="00775526" w:rsidRPr="009F7C0D">
              <w:rPr>
                <w:b w:val="0"/>
              </w:rPr>
              <w:t xml:space="preserve"> 100</w:t>
            </w:r>
            <w:r w:rsidR="00BC095D">
              <w:rPr>
                <w:b w:val="0"/>
              </w:rPr>
              <w:t> </w:t>
            </w:r>
            <w:r w:rsidR="00775526" w:rsidRPr="009F7C0D">
              <w:rPr>
                <w:b w:val="0"/>
              </w:rPr>
              <w:t>процентов расходов на оплату по действующим тарифам услуг по установке телефона по месту жительства</w:t>
            </w:r>
            <w:r w:rsidR="006B5E07" w:rsidRPr="009F7C0D">
              <w:rPr>
                <w:b w:val="0"/>
              </w:rPr>
              <w:t>»</w:t>
            </w:r>
          </w:p>
        </w:tc>
      </w:tr>
    </w:tbl>
    <w:p w:rsidR="00AE7F4E" w:rsidRPr="009F7C0D" w:rsidRDefault="00AE7F4E" w:rsidP="00593348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0212D" w:rsidRPr="009F7C0D" w:rsidRDefault="0090212D" w:rsidP="00593348">
      <w:pPr>
        <w:autoSpaceDE w:val="0"/>
        <w:autoSpaceDN w:val="0"/>
        <w:adjustRightInd w:val="0"/>
        <w:jc w:val="center"/>
        <w:rPr>
          <w:b/>
          <w:bCs/>
        </w:rPr>
      </w:pPr>
      <w:r w:rsidRPr="009F7C0D">
        <w:rPr>
          <w:b/>
          <w:bCs/>
        </w:rPr>
        <w:t>БЛОК-СХЕМА ПРЕДОСТАВЛЕНИЯ ГОСУДАРСТВЕННОЙ УСЛУГИ</w:t>
      </w:r>
    </w:p>
    <w:p w:rsidR="0090212D" w:rsidRPr="009F7C0D" w:rsidRDefault="0090212D" w:rsidP="00593348">
      <w:pPr>
        <w:jc w:val="right"/>
      </w:pPr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AF8FBD" wp14:editId="7A2A1E99">
                <wp:simplePos x="0" y="0"/>
                <wp:positionH relativeFrom="column">
                  <wp:posOffset>61595</wp:posOffset>
                </wp:positionH>
                <wp:positionV relativeFrom="paragraph">
                  <wp:posOffset>88900</wp:posOffset>
                </wp:positionV>
                <wp:extent cx="6266603" cy="1266825"/>
                <wp:effectExtent l="0" t="0" r="20320" b="28575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6603" cy="12668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их первичная проверка и регистрация</w:t>
                            </w:r>
                          </w:p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 xml:space="preserve">(15 минут </w:t>
                            </w:r>
                            <w:r>
                              <w:t>–</w:t>
                            </w:r>
                            <w:r w:rsidRPr="009F7C0D">
                              <w:t xml:space="preserve"> в случае личного обращения заявителя; </w:t>
                            </w:r>
                          </w:p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не позднее 1 рабочего дня, следующего за днем поступления заявления и документов,</w:t>
                            </w:r>
                            <w:r>
                              <w:t xml:space="preserve"> необходимых для предоставления государственной услуги,</w:t>
                            </w:r>
                            <w:r w:rsidRPr="009F7C0D">
                              <w:t xml:space="preserve">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2" o:spid="_x0000_s1026" type="#_x0000_t109" style="position:absolute;left:0;text-align:left;margin-left:4.85pt;margin-top:7pt;width:493.45pt;height:9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" filled="f" strokecolor="#243f60" strokeweight="2pt">
                <v:textbox>
                  <w:txbxContent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их первичная проверка и регистрация</w:t>
                      </w:r>
                    </w:p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 xml:space="preserve">(15 минут </w:t>
                      </w:r>
                      <w:r>
                        <w:t>–</w:t>
                      </w:r>
                      <w:r w:rsidRPr="009F7C0D">
                        <w:t xml:space="preserve"> в случае личного обращения заявителя; </w:t>
                      </w:r>
                    </w:p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не позднее 1 рабочего дня, следующего за днем поступления заявления и документов,</w:t>
                      </w:r>
                      <w:r>
                        <w:t xml:space="preserve"> необходимых для предоставления государственной услуги,</w:t>
                      </w:r>
                      <w:r w:rsidRPr="009F7C0D">
                        <w:t xml:space="preserve">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 w:rsidRPr="009F7C0D">
        <w:t xml:space="preserve"> </w:t>
      </w:r>
    </w:p>
    <w:p w:rsidR="0090212D" w:rsidRPr="009F7C0D" w:rsidRDefault="0090212D" w:rsidP="00593348"/>
    <w:p w:rsidR="0090212D" w:rsidRPr="009F7C0D" w:rsidRDefault="0090212D" w:rsidP="00593348">
      <w:pPr>
        <w:tabs>
          <w:tab w:val="left" w:pos="8267"/>
        </w:tabs>
      </w:pPr>
      <w:r w:rsidRPr="009F7C0D">
        <w:tab/>
      </w:r>
    </w:p>
    <w:p w:rsidR="0090212D" w:rsidRPr="009F7C0D" w:rsidRDefault="0090212D" w:rsidP="00593348"/>
    <w:p w:rsidR="0090212D" w:rsidRPr="009F7C0D" w:rsidRDefault="0090212D" w:rsidP="00593348"/>
    <w:p w:rsidR="0090212D" w:rsidRPr="009F7C0D" w:rsidRDefault="0090212D" w:rsidP="00593348"/>
    <w:p w:rsidR="0090212D" w:rsidRPr="009F7C0D" w:rsidRDefault="0090212D" w:rsidP="00593348"/>
    <w:p w:rsidR="0090212D" w:rsidRPr="009F7C0D" w:rsidRDefault="00357223" w:rsidP="00593348"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C336814" wp14:editId="3B2CB09E">
                <wp:simplePos x="0" y="0"/>
                <wp:positionH relativeFrom="column">
                  <wp:posOffset>5090040</wp:posOffset>
                </wp:positionH>
                <wp:positionV relativeFrom="paragraph">
                  <wp:posOffset>137459</wp:posOffset>
                </wp:positionV>
                <wp:extent cx="0" cy="342900"/>
                <wp:effectExtent l="76200" t="0" r="76200" b="571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00.8pt;margin-top:10.8pt;width:0;height:2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">
                <v:stroke endarrow="block"/>
              </v:shape>
            </w:pict>
          </mc:Fallback>
        </mc:AlternateContent>
      </w:r>
      <w:r w:rsidR="00BC095D" w:rsidRPr="001B5040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E49971" wp14:editId="13DF531A">
                <wp:simplePos x="0" y="0"/>
                <wp:positionH relativeFrom="column">
                  <wp:posOffset>1858225</wp:posOffset>
                </wp:positionH>
                <wp:positionV relativeFrom="paragraph">
                  <wp:posOffset>140347</wp:posOffset>
                </wp:positionV>
                <wp:extent cx="0" cy="342900"/>
                <wp:effectExtent l="76200" t="0" r="76200" b="5715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146.3pt;margin-top:11.05pt;width:0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">
                <v:stroke endarrow="block"/>
              </v:shape>
            </w:pict>
          </mc:Fallback>
        </mc:AlternateContent>
      </w:r>
    </w:p>
    <w:p w:rsidR="0090212D" w:rsidRPr="009F7C0D" w:rsidRDefault="0090212D" w:rsidP="00593348"/>
    <w:p w:rsidR="0090212D" w:rsidRPr="009F7C0D" w:rsidRDefault="00357223" w:rsidP="00593348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88AD92" wp14:editId="6F779154">
                <wp:simplePos x="0" y="0"/>
                <wp:positionH relativeFrom="column">
                  <wp:posOffset>3963035</wp:posOffset>
                </wp:positionH>
                <wp:positionV relativeFrom="paragraph">
                  <wp:posOffset>137160</wp:posOffset>
                </wp:positionV>
                <wp:extent cx="2314575" cy="2371725"/>
                <wp:effectExtent l="0" t="0" r="28575" b="28575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4575" cy="237172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7223" w:rsidRDefault="00357223" w:rsidP="00357223">
                            <w:pPr>
                              <w:jc w:val="center"/>
                            </w:pPr>
                            <w:r w:rsidRPr="00F96D56"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357223" w:rsidRPr="00850AC2" w:rsidRDefault="00357223" w:rsidP="00357223">
                            <w:pPr>
                              <w:jc w:val="center"/>
                            </w:pPr>
                            <w:r w:rsidRPr="00850AC2">
                              <w:t xml:space="preserve">(15 минут – в случае личного обращения заявителя; </w:t>
                            </w:r>
                          </w:p>
                          <w:p w:rsidR="00357223" w:rsidRPr="00850AC2" w:rsidRDefault="00357223" w:rsidP="00357223">
                            <w:pPr>
                              <w:jc w:val="center"/>
                            </w:pPr>
                            <w:r w:rsidRPr="00850AC2">
                              <w:t xml:space="preserve">не позднее 1 рабочего дня, следующего за днем </w:t>
                            </w:r>
                            <w:r>
                              <w:t>поступления</w:t>
                            </w:r>
                            <w:r w:rsidRPr="00850AC2">
                              <w:t xml:space="preserve"> заявления </w:t>
                            </w:r>
                            <w:r>
                              <w:t>в управление социальной политики)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27" type="#_x0000_t109" style="position:absolute;margin-left:312.05pt;margin-top:10.8pt;width:182.25pt;height:186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" filled="f" strokecolor="#243f60" strokeweight="2pt">
                <v:textbox>
                  <w:txbxContent>
                    <w:p w:rsidR="00357223" w:rsidRDefault="00357223" w:rsidP="00357223">
                      <w:pPr>
                        <w:jc w:val="center"/>
                      </w:pPr>
                      <w:r w:rsidRPr="00F96D56"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357223" w:rsidRPr="00850AC2" w:rsidRDefault="00357223" w:rsidP="00357223">
                      <w:pPr>
                        <w:jc w:val="center"/>
                      </w:pPr>
                      <w:r w:rsidRPr="00850AC2">
                        <w:t xml:space="preserve">(15 минут – в случае личного обращения заявителя; </w:t>
                      </w:r>
                    </w:p>
                    <w:p w:rsidR="00357223" w:rsidRPr="00850AC2" w:rsidRDefault="00357223" w:rsidP="00357223">
                      <w:pPr>
                        <w:jc w:val="center"/>
                      </w:pPr>
                      <w:r w:rsidRPr="00850AC2">
                        <w:t xml:space="preserve">не позднее 1 рабочего дня, следующего за днем </w:t>
                      </w:r>
                      <w:r>
                        <w:t>поступления</w:t>
                      </w:r>
                      <w:r w:rsidRPr="00850AC2">
                        <w:t xml:space="preserve"> заявления </w:t>
                      </w:r>
                      <w:r>
                        <w:t>в управление социальной политики)</w:t>
                      </w:r>
                    </w:p>
                  </w:txbxContent>
                </v:textbox>
              </v:shape>
            </w:pict>
          </mc:Fallback>
        </mc:AlternateContent>
      </w:r>
      <w:r w:rsidR="0090212D" w:rsidRPr="001B504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C424A9" wp14:editId="4BBF322C">
                <wp:simplePos x="0" y="0"/>
                <wp:positionH relativeFrom="column">
                  <wp:posOffset>646645</wp:posOffset>
                </wp:positionH>
                <wp:positionV relativeFrom="paragraph">
                  <wp:posOffset>132092</wp:posOffset>
                </wp:positionV>
                <wp:extent cx="2454910" cy="1007110"/>
                <wp:effectExtent l="0" t="0" r="21590" b="2159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10071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Рассмотрение заявления и</w:t>
                            </w:r>
                            <w:r>
                              <w:t> </w:t>
                            </w:r>
                            <w:r w:rsidRPr="009F7C0D">
                              <w:t>документов, необходимых для предоставления государственной услуги</w:t>
                            </w:r>
                          </w:p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28" type="#_x0000_t109" style="position:absolute;margin-left:50.9pt;margin-top:10.4pt;width:193.3pt;height:79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" filled="f" strokecolor="#243f60" strokeweight="2pt">
                <v:textbox>
                  <w:txbxContent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Рассмотрение заявления и</w:t>
                      </w:r>
                      <w:r>
                        <w:t> </w:t>
                      </w:r>
                      <w:r w:rsidRPr="009F7C0D">
                        <w:t>документов, необходимых для предоставления государственной услуги</w:t>
                      </w:r>
                    </w:p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90212D" w:rsidRPr="009F7C0D" w:rsidRDefault="0090212D" w:rsidP="00593348"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F4A678" wp14:editId="44A2ECF6">
                <wp:simplePos x="0" y="0"/>
                <wp:positionH relativeFrom="column">
                  <wp:posOffset>5085503</wp:posOffset>
                </wp:positionH>
                <wp:positionV relativeFrom="paragraph">
                  <wp:posOffset>75988</wp:posOffset>
                </wp:positionV>
                <wp:extent cx="668867" cy="313055"/>
                <wp:effectExtent l="0" t="0" r="17145" b="1079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867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223" w:rsidRPr="00034651" w:rsidRDefault="00357223" w:rsidP="0090212D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9" style="position:absolute;margin-left:400.45pt;margin-top:6pt;width:52.65pt;height:24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" strokecolor="white">
                <v:textbox>
                  <w:txbxContent>
                    <w:p w:rsidR="00357223" w:rsidRPr="00034651" w:rsidRDefault="00357223" w:rsidP="0090212D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0212D" w:rsidRPr="009F7C0D" w:rsidRDefault="0090212D" w:rsidP="00593348"/>
    <w:p w:rsidR="0090212D" w:rsidRPr="009F7C0D" w:rsidRDefault="0090212D" w:rsidP="00593348"/>
    <w:p w:rsidR="0090212D" w:rsidRPr="009F7C0D" w:rsidRDefault="0090212D" w:rsidP="00593348"/>
    <w:p w:rsidR="0090212D" w:rsidRPr="009F7C0D" w:rsidRDefault="0090212D" w:rsidP="00593348"/>
    <w:p w:rsidR="0090212D" w:rsidRPr="009F7C0D" w:rsidRDefault="0090212D" w:rsidP="00593348">
      <w:pPr>
        <w:tabs>
          <w:tab w:val="left" w:pos="7384"/>
        </w:tabs>
      </w:pPr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9696905" wp14:editId="1BEEA6FB">
                <wp:simplePos x="0" y="0"/>
                <wp:positionH relativeFrom="column">
                  <wp:posOffset>1858225</wp:posOffset>
                </wp:positionH>
                <wp:positionV relativeFrom="paragraph">
                  <wp:posOffset>94627</wp:posOffset>
                </wp:positionV>
                <wp:extent cx="0" cy="647700"/>
                <wp:effectExtent l="76200" t="0" r="76200" b="5715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46.3pt;margin-top:7.45pt;width:0;height:5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90212D" w:rsidRPr="009F7C0D" w:rsidRDefault="0090212D" w:rsidP="00593348">
      <w:pPr>
        <w:tabs>
          <w:tab w:val="left" w:pos="7384"/>
        </w:tabs>
      </w:pPr>
    </w:p>
    <w:p w:rsidR="0090212D" w:rsidRPr="009F7C0D" w:rsidRDefault="0090212D" w:rsidP="00593348">
      <w:pPr>
        <w:tabs>
          <w:tab w:val="center" w:pos="4819"/>
          <w:tab w:val="left" w:pos="7384"/>
        </w:tabs>
      </w:pPr>
    </w:p>
    <w:p w:rsidR="0090212D" w:rsidRPr="009F7C0D" w:rsidRDefault="0090212D" w:rsidP="00593348">
      <w:pPr>
        <w:tabs>
          <w:tab w:val="left" w:pos="2865"/>
          <w:tab w:val="center" w:pos="4819"/>
        </w:tabs>
      </w:pPr>
    </w:p>
    <w:p w:rsidR="0090212D" w:rsidRPr="009F7C0D" w:rsidRDefault="0090212D" w:rsidP="00593348"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59318F" wp14:editId="38CF02A8">
                <wp:simplePos x="0" y="0"/>
                <wp:positionH relativeFrom="column">
                  <wp:posOffset>67525</wp:posOffset>
                </wp:positionH>
                <wp:positionV relativeFrom="paragraph">
                  <wp:posOffset>41287</wp:posOffset>
                </wp:positionV>
                <wp:extent cx="3562350" cy="973455"/>
                <wp:effectExtent l="0" t="0" r="19050" b="17145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2350" cy="9734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Принятие решения о предоставлении либо об</w:t>
                            </w:r>
                            <w:r>
                              <w:t> </w:t>
                            </w:r>
                            <w:r w:rsidRPr="009F7C0D">
                              <w:t>отказе в предоставлении государственной услуги</w:t>
                            </w:r>
                            <w:r>
                              <w:t>, направление решения заявителю</w:t>
                            </w:r>
                          </w:p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0" type="#_x0000_t109" style="position:absolute;margin-left:5.3pt;margin-top:3.25pt;width:280.5pt;height:76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" filled="f" strokecolor="#243f60" strokeweight="2pt">
                <v:textbox>
                  <w:txbxContent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Принятие решения о предоставлении либо об</w:t>
                      </w:r>
                      <w:r>
                        <w:t> </w:t>
                      </w:r>
                      <w:r w:rsidRPr="009F7C0D">
                        <w:t>отказе в предоставлении государственной услуги</w:t>
                      </w:r>
                      <w:r>
                        <w:t>, направление решения заявителю</w:t>
                      </w:r>
                    </w:p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90212D" w:rsidRPr="009F7C0D" w:rsidRDefault="0090212D" w:rsidP="00593348">
      <w:pPr>
        <w:tabs>
          <w:tab w:val="left" w:pos="1800"/>
        </w:tabs>
      </w:pPr>
    </w:p>
    <w:p w:rsidR="0090212D" w:rsidRPr="009F7C0D" w:rsidRDefault="0090212D" w:rsidP="00593348"/>
    <w:p w:rsidR="0090212D" w:rsidRPr="009F7C0D" w:rsidRDefault="0090212D" w:rsidP="00593348"/>
    <w:p w:rsidR="0090212D" w:rsidRPr="009F7C0D" w:rsidRDefault="0090212D" w:rsidP="00593348"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A5BA59" wp14:editId="08EAE7F0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11430" t="12065" r="7620" b="1079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223" w:rsidRPr="00034651" w:rsidRDefault="00357223" w:rsidP="0090212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1" style="position:absolute;margin-left:24.5pt;margin-top:9.25pt;width:48pt;height:19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" strokecolor="white">
                <v:textbox>
                  <w:txbxContent>
                    <w:p w:rsidR="00357223" w:rsidRPr="00034651" w:rsidRDefault="00357223" w:rsidP="0090212D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0212D" w:rsidRPr="009F7C0D" w:rsidRDefault="0090212D" w:rsidP="00593348"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6D0A28D" wp14:editId="7CF8D62F">
                <wp:simplePos x="0" y="0"/>
                <wp:positionH relativeFrom="column">
                  <wp:posOffset>1848700</wp:posOffset>
                </wp:positionH>
                <wp:positionV relativeFrom="paragraph">
                  <wp:posOffset>138442</wp:posOffset>
                </wp:positionV>
                <wp:extent cx="9525" cy="721995"/>
                <wp:effectExtent l="38100" t="0" r="66675" b="590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721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45.55pt;margin-top:10.9pt;width:.75pt;height:56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">
                <v:stroke endarrow="block"/>
              </v:shape>
            </w:pict>
          </mc:Fallback>
        </mc:AlternateContent>
      </w:r>
    </w:p>
    <w:p w:rsidR="0090212D" w:rsidRPr="009F7C0D" w:rsidRDefault="0090212D" w:rsidP="00593348"/>
    <w:p w:rsidR="0090212D" w:rsidRPr="009F7C0D" w:rsidRDefault="0090212D" w:rsidP="00593348"/>
    <w:p w:rsidR="0090212D" w:rsidRPr="009F7C0D" w:rsidRDefault="0090212D" w:rsidP="00593348">
      <w:pPr>
        <w:jc w:val="both"/>
      </w:pPr>
    </w:p>
    <w:p w:rsidR="0090212D" w:rsidRPr="009F7C0D" w:rsidRDefault="0090212D" w:rsidP="00593348">
      <w:pPr>
        <w:tabs>
          <w:tab w:val="left" w:pos="2080"/>
        </w:tabs>
      </w:pPr>
      <w:r w:rsidRPr="001B504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3DB68B" wp14:editId="6790DADE">
                <wp:simplePos x="0" y="0"/>
                <wp:positionH relativeFrom="column">
                  <wp:posOffset>642835</wp:posOffset>
                </wp:positionH>
                <wp:positionV relativeFrom="paragraph">
                  <wp:posOffset>158762</wp:posOffset>
                </wp:positionV>
                <wp:extent cx="2404110" cy="861060"/>
                <wp:effectExtent l="0" t="0" r="15240" b="15240"/>
                <wp:wrapNone/>
                <wp:docPr id="15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4110" cy="8610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7223" w:rsidRPr="009F7C0D" w:rsidRDefault="00357223" w:rsidP="0090212D">
                            <w:pPr>
                              <w:jc w:val="center"/>
                            </w:pPr>
                            <w:r>
                              <w:t>Организация выплаты компенсации расходов на оплату услуг по установке телефона</w:t>
                            </w:r>
                          </w:p>
                          <w:p w:rsidR="00357223" w:rsidRPr="009F7C0D" w:rsidRDefault="00357223" w:rsidP="0090212D">
                            <w:pPr>
                              <w:jc w:val="center"/>
                            </w:pPr>
                            <w:r w:rsidRPr="009F7C0D"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2" type="#_x0000_t109" style="position:absolute;margin-left:50.6pt;margin-top:12.5pt;width:189.3pt;height:67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" filled="f" strokecolor="#243f60" strokeweight="2pt">
                <v:textbox>
                  <w:txbxContent>
                    <w:p w:rsidR="00357223" w:rsidRPr="009F7C0D" w:rsidRDefault="00357223" w:rsidP="0090212D">
                      <w:pPr>
                        <w:jc w:val="center"/>
                      </w:pPr>
                      <w:r>
                        <w:t>Организация выплаты компенсации расходов на оплату услуг по установке телефона</w:t>
                      </w:r>
                    </w:p>
                    <w:p w:rsidR="00357223" w:rsidRPr="009F7C0D" w:rsidRDefault="00357223" w:rsidP="0090212D">
                      <w:pPr>
                        <w:jc w:val="center"/>
                      </w:pPr>
                      <w:r w:rsidRPr="009F7C0D"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90212D" w:rsidRPr="009F7C0D" w:rsidRDefault="0090212D" w:rsidP="00593348">
      <w:pPr>
        <w:rPr>
          <w:sz w:val="28"/>
          <w:szCs w:val="28"/>
        </w:rPr>
      </w:pPr>
    </w:p>
    <w:p w:rsidR="0090212D" w:rsidRPr="009F7C0D" w:rsidRDefault="0090212D" w:rsidP="00593348">
      <w:pPr>
        <w:tabs>
          <w:tab w:val="left" w:pos="3340"/>
        </w:tabs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</w:p>
    <w:p w:rsidR="0090212D" w:rsidRPr="009F7C0D" w:rsidRDefault="0090212D" w:rsidP="00593348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0212D" w:rsidRPr="009F7C0D" w:rsidRDefault="0090212D" w:rsidP="00593348">
      <w:pPr>
        <w:tabs>
          <w:tab w:val="left" w:pos="4245"/>
        </w:tabs>
        <w:rPr>
          <w:sz w:val="18"/>
          <w:szCs w:val="18"/>
        </w:rPr>
      </w:pPr>
    </w:p>
    <w:p w:rsidR="0090212D" w:rsidRPr="009F7C0D" w:rsidRDefault="0090212D" w:rsidP="00593348">
      <w:pPr>
        <w:tabs>
          <w:tab w:val="left" w:pos="4245"/>
        </w:tabs>
        <w:rPr>
          <w:sz w:val="18"/>
          <w:szCs w:val="18"/>
        </w:rPr>
      </w:pPr>
    </w:p>
    <w:p w:rsidR="0090212D" w:rsidRPr="009F7C0D" w:rsidRDefault="0090212D" w:rsidP="00593348">
      <w:pPr>
        <w:tabs>
          <w:tab w:val="left" w:pos="4245"/>
        </w:tabs>
        <w:rPr>
          <w:sz w:val="18"/>
          <w:szCs w:val="18"/>
        </w:rPr>
      </w:pPr>
    </w:p>
    <w:p w:rsidR="0090212D" w:rsidRPr="009F7C0D" w:rsidRDefault="0090212D" w:rsidP="00593348">
      <w:pPr>
        <w:tabs>
          <w:tab w:val="left" w:pos="4245"/>
        </w:tabs>
        <w:rPr>
          <w:sz w:val="18"/>
          <w:szCs w:val="18"/>
        </w:rPr>
      </w:pPr>
    </w:p>
    <w:p w:rsidR="0090212D" w:rsidRPr="009F7C0D" w:rsidRDefault="0090212D" w:rsidP="00593348">
      <w:pPr>
        <w:tabs>
          <w:tab w:val="left" w:pos="4245"/>
        </w:tabs>
        <w:rPr>
          <w:sz w:val="18"/>
          <w:szCs w:val="18"/>
        </w:rPr>
      </w:pPr>
    </w:p>
    <w:p w:rsidR="00A12A53" w:rsidRPr="009F7C0D" w:rsidRDefault="00A12A53" w:rsidP="00593348">
      <w:pPr>
        <w:tabs>
          <w:tab w:val="left" w:pos="4245"/>
        </w:tabs>
        <w:rPr>
          <w:sz w:val="28"/>
          <w:szCs w:val="28"/>
        </w:rPr>
      </w:pPr>
    </w:p>
    <w:p w:rsidR="00AE7F4E" w:rsidRPr="009F7C0D" w:rsidRDefault="00AE7F4E" w:rsidP="00593348">
      <w:pPr>
        <w:rPr>
          <w:sz w:val="28"/>
          <w:szCs w:val="28"/>
        </w:rPr>
        <w:sectPr w:rsidR="00AE7F4E" w:rsidRPr="009F7C0D" w:rsidSect="00BC095D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9F7C0D" w:rsidTr="00DE6512">
        <w:tc>
          <w:tcPr>
            <w:tcW w:w="9464" w:type="dxa"/>
            <w:shd w:val="clear" w:color="auto" w:fill="auto"/>
          </w:tcPr>
          <w:p w:rsidR="00DE6512" w:rsidRPr="009F7C0D" w:rsidRDefault="00A579CC" w:rsidP="00593348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 w:rsidRPr="009F7C0D">
              <w:rPr>
                <w:sz w:val="28"/>
                <w:szCs w:val="28"/>
              </w:rPr>
              <w:lastRenderedPageBreak/>
              <w:tab/>
            </w:r>
          </w:p>
          <w:p w:rsidR="00DE6512" w:rsidRPr="009F7C0D" w:rsidRDefault="00DE6512" w:rsidP="00593348">
            <w:pPr>
              <w:rPr>
                <w:sz w:val="28"/>
                <w:szCs w:val="28"/>
              </w:rPr>
            </w:pPr>
          </w:p>
          <w:p w:rsidR="00DE6512" w:rsidRPr="009F7C0D" w:rsidRDefault="00DE6512" w:rsidP="00593348">
            <w:pPr>
              <w:rPr>
                <w:sz w:val="28"/>
                <w:szCs w:val="28"/>
              </w:rPr>
            </w:pPr>
          </w:p>
          <w:p w:rsidR="00DE6512" w:rsidRPr="009F7C0D" w:rsidRDefault="00DE6512" w:rsidP="00593348">
            <w:pPr>
              <w:rPr>
                <w:sz w:val="28"/>
                <w:szCs w:val="28"/>
              </w:rPr>
            </w:pPr>
          </w:p>
          <w:p w:rsidR="00DE6512" w:rsidRPr="009F7C0D" w:rsidRDefault="00DE6512" w:rsidP="00593348">
            <w:pPr>
              <w:rPr>
                <w:sz w:val="28"/>
                <w:szCs w:val="28"/>
              </w:rPr>
            </w:pPr>
          </w:p>
          <w:p w:rsidR="00AE7F4E" w:rsidRPr="009F7C0D" w:rsidRDefault="00AE7F4E" w:rsidP="0059334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AE7F4E" w:rsidRPr="009F7C0D" w:rsidRDefault="00AE7F4E" w:rsidP="00593348">
            <w:pPr>
              <w:pStyle w:val="ConsPlusTitle"/>
              <w:widowControl/>
              <w:rPr>
                <w:b w:val="0"/>
              </w:rPr>
            </w:pPr>
            <w:r w:rsidRPr="009F7C0D">
              <w:rPr>
                <w:b w:val="0"/>
              </w:rPr>
              <w:t>Приложение № 4</w:t>
            </w:r>
          </w:p>
          <w:p w:rsidR="00AE7F4E" w:rsidRPr="009F7C0D" w:rsidRDefault="00AE7F4E" w:rsidP="00593348">
            <w:pPr>
              <w:pStyle w:val="ConsPlusTitle"/>
              <w:widowControl/>
              <w:rPr>
                <w:sz w:val="28"/>
                <w:szCs w:val="28"/>
              </w:rPr>
            </w:pPr>
            <w:r w:rsidRPr="009F7C0D">
              <w:rPr>
                <w:b w:val="0"/>
              </w:rPr>
              <w:t xml:space="preserve">к </w:t>
            </w:r>
            <w:r w:rsidR="00605941">
              <w:rPr>
                <w:b w:val="0"/>
              </w:rPr>
              <w:t>А</w:t>
            </w:r>
            <w:r w:rsidRPr="009F7C0D">
              <w:rPr>
                <w:b w:val="0"/>
              </w:rPr>
              <w:t>дминистративно</w:t>
            </w:r>
            <w:r w:rsidR="00003747" w:rsidRPr="009F7C0D">
              <w:rPr>
                <w:b w:val="0"/>
              </w:rPr>
              <w:t>му</w:t>
            </w:r>
            <w:r w:rsidRPr="009F7C0D">
              <w:rPr>
                <w:b w:val="0"/>
              </w:rPr>
              <w:t xml:space="preserve"> регламент</w:t>
            </w:r>
            <w:r w:rsidR="00003747" w:rsidRPr="009F7C0D">
              <w:rPr>
                <w:b w:val="0"/>
              </w:rPr>
              <w:t>у</w:t>
            </w:r>
            <w:r w:rsidRPr="009F7C0D">
              <w:rPr>
                <w:b w:val="0"/>
              </w:rPr>
              <w:t xml:space="preserve"> предоставления территориальными</w:t>
            </w:r>
            <w:r w:rsidR="00003747" w:rsidRPr="009F7C0D">
              <w:rPr>
                <w:b w:val="0"/>
              </w:rPr>
              <w:t xml:space="preserve"> </w:t>
            </w:r>
            <w:r w:rsidRPr="009F7C0D">
              <w:rPr>
                <w:b w:val="0"/>
              </w:rPr>
              <w:t>отраслевыми исполнительными органами государственной власти</w:t>
            </w:r>
            <w:r w:rsidR="00605941">
              <w:rPr>
                <w:b w:val="0"/>
              </w:rPr>
              <w:t xml:space="preserve"> Свердловской </w:t>
            </w:r>
            <w:r w:rsidRPr="009F7C0D">
              <w:rPr>
                <w:b w:val="0"/>
              </w:rPr>
              <w:t>области</w:t>
            </w:r>
            <w:r w:rsidR="00605941">
              <w:rPr>
                <w:b w:val="0"/>
              </w:rPr>
              <w:t> –</w:t>
            </w:r>
            <w:r w:rsidRPr="009F7C0D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2A090A" w:rsidRPr="009F7C0D">
              <w:rPr>
                <w:b w:val="0"/>
              </w:rPr>
              <w:t>Назначение и организация выплаты компенсации</w:t>
            </w:r>
            <w:r w:rsidR="0090212D" w:rsidRPr="009F7C0D">
              <w:rPr>
                <w:b w:val="0"/>
              </w:rPr>
              <w:t xml:space="preserve"> 100</w:t>
            </w:r>
            <w:r w:rsidR="00605941">
              <w:rPr>
                <w:b w:val="0"/>
              </w:rPr>
              <w:t> </w:t>
            </w:r>
            <w:r w:rsidR="0090212D" w:rsidRPr="009F7C0D">
              <w:rPr>
                <w:b w:val="0"/>
              </w:rPr>
              <w:t>процентов расходов на оплату по действующим тарифам услуг по установке телефона по месту жительства»</w:t>
            </w:r>
          </w:p>
        </w:tc>
      </w:tr>
    </w:tbl>
    <w:p w:rsidR="00AE7F4E" w:rsidRPr="009F7C0D" w:rsidRDefault="00AE7F4E" w:rsidP="00593348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9F7C0D">
        <w:rPr>
          <w:b/>
          <w:bCs/>
          <w:sz w:val="28"/>
          <w:szCs w:val="28"/>
        </w:rPr>
        <w:tab/>
      </w:r>
    </w:p>
    <w:p w:rsidR="00AE7F4E" w:rsidRPr="009F7C0D" w:rsidRDefault="00AE7F4E" w:rsidP="00593348">
      <w:pPr>
        <w:pStyle w:val="ConsPlusTitle"/>
        <w:widowControl/>
        <w:ind w:firstLine="5640"/>
        <w:jc w:val="right"/>
        <w:rPr>
          <w:b w:val="0"/>
          <w:bCs w:val="0"/>
          <w:sz w:val="28"/>
          <w:szCs w:val="28"/>
        </w:rPr>
      </w:pPr>
    </w:p>
    <w:p w:rsidR="00AE7F4E" w:rsidRPr="009F7C0D" w:rsidRDefault="00AE7F4E" w:rsidP="00593348">
      <w:pPr>
        <w:jc w:val="right"/>
        <w:rPr>
          <w:sz w:val="28"/>
          <w:szCs w:val="28"/>
        </w:rPr>
      </w:pPr>
    </w:p>
    <w:p w:rsidR="00AE7F4E" w:rsidRPr="009F7C0D" w:rsidRDefault="00AE7F4E" w:rsidP="00593348">
      <w:pPr>
        <w:jc w:val="center"/>
        <w:rPr>
          <w:b/>
          <w:sz w:val="28"/>
          <w:szCs w:val="28"/>
        </w:rPr>
      </w:pPr>
      <w:r w:rsidRPr="009F7C0D">
        <w:rPr>
          <w:b/>
          <w:sz w:val="28"/>
          <w:szCs w:val="28"/>
        </w:rPr>
        <w:t>ЖУРНАЛ</w:t>
      </w:r>
    </w:p>
    <w:p w:rsidR="00AE7F4E" w:rsidRPr="009F7C0D" w:rsidRDefault="00097A0C" w:rsidP="00593348">
      <w:pPr>
        <w:jc w:val="center"/>
        <w:rPr>
          <w:b/>
          <w:sz w:val="28"/>
          <w:szCs w:val="28"/>
        </w:rPr>
      </w:pPr>
      <w:r w:rsidRPr="009F7C0D">
        <w:rPr>
          <w:b/>
          <w:sz w:val="28"/>
          <w:szCs w:val="28"/>
        </w:rPr>
        <w:t xml:space="preserve">регистрации заявлений на </w:t>
      </w:r>
      <w:r w:rsidR="00AE7F4E" w:rsidRPr="009F7C0D">
        <w:rPr>
          <w:b/>
          <w:sz w:val="28"/>
          <w:szCs w:val="28"/>
        </w:rPr>
        <w:t>осуществление социальных выплат</w:t>
      </w:r>
    </w:p>
    <w:p w:rsidR="00AE7F4E" w:rsidRPr="009F7C0D" w:rsidRDefault="00AE7F4E" w:rsidP="00593348">
      <w:pPr>
        <w:rPr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9F7C0D" w:rsidTr="0078335F">
        <w:tc>
          <w:tcPr>
            <w:tcW w:w="817" w:type="dxa"/>
          </w:tcPr>
          <w:p w:rsidR="00AE7F4E" w:rsidRPr="009F7C0D" w:rsidRDefault="00AE7F4E" w:rsidP="00593348">
            <w:pPr>
              <w:rPr>
                <w:sz w:val="28"/>
                <w:szCs w:val="28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9F7C0D">
              <w:rPr>
                <w:sz w:val="28"/>
                <w:szCs w:val="28"/>
                <w:lang w:val="en-US"/>
              </w:rPr>
              <w:t xml:space="preserve">. </w:t>
            </w:r>
            <w:r w:rsidRPr="009F7C0D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9F7C0D" w:rsidRDefault="00AE7F4E" w:rsidP="00593348">
            <w:pPr>
              <w:jc w:val="center"/>
              <w:rPr>
                <w:sz w:val="28"/>
                <w:szCs w:val="28"/>
              </w:rPr>
            </w:pPr>
            <w:r w:rsidRPr="009F7C0D">
              <w:rPr>
                <w:sz w:val="28"/>
                <w:szCs w:val="28"/>
              </w:rPr>
              <w:t>обращения</w:t>
            </w:r>
          </w:p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r w:rsidRPr="009F7C0D">
              <w:rPr>
                <w:sz w:val="28"/>
                <w:szCs w:val="28"/>
              </w:rPr>
              <w:t>(приема заявления)</w:t>
            </w:r>
            <w:r w:rsidRPr="009F7C0D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9F7C0D" w:rsidRDefault="00AE7F4E" w:rsidP="00593348">
            <w:pPr>
              <w:jc w:val="center"/>
              <w:rPr>
                <w:sz w:val="28"/>
                <w:szCs w:val="28"/>
              </w:rPr>
            </w:pPr>
            <w:r w:rsidRPr="009F7C0D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9F7C0D">
              <w:rPr>
                <w:sz w:val="28"/>
                <w:szCs w:val="28"/>
              </w:rPr>
              <w:t>амилия</w:t>
            </w:r>
            <w:proofErr w:type="spellEnd"/>
            <w:r w:rsidRPr="009F7C0D">
              <w:rPr>
                <w:sz w:val="28"/>
                <w:szCs w:val="28"/>
              </w:rPr>
              <w:t>, имя, отчество</w:t>
            </w:r>
          </w:p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9F7C0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F7C0D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9F7C0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F7C0D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9F7C0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F7C0D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sz w:val="28"/>
                <w:szCs w:val="28"/>
              </w:rPr>
            </w:pPr>
            <w:r w:rsidRPr="009F7C0D">
              <w:rPr>
                <w:sz w:val="28"/>
                <w:szCs w:val="28"/>
              </w:rPr>
              <w:t>Результат</w:t>
            </w:r>
          </w:p>
          <w:p w:rsidR="00AE7F4E" w:rsidRPr="009F7C0D" w:rsidRDefault="00AE7F4E" w:rsidP="00593348">
            <w:pPr>
              <w:jc w:val="center"/>
              <w:rPr>
                <w:sz w:val="28"/>
                <w:szCs w:val="28"/>
              </w:rPr>
            </w:pPr>
            <w:r w:rsidRPr="009F7C0D">
              <w:rPr>
                <w:sz w:val="28"/>
                <w:szCs w:val="28"/>
              </w:rPr>
              <w:t>рассмотрения заявления</w:t>
            </w:r>
          </w:p>
          <w:p w:rsidR="00AE7F4E" w:rsidRPr="009F7C0D" w:rsidRDefault="00AE7F4E" w:rsidP="00593348">
            <w:pPr>
              <w:jc w:val="center"/>
              <w:rPr>
                <w:sz w:val="28"/>
                <w:szCs w:val="28"/>
              </w:rPr>
            </w:pPr>
            <w:r w:rsidRPr="009F7C0D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9F7C0D" w:rsidRDefault="00AE7F4E" w:rsidP="0059334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F7C0D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9F7C0D" w:rsidTr="0078335F">
        <w:tc>
          <w:tcPr>
            <w:tcW w:w="817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9F7C0D">
              <w:rPr>
                <w:b/>
                <w:sz w:val="28"/>
                <w:szCs w:val="28"/>
                <w:lang w:val="en-US"/>
              </w:rPr>
              <w:t>8</w:t>
            </w:r>
          </w:p>
        </w:tc>
      </w:tr>
      <w:tr w:rsidR="00AE7F4E" w:rsidRPr="009F7C0D" w:rsidTr="0078335F">
        <w:tc>
          <w:tcPr>
            <w:tcW w:w="817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AE7F4E" w:rsidRPr="009F7C0D" w:rsidTr="0078335F">
        <w:tc>
          <w:tcPr>
            <w:tcW w:w="817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AE7F4E" w:rsidRPr="009F7C0D" w:rsidTr="0078335F">
        <w:tc>
          <w:tcPr>
            <w:tcW w:w="817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</w:rPr>
            </w:pPr>
          </w:p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E7F4E" w:rsidRPr="009F7C0D" w:rsidRDefault="00AE7F4E" w:rsidP="0059334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AE7F4E" w:rsidRPr="009F7C0D" w:rsidRDefault="00AE7F4E" w:rsidP="00593348">
      <w:pPr>
        <w:rPr>
          <w:b/>
          <w:sz w:val="28"/>
          <w:szCs w:val="28"/>
        </w:rPr>
      </w:pPr>
    </w:p>
    <w:p w:rsidR="00AE7F4E" w:rsidRPr="009F7C0D" w:rsidRDefault="00AE7F4E" w:rsidP="00593348">
      <w:pPr>
        <w:rPr>
          <w:b/>
          <w:sz w:val="28"/>
          <w:szCs w:val="28"/>
        </w:rPr>
      </w:pPr>
    </w:p>
    <w:p w:rsidR="00AE7F4E" w:rsidRPr="009F7C0D" w:rsidRDefault="00AE7F4E" w:rsidP="00593348">
      <w:pPr>
        <w:rPr>
          <w:b/>
          <w:sz w:val="28"/>
          <w:szCs w:val="28"/>
        </w:rPr>
      </w:pPr>
    </w:p>
    <w:p w:rsidR="00C06AEB" w:rsidRDefault="00C06AEB" w:rsidP="00593348">
      <w:pPr>
        <w:jc w:val="center"/>
        <w:rPr>
          <w:sz w:val="28"/>
          <w:szCs w:val="28"/>
        </w:rPr>
        <w:sectPr w:rsidR="00C06AEB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C06AEB" w:rsidRPr="00C06AEB" w:rsidRDefault="00C06AEB" w:rsidP="00C06AEB">
      <w:pPr>
        <w:pStyle w:val="1"/>
        <w:tabs>
          <w:tab w:val="left" w:pos="6237"/>
        </w:tabs>
        <w:spacing w:before="0"/>
        <w:jc w:val="center"/>
        <w:rPr>
          <w:rFonts w:ascii="Times New Roman" w:hAnsi="Times New Roman" w:cs="Times New Roman"/>
          <w:color w:val="auto"/>
        </w:rPr>
      </w:pPr>
      <w:r w:rsidRPr="00C06AEB">
        <w:rPr>
          <w:rFonts w:ascii="Times New Roman" w:hAnsi="Times New Roman" w:cs="Times New Roman"/>
          <w:color w:val="auto"/>
        </w:rPr>
        <w:lastRenderedPageBreak/>
        <w:t>ПОЯСНИТЕЛЬНАЯ ЗАПИСКА</w:t>
      </w:r>
    </w:p>
    <w:p w:rsidR="00C06AEB" w:rsidRPr="00C06AEB" w:rsidRDefault="00C06AEB" w:rsidP="00C06AE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06AEB">
        <w:rPr>
          <w:sz w:val="28"/>
          <w:szCs w:val="28"/>
        </w:rPr>
        <w:t xml:space="preserve">к проекту приказа </w:t>
      </w:r>
    </w:p>
    <w:p w:rsidR="00C06AEB" w:rsidRPr="00C06AEB" w:rsidRDefault="00C06AEB" w:rsidP="00C06AE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06AEB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компенсации 100 процентов расходов на оплату по действующим тарифам услуг по установке телефона по месту жительства»</w:t>
      </w:r>
    </w:p>
    <w:p w:rsidR="00C06AEB" w:rsidRPr="00C06AEB" w:rsidRDefault="00C06AEB" w:rsidP="00C06AEB">
      <w:pPr>
        <w:autoSpaceDE w:val="0"/>
        <w:autoSpaceDN w:val="0"/>
        <w:adjustRightInd w:val="0"/>
        <w:rPr>
          <w:sz w:val="28"/>
          <w:szCs w:val="28"/>
        </w:rPr>
      </w:pPr>
    </w:p>
    <w:p w:rsidR="00C06AEB" w:rsidRPr="00C06AEB" w:rsidRDefault="00C06AEB" w:rsidP="00C06AEB">
      <w:pPr>
        <w:pStyle w:val="af1"/>
        <w:ind w:left="0"/>
        <w:jc w:val="center"/>
        <w:rPr>
          <w:b/>
          <w:sz w:val="28"/>
          <w:szCs w:val="28"/>
          <w:u w:val="single"/>
        </w:rPr>
      </w:pPr>
      <w:r w:rsidRPr="00C06AEB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C06AEB" w:rsidRPr="00C06AEB" w:rsidRDefault="00C06AEB" w:rsidP="00C06AEB">
      <w:pPr>
        <w:pStyle w:val="af1"/>
        <w:rPr>
          <w:sz w:val="28"/>
          <w:szCs w:val="28"/>
          <w:u w:val="single"/>
        </w:rPr>
      </w:pP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6AEB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06AEB">
        <w:rPr>
          <w:bCs/>
          <w:sz w:val="28"/>
          <w:szCs w:val="28"/>
        </w:rPr>
        <w:t>Правовые и организационные основы п</w:t>
      </w:r>
      <w:r w:rsidRPr="00C06AEB">
        <w:rPr>
          <w:sz w:val="28"/>
          <w:szCs w:val="28"/>
        </w:rPr>
        <w:t>редоставления компенсации 10</w:t>
      </w:r>
      <w:r>
        <w:rPr>
          <w:sz w:val="28"/>
          <w:szCs w:val="28"/>
        </w:rPr>
        <w:t>0 </w:t>
      </w:r>
      <w:r w:rsidRPr="00C06AEB">
        <w:rPr>
          <w:sz w:val="28"/>
          <w:szCs w:val="28"/>
        </w:rPr>
        <w:t xml:space="preserve">процентов расходов на оплату по действующим тарифам услуг по установке телефона по месту жительства </w:t>
      </w:r>
      <w:r w:rsidRPr="00C06AEB">
        <w:rPr>
          <w:bCs/>
          <w:sz w:val="28"/>
          <w:szCs w:val="28"/>
        </w:rPr>
        <w:t xml:space="preserve">установлены </w:t>
      </w:r>
      <w:r w:rsidRPr="00C06AEB">
        <w:rPr>
          <w:sz w:val="28"/>
          <w:szCs w:val="28"/>
        </w:rPr>
        <w:t>Законом Свердловской области от 25 ноября 2004 года № 190-ОЗ «О социальной поддержке ветеранов в Свердловской области» и Законом Свердловской области от 25 ноября 2004 года № 191-ОЗ «О социальной поддержке реабилитированных лиц и лиц, признанных пострадавшими от политических репрессий</w:t>
      </w:r>
      <w:proofErr w:type="gramEnd"/>
      <w:r w:rsidRPr="00C06AEB">
        <w:rPr>
          <w:sz w:val="28"/>
          <w:szCs w:val="28"/>
        </w:rPr>
        <w:t>, в Свердловской области».</w:t>
      </w:r>
    </w:p>
    <w:p w:rsidR="00C06AEB" w:rsidRPr="00C06AEB" w:rsidRDefault="00C06AEB" w:rsidP="00C06AE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C06AEB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C06AEB">
        <w:rPr>
          <w:sz w:val="28"/>
          <w:szCs w:val="28"/>
        </w:rPr>
        <w:t>«Выплата компенсации 100 процентов расходов на оплату по действующим тарифам услуг по</w:t>
      </w:r>
      <w:proofErr w:type="gramEnd"/>
      <w:r w:rsidRPr="00C06AEB">
        <w:rPr>
          <w:sz w:val="28"/>
          <w:szCs w:val="28"/>
        </w:rPr>
        <w:t xml:space="preserve"> установке телефона по месту жительства».</w:t>
      </w: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C06AEB" w:rsidRPr="00C06AEB" w:rsidRDefault="00C06AEB" w:rsidP="00C06AE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C06AEB">
        <w:rPr>
          <w:b/>
          <w:sz w:val="28"/>
          <w:szCs w:val="28"/>
        </w:rPr>
        <w:t xml:space="preserve">2. </w:t>
      </w:r>
      <w:r w:rsidRPr="00C06AEB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C06AEB">
        <w:rPr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</w:t>
      </w:r>
      <w:r w:rsidRPr="00C06AEB">
        <w:rPr>
          <w:sz w:val="28"/>
          <w:szCs w:val="28"/>
        </w:rPr>
        <w:lastRenderedPageBreak/>
        <w:t>выплаты компенсации 100 процентов расходов на оплату по действующим тарифам услуг по установке телефона по месту жительства», регламентирующего порядок и стандарт предоставления государственной услуги, сроки и последовательность административных</w:t>
      </w:r>
      <w:proofErr w:type="gramEnd"/>
      <w:r w:rsidRPr="00C06AEB">
        <w:rPr>
          <w:sz w:val="28"/>
          <w:szCs w:val="28"/>
        </w:rPr>
        <w:t xml:space="preserve">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C06AEB" w:rsidRPr="00C06AEB" w:rsidRDefault="00C06AEB" w:rsidP="00C06AEB">
      <w:pPr>
        <w:ind w:firstLine="709"/>
        <w:jc w:val="both"/>
        <w:rPr>
          <w:sz w:val="28"/>
          <w:szCs w:val="28"/>
        </w:rPr>
      </w:pPr>
      <w:r w:rsidRPr="00C06AEB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06AEB" w:rsidRPr="00C06AEB" w:rsidRDefault="00C06AEB" w:rsidP="00C06AEB">
      <w:pPr>
        <w:jc w:val="center"/>
        <w:rPr>
          <w:b/>
          <w:sz w:val="28"/>
          <w:szCs w:val="28"/>
          <w:u w:val="single"/>
        </w:rPr>
      </w:pPr>
      <w:r w:rsidRPr="00C06AEB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C06AEB" w:rsidRPr="00C06AEB" w:rsidRDefault="00C06AEB" w:rsidP="00C06AEB">
      <w:pPr>
        <w:ind w:firstLine="709"/>
        <w:jc w:val="both"/>
        <w:rPr>
          <w:sz w:val="28"/>
          <w:szCs w:val="28"/>
        </w:rPr>
      </w:pPr>
      <w:r w:rsidRPr="00C06AEB">
        <w:rPr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ежегодной компенсации эксплуатационных расходов за бензин, ремонт и техническое обслуживание транспортных средств», предусмотрены частью первой пункта 1 статьи 12 Закона Свердловской области от 25 ноября 2004 года № 190-ОЗ «О социальной поддержке ветеранов в Свердловской области».</w:t>
      </w:r>
    </w:p>
    <w:p w:rsidR="00C06AEB" w:rsidRPr="00C06AEB" w:rsidRDefault="00C06AEB" w:rsidP="00C06AEB">
      <w:pPr>
        <w:ind w:firstLine="709"/>
        <w:jc w:val="both"/>
        <w:rPr>
          <w:sz w:val="28"/>
          <w:szCs w:val="28"/>
        </w:rPr>
      </w:pPr>
    </w:p>
    <w:p w:rsidR="00C06AEB" w:rsidRPr="00C06AEB" w:rsidRDefault="00C06AEB" w:rsidP="00C06AE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C06AEB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C06AEB" w:rsidRPr="00C06AEB" w:rsidRDefault="00C06AEB" w:rsidP="00C06AEB">
      <w:pPr>
        <w:ind w:firstLine="567"/>
        <w:jc w:val="both"/>
        <w:rPr>
          <w:sz w:val="28"/>
          <w:szCs w:val="28"/>
        </w:rPr>
      </w:pPr>
      <w:r w:rsidRPr="00C06AEB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ежегодной компенсации эксплуатационных расходов за бензин, ремонт и техническое обслуживание транспортных средств», предусматривает оптимизацию предоставления государственной услуги.</w:t>
      </w:r>
    </w:p>
    <w:p w:rsidR="00C06AEB" w:rsidRPr="00C06AEB" w:rsidRDefault="00C06AEB" w:rsidP="00C06AE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06AEB" w:rsidRPr="00C06AEB" w:rsidRDefault="00C06AEB" w:rsidP="00C06AEB">
      <w:pPr>
        <w:pStyle w:val="2"/>
        <w:rPr>
          <w:szCs w:val="28"/>
          <w:u w:val="single"/>
        </w:rPr>
      </w:pPr>
      <w:r w:rsidRPr="00C06AEB">
        <w:rPr>
          <w:szCs w:val="28"/>
        </w:rPr>
        <w:t>5.</w:t>
      </w:r>
      <w:r w:rsidRPr="00C06AEB">
        <w:rPr>
          <w:szCs w:val="28"/>
          <w:u w:val="single"/>
        </w:rPr>
        <w:t xml:space="preserve"> Финансово-экономическое обоснование</w:t>
      </w: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pStyle w:val="21"/>
        <w:ind w:firstLine="709"/>
        <w:rPr>
          <w:rFonts w:ascii="Times New Roman" w:hAnsi="Times New Roman"/>
          <w:i w:val="0"/>
          <w:szCs w:val="28"/>
        </w:rPr>
      </w:pPr>
      <w:r w:rsidRPr="00C06AEB">
        <w:rPr>
          <w:rFonts w:ascii="Times New Roman" w:hAnsi="Times New Roman"/>
          <w:i w:val="0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C06AEB" w:rsidRPr="00C06AEB" w:rsidRDefault="00C06AEB" w:rsidP="00C06AEB">
      <w:pPr>
        <w:pStyle w:val="21"/>
        <w:ind w:firstLine="709"/>
        <w:rPr>
          <w:rFonts w:ascii="Times New Roman" w:hAnsi="Times New Roman"/>
          <w:i w:val="0"/>
          <w:szCs w:val="28"/>
        </w:rPr>
      </w:pPr>
    </w:p>
    <w:p w:rsidR="00C06AEB" w:rsidRPr="00C06AEB" w:rsidRDefault="00C06AEB" w:rsidP="00C06AEB">
      <w:pPr>
        <w:pStyle w:val="21"/>
        <w:keepNext/>
        <w:keepLines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C06AEB">
        <w:rPr>
          <w:rFonts w:ascii="Times New Roman" w:hAnsi="Times New Roman"/>
          <w:b/>
          <w:i w:val="0"/>
          <w:szCs w:val="28"/>
        </w:rPr>
        <w:t xml:space="preserve">6. </w:t>
      </w:r>
      <w:r w:rsidRPr="00C06AEB">
        <w:rPr>
          <w:rFonts w:ascii="Times New Roman" w:hAnsi="Times New Roman"/>
          <w:b/>
          <w:i w:val="0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C06AEB" w:rsidRPr="00C06AEB" w:rsidRDefault="00C06AEB" w:rsidP="00C06AEB">
      <w:pPr>
        <w:pStyle w:val="21"/>
        <w:keepNext/>
        <w:keepLines/>
        <w:jc w:val="center"/>
        <w:rPr>
          <w:rFonts w:ascii="Times New Roman" w:hAnsi="Times New Roman"/>
          <w:b/>
          <w:i w:val="0"/>
          <w:szCs w:val="28"/>
          <w:u w:val="single"/>
        </w:rPr>
      </w:pPr>
    </w:p>
    <w:p w:rsidR="00C06AEB" w:rsidRPr="00C06AEB" w:rsidRDefault="00C06AEB" w:rsidP="00C06AE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6AEB">
        <w:rPr>
          <w:sz w:val="28"/>
          <w:szCs w:val="28"/>
        </w:rPr>
        <w:t xml:space="preserve"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</w:t>
      </w:r>
      <w:r w:rsidRPr="00C06AEB">
        <w:rPr>
          <w:sz w:val="28"/>
          <w:szCs w:val="28"/>
        </w:rPr>
        <w:lastRenderedPageBreak/>
        <w:t>«Об антикоррупционной экспертизе нормативных правовых актов и проектов нормативных правовых актов».</w:t>
      </w:r>
    </w:p>
    <w:p w:rsidR="00C06AEB" w:rsidRPr="00C06AEB" w:rsidRDefault="00C06AEB" w:rsidP="00C06AE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06AEB" w:rsidRPr="00C06AEB" w:rsidRDefault="00C06AEB" w:rsidP="00C06AEB">
      <w:pPr>
        <w:jc w:val="center"/>
        <w:rPr>
          <w:b/>
          <w:sz w:val="28"/>
          <w:szCs w:val="28"/>
          <w:u w:val="single"/>
        </w:rPr>
      </w:pPr>
      <w:r w:rsidRPr="00C06AEB">
        <w:rPr>
          <w:b/>
          <w:sz w:val="28"/>
          <w:szCs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C06AEB" w:rsidRPr="00C06AEB" w:rsidRDefault="00C06AEB" w:rsidP="00C06AEB">
      <w:pPr>
        <w:pStyle w:val="2"/>
        <w:rPr>
          <w:b w:val="0"/>
          <w:szCs w:val="28"/>
          <w:u w:val="single"/>
        </w:rPr>
      </w:pPr>
    </w:p>
    <w:p w:rsidR="00C06AEB" w:rsidRPr="00C06AEB" w:rsidRDefault="00C06AEB" w:rsidP="00C06AEB">
      <w:pPr>
        <w:ind w:firstLine="720"/>
        <w:rPr>
          <w:sz w:val="28"/>
          <w:szCs w:val="28"/>
        </w:rPr>
      </w:pPr>
      <w:r w:rsidRPr="00C06AEB">
        <w:rPr>
          <w:sz w:val="28"/>
          <w:szCs w:val="28"/>
        </w:rPr>
        <w:t>Не требуется.</w:t>
      </w:r>
    </w:p>
    <w:p w:rsidR="00C06AEB" w:rsidRPr="00C06AEB" w:rsidRDefault="00C06AEB" w:rsidP="00C06AEB">
      <w:pPr>
        <w:pStyle w:val="21"/>
        <w:jc w:val="center"/>
        <w:rPr>
          <w:rFonts w:ascii="Times New Roman" w:hAnsi="Times New Roman"/>
          <w:szCs w:val="28"/>
        </w:rPr>
      </w:pPr>
    </w:p>
    <w:p w:rsidR="00C06AEB" w:rsidRPr="00C06AEB" w:rsidRDefault="00C06AEB" w:rsidP="00C06AEB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C06AEB">
        <w:rPr>
          <w:rFonts w:ascii="Times New Roman" w:hAnsi="Times New Roman"/>
          <w:b/>
          <w:i w:val="0"/>
          <w:szCs w:val="28"/>
        </w:rPr>
        <w:t xml:space="preserve">8. </w:t>
      </w:r>
      <w:r w:rsidRPr="00C06AEB">
        <w:rPr>
          <w:rFonts w:ascii="Times New Roman" w:hAnsi="Times New Roman"/>
          <w:b/>
          <w:i w:val="0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C06AEB" w:rsidRPr="00C06AEB" w:rsidRDefault="00C06AEB" w:rsidP="00C06AEB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</w:p>
    <w:p w:rsidR="00C06AEB" w:rsidRPr="00C06AEB" w:rsidRDefault="00C06AEB" w:rsidP="00C06AE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06AEB">
        <w:rPr>
          <w:sz w:val="28"/>
          <w:szCs w:val="28"/>
        </w:rPr>
        <w:t>Не потребуется.</w:t>
      </w:r>
    </w:p>
    <w:p w:rsidR="00C06AEB" w:rsidRPr="00C06AEB" w:rsidRDefault="00C06AEB" w:rsidP="00C06AE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C06AEB" w:rsidRPr="00C06AEB" w:rsidRDefault="00C06AEB" w:rsidP="00C06AEB">
      <w:pPr>
        <w:jc w:val="center"/>
        <w:rPr>
          <w:b/>
          <w:sz w:val="28"/>
          <w:szCs w:val="28"/>
          <w:u w:val="single"/>
        </w:rPr>
      </w:pPr>
      <w:r w:rsidRPr="00C06AEB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C06AEB" w:rsidRPr="00C06AEB" w:rsidRDefault="00C06AEB" w:rsidP="00C06AEB">
      <w:pPr>
        <w:jc w:val="center"/>
        <w:rPr>
          <w:b/>
          <w:sz w:val="28"/>
          <w:szCs w:val="28"/>
          <w:u w:val="single"/>
        </w:rPr>
      </w:pPr>
      <w:r w:rsidRPr="00C06AEB">
        <w:rPr>
          <w:b/>
          <w:sz w:val="28"/>
          <w:szCs w:val="28"/>
          <w:u w:val="single"/>
        </w:rPr>
        <w:t>с указанием их реквизитов</w:t>
      </w:r>
    </w:p>
    <w:p w:rsidR="00C06AEB" w:rsidRPr="00C06AEB" w:rsidRDefault="00C06AEB" w:rsidP="00C06AEB">
      <w:pPr>
        <w:ind w:firstLine="709"/>
        <w:jc w:val="both"/>
        <w:rPr>
          <w:sz w:val="28"/>
          <w:szCs w:val="28"/>
        </w:rPr>
      </w:pPr>
    </w:p>
    <w:p w:rsidR="00C06AEB" w:rsidRPr="00C06AEB" w:rsidRDefault="00C06AEB" w:rsidP="00C06AEB">
      <w:pPr>
        <w:pStyle w:val="af3"/>
        <w:ind w:firstLine="720"/>
        <w:rPr>
          <w:sz w:val="28"/>
          <w:szCs w:val="28"/>
        </w:rPr>
      </w:pPr>
      <w:r w:rsidRPr="00C06AEB">
        <w:rPr>
          <w:sz w:val="28"/>
          <w:szCs w:val="28"/>
        </w:rPr>
        <w:t>Не прилагаются.</w:t>
      </w:r>
    </w:p>
    <w:p w:rsidR="00C06AEB" w:rsidRPr="00C06AEB" w:rsidRDefault="00C06AEB" w:rsidP="00C06AE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06AEB" w:rsidRPr="00C06AEB" w:rsidRDefault="00C06AEB" w:rsidP="00C06AEB">
      <w:pPr>
        <w:ind w:left="1069"/>
        <w:jc w:val="both"/>
        <w:rPr>
          <w:sz w:val="28"/>
          <w:szCs w:val="28"/>
        </w:rPr>
      </w:pPr>
    </w:p>
    <w:p w:rsidR="00C06AEB" w:rsidRPr="00C06AEB" w:rsidRDefault="00C06AEB" w:rsidP="00C06AEB">
      <w:pPr>
        <w:jc w:val="both"/>
        <w:rPr>
          <w:sz w:val="28"/>
          <w:szCs w:val="28"/>
        </w:rPr>
      </w:pPr>
      <w:r w:rsidRPr="00C06AEB">
        <w:rPr>
          <w:sz w:val="28"/>
          <w:szCs w:val="28"/>
        </w:rPr>
        <w:t>Начальник отдела</w:t>
      </w:r>
    </w:p>
    <w:p w:rsidR="00C06AEB" w:rsidRPr="00C06AEB" w:rsidRDefault="00C06AEB" w:rsidP="00C06AEB">
      <w:pPr>
        <w:jc w:val="both"/>
        <w:rPr>
          <w:sz w:val="28"/>
          <w:szCs w:val="28"/>
        </w:rPr>
      </w:pPr>
      <w:r w:rsidRPr="00C06AEB">
        <w:rPr>
          <w:sz w:val="28"/>
          <w:szCs w:val="28"/>
        </w:rPr>
        <w:t>обеспечения и контроля социальных выплат</w:t>
      </w:r>
      <w:r w:rsidRPr="00C06AEB">
        <w:rPr>
          <w:sz w:val="28"/>
          <w:szCs w:val="28"/>
        </w:rPr>
        <w:tab/>
      </w:r>
      <w:r w:rsidRPr="00C06AEB">
        <w:rPr>
          <w:sz w:val="28"/>
          <w:szCs w:val="28"/>
        </w:rPr>
        <w:tab/>
      </w:r>
      <w:r w:rsidRPr="00C06AEB">
        <w:rPr>
          <w:sz w:val="28"/>
          <w:szCs w:val="28"/>
        </w:rPr>
        <w:tab/>
      </w:r>
      <w:r w:rsidRPr="00C06AEB">
        <w:rPr>
          <w:sz w:val="28"/>
          <w:szCs w:val="28"/>
        </w:rPr>
        <w:tab/>
        <w:t xml:space="preserve">     Л.В. Волкова</w:t>
      </w: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Pr="00C06AEB" w:rsidRDefault="00C06AEB" w:rsidP="00C06AEB">
      <w:pPr>
        <w:rPr>
          <w:sz w:val="28"/>
          <w:szCs w:val="28"/>
        </w:rPr>
      </w:pPr>
    </w:p>
    <w:p w:rsidR="00C06AEB" w:rsidRDefault="00C06AEB" w:rsidP="00C06AEB"/>
    <w:p w:rsidR="00C06AEB" w:rsidRDefault="00C06AEB" w:rsidP="00C06AEB"/>
    <w:p w:rsidR="00C06AEB" w:rsidRDefault="00C06AEB" w:rsidP="00C06AEB"/>
    <w:p w:rsidR="00C06AEB" w:rsidRDefault="00C06AEB" w:rsidP="00C06AEB"/>
    <w:p w:rsidR="00C06AEB" w:rsidRDefault="00C06AEB" w:rsidP="00C06AEB"/>
    <w:p w:rsidR="00C06AEB" w:rsidRDefault="00C06AEB" w:rsidP="00C06AEB"/>
    <w:p w:rsidR="00C06AEB" w:rsidRDefault="00C06AEB" w:rsidP="00C06AEB"/>
    <w:p w:rsidR="00C06AEB" w:rsidRDefault="00C06AEB" w:rsidP="00C06AEB"/>
    <w:p w:rsidR="00C06AEB" w:rsidRDefault="00C06AEB" w:rsidP="00C06AEB"/>
    <w:p w:rsidR="00C06AEB" w:rsidRDefault="00C06AEB" w:rsidP="00C06AEB">
      <w:bookmarkStart w:id="0" w:name="_GoBack"/>
      <w:bookmarkEnd w:id="0"/>
    </w:p>
    <w:p w:rsidR="00C06AEB" w:rsidRDefault="00C06AEB" w:rsidP="00C06AEB"/>
    <w:p w:rsidR="00C06AEB" w:rsidRDefault="00C06AEB" w:rsidP="00C06AEB">
      <w:r>
        <w:t xml:space="preserve">А.В. Петрова, </w:t>
      </w:r>
    </w:p>
    <w:p w:rsidR="005A7758" w:rsidRPr="00C06AEB" w:rsidRDefault="00C06AEB" w:rsidP="00C06AEB">
      <w:r w:rsidRPr="00BE579C">
        <w:t xml:space="preserve">(343) 312-00-08 (доб. </w:t>
      </w:r>
      <w:r>
        <w:t>123</w:t>
      </w:r>
      <w:r w:rsidRPr="00BE579C">
        <w:t>)</w:t>
      </w:r>
    </w:p>
    <w:sectPr w:rsidR="005A7758" w:rsidRPr="00C06AEB" w:rsidSect="005209B3">
      <w:headerReference w:type="even" r:id="rId40"/>
      <w:headerReference w:type="default" r:id="rId41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223" w:rsidRDefault="00357223">
      <w:r>
        <w:separator/>
      </w:r>
    </w:p>
  </w:endnote>
  <w:endnote w:type="continuationSeparator" w:id="0">
    <w:p w:rsidR="00357223" w:rsidRDefault="0035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23" w:rsidRDefault="00357223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57223" w:rsidRDefault="00357223" w:rsidP="004F29CC">
    <w:pPr>
      <w:pStyle w:val="a4"/>
      <w:ind w:right="360"/>
    </w:pPr>
  </w:p>
  <w:p w:rsidR="00357223" w:rsidRDefault="00357223"/>
  <w:p w:rsidR="00357223" w:rsidRDefault="0035722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23" w:rsidRDefault="00357223" w:rsidP="004F29CC">
    <w:pPr>
      <w:pStyle w:val="a4"/>
      <w:framePr w:wrap="around" w:vAnchor="text" w:hAnchor="margin" w:xAlign="right" w:y="1"/>
      <w:rPr>
        <w:rStyle w:val="a6"/>
      </w:rPr>
    </w:pPr>
  </w:p>
  <w:p w:rsidR="00357223" w:rsidRDefault="00357223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223" w:rsidRDefault="00357223">
      <w:r>
        <w:separator/>
      </w:r>
    </w:p>
  </w:footnote>
  <w:footnote w:type="continuationSeparator" w:id="0">
    <w:p w:rsidR="00357223" w:rsidRDefault="00357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23" w:rsidRDefault="00357223" w:rsidP="004F29C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6AEB">
      <w:rPr>
        <w:noProof/>
      </w:rPr>
      <w:t>31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23" w:rsidRDefault="00357223" w:rsidP="00116F79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23" w:rsidRDefault="00357223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57223" w:rsidRDefault="00357223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23" w:rsidRDefault="00357223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6AEB">
      <w:rPr>
        <w:rStyle w:val="a6"/>
        <w:noProof/>
      </w:rPr>
      <w:t>39</w:t>
    </w:r>
    <w:r>
      <w:rPr>
        <w:rStyle w:val="a6"/>
      </w:rPr>
      <w:fldChar w:fldCharType="end"/>
    </w:r>
  </w:p>
  <w:p w:rsidR="00357223" w:rsidRDefault="00357223" w:rsidP="006B5E0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C06AEB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C06AEB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C06AEB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41</w:t>
    </w:r>
    <w:r>
      <w:rPr>
        <w:rStyle w:val="a6"/>
      </w:rPr>
      <w:fldChar w:fldCharType="end"/>
    </w:r>
  </w:p>
  <w:p w:rsidR="000C74FC" w:rsidRDefault="00C06AE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6308B6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6983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782564"/>
    <w:multiLevelType w:val="hybridMultilevel"/>
    <w:tmpl w:val="2788F1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A2378D"/>
    <w:multiLevelType w:val="hybridMultilevel"/>
    <w:tmpl w:val="FE2C8A0E"/>
    <w:lvl w:ilvl="0" w:tplc="D5FA562C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5"/>
  </w:num>
  <w:num w:numId="5">
    <w:abstractNumId w:val="1"/>
  </w:num>
  <w:num w:numId="6">
    <w:abstractNumId w:val="7"/>
  </w:num>
  <w:num w:numId="7">
    <w:abstractNumId w:val="14"/>
  </w:num>
  <w:num w:numId="8">
    <w:abstractNumId w:val="10"/>
  </w:num>
  <w:num w:numId="9">
    <w:abstractNumId w:val="16"/>
  </w:num>
  <w:num w:numId="10">
    <w:abstractNumId w:val="9"/>
  </w:num>
  <w:num w:numId="11">
    <w:abstractNumId w:val="6"/>
  </w:num>
  <w:num w:numId="12">
    <w:abstractNumId w:val="2"/>
  </w:num>
  <w:num w:numId="13">
    <w:abstractNumId w:val="17"/>
  </w:num>
  <w:num w:numId="14">
    <w:abstractNumId w:val="5"/>
  </w:num>
  <w:num w:numId="15">
    <w:abstractNumId w:val="11"/>
  </w:num>
  <w:num w:numId="16">
    <w:abstractNumId w:val="3"/>
  </w:num>
  <w:num w:numId="17">
    <w:abstractNumId w:val="13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72B2"/>
    <w:rsid w:val="0003187B"/>
    <w:rsid w:val="00035F56"/>
    <w:rsid w:val="000364F1"/>
    <w:rsid w:val="00042AA5"/>
    <w:rsid w:val="0004402B"/>
    <w:rsid w:val="00046EA1"/>
    <w:rsid w:val="00047373"/>
    <w:rsid w:val="00047818"/>
    <w:rsid w:val="000500DE"/>
    <w:rsid w:val="0005266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9656F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C1126"/>
    <w:rsid w:val="000C7B2C"/>
    <w:rsid w:val="000D1C61"/>
    <w:rsid w:val="000D1F9B"/>
    <w:rsid w:val="000D5C17"/>
    <w:rsid w:val="000D6AF3"/>
    <w:rsid w:val="000D6C4D"/>
    <w:rsid w:val="000E0467"/>
    <w:rsid w:val="000E39F3"/>
    <w:rsid w:val="000E3AB5"/>
    <w:rsid w:val="000E4B0A"/>
    <w:rsid w:val="000E7B3D"/>
    <w:rsid w:val="000F2B25"/>
    <w:rsid w:val="000F39FC"/>
    <w:rsid w:val="000F5B2F"/>
    <w:rsid w:val="000F62CB"/>
    <w:rsid w:val="000F6934"/>
    <w:rsid w:val="000F72A3"/>
    <w:rsid w:val="00101705"/>
    <w:rsid w:val="001022FC"/>
    <w:rsid w:val="00102694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6F79"/>
    <w:rsid w:val="001171FE"/>
    <w:rsid w:val="00121C95"/>
    <w:rsid w:val="00121F26"/>
    <w:rsid w:val="001228A9"/>
    <w:rsid w:val="00122CA1"/>
    <w:rsid w:val="00124B9B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0BD5"/>
    <w:rsid w:val="001416DB"/>
    <w:rsid w:val="001418D5"/>
    <w:rsid w:val="00141D1F"/>
    <w:rsid w:val="00145080"/>
    <w:rsid w:val="00151FC2"/>
    <w:rsid w:val="001520FF"/>
    <w:rsid w:val="001529C3"/>
    <w:rsid w:val="00160E40"/>
    <w:rsid w:val="00164E07"/>
    <w:rsid w:val="00165865"/>
    <w:rsid w:val="00165FC8"/>
    <w:rsid w:val="001671A7"/>
    <w:rsid w:val="00170C32"/>
    <w:rsid w:val="00171728"/>
    <w:rsid w:val="001752B0"/>
    <w:rsid w:val="00176E17"/>
    <w:rsid w:val="00177E7E"/>
    <w:rsid w:val="00180D81"/>
    <w:rsid w:val="00192BDE"/>
    <w:rsid w:val="001965C2"/>
    <w:rsid w:val="001A602A"/>
    <w:rsid w:val="001A7B3D"/>
    <w:rsid w:val="001B1E8D"/>
    <w:rsid w:val="001B3039"/>
    <w:rsid w:val="001B35C7"/>
    <w:rsid w:val="001B420D"/>
    <w:rsid w:val="001B5040"/>
    <w:rsid w:val="001B5A6C"/>
    <w:rsid w:val="001B5E9E"/>
    <w:rsid w:val="001B68B9"/>
    <w:rsid w:val="001B7D5A"/>
    <w:rsid w:val="001C09F0"/>
    <w:rsid w:val="001C1028"/>
    <w:rsid w:val="001C164C"/>
    <w:rsid w:val="001C3BAE"/>
    <w:rsid w:val="001C3BB5"/>
    <w:rsid w:val="001D1D29"/>
    <w:rsid w:val="001E185F"/>
    <w:rsid w:val="001E3CCD"/>
    <w:rsid w:val="001E5858"/>
    <w:rsid w:val="001F1C21"/>
    <w:rsid w:val="001F3FC2"/>
    <w:rsid w:val="001F7724"/>
    <w:rsid w:val="00200C77"/>
    <w:rsid w:val="0020481E"/>
    <w:rsid w:val="00206278"/>
    <w:rsid w:val="00212F39"/>
    <w:rsid w:val="00213836"/>
    <w:rsid w:val="00217950"/>
    <w:rsid w:val="00220B57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65E05"/>
    <w:rsid w:val="00271817"/>
    <w:rsid w:val="00272E5F"/>
    <w:rsid w:val="00274D00"/>
    <w:rsid w:val="00275C16"/>
    <w:rsid w:val="00280CA4"/>
    <w:rsid w:val="002824E3"/>
    <w:rsid w:val="0029139B"/>
    <w:rsid w:val="00294367"/>
    <w:rsid w:val="0029552B"/>
    <w:rsid w:val="002A090A"/>
    <w:rsid w:val="002A0AF0"/>
    <w:rsid w:val="002A1AA5"/>
    <w:rsid w:val="002A1E17"/>
    <w:rsid w:val="002A243E"/>
    <w:rsid w:val="002A26EB"/>
    <w:rsid w:val="002A332E"/>
    <w:rsid w:val="002A4EFD"/>
    <w:rsid w:val="002A5DA8"/>
    <w:rsid w:val="002A65D0"/>
    <w:rsid w:val="002A6EF4"/>
    <w:rsid w:val="002B1D5E"/>
    <w:rsid w:val="002B3FF6"/>
    <w:rsid w:val="002B4692"/>
    <w:rsid w:val="002B65C8"/>
    <w:rsid w:val="002B6E80"/>
    <w:rsid w:val="002B7482"/>
    <w:rsid w:val="002C1CB3"/>
    <w:rsid w:val="002C2A1C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303DF6"/>
    <w:rsid w:val="00307599"/>
    <w:rsid w:val="00307C3A"/>
    <w:rsid w:val="00314EDC"/>
    <w:rsid w:val="00321041"/>
    <w:rsid w:val="00321089"/>
    <w:rsid w:val="00321912"/>
    <w:rsid w:val="00321FF8"/>
    <w:rsid w:val="00323ADE"/>
    <w:rsid w:val="00323F40"/>
    <w:rsid w:val="003246E8"/>
    <w:rsid w:val="003271F7"/>
    <w:rsid w:val="00333F7B"/>
    <w:rsid w:val="00335263"/>
    <w:rsid w:val="00337BB2"/>
    <w:rsid w:val="003429C5"/>
    <w:rsid w:val="00343196"/>
    <w:rsid w:val="00351CB9"/>
    <w:rsid w:val="00354B8C"/>
    <w:rsid w:val="00357223"/>
    <w:rsid w:val="00366C77"/>
    <w:rsid w:val="00371903"/>
    <w:rsid w:val="003721E3"/>
    <w:rsid w:val="003758E6"/>
    <w:rsid w:val="00377ACA"/>
    <w:rsid w:val="00381587"/>
    <w:rsid w:val="003855CE"/>
    <w:rsid w:val="00385650"/>
    <w:rsid w:val="00385935"/>
    <w:rsid w:val="0039280A"/>
    <w:rsid w:val="003949D8"/>
    <w:rsid w:val="003956CF"/>
    <w:rsid w:val="003964F1"/>
    <w:rsid w:val="003A0952"/>
    <w:rsid w:val="003A1212"/>
    <w:rsid w:val="003A26B4"/>
    <w:rsid w:val="003A3079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7C10"/>
    <w:rsid w:val="003E33A5"/>
    <w:rsid w:val="003E44BE"/>
    <w:rsid w:val="003E4A88"/>
    <w:rsid w:val="003F6809"/>
    <w:rsid w:val="00404FDA"/>
    <w:rsid w:val="004062C4"/>
    <w:rsid w:val="004064C5"/>
    <w:rsid w:val="00406643"/>
    <w:rsid w:val="004079A6"/>
    <w:rsid w:val="00410964"/>
    <w:rsid w:val="00414F2C"/>
    <w:rsid w:val="004169BA"/>
    <w:rsid w:val="00423901"/>
    <w:rsid w:val="0043189A"/>
    <w:rsid w:val="00431B24"/>
    <w:rsid w:val="00434EA2"/>
    <w:rsid w:val="00436DA7"/>
    <w:rsid w:val="00437952"/>
    <w:rsid w:val="00447C50"/>
    <w:rsid w:val="00451D38"/>
    <w:rsid w:val="004543AF"/>
    <w:rsid w:val="004657D7"/>
    <w:rsid w:val="00470D60"/>
    <w:rsid w:val="00470DB3"/>
    <w:rsid w:val="00471058"/>
    <w:rsid w:val="004717E6"/>
    <w:rsid w:val="00471E0A"/>
    <w:rsid w:val="0048088E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5D8F"/>
    <w:rsid w:val="004B6086"/>
    <w:rsid w:val="004B67AC"/>
    <w:rsid w:val="004C005E"/>
    <w:rsid w:val="004C086F"/>
    <w:rsid w:val="004C1E7B"/>
    <w:rsid w:val="004C224C"/>
    <w:rsid w:val="004C2869"/>
    <w:rsid w:val="004C2CC7"/>
    <w:rsid w:val="004C333E"/>
    <w:rsid w:val="004C396D"/>
    <w:rsid w:val="004C77B4"/>
    <w:rsid w:val="004D04B3"/>
    <w:rsid w:val="004E11AD"/>
    <w:rsid w:val="004E391E"/>
    <w:rsid w:val="004E430F"/>
    <w:rsid w:val="004F29CC"/>
    <w:rsid w:val="004F3238"/>
    <w:rsid w:val="004F540E"/>
    <w:rsid w:val="004F5963"/>
    <w:rsid w:val="004F7813"/>
    <w:rsid w:val="00503086"/>
    <w:rsid w:val="00503B1A"/>
    <w:rsid w:val="00503D3A"/>
    <w:rsid w:val="00504E08"/>
    <w:rsid w:val="005050E2"/>
    <w:rsid w:val="00507F6E"/>
    <w:rsid w:val="00513C99"/>
    <w:rsid w:val="00515E45"/>
    <w:rsid w:val="00517DDE"/>
    <w:rsid w:val="005221F9"/>
    <w:rsid w:val="00522C0B"/>
    <w:rsid w:val="00523AA2"/>
    <w:rsid w:val="00524C15"/>
    <w:rsid w:val="00525C2A"/>
    <w:rsid w:val="0052692D"/>
    <w:rsid w:val="005270FB"/>
    <w:rsid w:val="005344D4"/>
    <w:rsid w:val="00536CF0"/>
    <w:rsid w:val="00542F1C"/>
    <w:rsid w:val="00546D3C"/>
    <w:rsid w:val="00552770"/>
    <w:rsid w:val="00556046"/>
    <w:rsid w:val="00556DDC"/>
    <w:rsid w:val="005572B3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4C03"/>
    <w:rsid w:val="00575B84"/>
    <w:rsid w:val="00580338"/>
    <w:rsid w:val="005819AA"/>
    <w:rsid w:val="005844DE"/>
    <w:rsid w:val="00586771"/>
    <w:rsid w:val="00590669"/>
    <w:rsid w:val="005916F0"/>
    <w:rsid w:val="00593348"/>
    <w:rsid w:val="00593D7C"/>
    <w:rsid w:val="00594B2E"/>
    <w:rsid w:val="00595707"/>
    <w:rsid w:val="00596B1C"/>
    <w:rsid w:val="00596E76"/>
    <w:rsid w:val="0059753E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1607"/>
    <w:rsid w:val="005E2D4C"/>
    <w:rsid w:val="005E3BD5"/>
    <w:rsid w:val="005E764F"/>
    <w:rsid w:val="005F4590"/>
    <w:rsid w:val="005F6345"/>
    <w:rsid w:val="005F6354"/>
    <w:rsid w:val="00604196"/>
    <w:rsid w:val="00605941"/>
    <w:rsid w:val="00610E19"/>
    <w:rsid w:val="00614930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43F15"/>
    <w:rsid w:val="00644565"/>
    <w:rsid w:val="0064665F"/>
    <w:rsid w:val="00650CCA"/>
    <w:rsid w:val="00653E01"/>
    <w:rsid w:val="00654ABD"/>
    <w:rsid w:val="00654F09"/>
    <w:rsid w:val="00657647"/>
    <w:rsid w:val="00660F85"/>
    <w:rsid w:val="00661A7E"/>
    <w:rsid w:val="00667D01"/>
    <w:rsid w:val="00667F91"/>
    <w:rsid w:val="006741F8"/>
    <w:rsid w:val="006763D6"/>
    <w:rsid w:val="00681187"/>
    <w:rsid w:val="006851E3"/>
    <w:rsid w:val="006854B6"/>
    <w:rsid w:val="00691705"/>
    <w:rsid w:val="00694313"/>
    <w:rsid w:val="00696E9A"/>
    <w:rsid w:val="006A0AAB"/>
    <w:rsid w:val="006A1F43"/>
    <w:rsid w:val="006A5F3C"/>
    <w:rsid w:val="006A6E80"/>
    <w:rsid w:val="006A7E67"/>
    <w:rsid w:val="006B138B"/>
    <w:rsid w:val="006B3CCE"/>
    <w:rsid w:val="006B5E07"/>
    <w:rsid w:val="006B6781"/>
    <w:rsid w:val="006C2CE8"/>
    <w:rsid w:val="006C2EE9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4502"/>
    <w:rsid w:val="006F562D"/>
    <w:rsid w:val="006F6A5E"/>
    <w:rsid w:val="00700081"/>
    <w:rsid w:val="00700780"/>
    <w:rsid w:val="00713EAB"/>
    <w:rsid w:val="007217BC"/>
    <w:rsid w:val="00726D07"/>
    <w:rsid w:val="00727EC0"/>
    <w:rsid w:val="00732464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64C9"/>
    <w:rsid w:val="00762DB0"/>
    <w:rsid w:val="007643F9"/>
    <w:rsid w:val="00770C19"/>
    <w:rsid w:val="00775526"/>
    <w:rsid w:val="00775F39"/>
    <w:rsid w:val="00780D34"/>
    <w:rsid w:val="0078335F"/>
    <w:rsid w:val="007868C0"/>
    <w:rsid w:val="00792DF1"/>
    <w:rsid w:val="007931E3"/>
    <w:rsid w:val="00794F57"/>
    <w:rsid w:val="00795585"/>
    <w:rsid w:val="00796CD3"/>
    <w:rsid w:val="007A10E2"/>
    <w:rsid w:val="007A5ABC"/>
    <w:rsid w:val="007A6218"/>
    <w:rsid w:val="007B0409"/>
    <w:rsid w:val="007B0C66"/>
    <w:rsid w:val="007B1B06"/>
    <w:rsid w:val="007B4C37"/>
    <w:rsid w:val="007B5CFC"/>
    <w:rsid w:val="007C4981"/>
    <w:rsid w:val="007D3A65"/>
    <w:rsid w:val="007E1A03"/>
    <w:rsid w:val="007E3278"/>
    <w:rsid w:val="007E4395"/>
    <w:rsid w:val="007E725F"/>
    <w:rsid w:val="007F5DA9"/>
    <w:rsid w:val="007F5E16"/>
    <w:rsid w:val="00800B0B"/>
    <w:rsid w:val="00800B3B"/>
    <w:rsid w:val="00803765"/>
    <w:rsid w:val="008042BE"/>
    <w:rsid w:val="008053F3"/>
    <w:rsid w:val="008108EC"/>
    <w:rsid w:val="00811C42"/>
    <w:rsid w:val="008150D6"/>
    <w:rsid w:val="0081514F"/>
    <w:rsid w:val="008169A0"/>
    <w:rsid w:val="00817475"/>
    <w:rsid w:val="00825D5F"/>
    <w:rsid w:val="00825EF4"/>
    <w:rsid w:val="00832221"/>
    <w:rsid w:val="00832B16"/>
    <w:rsid w:val="008404BF"/>
    <w:rsid w:val="00846F5E"/>
    <w:rsid w:val="008474B8"/>
    <w:rsid w:val="00847C0F"/>
    <w:rsid w:val="0085004F"/>
    <w:rsid w:val="00853339"/>
    <w:rsid w:val="00855C94"/>
    <w:rsid w:val="00867BF4"/>
    <w:rsid w:val="0087147D"/>
    <w:rsid w:val="0087220C"/>
    <w:rsid w:val="008731C6"/>
    <w:rsid w:val="00876D0B"/>
    <w:rsid w:val="00877348"/>
    <w:rsid w:val="00891001"/>
    <w:rsid w:val="00893719"/>
    <w:rsid w:val="008948E8"/>
    <w:rsid w:val="00896D57"/>
    <w:rsid w:val="008974F9"/>
    <w:rsid w:val="00897C0A"/>
    <w:rsid w:val="008A122F"/>
    <w:rsid w:val="008A54A9"/>
    <w:rsid w:val="008A7221"/>
    <w:rsid w:val="008A79DE"/>
    <w:rsid w:val="008B06A0"/>
    <w:rsid w:val="008B0F91"/>
    <w:rsid w:val="008B1C84"/>
    <w:rsid w:val="008B1C9B"/>
    <w:rsid w:val="008B60B4"/>
    <w:rsid w:val="008B6FA7"/>
    <w:rsid w:val="008C031D"/>
    <w:rsid w:val="008C1447"/>
    <w:rsid w:val="008C1965"/>
    <w:rsid w:val="008C1A48"/>
    <w:rsid w:val="008C21E2"/>
    <w:rsid w:val="008C2571"/>
    <w:rsid w:val="008C4114"/>
    <w:rsid w:val="008C576E"/>
    <w:rsid w:val="008C5851"/>
    <w:rsid w:val="008C7912"/>
    <w:rsid w:val="008D4C98"/>
    <w:rsid w:val="008E01D6"/>
    <w:rsid w:val="008E0A1C"/>
    <w:rsid w:val="008F5E4F"/>
    <w:rsid w:val="00900B4F"/>
    <w:rsid w:val="0090212D"/>
    <w:rsid w:val="009021FC"/>
    <w:rsid w:val="00902B2F"/>
    <w:rsid w:val="0090410F"/>
    <w:rsid w:val="00906A07"/>
    <w:rsid w:val="0090779D"/>
    <w:rsid w:val="0091075A"/>
    <w:rsid w:val="0091214E"/>
    <w:rsid w:val="00913F7F"/>
    <w:rsid w:val="009158CA"/>
    <w:rsid w:val="009175A9"/>
    <w:rsid w:val="0092152B"/>
    <w:rsid w:val="00922269"/>
    <w:rsid w:val="009237D7"/>
    <w:rsid w:val="00924FFE"/>
    <w:rsid w:val="00926030"/>
    <w:rsid w:val="00927BDE"/>
    <w:rsid w:val="00927CF4"/>
    <w:rsid w:val="009353C9"/>
    <w:rsid w:val="00936342"/>
    <w:rsid w:val="00945C60"/>
    <w:rsid w:val="0094740E"/>
    <w:rsid w:val="00952146"/>
    <w:rsid w:val="00953FDE"/>
    <w:rsid w:val="009570D3"/>
    <w:rsid w:val="00963E5D"/>
    <w:rsid w:val="009667B6"/>
    <w:rsid w:val="009669B9"/>
    <w:rsid w:val="009722DA"/>
    <w:rsid w:val="00972C4D"/>
    <w:rsid w:val="00974BA2"/>
    <w:rsid w:val="009774AB"/>
    <w:rsid w:val="009804F6"/>
    <w:rsid w:val="00980EB7"/>
    <w:rsid w:val="00982100"/>
    <w:rsid w:val="00987BF9"/>
    <w:rsid w:val="00991C25"/>
    <w:rsid w:val="00992CFE"/>
    <w:rsid w:val="00995DB8"/>
    <w:rsid w:val="0099636E"/>
    <w:rsid w:val="009A137B"/>
    <w:rsid w:val="009A35D8"/>
    <w:rsid w:val="009A6D8D"/>
    <w:rsid w:val="009A7546"/>
    <w:rsid w:val="009B0281"/>
    <w:rsid w:val="009B3628"/>
    <w:rsid w:val="009B5051"/>
    <w:rsid w:val="009C16AE"/>
    <w:rsid w:val="009C2682"/>
    <w:rsid w:val="009C40B6"/>
    <w:rsid w:val="009C447E"/>
    <w:rsid w:val="009C6702"/>
    <w:rsid w:val="009D7543"/>
    <w:rsid w:val="009E4634"/>
    <w:rsid w:val="009E4CEF"/>
    <w:rsid w:val="009E6CA6"/>
    <w:rsid w:val="009F37C2"/>
    <w:rsid w:val="009F58CA"/>
    <w:rsid w:val="009F5FB0"/>
    <w:rsid w:val="009F6A02"/>
    <w:rsid w:val="009F7C0D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6077"/>
    <w:rsid w:val="00A5674A"/>
    <w:rsid w:val="00A579CC"/>
    <w:rsid w:val="00A63F20"/>
    <w:rsid w:val="00A64980"/>
    <w:rsid w:val="00A707FB"/>
    <w:rsid w:val="00A70817"/>
    <w:rsid w:val="00A7166F"/>
    <w:rsid w:val="00A72058"/>
    <w:rsid w:val="00A744D3"/>
    <w:rsid w:val="00A74A8A"/>
    <w:rsid w:val="00A81855"/>
    <w:rsid w:val="00A83897"/>
    <w:rsid w:val="00A85FC2"/>
    <w:rsid w:val="00A868B1"/>
    <w:rsid w:val="00A86AD2"/>
    <w:rsid w:val="00A90B33"/>
    <w:rsid w:val="00A9150A"/>
    <w:rsid w:val="00A9347B"/>
    <w:rsid w:val="00A95112"/>
    <w:rsid w:val="00AA02CA"/>
    <w:rsid w:val="00AA042B"/>
    <w:rsid w:val="00AA2989"/>
    <w:rsid w:val="00AA3024"/>
    <w:rsid w:val="00AA7430"/>
    <w:rsid w:val="00AB08BF"/>
    <w:rsid w:val="00AB314A"/>
    <w:rsid w:val="00AB33B1"/>
    <w:rsid w:val="00AC0E63"/>
    <w:rsid w:val="00AC0EDC"/>
    <w:rsid w:val="00AC1703"/>
    <w:rsid w:val="00AC476F"/>
    <w:rsid w:val="00AD0E59"/>
    <w:rsid w:val="00AD3318"/>
    <w:rsid w:val="00AE1630"/>
    <w:rsid w:val="00AE28A5"/>
    <w:rsid w:val="00AE2A0C"/>
    <w:rsid w:val="00AE5AD5"/>
    <w:rsid w:val="00AE7F4E"/>
    <w:rsid w:val="00AF17B5"/>
    <w:rsid w:val="00AF381E"/>
    <w:rsid w:val="00AF3CAA"/>
    <w:rsid w:val="00B014B0"/>
    <w:rsid w:val="00B0329A"/>
    <w:rsid w:val="00B039BF"/>
    <w:rsid w:val="00B03BF7"/>
    <w:rsid w:val="00B07BD5"/>
    <w:rsid w:val="00B10507"/>
    <w:rsid w:val="00B129C6"/>
    <w:rsid w:val="00B147A4"/>
    <w:rsid w:val="00B152B2"/>
    <w:rsid w:val="00B16555"/>
    <w:rsid w:val="00B20265"/>
    <w:rsid w:val="00B2512F"/>
    <w:rsid w:val="00B31201"/>
    <w:rsid w:val="00B37597"/>
    <w:rsid w:val="00B42C0D"/>
    <w:rsid w:val="00B45222"/>
    <w:rsid w:val="00B469EA"/>
    <w:rsid w:val="00B53085"/>
    <w:rsid w:val="00B5484D"/>
    <w:rsid w:val="00B677BB"/>
    <w:rsid w:val="00B73885"/>
    <w:rsid w:val="00B7410A"/>
    <w:rsid w:val="00B745C7"/>
    <w:rsid w:val="00B800AA"/>
    <w:rsid w:val="00B80701"/>
    <w:rsid w:val="00B82140"/>
    <w:rsid w:val="00B83F5E"/>
    <w:rsid w:val="00B84043"/>
    <w:rsid w:val="00B86A80"/>
    <w:rsid w:val="00B90407"/>
    <w:rsid w:val="00BA001A"/>
    <w:rsid w:val="00BA1434"/>
    <w:rsid w:val="00BA3225"/>
    <w:rsid w:val="00BA7847"/>
    <w:rsid w:val="00BB05A4"/>
    <w:rsid w:val="00BB254C"/>
    <w:rsid w:val="00BB7EAE"/>
    <w:rsid w:val="00BC00F7"/>
    <w:rsid w:val="00BC095D"/>
    <w:rsid w:val="00BC71CF"/>
    <w:rsid w:val="00BC7CA7"/>
    <w:rsid w:val="00BD0C8A"/>
    <w:rsid w:val="00BD1764"/>
    <w:rsid w:val="00BD18C2"/>
    <w:rsid w:val="00BD4757"/>
    <w:rsid w:val="00BD560C"/>
    <w:rsid w:val="00BD6048"/>
    <w:rsid w:val="00BE1BB1"/>
    <w:rsid w:val="00BE3B9F"/>
    <w:rsid w:val="00BF24F0"/>
    <w:rsid w:val="00BF59F6"/>
    <w:rsid w:val="00C018D4"/>
    <w:rsid w:val="00C02327"/>
    <w:rsid w:val="00C035C7"/>
    <w:rsid w:val="00C054DA"/>
    <w:rsid w:val="00C069FB"/>
    <w:rsid w:val="00C06AEB"/>
    <w:rsid w:val="00C11C25"/>
    <w:rsid w:val="00C13F30"/>
    <w:rsid w:val="00C17C22"/>
    <w:rsid w:val="00C17F3E"/>
    <w:rsid w:val="00C2023F"/>
    <w:rsid w:val="00C24B73"/>
    <w:rsid w:val="00C34045"/>
    <w:rsid w:val="00C36E54"/>
    <w:rsid w:val="00C4117D"/>
    <w:rsid w:val="00C45724"/>
    <w:rsid w:val="00C4771A"/>
    <w:rsid w:val="00C50A7E"/>
    <w:rsid w:val="00C57BFB"/>
    <w:rsid w:val="00C634E7"/>
    <w:rsid w:val="00C72686"/>
    <w:rsid w:val="00C74880"/>
    <w:rsid w:val="00C74A5D"/>
    <w:rsid w:val="00C77BC4"/>
    <w:rsid w:val="00C815B2"/>
    <w:rsid w:val="00C84BD1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3A3E"/>
    <w:rsid w:val="00CA7E87"/>
    <w:rsid w:val="00CB5245"/>
    <w:rsid w:val="00CB529B"/>
    <w:rsid w:val="00CB6176"/>
    <w:rsid w:val="00CB7F8B"/>
    <w:rsid w:val="00CC218C"/>
    <w:rsid w:val="00CC365E"/>
    <w:rsid w:val="00CD0C38"/>
    <w:rsid w:val="00CD2421"/>
    <w:rsid w:val="00CD2715"/>
    <w:rsid w:val="00CD3AEC"/>
    <w:rsid w:val="00CD70C1"/>
    <w:rsid w:val="00CE432F"/>
    <w:rsid w:val="00CE4C9D"/>
    <w:rsid w:val="00CE57ED"/>
    <w:rsid w:val="00CE6BB2"/>
    <w:rsid w:val="00CE6E04"/>
    <w:rsid w:val="00CE6E63"/>
    <w:rsid w:val="00CF0433"/>
    <w:rsid w:val="00CF16A4"/>
    <w:rsid w:val="00CF23D9"/>
    <w:rsid w:val="00CF2967"/>
    <w:rsid w:val="00CF5851"/>
    <w:rsid w:val="00CF647D"/>
    <w:rsid w:val="00D00C7C"/>
    <w:rsid w:val="00D018F1"/>
    <w:rsid w:val="00D0294A"/>
    <w:rsid w:val="00D1098D"/>
    <w:rsid w:val="00D118EA"/>
    <w:rsid w:val="00D14629"/>
    <w:rsid w:val="00D14D10"/>
    <w:rsid w:val="00D247FF"/>
    <w:rsid w:val="00D30BB4"/>
    <w:rsid w:val="00D349E0"/>
    <w:rsid w:val="00D37BFD"/>
    <w:rsid w:val="00D433B4"/>
    <w:rsid w:val="00D4416A"/>
    <w:rsid w:val="00D44B55"/>
    <w:rsid w:val="00D44F54"/>
    <w:rsid w:val="00D4509F"/>
    <w:rsid w:val="00D46662"/>
    <w:rsid w:val="00D47308"/>
    <w:rsid w:val="00D554A8"/>
    <w:rsid w:val="00D65880"/>
    <w:rsid w:val="00D67640"/>
    <w:rsid w:val="00D74FBB"/>
    <w:rsid w:val="00D76638"/>
    <w:rsid w:val="00D83108"/>
    <w:rsid w:val="00D91454"/>
    <w:rsid w:val="00D91514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503B"/>
    <w:rsid w:val="00DB681F"/>
    <w:rsid w:val="00DC45DD"/>
    <w:rsid w:val="00DC65A2"/>
    <w:rsid w:val="00DC7A71"/>
    <w:rsid w:val="00DD128A"/>
    <w:rsid w:val="00DD14E0"/>
    <w:rsid w:val="00DD2CAF"/>
    <w:rsid w:val="00DD3C08"/>
    <w:rsid w:val="00DD4250"/>
    <w:rsid w:val="00DE2326"/>
    <w:rsid w:val="00DE2985"/>
    <w:rsid w:val="00DE54E8"/>
    <w:rsid w:val="00DE5587"/>
    <w:rsid w:val="00DE6512"/>
    <w:rsid w:val="00DE69FE"/>
    <w:rsid w:val="00DE6A22"/>
    <w:rsid w:val="00DE7725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06D5C"/>
    <w:rsid w:val="00E11E1B"/>
    <w:rsid w:val="00E137E1"/>
    <w:rsid w:val="00E22481"/>
    <w:rsid w:val="00E2337E"/>
    <w:rsid w:val="00E23FF3"/>
    <w:rsid w:val="00E25FF6"/>
    <w:rsid w:val="00E265C7"/>
    <w:rsid w:val="00E26CF7"/>
    <w:rsid w:val="00E27AC5"/>
    <w:rsid w:val="00E308D6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A39EA"/>
    <w:rsid w:val="00EB1D86"/>
    <w:rsid w:val="00EB21B8"/>
    <w:rsid w:val="00EB34B2"/>
    <w:rsid w:val="00EB5F38"/>
    <w:rsid w:val="00EB7FE2"/>
    <w:rsid w:val="00EC0437"/>
    <w:rsid w:val="00EC1B14"/>
    <w:rsid w:val="00ED1E65"/>
    <w:rsid w:val="00ED2926"/>
    <w:rsid w:val="00ED76FF"/>
    <w:rsid w:val="00EE0906"/>
    <w:rsid w:val="00EE264E"/>
    <w:rsid w:val="00EE2F3B"/>
    <w:rsid w:val="00EF0071"/>
    <w:rsid w:val="00EF2320"/>
    <w:rsid w:val="00EF37E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6AD"/>
    <w:rsid w:val="00F03B64"/>
    <w:rsid w:val="00F059CF"/>
    <w:rsid w:val="00F05B1A"/>
    <w:rsid w:val="00F123A6"/>
    <w:rsid w:val="00F12E6F"/>
    <w:rsid w:val="00F13995"/>
    <w:rsid w:val="00F1678A"/>
    <w:rsid w:val="00F22D7B"/>
    <w:rsid w:val="00F24891"/>
    <w:rsid w:val="00F25088"/>
    <w:rsid w:val="00F26B17"/>
    <w:rsid w:val="00F27CEE"/>
    <w:rsid w:val="00F32A76"/>
    <w:rsid w:val="00F41F45"/>
    <w:rsid w:val="00F4277B"/>
    <w:rsid w:val="00F43E7E"/>
    <w:rsid w:val="00F46B57"/>
    <w:rsid w:val="00F506FE"/>
    <w:rsid w:val="00F5292B"/>
    <w:rsid w:val="00F53062"/>
    <w:rsid w:val="00F543DA"/>
    <w:rsid w:val="00F546C9"/>
    <w:rsid w:val="00F546CA"/>
    <w:rsid w:val="00F54900"/>
    <w:rsid w:val="00F560AC"/>
    <w:rsid w:val="00F56129"/>
    <w:rsid w:val="00F72BFF"/>
    <w:rsid w:val="00F72E5D"/>
    <w:rsid w:val="00F73717"/>
    <w:rsid w:val="00F759F4"/>
    <w:rsid w:val="00F7625C"/>
    <w:rsid w:val="00F8012D"/>
    <w:rsid w:val="00F817E6"/>
    <w:rsid w:val="00F833AC"/>
    <w:rsid w:val="00F84C94"/>
    <w:rsid w:val="00F8772C"/>
    <w:rsid w:val="00F87FC6"/>
    <w:rsid w:val="00F90F3E"/>
    <w:rsid w:val="00F962FD"/>
    <w:rsid w:val="00FA08B3"/>
    <w:rsid w:val="00FA617F"/>
    <w:rsid w:val="00FB21D6"/>
    <w:rsid w:val="00FB4C1B"/>
    <w:rsid w:val="00FB532D"/>
    <w:rsid w:val="00FC3CC3"/>
    <w:rsid w:val="00FC554E"/>
    <w:rsid w:val="00FD0958"/>
    <w:rsid w:val="00FD320D"/>
    <w:rsid w:val="00FD4724"/>
    <w:rsid w:val="00FD54E6"/>
    <w:rsid w:val="00FD7C91"/>
    <w:rsid w:val="00FE0E94"/>
    <w:rsid w:val="00FE3AED"/>
    <w:rsid w:val="00FE4213"/>
    <w:rsid w:val="00FE5B46"/>
    <w:rsid w:val="00FE7725"/>
    <w:rsid w:val="00FF4FAD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06A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C06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C06AEB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C06AEB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C06AEB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C06AE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06A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C06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C06AEB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C06AEB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C06AEB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C06A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consultantplus://offline/ref=B669CA5D6058EC9AC7B3D01EC4368B5F374C5FFAF6631138B9E485BF5A1CFB679E4E3EG" TargetMode="External"/><Relationship Id="rId26" Type="http://schemas.openxmlformats.org/officeDocument/2006/relationships/hyperlink" Target="mailto:Usp67@egov66.ru" TargetMode="External"/><Relationship Id="rId39" Type="http://schemas.openxmlformats.org/officeDocument/2006/relationships/header" Target="header4.xml"/><Relationship Id="rId21" Type="http://schemas.openxmlformats.org/officeDocument/2006/relationships/hyperlink" Target="consultantplus://offline/ref=772379CE6E34CD20E7CF47D28568401698A493759A2F64AF9A59E4A4710CEF7F0A197689EA5CF8D07F221C3Dr2M6K" TargetMode="External"/><Relationship Id="rId34" Type="http://schemas.openxmlformats.org/officeDocument/2006/relationships/hyperlink" Target="mailto:Usp54@egov66.ru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669CA5D6058EC9AC7B3D008C75AD555344701FFF560126AE0B683E805443CG" TargetMode="External"/><Relationship Id="rId20" Type="http://schemas.openxmlformats.org/officeDocument/2006/relationships/hyperlink" Target="consultantplus://offline/ref=D3B76B6F9693CBA268BD6F86EBF7983D54CE7DDDA52CF7E217FB4187A3882FB162240C45UDT8E" TargetMode="External"/><Relationship Id="rId29" Type="http://schemas.openxmlformats.org/officeDocument/2006/relationships/hyperlink" Target="mailto:Usp16@egov66.ru" TargetMode="External"/><Relationship Id="rId41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mailto:Usp30@egov66.ru" TargetMode="External"/><Relationship Id="rId32" Type="http://schemas.openxmlformats.org/officeDocument/2006/relationships/hyperlink" Target="mailto:Usp26@egov66.ru" TargetMode="External"/><Relationship Id="rId37" Type="http://schemas.openxmlformats.org/officeDocument/2006/relationships/hyperlink" Target="mailto:usp60@egov66.ru" TargetMode="External"/><Relationship Id="rId40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http://www.mfc66.ru" TargetMode="External"/><Relationship Id="rId23" Type="http://schemas.openxmlformats.org/officeDocument/2006/relationships/hyperlink" Target="mailto:sp28@&#1077;gov66.ru" TargetMode="External"/><Relationship Id="rId28" Type="http://schemas.openxmlformats.org/officeDocument/2006/relationships/hyperlink" Target="mailto:Usp10@egov66.ru" TargetMode="External"/><Relationship Id="rId36" Type="http://schemas.openxmlformats.org/officeDocument/2006/relationships/hyperlink" Target="mailto:Uszn57@gov66.ru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6F1ED6D59896C59A18EBF7A12DA25149CE7C34AF6387A7BB4CBE6F2ED5EBF67D3AB1D30AD3BBBEB3AB78E0F1P3N6J" TargetMode="External"/><Relationship Id="rId31" Type="http://schemas.openxmlformats.org/officeDocument/2006/relationships/hyperlink" Target="mailto:Usp22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idural.ru/minszn" TargetMode="External"/><Relationship Id="rId22" Type="http://schemas.openxmlformats.org/officeDocument/2006/relationships/hyperlink" Target="mailto:Usp05@egov66.ru" TargetMode="External"/><Relationship Id="rId27" Type="http://schemas.openxmlformats.org/officeDocument/2006/relationships/hyperlink" Target="mailto:Usp09@egov66.ru" TargetMode="External"/><Relationship Id="rId30" Type="http://schemas.openxmlformats.org/officeDocument/2006/relationships/hyperlink" Target="mailto:Usp37@egov66.ru" TargetMode="External"/><Relationship Id="rId35" Type="http://schemas.openxmlformats.org/officeDocument/2006/relationships/hyperlink" Target="mailto:Usp55@egov66.ru" TargetMode="External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yperlink" Target="consultantplus://offline/ref=B669CA5D6058EC9AC7B3D01EC4368B5F374C5FFAF6611B38BCE685BF5A1CFB679E4E3EG" TargetMode="External"/><Relationship Id="rId25" Type="http://schemas.openxmlformats.org/officeDocument/2006/relationships/hyperlink" Target="mailto:Usp31@egov66.ru" TargetMode="External"/><Relationship Id="rId33" Type="http://schemas.openxmlformats.org/officeDocument/2006/relationships/hyperlink" Target="mailto:Usp51@egov66.ru" TargetMode="External"/><Relationship Id="rId38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ED926-3322-48AB-A140-973726ABC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861</TotalTime>
  <Pages>43</Pages>
  <Words>10792</Words>
  <Characters>88574</Characters>
  <Application>Microsoft Office Word</Application>
  <DocSecurity>0</DocSecurity>
  <Lines>738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99168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Петрова Анна Валерьевна</cp:lastModifiedBy>
  <cp:revision>93</cp:revision>
  <cp:lastPrinted>2016-11-21T11:21:00Z</cp:lastPrinted>
  <dcterms:created xsi:type="dcterms:W3CDTF">2016-08-24T12:03:00Z</dcterms:created>
  <dcterms:modified xsi:type="dcterms:W3CDTF">2016-11-22T08:28:00Z</dcterms:modified>
</cp:coreProperties>
</file>