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EDD" w:rsidRPr="000E19D8" w:rsidRDefault="00C82EDD" w:rsidP="00037E0E">
      <w:pPr>
        <w:pStyle w:val="NoSpacing"/>
        <w:jc w:val="center"/>
        <w:rPr>
          <w:rFonts w:ascii="Liberation Serif" w:hAnsi="Liberation Serif"/>
          <w:b/>
          <w:sz w:val="28"/>
          <w:szCs w:val="28"/>
          <w:lang w:eastAsia="ru-RU"/>
        </w:rPr>
      </w:pPr>
      <w:r w:rsidRPr="000E19D8">
        <w:rPr>
          <w:rFonts w:ascii="Liberation Serif" w:hAnsi="Liberation Serif"/>
          <w:b/>
          <w:sz w:val="28"/>
          <w:szCs w:val="28"/>
          <w:lang w:eastAsia="ru-RU"/>
        </w:rPr>
        <w:t>План</w:t>
      </w:r>
    </w:p>
    <w:p w:rsidR="00C82EDD" w:rsidRPr="000E19D8" w:rsidRDefault="00C82EDD" w:rsidP="00037E0E">
      <w:pPr>
        <w:pStyle w:val="NoSpacing"/>
        <w:jc w:val="center"/>
        <w:rPr>
          <w:rFonts w:ascii="Liberation Serif" w:hAnsi="Liberation Serif"/>
          <w:b/>
          <w:sz w:val="28"/>
          <w:szCs w:val="28"/>
          <w:lang w:eastAsia="ru-RU"/>
        </w:rPr>
      </w:pPr>
      <w:r w:rsidRPr="000E19D8">
        <w:rPr>
          <w:rFonts w:ascii="Liberation Serif" w:hAnsi="Liberation Serif"/>
          <w:b/>
          <w:sz w:val="28"/>
          <w:szCs w:val="28"/>
          <w:lang w:eastAsia="ru-RU"/>
        </w:rPr>
        <w:t>мероприятий, посвященных Дню народного единства, проводимых</w:t>
      </w:r>
      <w:r>
        <w:rPr>
          <w:rFonts w:ascii="Liberation Serif" w:hAnsi="Liberation Serif"/>
          <w:b/>
          <w:sz w:val="28"/>
          <w:szCs w:val="28"/>
          <w:lang w:eastAsia="ru-RU"/>
        </w:rPr>
        <w:t xml:space="preserve"> ГАУ «КЦСОН г.Нижняя Салда»</w:t>
      </w:r>
    </w:p>
    <w:p w:rsidR="00C82EDD" w:rsidRPr="000E19D8" w:rsidRDefault="00C82EDD" w:rsidP="00037E0E">
      <w:pPr>
        <w:pStyle w:val="NoSpacing"/>
        <w:jc w:val="center"/>
        <w:rPr>
          <w:rFonts w:ascii="Liberation Serif" w:hAnsi="Liberation Serif"/>
          <w:b/>
          <w:sz w:val="28"/>
          <w:szCs w:val="28"/>
          <w:lang w:eastAsia="ru-RU"/>
        </w:rPr>
      </w:pPr>
      <w:bookmarkStart w:id="0" w:name="_GoBack"/>
      <w:bookmarkEnd w:id="0"/>
      <w:r w:rsidRPr="000E19D8">
        <w:rPr>
          <w:rFonts w:ascii="Liberation Serif" w:hAnsi="Liberation Serif"/>
          <w:b/>
          <w:sz w:val="28"/>
          <w:szCs w:val="28"/>
          <w:lang w:eastAsia="ru-RU"/>
        </w:rPr>
        <w:t xml:space="preserve"> 2019 год</w:t>
      </w:r>
    </w:p>
    <w:p w:rsidR="00C82EDD" w:rsidRPr="000E19D8" w:rsidRDefault="00C82EDD" w:rsidP="00037E0E">
      <w:pPr>
        <w:pStyle w:val="NoSpacing"/>
        <w:jc w:val="center"/>
        <w:rPr>
          <w:rFonts w:ascii="Liberation Serif" w:hAnsi="Liberation Serif"/>
          <w:b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0"/>
        <w:gridCol w:w="1553"/>
        <w:gridCol w:w="2977"/>
        <w:gridCol w:w="2551"/>
        <w:gridCol w:w="2126"/>
      </w:tblGrid>
      <w:tr w:rsidR="00C82EDD" w:rsidRPr="000E19D8" w:rsidTr="000E19D8">
        <w:tc>
          <w:tcPr>
            <w:tcW w:w="540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0E19D8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1553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Дата мероприятия</w:t>
            </w:r>
          </w:p>
        </w:tc>
        <w:tc>
          <w:tcPr>
            <w:tcW w:w="2977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2551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Место проведения мероприятия</w:t>
            </w:r>
          </w:p>
        </w:tc>
        <w:tc>
          <w:tcPr>
            <w:tcW w:w="2126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Ответственное лицо</w:t>
            </w:r>
          </w:p>
        </w:tc>
      </w:tr>
      <w:tr w:rsidR="00C82EDD" w:rsidRPr="000E19D8" w:rsidTr="000E19D8">
        <w:tc>
          <w:tcPr>
            <w:tcW w:w="540" w:type="dxa"/>
          </w:tcPr>
          <w:p w:rsidR="00C82EDD" w:rsidRPr="000E19D8" w:rsidRDefault="00C82EDD" w:rsidP="000E19D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3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01.11.2019-06.11.2019</w:t>
            </w:r>
          </w:p>
        </w:tc>
        <w:tc>
          <w:tcPr>
            <w:tcW w:w="2977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Распространение информационных листовок «Профилактика терроризма и экстремизма»</w:t>
            </w:r>
          </w:p>
        </w:tc>
        <w:tc>
          <w:tcPr>
            <w:tcW w:w="2551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ГАУ «КЦСОН г.Нижняя Салда»</w:t>
            </w:r>
          </w:p>
        </w:tc>
        <w:tc>
          <w:tcPr>
            <w:tcW w:w="2126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Зав.ОССО Царёва О.А</w:t>
            </w:r>
          </w:p>
        </w:tc>
      </w:tr>
      <w:tr w:rsidR="00C82EDD" w:rsidRPr="000E19D8" w:rsidTr="000E19D8">
        <w:tc>
          <w:tcPr>
            <w:tcW w:w="540" w:type="dxa"/>
          </w:tcPr>
          <w:p w:rsidR="00C82EDD" w:rsidRPr="000E19D8" w:rsidRDefault="00C82EDD" w:rsidP="000E19D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3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06.11.2019</w:t>
            </w:r>
          </w:p>
        </w:tc>
        <w:tc>
          <w:tcPr>
            <w:tcW w:w="2977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Литературный час «В единстве наша сила»</w:t>
            </w:r>
          </w:p>
        </w:tc>
        <w:tc>
          <w:tcPr>
            <w:tcW w:w="2551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ГАУ «КЦСОН г.Нижняя Салда»</w:t>
            </w:r>
          </w:p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Клуб «Оптимист»</w:t>
            </w:r>
          </w:p>
        </w:tc>
        <w:tc>
          <w:tcPr>
            <w:tcW w:w="2126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Спец. по соц. работе Сергеева С.С</w:t>
            </w:r>
          </w:p>
        </w:tc>
      </w:tr>
      <w:tr w:rsidR="00C82EDD" w:rsidRPr="000E19D8" w:rsidTr="000E19D8">
        <w:tc>
          <w:tcPr>
            <w:tcW w:w="540" w:type="dxa"/>
          </w:tcPr>
          <w:p w:rsidR="00C82EDD" w:rsidRPr="000E19D8" w:rsidRDefault="00C82EDD" w:rsidP="000E19D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3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01.11.2019</w:t>
            </w:r>
          </w:p>
        </w:tc>
        <w:tc>
          <w:tcPr>
            <w:tcW w:w="2977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Размещение информации на сайте учреждения о проведении мероприятий ко Дню народного единства</w:t>
            </w:r>
          </w:p>
        </w:tc>
        <w:tc>
          <w:tcPr>
            <w:tcW w:w="2551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ГАУ «КЦСОН г.Нижняя Салда»</w:t>
            </w:r>
          </w:p>
        </w:tc>
        <w:tc>
          <w:tcPr>
            <w:tcW w:w="2126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Юрисконсульт Якимов К.В</w:t>
            </w:r>
          </w:p>
        </w:tc>
      </w:tr>
      <w:tr w:rsidR="00C82EDD" w:rsidRPr="000E19D8" w:rsidTr="000E19D8">
        <w:tc>
          <w:tcPr>
            <w:tcW w:w="540" w:type="dxa"/>
          </w:tcPr>
          <w:p w:rsidR="00C82EDD" w:rsidRPr="000E19D8" w:rsidRDefault="00C82EDD" w:rsidP="000E19D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3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01.11.2019</w:t>
            </w:r>
          </w:p>
        </w:tc>
        <w:tc>
          <w:tcPr>
            <w:tcW w:w="2977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Тематический вечер «О России!» для проживающих в отделении временного проживания граждан пожилого возраста и инвалидов</w:t>
            </w:r>
          </w:p>
        </w:tc>
        <w:tc>
          <w:tcPr>
            <w:tcW w:w="2551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ГАУ «КЦСОН г.Нижняя Салда»</w:t>
            </w:r>
          </w:p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ОВП</w:t>
            </w:r>
          </w:p>
        </w:tc>
        <w:tc>
          <w:tcPr>
            <w:tcW w:w="2126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Спец. по соц. работе Сергеева С.С</w:t>
            </w:r>
          </w:p>
        </w:tc>
      </w:tr>
      <w:tr w:rsidR="00C82EDD" w:rsidRPr="000E19D8" w:rsidTr="000E19D8">
        <w:tc>
          <w:tcPr>
            <w:tcW w:w="540" w:type="dxa"/>
          </w:tcPr>
          <w:p w:rsidR="00C82EDD" w:rsidRPr="000E19D8" w:rsidRDefault="00C82EDD" w:rsidP="000E19D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3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05.11.2019</w:t>
            </w:r>
          </w:p>
        </w:tc>
        <w:tc>
          <w:tcPr>
            <w:tcW w:w="2977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 xml:space="preserve">Проведение беседы «День единства»  в ШПВ «Библиотерапия» </w:t>
            </w:r>
          </w:p>
        </w:tc>
        <w:tc>
          <w:tcPr>
            <w:tcW w:w="2551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ГАУ «КЦСОН г.Нижняя Салда»</w:t>
            </w:r>
          </w:p>
        </w:tc>
        <w:tc>
          <w:tcPr>
            <w:tcW w:w="2126" w:type="dxa"/>
          </w:tcPr>
          <w:p w:rsidR="00C82EDD" w:rsidRPr="000E19D8" w:rsidRDefault="00C82EDD" w:rsidP="000E19D8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</w:pPr>
            <w:r w:rsidRPr="000E19D8">
              <w:rPr>
                <w:rFonts w:ascii="Liberation Serif" w:hAnsi="Liberation Serif" w:cs="Times New Roman"/>
                <w:color w:val="000000"/>
                <w:sz w:val="28"/>
                <w:szCs w:val="28"/>
                <w:lang w:eastAsia="ru-RU"/>
              </w:rPr>
              <w:t>Спец. по соц. работе Сергеева С.С</w:t>
            </w:r>
          </w:p>
        </w:tc>
      </w:tr>
    </w:tbl>
    <w:p w:rsidR="00C82EDD" w:rsidRDefault="00C82EDD"/>
    <w:sectPr w:rsidR="00C82EDD" w:rsidSect="00EE6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94702"/>
    <w:multiLevelType w:val="hybridMultilevel"/>
    <w:tmpl w:val="D0B08F6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E0E"/>
    <w:rsid w:val="00037E0E"/>
    <w:rsid w:val="000456EC"/>
    <w:rsid w:val="000E19D8"/>
    <w:rsid w:val="00296BC9"/>
    <w:rsid w:val="00547EDB"/>
    <w:rsid w:val="00566AF2"/>
    <w:rsid w:val="006559B7"/>
    <w:rsid w:val="007272E8"/>
    <w:rsid w:val="00926B96"/>
    <w:rsid w:val="00AA6D87"/>
    <w:rsid w:val="00B60DBE"/>
    <w:rsid w:val="00C82EDD"/>
    <w:rsid w:val="00D45FE5"/>
    <w:rsid w:val="00E83D22"/>
    <w:rsid w:val="00EE6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E0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37E0E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45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6A9"/>
    <w:rPr>
      <w:rFonts w:ascii="Times New Roman" w:hAnsi="Times New Roman" w:cs="Calibri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143</Words>
  <Characters>821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</cp:revision>
  <cp:lastPrinted>2019-10-28T06:22:00Z</cp:lastPrinted>
  <dcterms:created xsi:type="dcterms:W3CDTF">2019-10-25T11:01:00Z</dcterms:created>
  <dcterms:modified xsi:type="dcterms:W3CDTF">2019-10-28T06:22:00Z</dcterms:modified>
</cp:coreProperties>
</file>