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FA52BB" w:rsidRDefault="00102694" w:rsidP="00102694">
      <w:pPr>
        <w:pStyle w:val="a6"/>
        <w:ind w:lef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41C50" w:rsidRPr="00FA52BB" w:rsidRDefault="00C41C50" w:rsidP="00FA52B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A71E47" w:rsidRPr="00FA52BB" w:rsidRDefault="00A71E47" w:rsidP="002A332E">
      <w:pPr>
        <w:rPr>
          <w:rFonts w:ascii="Liberation Serif" w:hAnsi="Liberation Serif" w:cs="Liberation Serif"/>
          <w:sz w:val="28"/>
          <w:szCs w:val="28"/>
        </w:rPr>
      </w:pPr>
    </w:p>
    <w:p w:rsidR="00A71E47" w:rsidRPr="00FA52BB" w:rsidRDefault="00A71E47" w:rsidP="002A332E">
      <w:pPr>
        <w:rPr>
          <w:rFonts w:ascii="Liberation Serif" w:hAnsi="Liberation Serif" w:cs="Liberation Serif"/>
          <w:sz w:val="28"/>
          <w:szCs w:val="28"/>
        </w:rPr>
      </w:pPr>
    </w:p>
    <w:p w:rsidR="00A71E47" w:rsidRPr="00FA52BB" w:rsidRDefault="00A71E47" w:rsidP="002A332E">
      <w:pPr>
        <w:rPr>
          <w:rFonts w:ascii="Liberation Serif" w:hAnsi="Liberation Serif" w:cs="Liberation Serif"/>
          <w:sz w:val="28"/>
          <w:szCs w:val="28"/>
        </w:rPr>
      </w:pPr>
    </w:p>
    <w:p w:rsidR="00A71E47" w:rsidRPr="00FA52BB" w:rsidRDefault="00A71E47" w:rsidP="002A332E">
      <w:pPr>
        <w:rPr>
          <w:rFonts w:ascii="Liberation Serif" w:hAnsi="Liberation Serif" w:cs="Liberation Serif"/>
          <w:sz w:val="28"/>
          <w:szCs w:val="28"/>
        </w:rPr>
      </w:pPr>
    </w:p>
    <w:p w:rsidR="00A71E47" w:rsidRPr="00FA52BB" w:rsidRDefault="00A71E47" w:rsidP="002A332E">
      <w:pPr>
        <w:rPr>
          <w:rFonts w:ascii="Liberation Serif" w:hAnsi="Liberation Serif" w:cs="Liberation Serif"/>
          <w:sz w:val="28"/>
          <w:szCs w:val="28"/>
        </w:rPr>
      </w:pPr>
    </w:p>
    <w:p w:rsidR="00B33F6A" w:rsidRPr="00FA52BB" w:rsidRDefault="00B33F6A" w:rsidP="002A332E">
      <w:pPr>
        <w:rPr>
          <w:rFonts w:ascii="Liberation Serif" w:hAnsi="Liberation Serif" w:cs="Liberation Serif"/>
          <w:sz w:val="28"/>
          <w:szCs w:val="28"/>
        </w:rPr>
      </w:pPr>
    </w:p>
    <w:p w:rsidR="00581EF0" w:rsidRPr="00FA52BB" w:rsidRDefault="00520995" w:rsidP="00581EF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A52B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581EF0" w:rsidRPr="00FA52BB">
        <w:rPr>
          <w:rFonts w:ascii="Liberation Serif" w:hAnsi="Liberation Serif" w:cs="Liberation Serif"/>
          <w:b/>
          <w:sz w:val="28"/>
          <w:szCs w:val="28"/>
        </w:rPr>
        <w:t xml:space="preserve">внесение изменений в приказ Министерства социальной политики Свердловской области </w:t>
      </w:r>
      <w:r w:rsidR="00581EF0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от 16.11.2017 № 591 «О реализации </w:t>
      </w:r>
      <w:r w:rsidR="005A1FC6"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="00581EF0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остановления Правительства Свердловской области от 18.12.2013 № 1548-ПП «О 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 и признании утратившим силу приказа Министерства социальной политики Свердловской области от 26.02.2014 № 51 «О реализации </w:t>
      </w:r>
      <w:r w:rsidR="00F00B21"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="00581EF0" w:rsidRPr="00FA52BB">
        <w:rPr>
          <w:rFonts w:ascii="Liberation Serif" w:hAnsi="Liberation Serif" w:cs="Liberation Serif"/>
          <w:b/>
          <w:bCs/>
          <w:sz w:val="28"/>
          <w:szCs w:val="28"/>
        </w:rPr>
        <w:t>остановления Правительства Свердловской области от 18.12.2013 №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</w:r>
    </w:p>
    <w:p w:rsidR="00581EF0" w:rsidRPr="00FA52BB" w:rsidRDefault="00581EF0" w:rsidP="00581EF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81EF0" w:rsidRPr="00FA52BB" w:rsidRDefault="00581EF0" w:rsidP="004D34E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04A37" w:rsidRPr="00FA52BB" w:rsidRDefault="004F5506" w:rsidP="00C04A37">
      <w:pPr>
        <w:pStyle w:val="1"/>
        <w:rPr>
          <w:rFonts w:ascii="Liberation Serif" w:hAnsi="Liberation Serif" w:cs="Liberation Serif"/>
          <w:b w:val="0"/>
          <w:bCs w:val="0"/>
          <w:sz w:val="28"/>
          <w:szCs w:val="28"/>
        </w:rPr>
      </w:pPr>
      <w:r w:rsidRPr="00FA52BB">
        <w:rPr>
          <w:rFonts w:ascii="Liberation Serif" w:hAnsi="Liberation Serif" w:cs="Liberation Serif"/>
          <w:b w:val="0"/>
          <w:sz w:val="28"/>
          <w:szCs w:val="28"/>
        </w:rPr>
        <w:t>В соответствии со статьей 101 Областного закона от 10 марта 1999 года</w:t>
      </w:r>
      <w:r w:rsidR="009E01EB">
        <w:rPr>
          <w:rFonts w:ascii="Liberation Serif" w:hAnsi="Liberation Serif" w:cs="Liberation Serif"/>
          <w:b w:val="0"/>
          <w:sz w:val="28"/>
          <w:szCs w:val="28"/>
        </w:rPr>
        <w:br/>
      </w:r>
      <w:r w:rsidRPr="00FA52BB">
        <w:rPr>
          <w:rFonts w:ascii="Liberation Serif" w:hAnsi="Liberation Serif" w:cs="Liberation Serif"/>
          <w:b w:val="0"/>
          <w:sz w:val="28"/>
          <w:szCs w:val="28"/>
        </w:rPr>
        <w:t>№</w:t>
      </w:r>
      <w:r w:rsidR="009E01E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FA52BB">
        <w:rPr>
          <w:rFonts w:ascii="Liberation Serif" w:hAnsi="Liberation Serif" w:cs="Liberation Serif"/>
          <w:b w:val="0"/>
          <w:sz w:val="28"/>
          <w:szCs w:val="28"/>
        </w:rPr>
        <w:t>4-ОЗ «О правовых актах в Свердловской области», в</w:t>
      </w:r>
      <w:r w:rsidR="00C04A37" w:rsidRPr="00FA52BB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целях реализации постановления Правительства Свердловской области от</w:t>
      </w:r>
      <w:r w:rsidRPr="00FA52BB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</w:t>
      </w:r>
      <w:r w:rsidR="00C04A37" w:rsidRPr="00FA52BB">
        <w:rPr>
          <w:rFonts w:ascii="Liberation Serif" w:hAnsi="Liberation Serif" w:cs="Liberation Serif"/>
          <w:b w:val="0"/>
          <w:bCs w:val="0"/>
          <w:sz w:val="28"/>
          <w:szCs w:val="28"/>
        </w:rPr>
        <w:t>18.12.2013 № 1548-ПП «</w:t>
      </w:r>
      <w:r w:rsidR="00581EF0" w:rsidRPr="00FA52BB">
        <w:rPr>
          <w:rFonts w:ascii="Liberation Serif" w:hAnsi="Liberation Serif" w:cs="Liberation Serif"/>
          <w:b w:val="0"/>
          <w:sz w:val="28"/>
          <w:szCs w:val="28"/>
        </w:rPr>
        <w:t>О</w:t>
      </w:r>
      <w:r w:rsidR="009E01EB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581EF0" w:rsidRPr="00FA52BB">
        <w:rPr>
          <w:rFonts w:ascii="Liberation Serif" w:hAnsi="Liberation Serif" w:cs="Liberation Serif"/>
          <w:b w:val="0"/>
          <w:sz w:val="28"/>
          <w:szCs w:val="28"/>
        </w:rPr>
        <w:t>порядке предоставления</w:t>
      </w:r>
      <w:r w:rsidR="00581EF0" w:rsidRPr="00FA52BB">
        <w:rPr>
          <w:rFonts w:ascii="Liberation Serif" w:hAnsi="Liberation Serif" w:cs="Liberation Serif"/>
          <w:b w:val="0"/>
          <w:iCs/>
          <w:sz w:val="28"/>
          <w:szCs w:val="28"/>
        </w:rPr>
        <w:t xml:space="preserve">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</w:t>
      </w:r>
      <w:r w:rsidRPr="00FA52BB">
        <w:rPr>
          <w:rFonts w:ascii="Liberation Serif" w:hAnsi="Liberation Serif" w:cs="Liberation Serif"/>
          <w:b w:val="0"/>
          <w:iCs/>
          <w:sz w:val="28"/>
          <w:szCs w:val="28"/>
        </w:rPr>
        <w:t xml:space="preserve"> </w:t>
      </w:r>
      <w:r w:rsidR="00581EF0" w:rsidRPr="00FA52BB">
        <w:rPr>
          <w:rFonts w:ascii="Liberation Serif" w:hAnsi="Liberation Serif" w:cs="Liberation Serif"/>
          <w:b w:val="0"/>
          <w:iCs/>
          <w:sz w:val="28"/>
          <w:szCs w:val="28"/>
        </w:rPr>
        <w:t>организациях, осуществляющих образовательную деятельность»</w:t>
      </w:r>
    </w:p>
    <w:p w:rsidR="00C41C50" w:rsidRDefault="00C41C50" w:rsidP="00DA6799">
      <w:pPr>
        <w:pStyle w:val="1"/>
        <w:ind w:firstLine="0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sz w:val="28"/>
          <w:szCs w:val="28"/>
        </w:rPr>
        <w:t>ПРИКАЗЫВАЮ</w:t>
      </w:r>
      <w:r w:rsidR="00850B58" w:rsidRPr="00FA52BB">
        <w:rPr>
          <w:rFonts w:ascii="Liberation Serif" w:hAnsi="Liberation Serif" w:cs="Liberation Serif"/>
          <w:sz w:val="28"/>
          <w:szCs w:val="28"/>
        </w:rPr>
        <w:t>:</w:t>
      </w:r>
    </w:p>
    <w:p w:rsidR="004F5506" w:rsidRPr="000A293D" w:rsidRDefault="004F5506" w:rsidP="00FA52BB">
      <w:pPr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3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293D">
        <w:rPr>
          <w:rFonts w:ascii="Liberation Serif" w:hAnsi="Liberation Serif" w:cs="Liberation Serif"/>
          <w:iCs/>
          <w:sz w:val="28"/>
          <w:szCs w:val="28"/>
        </w:rPr>
        <w:t xml:space="preserve">Внести в приказ Министерства социальной политики </w:t>
      </w:r>
      <w:r w:rsidRPr="000A293D">
        <w:rPr>
          <w:rFonts w:ascii="Liberation Serif" w:hAnsi="Liberation Serif" w:cs="Liberation Serif"/>
          <w:bCs/>
          <w:sz w:val="28"/>
          <w:szCs w:val="28"/>
        </w:rPr>
        <w:t>от 16.11.2017 №</w:t>
      </w:r>
      <w:r w:rsidR="009E01E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293D">
        <w:rPr>
          <w:rFonts w:ascii="Liberation Serif" w:hAnsi="Liberation Serif" w:cs="Liberation Serif"/>
          <w:bCs/>
          <w:sz w:val="28"/>
          <w:szCs w:val="28"/>
        </w:rPr>
        <w:t>591 «О реализации Постановления Правительства Свердловской области от</w:t>
      </w:r>
      <w:r w:rsidR="009E01E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293D">
        <w:rPr>
          <w:rFonts w:ascii="Liberation Serif" w:hAnsi="Liberation Serif" w:cs="Liberation Serif"/>
          <w:bCs/>
          <w:sz w:val="28"/>
          <w:szCs w:val="28"/>
        </w:rPr>
        <w:t>18.12.2013 №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 и признании утратившим силу приказа Министерства социальной политики Свердловской области от 26.02.2014 №</w:t>
      </w:r>
      <w:r w:rsidR="009E01E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293D">
        <w:rPr>
          <w:rFonts w:ascii="Liberation Serif" w:hAnsi="Liberation Serif" w:cs="Liberation Serif"/>
          <w:bCs/>
          <w:sz w:val="28"/>
          <w:szCs w:val="28"/>
        </w:rPr>
        <w:t>51 «О</w:t>
      </w:r>
      <w:r w:rsidR="009E01EB">
        <w:rPr>
          <w:rFonts w:ascii="Liberation Serif" w:hAnsi="Liberation Serif" w:cs="Liberation Serif"/>
          <w:bCs/>
          <w:sz w:val="28"/>
          <w:szCs w:val="28"/>
        </w:rPr>
        <w:t> </w:t>
      </w:r>
      <w:r w:rsidRPr="000A293D">
        <w:rPr>
          <w:rFonts w:ascii="Liberation Serif" w:hAnsi="Liberation Serif" w:cs="Liberation Serif"/>
          <w:bCs/>
          <w:sz w:val="28"/>
          <w:szCs w:val="28"/>
        </w:rPr>
        <w:t xml:space="preserve">реализации </w:t>
      </w:r>
      <w:r w:rsidR="001127E0">
        <w:rPr>
          <w:rFonts w:ascii="Liberation Serif" w:hAnsi="Liberation Serif" w:cs="Liberation Serif"/>
          <w:bCs/>
          <w:sz w:val="28"/>
          <w:szCs w:val="28"/>
        </w:rPr>
        <w:t>п</w:t>
      </w:r>
      <w:r w:rsidRPr="000A293D">
        <w:rPr>
          <w:rFonts w:ascii="Liberation Serif" w:hAnsi="Liberation Serif" w:cs="Liberation Serif"/>
          <w:bCs/>
          <w:sz w:val="28"/>
          <w:szCs w:val="28"/>
        </w:rPr>
        <w:t>остановления Правительства Свердловской области от</w:t>
      </w:r>
      <w:r w:rsidR="009E01E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293D">
        <w:rPr>
          <w:rFonts w:ascii="Liberation Serif" w:hAnsi="Liberation Serif" w:cs="Liberation Serif"/>
          <w:bCs/>
          <w:sz w:val="28"/>
          <w:szCs w:val="28"/>
        </w:rPr>
        <w:t xml:space="preserve">18.12.2013 №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 </w:t>
      </w:r>
      <w:r w:rsidR="000A293D" w:rsidRPr="000A293D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2017, </w:t>
      </w:r>
      <w:r w:rsidR="000A293D" w:rsidRPr="000A293D">
        <w:rPr>
          <w:rFonts w:ascii="Liberation Serif" w:hAnsi="Liberation Serif" w:cs="Liberation Serif"/>
          <w:sz w:val="28"/>
          <w:szCs w:val="28"/>
        </w:rPr>
        <w:lastRenderedPageBreak/>
        <w:t>17 ноября, №</w:t>
      </w:r>
      <w:r w:rsidR="009E01EB">
        <w:rPr>
          <w:rFonts w:ascii="Liberation Serif" w:hAnsi="Liberation Serif" w:cs="Liberation Serif"/>
          <w:sz w:val="28"/>
          <w:szCs w:val="28"/>
        </w:rPr>
        <w:t> </w:t>
      </w:r>
      <w:bookmarkStart w:id="0" w:name="_GoBack"/>
      <w:bookmarkEnd w:id="0"/>
      <w:r w:rsidR="000A293D" w:rsidRPr="000A293D">
        <w:rPr>
          <w:rFonts w:ascii="Liberation Serif" w:hAnsi="Liberation Serif" w:cs="Liberation Serif"/>
          <w:sz w:val="28"/>
          <w:szCs w:val="28"/>
        </w:rPr>
        <w:t>15345)</w:t>
      </w:r>
      <w:r w:rsidR="000A293D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16.11.2017 № 591)</w:t>
      </w:r>
      <w:r w:rsidR="000A293D" w:rsidRPr="000A293D">
        <w:rPr>
          <w:rFonts w:ascii="Liberation Serif" w:hAnsi="Liberation Serif" w:cs="Liberation Serif"/>
          <w:sz w:val="28"/>
          <w:szCs w:val="28"/>
        </w:rPr>
        <w:t xml:space="preserve"> </w:t>
      </w:r>
      <w:r w:rsidRPr="000A293D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:rsidR="004F5506" w:rsidRPr="00FA52BB" w:rsidRDefault="004F5506" w:rsidP="004F5506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bCs/>
          <w:sz w:val="28"/>
          <w:szCs w:val="28"/>
        </w:rPr>
        <w:t xml:space="preserve">1) наименование </w:t>
      </w:r>
      <w:r w:rsidRPr="00FA52BB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4F5506" w:rsidRPr="00FA52BB" w:rsidRDefault="0056728C" w:rsidP="004F5506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A52BB">
        <w:rPr>
          <w:rFonts w:ascii="Liberation Serif" w:hAnsi="Liberation Serif" w:cs="Liberation Serif"/>
          <w:b/>
          <w:sz w:val="28"/>
          <w:szCs w:val="28"/>
        </w:rPr>
        <w:t>«</w:t>
      </w:r>
      <w:r w:rsidR="004F5506" w:rsidRPr="00FA52BB">
        <w:rPr>
          <w:rFonts w:ascii="Liberation Serif" w:hAnsi="Liberation Serif" w:cs="Liberation Serif"/>
          <w:b/>
          <w:sz w:val="28"/>
          <w:szCs w:val="28"/>
        </w:rPr>
        <w:t xml:space="preserve">О реализации </w:t>
      </w:r>
      <w:r w:rsidRPr="00FA52BB">
        <w:rPr>
          <w:rFonts w:ascii="Liberation Serif" w:hAnsi="Liberation Serif" w:cs="Liberation Serif"/>
          <w:b/>
          <w:sz w:val="28"/>
          <w:szCs w:val="28"/>
        </w:rPr>
        <w:t>постановления Правительства Свердловской области от</w:t>
      </w:r>
      <w:r w:rsidR="00FA52BB">
        <w:rPr>
          <w:rFonts w:ascii="Liberation Serif" w:hAnsi="Liberation Serif" w:cs="Liberation Serif"/>
          <w:b/>
          <w:sz w:val="28"/>
          <w:szCs w:val="28"/>
        </w:rPr>
        <w:t> </w:t>
      </w:r>
      <w:r w:rsidRPr="00FA52BB">
        <w:rPr>
          <w:rFonts w:ascii="Liberation Serif" w:hAnsi="Liberation Serif" w:cs="Liberation Serif"/>
          <w:b/>
          <w:sz w:val="28"/>
          <w:szCs w:val="28"/>
        </w:rPr>
        <w:t xml:space="preserve">18.12.2013 № 1548-ПП «О </w:t>
      </w:r>
      <w:r w:rsidR="004F5506" w:rsidRPr="00FA52BB">
        <w:rPr>
          <w:rFonts w:ascii="Liberation Serif" w:hAnsi="Liberation Serif" w:cs="Liberation Serif"/>
          <w:b/>
          <w:sz w:val="28"/>
          <w:szCs w:val="28"/>
        </w:rPr>
        <w:t>порядке предоставления</w:t>
      </w:r>
      <w:r w:rsidR="004F5506" w:rsidRPr="00FA52BB">
        <w:rPr>
          <w:rFonts w:ascii="Liberation Serif" w:hAnsi="Liberation Serif" w:cs="Liberation Serif"/>
          <w:b/>
          <w:iCs/>
          <w:sz w:val="28"/>
          <w:szCs w:val="28"/>
        </w:rPr>
        <w:t xml:space="preserve"> компенсации платы, взимаемой с родителей (законных представителей) за присмотр и уход за</w:t>
      </w:r>
      <w:r w:rsidR="00FA52BB">
        <w:rPr>
          <w:rFonts w:ascii="Liberation Serif" w:hAnsi="Liberation Serif" w:cs="Liberation Serif"/>
          <w:b/>
          <w:iCs/>
          <w:sz w:val="28"/>
          <w:szCs w:val="28"/>
        </w:rPr>
        <w:t> </w:t>
      </w:r>
      <w:r w:rsidR="004F5506" w:rsidRPr="00FA52BB">
        <w:rPr>
          <w:rFonts w:ascii="Liberation Serif" w:hAnsi="Liberation Serif" w:cs="Liberation Serif"/>
          <w:b/>
          <w:iCs/>
          <w:sz w:val="28"/>
          <w:szCs w:val="28"/>
        </w:rPr>
        <w:t>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="004F5506" w:rsidRPr="00FA52BB">
        <w:rPr>
          <w:rFonts w:ascii="Liberation Serif" w:hAnsi="Liberation Serif" w:cs="Liberation Serif"/>
          <w:iCs/>
          <w:sz w:val="28"/>
          <w:szCs w:val="28"/>
        </w:rPr>
        <w:t>»</w:t>
      </w:r>
      <w:r w:rsidR="004F5506" w:rsidRPr="00FA52BB">
        <w:rPr>
          <w:rFonts w:ascii="Liberation Serif" w:hAnsi="Liberation Serif" w:cs="Liberation Serif"/>
          <w:sz w:val="28"/>
          <w:szCs w:val="28"/>
        </w:rPr>
        <w:t>;</w:t>
      </w:r>
    </w:p>
    <w:p w:rsidR="00016065" w:rsidRDefault="0056728C" w:rsidP="00FA52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sz w:val="28"/>
          <w:szCs w:val="28"/>
        </w:rPr>
        <w:t xml:space="preserve">2) пункт 7 </w:t>
      </w:r>
      <w:r w:rsidR="00016065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56728C" w:rsidRDefault="00016065" w:rsidP="00FA52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«7. Контроль за исполнением настоящего приказа возложить на</w:t>
      </w:r>
      <w:r w:rsidR="001A4ABC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Первого</w:t>
      </w:r>
      <w:r w:rsidR="001A4ABC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заместителя Министра социальной политики Свердловской области </w:t>
      </w:r>
      <w:r w:rsidR="0056728C" w:rsidRPr="00FA52BB">
        <w:rPr>
          <w:rFonts w:ascii="Liberation Serif" w:hAnsi="Liberation Serif" w:cs="Liberation Serif"/>
          <w:sz w:val="28"/>
          <w:szCs w:val="28"/>
        </w:rPr>
        <w:t>Е.Д.</w:t>
      </w:r>
      <w:r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 w:rsidR="0056728C" w:rsidRPr="00FA52BB">
        <w:rPr>
          <w:rFonts w:ascii="Liberation Serif" w:hAnsi="Liberation Serif" w:cs="Liberation Serif"/>
          <w:sz w:val="28"/>
          <w:szCs w:val="28"/>
        </w:rPr>
        <w:t>Шаповалова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r w:rsidR="0056728C" w:rsidRPr="00FA52BB">
        <w:rPr>
          <w:rFonts w:ascii="Liberation Serif" w:hAnsi="Liberation Serif" w:cs="Liberation Serif"/>
          <w:sz w:val="28"/>
          <w:szCs w:val="28"/>
        </w:rPr>
        <w:t>»</w:t>
      </w:r>
      <w:r w:rsidR="00FA52BB">
        <w:rPr>
          <w:rFonts w:ascii="Liberation Serif" w:hAnsi="Liberation Serif" w:cs="Liberation Serif"/>
          <w:sz w:val="28"/>
          <w:szCs w:val="28"/>
        </w:rPr>
        <w:t>.</w:t>
      </w:r>
    </w:p>
    <w:p w:rsidR="000A293D" w:rsidRPr="0029039C" w:rsidRDefault="000A293D" w:rsidP="007D3FAC">
      <w:pPr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3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Внести в форму сводного </w:t>
      </w:r>
      <w:hyperlink r:id="rId8" w:history="1">
        <w:r w:rsidRPr="000A293D">
          <w:rPr>
            <w:rFonts w:ascii="Liberation Serif" w:hAnsi="Liberation Serif" w:cs="Liberation Serif"/>
            <w:sz w:val="28"/>
            <w:szCs w:val="28"/>
          </w:rPr>
          <w:t>реестра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(реестра) лиц, имеющих право на компенсацию 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утвержденную приказом Министерства социальной политики от 16.11.2017 № 591, изменения, изложив </w:t>
      </w:r>
      <w:r w:rsidR="004D77F3">
        <w:rPr>
          <w:rFonts w:ascii="Liberation Serif" w:hAnsi="Liberation Serif" w:cs="Liberation Serif"/>
          <w:sz w:val="28"/>
          <w:szCs w:val="28"/>
        </w:rPr>
        <w:t xml:space="preserve">ее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29039C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:rsidR="004668D5" w:rsidRPr="00FA52BB" w:rsidRDefault="004668D5" w:rsidP="00FA52BB">
      <w:pPr>
        <w:numPr>
          <w:ilvl w:val="0"/>
          <w:numId w:val="18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3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sz w:val="28"/>
          <w:szCs w:val="28"/>
        </w:rPr>
        <w:t>На</w:t>
      </w:r>
      <w:r w:rsidR="00476814" w:rsidRPr="00FA52BB">
        <w:rPr>
          <w:rFonts w:ascii="Liberation Serif" w:hAnsi="Liberation Serif" w:cs="Liberation Serif"/>
          <w:sz w:val="28"/>
          <w:szCs w:val="28"/>
        </w:rPr>
        <w:t>стоящий п</w:t>
      </w:r>
      <w:r w:rsidR="003E5274" w:rsidRPr="00FA52BB">
        <w:rPr>
          <w:rFonts w:ascii="Liberation Serif" w:hAnsi="Liberation Serif" w:cs="Liberation Serif"/>
          <w:sz w:val="28"/>
          <w:szCs w:val="28"/>
        </w:rPr>
        <w:t>риказ опубликовать на «</w:t>
      </w:r>
      <w:r w:rsidRPr="00FA52BB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3E5274" w:rsidRPr="00FA52BB">
        <w:rPr>
          <w:rFonts w:ascii="Liberation Serif" w:hAnsi="Liberation Serif" w:cs="Liberation Serif"/>
          <w:sz w:val="28"/>
          <w:szCs w:val="28"/>
        </w:rPr>
        <w:t>»</w:t>
      </w:r>
      <w:r w:rsidRPr="00FA52BB">
        <w:rPr>
          <w:rFonts w:ascii="Liberation Serif" w:hAnsi="Liberation Serif" w:cs="Liberation Serif"/>
          <w:sz w:val="28"/>
          <w:szCs w:val="28"/>
        </w:rPr>
        <w:t xml:space="preserve"> (www.pravo.gov66.ru).</w:t>
      </w:r>
    </w:p>
    <w:p w:rsidR="004668D5" w:rsidRPr="00FA52BB" w:rsidRDefault="004668D5" w:rsidP="003E5274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7457C4" w:rsidRPr="00FA52BB" w:rsidRDefault="007457C4" w:rsidP="00434AC1">
      <w:pPr>
        <w:pStyle w:val="1"/>
        <w:spacing w:line="360" w:lineRule="exact"/>
        <w:ind w:firstLine="0"/>
        <w:rPr>
          <w:rFonts w:ascii="Liberation Serif" w:hAnsi="Liberation Serif" w:cs="Liberation Serif"/>
          <w:b w:val="0"/>
          <w:sz w:val="28"/>
          <w:szCs w:val="28"/>
        </w:rPr>
      </w:pPr>
    </w:p>
    <w:p w:rsidR="00D50F48" w:rsidRPr="00FA52BB" w:rsidRDefault="00322426" w:rsidP="002539D1">
      <w:pPr>
        <w:pStyle w:val="ConsNormal"/>
        <w:widowControl/>
        <w:ind w:righ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</w:t>
      </w:r>
      <w:r w:rsidR="0046163E" w:rsidRPr="00FA52BB">
        <w:rPr>
          <w:rFonts w:ascii="Liberation Serif" w:hAnsi="Liberation Serif" w:cs="Liberation Serif"/>
          <w:sz w:val="28"/>
          <w:szCs w:val="28"/>
        </w:rPr>
        <w:t xml:space="preserve">     </w:t>
      </w:r>
      <w:r w:rsidRPr="00FA52BB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4B4E2F" w:rsidRPr="00FA52BB">
        <w:rPr>
          <w:rFonts w:ascii="Liberation Serif" w:hAnsi="Liberation Serif" w:cs="Liberation Serif"/>
          <w:sz w:val="28"/>
          <w:szCs w:val="28"/>
        </w:rPr>
        <w:t xml:space="preserve">  </w:t>
      </w:r>
      <w:r w:rsidR="00D50F48" w:rsidRPr="00FA52BB">
        <w:rPr>
          <w:rFonts w:ascii="Liberation Serif" w:hAnsi="Liberation Serif" w:cs="Liberation Serif"/>
          <w:sz w:val="28"/>
          <w:szCs w:val="28"/>
        </w:rPr>
        <w:t xml:space="preserve">  </w:t>
      </w:r>
      <w:r w:rsidR="003E5274" w:rsidRPr="00FA52BB">
        <w:rPr>
          <w:rFonts w:ascii="Liberation Serif" w:hAnsi="Liberation Serif" w:cs="Liberation Serif"/>
          <w:sz w:val="28"/>
          <w:szCs w:val="28"/>
        </w:rPr>
        <w:t xml:space="preserve"> </w:t>
      </w:r>
      <w:r w:rsidR="006D4F1C" w:rsidRPr="00FA52BB">
        <w:rPr>
          <w:rFonts w:ascii="Liberation Serif" w:hAnsi="Liberation Serif" w:cs="Liberation Serif"/>
          <w:sz w:val="28"/>
          <w:szCs w:val="28"/>
        </w:rPr>
        <w:t xml:space="preserve">     </w:t>
      </w:r>
      <w:r w:rsidR="00D50F48" w:rsidRPr="00FA52BB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FF476A" w:rsidRPr="00FA52BB" w:rsidRDefault="00FF476A" w:rsidP="00FC0E3F">
      <w:pPr>
        <w:pStyle w:val="ConsNormal"/>
        <w:widowControl/>
        <w:ind w:left="5386" w:right="0" w:firstLine="0"/>
        <w:rPr>
          <w:rFonts w:ascii="Liberation Serif" w:hAnsi="Liberation Serif" w:cs="Liberation Serif"/>
          <w:sz w:val="28"/>
          <w:szCs w:val="28"/>
        </w:rPr>
      </w:pPr>
    </w:p>
    <w:p w:rsidR="00B97ED8" w:rsidRPr="00FA52BB" w:rsidRDefault="00B97ED8" w:rsidP="00FC0E3F">
      <w:pPr>
        <w:pStyle w:val="ConsNormal"/>
        <w:widowControl/>
        <w:ind w:left="5386" w:right="0" w:firstLine="0"/>
        <w:rPr>
          <w:rFonts w:ascii="Liberation Serif" w:hAnsi="Liberation Serif" w:cs="Liberation Serif"/>
          <w:sz w:val="28"/>
          <w:szCs w:val="28"/>
        </w:rPr>
        <w:sectPr w:rsidR="00B97ED8" w:rsidRPr="00FA52BB" w:rsidSect="00B23AB9">
          <w:headerReference w:type="default" r:id="rId9"/>
          <w:footerReference w:type="even" r:id="rId10"/>
          <w:headerReference w:type="first" r:id="rId11"/>
          <w:pgSz w:w="11906" w:h="16840"/>
          <w:pgMar w:top="1134" w:right="567" w:bottom="1134" w:left="1418" w:header="709" w:footer="709" w:gutter="0"/>
          <w:cols w:space="720"/>
          <w:noEndnote/>
          <w:titlePg/>
          <w:docGrid w:linePitch="326"/>
        </w:sectPr>
      </w:pPr>
    </w:p>
    <w:p w:rsidR="00230FF7" w:rsidRPr="00FA52BB" w:rsidRDefault="007D3FAC" w:rsidP="00F00B21">
      <w:pPr>
        <w:pStyle w:val="ConsNormal"/>
        <w:widowControl/>
        <w:tabs>
          <w:tab w:val="left" w:pos="9639"/>
        </w:tabs>
        <w:ind w:right="0" w:firstLine="28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  <w:t>Приложение</w:t>
      </w:r>
    </w:p>
    <w:p w:rsidR="009406CC" w:rsidRPr="00FA52BB" w:rsidRDefault="007D3FAC" w:rsidP="00F00B21">
      <w:pPr>
        <w:pStyle w:val="ConsNormal"/>
        <w:widowControl/>
        <w:ind w:left="9639" w:right="0"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9406CC" w:rsidRPr="00FA52BB">
        <w:rPr>
          <w:rFonts w:ascii="Liberation Serif" w:hAnsi="Liberation Serif" w:cs="Liberation Serif"/>
          <w:sz w:val="28"/>
          <w:szCs w:val="28"/>
        </w:rPr>
        <w:t>приказ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347B53" w:rsidRPr="00FA52BB">
        <w:rPr>
          <w:rFonts w:ascii="Liberation Serif" w:hAnsi="Liberation Serif" w:cs="Liberation Serif"/>
          <w:sz w:val="28"/>
          <w:szCs w:val="28"/>
        </w:rPr>
        <w:t xml:space="preserve"> </w:t>
      </w:r>
      <w:r w:rsidR="003C25BB" w:rsidRPr="00FA52BB">
        <w:rPr>
          <w:rFonts w:ascii="Liberation Serif" w:hAnsi="Liberation Serif" w:cs="Liberation Serif"/>
          <w:sz w:val="28"/>
          <w:szCs w:val="28"/>
        </w:rPr>
        <w:t xml:space="preserve">Министерства социальной </w:t>
      </w:r>
      <w:r w:rsidR="009406CC" w:rsidRPr="00FA52BB">
        <w:rPr>
          <w:rFonts w:ascii="Liberation Serif" w:hAnsi="Liberation Serif" w:cs="Liberation Serif"/>
          <w:sz w:val="28"/>
          <w:szCs w:val="28"/>
        </w:rPr>
        <w:t>политики Свердловской области от</w:t>
      </w:r>
      <w:r w:rsidR="003C25BB" w:rsidRPr="00FA52BB">
        <w:rPr>
          <w:rFonts w:ascii="Liberation Serif" w:hAnsi="Liberation Serif" w:cs="Liberation Serif"/>
          <w:sz w:val="28"/>
          <w:szCs w:val="28"/>
        </w:rPr>
        <w:t> </w:t>
      </w:r>
      <w:r w:rsidR="009406CC" w:rsidRPr="00FA52BB">
        <w:rPr>
          <w:rFonts w:ascii="Liberation Serif" w:hAnsi="Liberation Serif" w:cs="Liberation Serif"/>
          <w:sz w:val="28"/>
          <w:szCs w:val="28"/>
        </w:rPr>
        <w:t>________</w:t>
      </w:r>
      <w:r w:rsidR="00016065">
        <w:rPr>
          <w:rFonts w:ascii="Liberation Serif" w:hAnsi="Liberation Serif" w:cs="Liberation Serif"/>
          <w:sz w:val="28"/>
          <w:szCs w:val="28"/>
        </w:rPr>
        <w:t>_____</w:t>
      </w:r>
      <w:r w:rsidR="009406CC" w:rsidRPr="00FA52BB">
        <w:rPr>
          <w:rFonts w:ascii="Liberation Serif" w:hAnsi="Liberation Serif" w:cs="Liberation Serif"/>
          <w:sz w:val="28"/>
          <w:szCs w:val="28"/>
        </w:rPr>
        <w:t xml:space="preserve"> №</w:t>
      </w:r>
      <w:r w:rsidR="003D48BB" w:rsidRPr="00FA52BB">
        <w:rPr>
          <w:rFonts w:ascii="Liberation Serif" w:hAnsi="Liberation Serif" w:cs="Liberation Serif"/>
          <w:sz w:val="28"/>
          <w:szCs w:val="28"/>
        </w:rPr>
        <w:t xml:space="preserve"> </w:t>
      </w:r>
      <w:r w:rsidR="009406CC" w:rsidRPr="00FA52BB">
        <w:rPr>
          <w:rFonts w:ascii="Liberation Serif" w:hAnsi="Liberation Serif" w:cs="Liberation Serif"/>
          <w:sz w:val="28"/>
          <w:szCs w:val="28"/>
        </w:rPr>
        <w:t>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="009406CC" w:rsidRPr="00FA52BB">
        <w:rPr>
          <w:rFonts w:ascii="Liberation Serif" w:hAnsi="Liberation Serif" w:cs="Liberation Serif"/>
          <w:sz w:val="28"/>
          <w:szCs w:val="28"/>
        </w:rPr>
        <w:t>_____</w:t>
      </w:r>
    </w:p>
    <w:p w:rsidR="004D77F3" w:rsidRDefault="004D77F3" w:rsidP="004D0772">
      <w:pPr>
        <w:pStyle w:val="ConsNormal"/>
        <w:widowControl/>
        <w:ind w:left="10632" w:right="0" w:firstLine="0"/>
        <w:rPr>
          <w:rFonts w:ascii="Liberation Serif" w:hAnsi="Liberation Serif" w:cs="Liberation Serif"/>
          <w:sz w:val="28"/>
          <w:szCs w:val="28"/>
        </w:rPr>
      </w:pPr>
    </w:p>
    <w:p w:rsidR="004D77F3" w:rsidRDefault="00F00B21" w:rsidP="00F00B21">
      <w:pPr>
        <w:pStyle w:val="ConsNormal"/>
        <w:widowControl/>
        <w:ind w:left="10632" w:right="0" w:hanging="10632"/>
        <w:rPr>
          <w:rFonts w:ascii="Liberation Serif" w:hAnsi="Liberation Serif" w:cs="Liberation Serif"/>
          <w:sz w:val="28"/>
          <w:szCs w:val="28"/>
        </w:rPr>
      </w:pPr>
      <w:r w:rsidRPr="005D661E">
        <w:rPr>
          <w:rFonts w:ascii="Liberation Serif" w:hAnsi="Liberation Serif" w:cs="Liberation Serif"/>
          <w:bCs/>
          <w:sz w:val="28"/>
          <w:szCs w:val="28"/>
        </w:rPr>
        <w:t>Форма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4D77F3">
        <w:rPr>
          <w:rFonts w:ascii="Liberation Serif" w:hAnsi="Liberation Serif" w:cs="Liberation Serif"/>
          <w:sz w:val="28"/>
          <w:szCs w:val="28"/>
        </w:rPr>
        <w:t>УТВЕРЖДЕНА</w:t>
      </w:r>
    </w:p>
    <w:p w:rsidR="004D77F3" w:rsidRDefault="00F00B21" w:rsidP="00F00B21">
      <w:pPr>
        <w:pStyle w:val="ConsNormal"/>
        <w:widowControl/>
        <w:ind w:left="9639" w:right="0"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</w:t>
      </w:r>
    </w:p>
    <w:p w:rsidR="00F00B21" w:rsidRDefault="00F00B21" w:rsidP="00F00B21">
      <w:pPr>
        <w:pStyle w:val="ConsNormal"/>
        <w:widowControl/>
        <w:ind w:left="9639" w:right="0" w:firstLine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Pr="009E01EB">
        <w:rPr>
          <w:rFonts w:ascii="Liberation Serif" w:hAnsi="Liberation Serif" w:cs="Liberation Serif"/>
          <w:sz w:val="28"/>
          <w:szCs w:val="28"/>
        </w:rPr>
        <w:t>16.11.2017 № 591</w:t>
      </w:r>
    </w:p>
    <w:p w:rsidR="004D0772" w:rsidRPr="00FA52BB" w:rsidRDefault="004D0772" w:rsidP="00F00B21">
      <w:pPr>
        <w:pStyle w:val="ConsNormal"/>
        <w:widowControl/>
        <w:ind w:left="9639" w:right="0" w:firstLine="0"/>
        <w:rPr>
          <w:rFonts w:ascii="Liberation Serif" w:hAnsi="Liberation Serif" w:cs="Liberation Serif"/>
          <w:sz w:val="28"/>
          <w:szCs w:val="28"/>
        </w:rPr>
      </w:pPr>
      <w:r w:rsidRPr="00FA52BB">
        <w:rPr>
          <w:rFonts w:ascii="Liberation Serif" w:hAnsi="Liberation Serif" w:cs="Liberation Serif"/>
          <w:sz w:val="28"/>
          <w:szCs w:val="28"/>
        </w:rPr>
        <w:t xml:space="preserve">«О реализации постановления </w:t>
      </w:r>
      <w:r w:rsidRPr="00FA52BB">
        <w:rPr>
          <w:rFonts w:ascii="Liberation Serif" w:hAnsi="Liberation Serif" w:cs="Liberation Serif"/>
          <w:bCs/>
          <w:sz w:val="28"/>
          <w:szCs w:val="28"/>
        </w:rPr>
        <w:t>Правительства Свердловской области от 18.12.2013 № 1548-ПП</w:t>
      </w:r>
      <w:r w:rsidR="0056728C" w:rsidRPr="00FA52B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6728C" w:rsidRPr="00FA52BB">
        <w:rPr>
          <w:rFonts w:ascii="Liberation Serif" w:hAnsi="Liberation Serif" w:cs="Liberation Serif"/>
          <w:sz w:val="28"/>
          <w:szCs w:val="28"/>
        </w:rPr>
        <w:t>«О порядке предоставления</w:t>
      </w:r>
      <w:r w:rsidR="0056728C" w:rsidRPr="00FA52BB">
        <w:rPr>
          <w:rFonts w:ascii="Liberation Serif" w:hAnsi="Liberation Serif" w:cs="Liberation Serif"/>
          <w:iCs/>
          <w:sz w:val="28"/>
          <w:szCs w:val="28"/>
        </w:rPr>
        <w:t xml:space="preserve"> компенсации платы, взимаемой с</w:t>
      </w:r>
      <w:r w:rsidR="00FA52BB">
        <w:rPr>
          <w:rFonts w:ascii="Liberation Serif" w:hAnsi="Liberation Serif" w:cs="Liberation Serif"/>
          <w:iCs/>
          <w:sz w:val="28"/>
          <w:szCs w:val="28"/>
        </w:rPr>
        <w:t> </w:t>
      </w:r>
      <w:r w:rsidR="0056728C" w:rsidRPr="00FA52BB">
        <w:rPr>
          <w:rFonts w:ascii="Liberation Serif" w:hAnsi="Liberation Serif" w:cs="Liberation Serif"/>
          <w:iCs/>
          <w:sz w:val="28"/>
          <w:szCs w:val="28"/>
        </w:rPr>
        <w:t>родителей (законных представителей) за присмотр и</w:t>
      </w:r>
      <w:r w:rsidR="00FA52BB">
        <w:rPr>
          <w:rFonts w:ascii="Liberation Serif" w:hAnsi="Liberation Serif" w:cs="Liberation Serif"/>
          <w:iCs/>
          <w:sz w:val="28"/>
          <w:szCs w:val="28"/>
        </w:rPr>
        <w:t> </w:t>
      </w:r>
      <w:r w:rsidR="0056728C" w:rsidRPr="00FA52BB">
        <w:rPr>
          <w:rFonts w:ascii="Liberation Serif" w:hAnsi="Liberation Serif" w:cs="Liberation Serif"/>
          <w:iCs/>
          <w:sz w:val="28"/>
          <w:szCs w:val="28"/>
        </w:rPr>
        <w:t>уход за детьми, осваивающими образовательные программы дошкольного образования в</w:t>
      </w:r>
      <w:r w:rsidR="00FA52BB">
        <w:rPr>
          <w:rFonts w:ascii="Liberation Serif" w:hAnsi="Liberation Serif" w:cs="Liberation Serif"/>
          <w:iCs/>
          <w:sz w:val="28"/>
          <w:szCs w:val="28"/>
        </w:rPr>
        <w:t> </w:t>
      </w:r>
      <w:r w:rsidR="0056728C" w:rsidRPr="00FA52BB">
        <w:rPr>
          <w:rFonts w:ascii="Liberation Serif" w:hAnsi="Liberation Serif" w:cs="Liberation Serif"/>
          <w:iCs/>
          <w:sz w:val="28"/>
          <w:szCs w:val="28"/>
        </w:rPr>
        <w:t>организациях, осуществляющих образовательную деятельность»</w:t>
      </w:r>
      <w:r w:rsidRPr="00FA52BB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347B53" w:rsidRPr="009E01EB" w:rsidRDefault="00347B53" w:rsidP="009E01EB">
      <w:pPr>
        <w:autoSpaceDE w:val="0"/>
        <w:autoSpaceDN w:val="0"/>
        <w:adjustRightInd w:val="0"/>
        <w:ind w:left="720" w:hanging="720"/>
        <w:rPr>
          <w:rFonts w:ascii="Liberation Serif" w:hAnsi="Liberation Serif" w:cs="Liberation Serif"/>
          <w:bCs/>
          <w:sz w:val="28"/>
          <w:szCs w:val="28"/>
        </w:rPr>
      </w:pPr>
    </w:p>
    <w:p w:rsidR="00F00B21" w:rsidRDefault="00F00B21" w:rsidP="003E6B1D">
      <w:pPr>
        <w:autoSpaceDE w:val="0"/>
        <w:autoSpaceDN w:val="0"/>
        <w:adjustRightInd w:val="0"/>
        <w:ind w:left="72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F00B21" w:rsidRPr="00FA52BB" w:rsidRDefault="00F00B21" w:rsidP="003E6B1D">
      <w:pPr>
        <w:autoSpaceDE w:val="0"/>
        <w:autoSpaceDN w:val="0"/>
        <w:adjustRightInd w:val="0"/>
        <w:ind w:left="72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F479AA" w:rsidRPr="00FA52BB" w:rsidRDefault="003C25BB" w:rsidP="003E52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СВОДНЫЙ </w:t>
      </w:r>
      <w:r w:rsidR="00FC0E3F" w:rsidRPr="00FA52BB">
        <w:rPr>
          <w:rFonts w:ascii="Liberation Serif" w:hAnsi="Liberation Serif" w:cs="Liberation Serif"/>
          <w:b/>
          <w:bCs/>
          <w:sz w:val="28"/>
          <w:szCs w:val="28"/>
        </w:rPr>
        <w:t>РЕЕСТР</w:t>
      </w:r>
      <w:r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(РЕЕСТР)</w:t>
      </w:r>
      <w:r w:rsidR="003E5274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ЛИЦ, ИМЕЮЩИХ ПРАВО НА </w:t>
      </w:r>
      <w:r w:rsidR="00FC0E3F" w:rsidRPr="00FA52BB">
        <w:rPr>
          <w:rFonts w:ascii="Liberation Serif" w:hAnsi="Liberation Serif" w:cs="Liberation Serif"/>
          <w:b/>
          <w:bCs/>
          <w:sz w:val="28"/>
          <w:szCs w:val="28"/>
        </w:rPr>
        <w:t>КОМПЕНСАЦИ</w:t>
      </w:r>
      <w:r w:rsidR="003E5274" w:rsidRPr="00FA52BB">
        <w:rPr>
          <w:rFonts w:ascii="Liberation Serif" w:hAnsi="Liberation Serif" w:cs="Liberation Serif"/>
          <w:b/>
          <w:bCs/>
          <w:sz w:val="28"/>
          <w:szCs w:val="28"/>
        </w:rPr>
        <w:t>Ю</w:t>
      </w:r>
      <w:r w:rsidR="00FF476A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ПЛАТЫ, ВЗИМАЕМ</w:t>
      </w:r>
      <w:r w:rsidRPr="00FA52BB">
        <w:rPr>
          <w:rFonts w:ascii="Liberation Serif" w:hAnsi="Liberation Serif" w:cs="Liberation Serif"/>
          <w:b/>
          <w:bCs/>
          <w:sz w:val="28"/>
          <w:szCs w:val="28"/>
        </w:rPr>
        <w:t>ОЙ С </w:t>
      </w:r>
      <w:r w:rsidR="00FF476A" w:rsidRPr="00FA52BB">
        <w:rPr>
          <w:rFonts w:ascii="Liberation Serif" w:hAnsi="Liberation Serif" w:cs="Liberation Serif"/>
          <w:b/>
          <w:bCs/>
          <w:sz w:val="28"/>
          <w:szCs w:val="28"/>
        </w:rPr>
        <w:t>РОДИТЕЛЕЙ</w:t>
      </w:r>
      <w:r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C0E3F" w:rsidRPr="00FA52BB">
        <w:rPr>
          <w:rFonts w:ascii="Liberation Serif" w:hAnsi="Liberation Serif" w:cs="Liberation Serif"/>
          <w:b/>
          <w:bCs/>
          <w:sz w:val="28"/>
          <w:szCs w:val="28"/>
        </w:rPr>
        <w:t>(ЗАКОННЫХ</w:t>
      </w:r>
      <w:r w:rsidR="00DB2F76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E5274" w:rsidRPr="00FA52BB">
        <w:rPr>
          <w:rFonts w:ascii="Liberation Serif" w:hAnsi="Liberation Serif" w:cs="Liberation Serif"/>
          <w:b/>
          <w:bCs/>
          <w:sz w:val="28"/>
          <w:szCs w:val="28"/>
        </w:rPr>
        <w:t>ПРЕДСТАВИТЕЛЕЙ) ЗА</w:t>
      </w:r>
      <w:r w:rsidR="00FF476A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479AA" w:rsidRPr="00FA52BB">
        <w:rPr>
          <w:rFonts w:ascii="Liberation Serif" w:hAnsi="Liberation Serif" w:cs="Liberation Serif"/>
          <w:b/>
          <w:bCs/>
          <w:sz w:val="28"/>
          <w:szCs w:val="28"/>
        </w:rPr>
        <w:t>ПРИСМОТР И УХОД ЗА ДЕТЬМИ,</w:t>
      </w:r>
    </w:p>
    <w:p w:rsidR="00FC0E3F" w:rsidRPr="00FA52BB" w:rsidRDefault="00FC0E3F" w:rsidP="003E52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A52BB">
        <w:rPr>
          <w:rFonts w:ascii="Liberation Serif" w:hAnsi="Liberation Serif" w:cs="Liberation Serif"/>
          <w:b/>
          <w:bCs/>
          <w:sz w:val="28"/>
          <w:szCs w:val="28"/>
        </w:rPr>
        <w:t>ОСВАИВАЮЩИМИ</w:t>
      </w:r>
      <w:r w:rsidR="00DB2F76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FA52BB">
        <w:rPr>
          <w:rFonts w:ascii="Liberation Serif" w:hAnsi="Liberation Serif" w:cs="Liberation Serif"/>
          <w:b/>
          <w:bCs/>
          <w:sz w:val="28"/>
          <w:szCs w:val="28"/>
        </w:rPr>
        <w:t>ОБРАЗОВАТЕЛЬНЫЕ ПРОГРАММЫ ДОШКОЛЬНОГО ОБРАЗОВАНИЯ</w:t>
      </w:r>
      <w:r w:rsidR="00DB2F76" w:rsidRPr="00FA52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479AA" w:rsidRPr="00FA52BB">
        <w:rPr>
          <w:rFonts w:ascii="Liberation Serif" w:hAnsi="Liberation Serif" w:cs="Liberation Serif"/>
          <w:b/>
          <w:bCs/>
          <w:sz w:val="28"/>
          <w:szCs w:val="28"/>
        </w:rPr>
        <w:t>В </w:t>
      </w:r>
      <w:r w:rsidRPr="00FA52BB">
        <w:rPr>
          <w:rFonts w:ascii="Liberation Serif" w:hAnsi="Liberation Serif" w:cs="Liberation Serif"/>
          <w:b/>
          <w:bCs/>
          <w:sz w:val="28"/>
          <w:szCs w:val="28"/>
        </w:rPr>
        <w:t>ОРГАНИЗАЦИЯХ, ОСУЩЕСТВЛЯЮЩИХ ОБРАЗОВАТЕЛЬНУЮ ДЕЯТЕЛЬНОСТЬ</w:t>
      </w:r>
    </w:p>
    <w:p w:rsidR="00FC0E3F" w:rsidRPr="00FA52BB" w:rsidRDefault="00FC0E3F" w:rsidP="005647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FA52BB">
        <w:rPr>
          <w:rFonts w:ascii="Liberation Serif" w:hAnsi="Liberation Serif" w:cs="Liberation Serif"/>
          <w:b/>
          <w:bCs/>
          <w:sz w:val="27"/>
          <w:szCs w:val="27"/>
        </w:rPr>
        <w:t>____________________________________________________________</w:t>
      </w:r>
    </w:p>
    <w:p w:rsidR="00E02705" w:rsidRPr="00FA52BB" w:rsidRDefault="00FC0E3F" w:rsidP="005647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</w:rPr>
      </w:pPr>
      <w:r w:rsidRPr="00FA52BB">
        <w:rPr>
          <w:rFonts w:ascii="Liberation Serif" w:hAnsi="Liberation Serif" w:cs="Liberation Serif"/>
          <w:bCs/>
        </w:rPr>
        <w:t>(наименование уполномоченного органа местного самоуправления</w:t>
      </w:r>
      <w:r w:rsidR="00E02705" w:rsidRPr="00FA52BB">
        <w:rPr>
          <w:rFonts w:ascii="Liberation Serif" w:hAnsi="Liberation Serif" w:cs="Liberation Serif"/>
          <w:bCs/>
        </w:rPr>
        <w:t xml:space="preserve"> </w:t>
      </w:r>
      <w:r w:rsidRPr="00FA52BB">
        <w:rPr>
          <w:rFonts w:ascii="Liberation Serif" w:hAnsi="Liberation Serif" w:cs="Liberation Serif"/>
          <w:bCs/>
        </w:rPr>
        <w:t>в сфере образования/</w:t>
      </w:r>
    </w:p>
    <w:p w:rsidR="00FC0E3F" w:rsidRPr="00FA52BB" w:rsidRDefault="00FC0E3F" w:rsidP="005647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</w:rPr>
      </w:pPr>
      <w:r w:rsidRPr="00FA52BB">
        <w:rPr>
          <w:rFonts w:ascii="Liberation Serif" w:hAnsi="Liberation Serif" w:cs="Liberation Serif"/>
          <w:bCs/>
        </w:rPr>
        <w:t>государственной или частной</w:t>
      </w:r>
      <w:r w:rsidR="00E02705" w:rsidRPr="00FA52BB">
        <w:rPr>
          <w:rFonts w:ascii="Liberation Serif" w:hAnsi="Liberation Serif" w:cs="Liberation Serif"/>
          <w:bCs/>
        </w:rPr>
        <w:t xml:space="preserve"> </w:t>
      </w:r>
      <w:r w:rsidRPr="00FA52BB">
        <w:rPr>
          <w:rFonts w:ascii="Liberation Serif" w:hAnsi="Liberation Serif" w:cs="Liberation Serif"/>
          <w:bCs/>
        </w:rPr>
        <w:t>образовательной организации)</w:t>
      </w:r>
    </w:p>
    <w:p w:rsidR="00FC0E3F" w:rsidRPr="00FA52BB" w:rsidRDefault="00FC0E3F" w:rsidP="005647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FA52BB">
        <w:rPr>
          <w:rFonts w:ascii="Liberation Serif" w:hAnsi="Liberation Serif" w:cs="Liberation Serif"/>
          <w:b/>
          <w:bCs/>
          <w:sz w:val="27"/>
          <w:szCs w:val="27"/>
        </w:rPr>
        <w:lastRenderedPageBreak/>
        <w:t>________________________________________________</w:t>
      </w:r>
    </w:p>
    <w:p w:rsidR="00FC0E3F" w:rsidRPr="00FA52BB" w:rsidRDefault="00FC0E3F" w:rsidP="005647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</w:rPr>
      </w:pPr>
      <w:r w:rsidRPr="00FA52BB">
        <w:rPr>
          <w:rFonts w:ascii="Liberation Serif" w:hAnsi="Liberation Serif" w:cs="Liberation Serif"/>
          <w:bCs/>
        </w:rPr>
        <w:t>период, за который производится выплата)</w:t>
      </w:r>
    </w:p>
    <w:tbl>
      <w:tblPr>
        <w:tblW w:w="1470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567"/>
        <w:gridCol w:w="567"/>
        <w:gridCol w:w="567"/>
        <w:gridCol w:w="426"/>
        <w:gridCol w:w="425"/>
        <w:gridCol w:w="425"/>
        <w:gridCol w:w="567"/>
        <w:gridCol w:w="567"/>
        <w:gridCol w:w="567"/>
        <w:gridCol w:w="709"/>
        <w:gridCol w:w="567"/>
        <w:gridCol w:w="709"/>
        <w:gridCol w:w="567"/>
        <w:gridCol w:w="567"/>
        <w:gridCol w:w="708"/>
        <w:gridCol w:w="567"/>
        <w:gridCol w:w="568"/>
        <w:gridCol w:w="567"/>
        <w:gridCol w:w="567"/>
        <w:gridCol w:w="567"/>
        <w:gridCol w:w="567"/>
        <w:gridCol w:w="567"/>
        <w:gridCol w:w="567"/>
        <w:gridCol w:w="566"/>
        <w:gridCol w:w="708"/>
      </w:tblGrid>
      <w:tr w:rsidR="00906073" w:rsidRPr="00FA52BB" w:rsidTr="00906073">
        <w:trPr>
          <w:cantSplit/>
          <w:trHeight w:val="6086"/>
        </w:trPr>
        <w:tc>
          <w:tcPr>
            <w:tcW w:w="391" w:type="dxa"/>
            <w:textDirection w:val="btL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</w:rPr>
              <w:t>Наименование кредитной организации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</w:rPr>
              <w:t>Год периода выплаты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</w:rPr>
              <w:t>Месяц периода выплаты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Номер лицевого счета в кредитной организации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Сумма к выплате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Фамилия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Имя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Отчество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Дата рождения</w:t>
            </w:r>
          </w:p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получателя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Страховой номер индивидуального лицевого счета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Наименование документа, удостоверяющего личность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Серия документа, удостоверяющего личность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Номер документа, удостоверяющего личность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Дата выдачи документа, удостоверяющего личность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Наименование органа, выдавшего документ, удостоверяющий личность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Наименование населенного пункта места жительства получателя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Наименование улицы места жительства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Номер дома места жительства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Номер корпуса места жительства получателя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Номер квартиры места жительства получателя</w:t>
            </w:r>
          </w:p>
        </w:tc>
        <w:tc>
          <w:tcPr>
            <w:tcW w:w="567" w:type="dxa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Фамилия ребенка</w:t>
            </w:r>
          </w:p>
        </w:tc>
        <w:tc>
          <w:tcPr>
            <w:tcW w:w="567" w:type="dxa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Имя ребенка</w:t>
            </w:r>
          </w:p>
        </w:tc>
        <w:tc>
          <w:tcPr>
            <w:tcW w:w="567" w:type="dxa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Отчество ребенка</w:t>
            </w:r>
          </w:p>
        </w:tc>
        <w:tc>
          <w:tcPr>
            <w:tcW w:w="566" w:type="dxa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Дата рождения ребенка</w:t>
            </w:r>
          </w:p>
        </w:tc>
        <w:tc>
          <w:tcPr>
            <w:tcW w:w="708" w:type="dxa"/>
            <w:textDirection w:val="btLr"/>
            <w:vAlign w:val="center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ind w:left="113" w:right="113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Страховой номер индивидуального лицевого счета ребенка</w:t>
            </w:r>
          </w:p>
        </w:tc>
      </w:tr>
      <w:tr w:rsidR="00906073" w:rsidRPr="00FA52BB" w:rsidTr="00906073">
        <w:tc>
          <w:tcPr>
            <w:tcW w:w="391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11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14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15</w:t>
            </w:r>
          </w:p>
        </w:tc>
        <w:tc>
          <w:tcPr>
            <w:tcW w:w="708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17</w:t>
            </w:r>
          </w:p>
        </w:tc>
        <w:tc>
          <w:tcPr>
            <w:tcW w:w="568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18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19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21</w:t>
            </w: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22</w:t>
            </w: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23</w:t>
            </w: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24</w:t>
            </w:r>
          </w:p>
        </w:tc>
        <w:tc>
          <w:tcPr>
            <w:tcW w:w="566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25</w:t>
            </w:r>
          </w:p>
        </w:tc>
        <w:tc>
          <w:tcPr>
            <w:tcW w:w="708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iCs/>
              </w:rPr>
            </w:pPr>
            <w:r w:rsidRPr="00FA52BB">
              <w:rPr>
                <w:rFonts w:ascii="Liberation Serif" w:hAnsi="Liberation Serif" w:cs="Liberation Serif"/>
                <w:bCs/>
                <w:iCs/>
              </w:rPr>
              <w:t>26</w:t>
            </w:r>
          </w:p>
        </w:tc>
      </w:tr>
      <w:tr w:rsidR="00906073" w:rsidRPr="00FA52BB" w:rsidTr="00906073">
        <w:tc>
          <w:tcPr>
            <w:tcW w:w="391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426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425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425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709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709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708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8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7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566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  <w:tc>
          <w:tcPr>
            <w:tcW w:w="708" w:type="dxa"/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iCs/>
              </w:rPr>
            </w:pPr>
          </w:p>
        </w:tc>
      </w:tr>
    </w:tbl>
    <w:p w:rsidR="003E6B1D" w:rsidRPr="00FA52BB" w:rsidRDefault="003E6B1D" w:rsidP="003E6B1D">
      <w:pPr>
        <w:autoSpaceDE w:val="0"/>
        <w:autoSpaceDN w:val="0"/>
        <w:adjustRightInd w:val="0"/>
        <w:ind w:firstLine="142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 xml:space="preserve">Итого: </w:t>
      </w:r>
      <w:r w:rsidR="00277B7A" w:rsidRPr="00FA52BB">
        <w:rPr>
          <w:rFonts w:ascii="Liberation Serif" w:hAnsi="Liberation Serif" w:cs="Liberation Serif"/>
          <w:bCs/>
          <w:iCs/>
          <w:sz w:val="28"/>
          <w:szCs w:val="28"/>
        </w:rPr>
        <w:t>с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 xml:space="preserve">умма </w:t>
      </w:r>
      <w:r w:rsidR="00A77533" w:rsidRPr="00FA52BB">
        <w:rPr>
          <w:rFonts w:ascii="Liberation Serif" w:hAnsi="Liberation Serif" w:cs="Liberation Serif"/>
          <w:bCs/>
          <w:iCs/>
          <w:sz w:val="28"/>
          <w:szCs w:val="28"/>
        </w:rPr>
        <w:t xml:space="preserve">к выплате 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цифрами (сумма прописью) ______ коп.</w:t>
      </w:r>
    </w:p>
    <w:p w:rsidR="00FC0E3F" w:rsidRPr="00FA52BB" w:rsidRDefault="00FC0E3F" w:rsidP="006D5CE3">
      <w:pPr>
        <w:autoSpaceDE w:val="0"/>
        <w:autoSpaceDN w:val="0"/>
        <w:adjustRightInd w:val="0"/>
        <w:ind w:firstLine="142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Руководитель</w:t>
      </w:r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 xml:space="preserve"> ____________________________________</w:t>
      </w:r>
      <w:proofErr w:type="gramStart"/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_  _</w:t>
      </w:r>
      <w:proofErr w:type="gramEnd"/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_______________</w:t>
      </w:r>
    </w:p>
    <w:p w:rsidR="00FC0E3F" w:rsidRPr="00FA52BB" w:rsidRDefault="00DE7919" w:rsidP="006D5CE3">
      <w:pPr>
        <w:autoSpaceDE w:val="0"/>
        <w:autoSpaceDN w:val="0"/>
        <w:adjustRightInd w:val="0"/>
        <w:ind w:firstLine="396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ФИО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  <w:t xml:space="preserve"> подпись</w:t>
      </w:r>
    </w:p>
    <w:p w:rsidR="00FC0E3F" w:rsidRPr="00FA52BB" w:rsidRDefault="00FC0E3F" w:rsidP="006D5CE3">
      <w:pPr>
        <w:autoSpaceDE w:val="0"/>
        <w:autoSpaceDN w:val="0"/>
        <w:adjustRightInd w:val="0"/>
        <w:ind w:firstLine="142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Главный бухгалтер</w:t>
      </w:r>
      <w:r w:rsidR="009F5021" w:rsidRPr="00FA52BB">
        <w:rPr>
          <w:rFonts w:ascii="Liberation Serif" w:hAnsi="Liberation Serif" w:cs="Liberation Serif"/>
          <w:bCs/>
          <w:iCs/>
          <w:sz w:val="28"/>
          <w:szCs w:val="28"/>
        </w:rPr>
        <w:t xml:space="preserve"> __________________________</w:t>
      </w:r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_____</w:t>
      </w:r>
      <w:proofErr w:type="gramStart"/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_  _</w:t>
      </w:r>
      <w:proofErr w:type="gramEnd"/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_______________</w:t>
      </w:r>
    </w:p>
    <w:p w:rsidR="00DE7919" w:rsidRPr="00FA52BB" w:rsidRDefault="00DE7919" w:rsidP="006D5CE3">
      <w:pPr>
        <w:autoSpaceDE w:val="0"/>
        <w:autoSpaceDN w:val="0"/>
        <w:adjustRightInd w:val="0"/>
        <w:ind w:firstLine="396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ФИО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  <w:t xml:space="preserve"> подпись</w:t>
      </w:r>
    </w:p>
    <w:p w:rsidR="00FC0E3F" w:rsidRPr="00FA52BB" w:rsidRDefault="00DE7919" w:rsidP="006D5CE3">
      <w:pPr>
        <w:autoSpaceDE w:val="0"/>
        <w:autoSpaceDN w:val="0"/>
        <w:adjustRightInd w:val="0"/>
        <w:ind w:firstLine="142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И</w:t>
      </w:r>
      <w:r w:rsidR="00FC0E3F" w:rsidRPr="00FA52BB">
        <w:rPr>
          <w:rFonts w:ascii="Liberation Serif" w:hAnsi="Liberation Serif" w:cs="Liberation Serif"/>
          <w:bCs/>
          <w:iCs/>
          <w:sz w:val="28"/>
          <w:szCs w:val="28"/>
        </w:rPr>
        <w:t>сполнитель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: ____________________________________</w:t>
      </w:r>
      <w:proofErr w:type="gramStart"/>
      <w:r w:rsidRPr="00FA52BB">
        <w:rPr>
          <w:rFonts w:ascii="Liberation Serif" w:hAnsi="Liberation Serif" w:cs="Liberation Serif"/>
          <w:bCs/>
          <w:iCs/>
          <w:sz w:val="28"/>
          <w:szCs w:val="28"/>
        </w:rPr>
        <w:t>_  _</w:t>
      </w:r>
      <w:proofErr w:type="gramEnd"/>
      <w:r w:rsidRPr="00FA52BB">
        <w:rPr>
          <w:rFonts w:ascii="Liberation Serif" w:hAnsi="Liberation Serif" w:cs="Liberation Serif"/>
          <w:bCs/>
          <w:iCs/>
          <w:sz w:val="28"/>
          <w:szCs w:val="28"/>
        </w:rPr>
        <w:t>_______________</w:t>
      </w:r>
    </w:p>
    <w:p w:rsidR="00DE7919" w:rsidRPr="00FA52BB" w:rsidRDefault="00DE7919" w:rsidP="006D5CE3">
      <w:pPr>
        <w:autoSpaceDE w:val="0"/>
        <w:autoSpaceDN w:val="0"/>
        <w:adjustRightInd w:val="0"/>
        <w:ind w:firstLine="396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ФИО</w:t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</w:r>
      <w:r w:rsidRPr="00FA52BB">
        <w:rPr>
          <w:rFonts w:ascii="Liberation Serif" w:hAnsi="Liberation Serif" w:cs="Liberation Serif"/>
          <w:bCs/>
          <w:iCs/>
          <w:sz w:val="28"/>
          <w:szCs w:val="28"/>
        </w:rPr>
        <w:tab/>
        <w:t xml:space="preserve"> подпись</w:t>
      </w:r>
    </w:p>
    <w:p w:rsidR="00FC0E3F" w:rsidRPr="00FA52BB" w:rsidRDefault="003C25BB" w:rsidP="006D5CE3">
      <w:pPr>
        <w:autoSpaceDE w:val="0"/>
        <w:autoSpaceDN w:val="0"/>
        <w:adjustRightInd w:val="0"/>
        <w:ind w:firstLine="142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A52BB">
        <w:rPr>
          <w:rFonts w:ascii="Liberation Serif" w:hAnsi="Liberation Serif" w:cs="Liberation Serif"/>
          <w:bCs/>
          <w:iCs/>
          <w:sz w:val="28"/>
          <w:szCs w:val="28"/>
        </w:rPr>
        <w:t>Т</w:t>
      </w:r>
      <w:r w:rsidR="00DE7919" w:rsidRPr="00FA52BB">
        <w:rPr>
          <w:rFonts w:ascii="Liberation Serif" w:hAnsi="Liberation Serif" w:cs="Liberation Serif"/>
          <w:bCs/>
          <w:iCs/>
          <w:sz w:val="28"/>
          <w:szCs w:val="28"/>
        </w:rPr>
        <w:t>елефон: __________________</w:t>
      </w:r>
    </w:p>
    <w:p w:rsidR="00FF476A" w:rsidRPr="00FA52BB" w:rsidRDefault="00FF476A" w:rsidP="006D4F1C">
      <w:pPr>
        <w:pStyle w:val="ConsNormal"/>
        <w:widowControl/>
        <w:ind w:left="5386" w:right="0" w:firstLine="0"/>
        <w:rPr>
          <w:rFonts w:ascii="Liberation Serif" w:hAnsi="Liberation Serif" w:cs="Liberation Serif"/>
          <w:sz w:val="28"/>
          <w:szCs w:val="28"/>
        </w:rPr>
      </w:pPr>
    </w:p>
    <w:p w:rsidR="00CB1764" w:rsidRPr="00FA52BB" w:rsidRDefault="00CB1764" w:rsidP="006D4F1C">
      <w:pPr>
        <w:pStyle w:val="ConsNormal"/>
        <w:widowControl/>
        <w:ind w:left="5386" w:right="0" w:firstLine="0"/>
        <w:rPr>
          <w:rFonts w:ascii="Liberation Serif" w:hAnsi="Liberation Serif" w:cs="Liberation Serif"/>
          <w:sz w:val="28"/>
          <w:szCs w:val="28"/>
        </w:rPr>
      </w:pPr>
    </w:p>
    <w:p w:rsidR="003E6B1D" w:rsidRPr="00FA52BB" w:rsidRDefault="005B6C12" w:rsidP="003E6B1D">
      <w:pPr>
        <w:pStyle w:val="ConsNormal"/>
        <w:widowControl/>
        <w:ind w:right="0" w:firstLine="0"/>
        <w:rPr>
          <w:rFonts w:ascii="Liberation Serif" w:hAnsi="Liberation Serif" w:cs="Liberation Serif"/>
          <w:snapToGrid/>
          <w:sz w:val="28"/>
          <w:szCs w:val="28"/>
        </w:rPr>
      </w:pPr>
      <w:r w:rsidRPr="00FA52BB">
        <w:rPr>
          <w:rFonts w:ascii="Liberation Serif" w:hAnsi="Liberation Serif" w:cs="Liberation Serif"/>
          <w:snapToGrid/>
          <w:sz w:val="28"/>
          <w:szCs w:val="28"/>
        </w:rPr>
        <w:t>Структура данных в</w:t>
      </w:r>
      <w:r w:rsidR="003E6B1D" w:rsidRPr="00FA52BB">
        <w:rPr>
          <w:rFonts w:ascii="Liberation Serif" w:hAnsi="Liberation Serif" w:cs="Liberation Serif"/>
          <w:snapToGrid/>
          <w:sz w:val="28"/>
          <w:szCs w:val="28"/>
        </w:rPr>
        <w:t xml:space="preserve"> электронном виде</w:t>
      </w:r>
      <w:r w:rsidRPr="00FA52BB">
        <w:rPr>
          <w:rFonts w:ascii="Liberation Serif" w:hAnsi="Liberation Serif" w:cs="Liberation Serif"/>
          <w:snapToGrid/>
          <w:sz w:val="28"/>
          <w:szCs w:val="28"/>
        </w:rPr>
        <w:t xml:space="preserve"> </w:t>
      </w:r>
      <w:r w:rsidR="00801EE8" w:rsidRPr="00FA52BB">
        <w:rPr>
          <w:rFonts w:ascii="Liberation Serif" w:hAnsi="Liberation Serif" w:cs="Liberation Serif"/>
          <w:snapToGrid/>
          <w:sz w:val="28"/>
          <w:szCs w:val="28"/>
        </w:rPr>
        <w:t xml:space="preserve">в формате </w:t>
      </w:r>
      <w:r w:rsidR="00D939BC" w:rsidRPr="00FA52BB">
        <w:rPr>
          <w:rFonts w:ascii="Liberation Serif" w:hAnsi="Liberation Serif" w:cs="Liberation Serif"/>
          <w:sz w:val="28"/>
        </w:rPr>
        <w:t>XLS</w:t>
      </w:r>
      <w:r w:rsidRPr="00FA52BB">
        <w:rPr>
          <w:rFonts w:ascii="Liberation Serif" w:hAnsi="Liberation Serif" w:cs="Liberation Serif"/>
          <w:snapToGrid/>
          <w:sz w:val="28"/>
          <w:szCs w:val="28"/>
        </w:rPr>
        <w:t>:</w:t>
      </w:r>
    </w:p>
    <w:p w:rsidR="00CB1764" w:rsidRPr="00FA52BB" w:rsidRDefault="00CB1764" w:rsidP="003E6B1D">
      <w:pPr>
        <w:pStyle w:val="ConsNormal"/>
        <w:widowControl/>
        <w:ind w:right="0" w:firstLine="0"/>
        <w:rPr>
          <w:rFonts w:ascii="Liberation Serif" w:hAnsi="Liberation Serif" w:cs="Liberation Serif"/>
          <w:snapToGrid/>
          <w:sz w:val="28"/>
          <w:szCs w:val="28"/>
        </w:rPr>
      </w:pPr>
    </w:p>
    <w:tbl>
      <w:tblPr>
        <w:tblW w:w="49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"/>
        <w:gridCol w:w="1827"/>
        <w:gridCol w:w="4778"/>
        <w:gridCol w:w="2246"/>
        <w:gridCol w:w="4999"/>
      </w:tblGrid>
      <w:tr w:rsidR="002C0660" w:rsidRPr="00FA52BB" w:rsidTr="004D0772">
        <w:tc>
          <w:tcPr>
            <w:tcW w:w="307" w:type="pct"/>
          </w:tcPr>
          <w:p w:rsidR="00FF476A" w:rsidRPr="00FA52BB" w:rsidRDefault="004D65DD" w:rsidP="00676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619" w:type="pct"/>
          </w:tcPr>
          <w:p w:rsidR="00FF476A" w:rsidRPr="00FA52BB" w:rsidRDefault="00FF476A" w:rsidP="00676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Имя</w:t>
            </w:r>
          </w:p>
        </w:tc>
        <w:tc>
          <w:tcPr>
            <w:tcW w:w="1619" w:type="pct"/>
          </w:tcPr>
          <w:p w:rsidR="00FF476A" w:rsidRPr="00FA52BB" w:rsidRDefault="00FF476A" w:rsidP="00676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Значение</w:t>
            </w:r>
          </w:p>
        </w:tc>
        <w:tc>
          <w:tcPr>
            <w:tcW w:w="761" w:type="pct"/>
          </w:tcPr>
          <w:p w:rsidR="00FF476A" w:rsidRPr="00FA52BB" w:rsidRDefault="00FF476A" w:rsidP="00676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Формат ячейки</w:t>
            </w:r>
          </w:p>
        </w:tc>
        <w:tc>
          <w:tcPr>
            <w:tcW w:w="1694" w:type="pct"/>
          </w:tcPr>
          <w:p w:rsidR="00FF476A" w:rsidRPr="00FA52BB" w:rsidRDefault="0012712C" w:rsidP="00676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Примечание</w:t>
            </w:r>
          </w:p>
        </w:tc>
      </w:tr>
    </w:tbl>
    <w:p w:rsidR="004D65DD" w:rsidRPr="00FA52BB" w:rsidRDefault="004D65DD">
      <w:pPr>
        <w:rPr>
          <w:rFonts w:ascii="Liberation Serif" w:hAnsi="Liberation Serif" w:cs="Liberation Serif"/>
          <w:sz w:val="2"/>
        </w:rPr>
      </w:pPr>
    </w:p>
    <w:tbl>
      <w:tblPr>
        <w:tblW w:w="497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"/>
        <w:gridCol w:w="1827"/>
        <w:gridCol w:w="4778"/>
        <w:gridCol w:w="2246"/>
        <w:gridCol w:w="4999"/>
      </w:tblGrid>
      <w:tr w:rsidR="002C0660" w:rsidRPr="00FA52BB" w:rsidTr="004D0772">
        <w:trPr>
          <w:trHeight w:val="290"/>
          <w:tblHeader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7E" w:rsidRPr="00FA52BB" w:rsidRDefault="009C7D7E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7E" w:rsidRPr="00FA52BB" w:rsidRDefault="009C7D7E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7E" w:rsidRPr="00FA52BB" w:rsidRDefault="009C7D7E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7E" w:rsidRPr="00FA52BB" w:rsidRDefault="009C7D7E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7E" w:rsidRPr="00FA52BB" w:rsidRDefault="009C7D7E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5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6A" w:rsidRPr="00FA52BB" w:rsidRDefault="00FF476A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6A" w:rsidRPr="00FA52BB" w:rsidRDefault="00FF476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SBB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6A" w:rsidRPr="00FA52BB" w:rsidRDefault="009C7D7E" w:rsidP="008008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аименование</w:t>
            </w:r>
            <w:r w:rsidR="00FF476A" w:rsidRPr="00FA52BB">
              <w:rPr>
                <w:rFonts w:ascii="Liberation Serif" w:hAnsi="Liberation Serif" w:cs="Liberation Serif"/>
              </w:rPr>
              <w:t xml:space="preserve"> </w:t>
            </w:r>
            <w:r w:rsidR="00800895" w:rsidRPr="00FA52BB">
              <w:rPr>
                <w:rFonts w:ascii="Liberation Serif" w:hAnsi="Liberation Serif" w:cs="Liberation Serif"/>
              </w:rPr>
              <w:t>кредитной организации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6A" w:rsidRPr="00FA52BB" w:rsidRDefault="009C7D7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FF476A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97F" w:rsidRPr="00FA52BB" w:rsidRDefault="00A121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gramStart"/>
            <w:r w:rsidRPr="00FA52BB">
              <w:rPr>
                <w:rFonts w:ascii="Liberation Serif" w:hAnsi="Liberation Serif" w:cs="Liberation Serif"/>
              </w:rPr>
              <w:t>н</w:t>
            </w:r>
            <w:r w:rsidR="006D397F" w:rsidRPr="00FA52BB">
              <w:rPr>
                <w:rFonts w:ascii="Liberation Serif" w:hAnsi="Liberation Serif" w:cs="Liberation Serif"/>
              </w:rPr>
              <w:t>апример</w:t>
            </w:r>
            <w:proofErr w:type="gramEnd"/>
            <w:r w:rsidR="006D397F" w:rsidRPr="00FA52BB">
              <w:rPr>
                <w:rFonts w:ascii="Liberation Serif" w:hAnsi="Liberation Serif" w:cs="Liberation Serif"/>
              </w:rPr>
              <w:t>:</w:t>
            </w:r>
          </w:p>
          <w:p w:rsidR="006D397F" w:rsidRPr="00FA52BB" w:rsidRDefault="006D397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ПАО «Сбербанк»;</w:t>
            </w:r>
          </w:p>
          <w:p w:rsidR="006D397F" w:rsidRPr="00FA52BB" w:rsidRDefault="00B04573" w:rsidP="00B045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</w:t>
            </w:r>
            <w:r w:rsidR="006D397F" w:rsidRPr="00FA52BB">
              <w:rPr>
                <w:rFonts w:ascii="Liberation Serif" w:hAnsi="Liberation Serif" w:cs="Liberation Serif"/>
              </w:rPr>
              <w:t>АО «СКБ-Банк»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GOD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8008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г</w:t>
            </w:r>
            <w:r w:rsidR="00121CF5" w:rsidRPr="00FA52BB">
              <w:rPr>
                <w:rFonts w:ascii="Liberation Serif" w:hAnsi="Liberation Serif" w:cs="Liberation Serif"/>
              </w:rPr>
              <w:t>од периода выплаты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801E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201</w:t>
            </w:r>
            <w:r w:rsidR="00801EE8" w:rsidRPr="00FA52BB">
              <w:rPr>
                <w:rFonts w:ascii="Liberation Serif" w:hAnsi="Liberation Serif" w:cs="Liberation Serif"/>
                <w:lang w:val="en-US"/>
              </w:rPr>
              <w:t>8</w:t>
            </w:r>
            <w:r w:rsidR="0012712C" w:rsidRPr="00FA52BB">
              <w:rPr>
                <w:rFonts w:ascii="Liberation Serif" w:hAnsi="Liberation Serif" w:cs="Liberation Serif"/>
              </w:rPr>
              <w:t xml:space="preserve"> (4 цифры)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3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MES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м</w:t>
            </w:r>
            <w:r w:rsidR="00121CF5" w:rsidRPr="00FA52BB">
              <w:rPr>
                <w:rFonts w:ascii="Liberation Serif" w:hAnsi="Liberation Serif" w:cs="Liberation Serif"/>
              </w:rPr>
              <w:t>есяц периода выплаты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2C066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02 – февраль</w:t>
            </w:r>
            <w:r w:rsidR="002C0660" w:rsidRPr="00FA52BB">
              <w:rPr>
                <w:rFonts w:ascii="Liberation Serif" w:hAnsi="Liberation Serif" w:cs="Liberation Serif"/>
              </w:rPr>
              <w:t xml:space="preserve"> </w:t>
            </w:r>
            <w:r w:rsidR="0012712C" w:rsidRPr="00FA52BB">
              <w:rPr>
                <w:rFonts w:ascii="Liberation Serif" w:hAnsi="Liberation Serif" w:cs="Liberation Serif"/>
              </w:rPr>
              <w:t>(2 цифры)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4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LSH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омер лицевого счета в кредитной организации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46163E" w:rsidP="004616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текстовый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A6" w:rsidRPr="00FA52BB" w:rsidRDefault="00F81DA6" w:rsidP="00F81DA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00000000000000000000</w:t>
            </w:r>
          </w:p>
          <w:p w:rsidR="00F81DA6" w:rsidRPr="00FA52BB" w:rsidRDefault="0012712C" w:rsidP="0012712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(</w:t>
            </w:r>
            <w:r w:rsidR="00121CF5" w:rsidRPr="00FA52BB">
              <w:rPr>
                <w:rFonts w:ascii="Liberation Serif" w:hAnsi="Liberation Serif" w:cs="Liberation Serif"/>
              </w:rPr>
              <w:t xml:space="preserve">20 </w:t>
            </w:r>
            <w:r w:rsidRPr="00FA52BB">
              <w:rPr>
                <w:rFonts w:ascii="Liberation Serif" w:hAnsi="Liberation Serif" w:cs="Liberation Serif"/>
              </w:rPr>
              <w:t>цифр)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5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SUM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8008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с</w:t>
            </w:r>
            <w:r w:rsidR="00121CF5" w:rsidRPr="00FA52BB">
              <w:rPr>
                <w:rFonts w:ascii="Liberation Serif" w:hAnsi="Liberation Serif" w:cs="Liberation Serif"/>
              </w:rPr>
              <w:t>умма к выплате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ч</w:t>
            </w:r>
            <w:r w:rsidR="00F81DA6" w:rsidRPr="00FA52BB">
              <w:rPr>
                <w:rFonts w:ascii="Liberation Serif" w:hAnsi="Liberation Serif" w:cs="Liberation Serif"/>
              </w:rPr>
              <w:t>исловой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2C" w:rsidRPr="00FA52BB" w:rsidRDefault="00F81DA6" w:rsidP="002C066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0,00</w:t>
            </w:r>
            <w:r w:rsidR="002C0660" w:rsidRPr="00FA52BB">
              <w:rPr>
                <w:rFonts w:ascii="Liberation Serif" w:hAnsi="Liberation Serif" w:cs="Liberation Serif"/>
              </w:rPr>
              <w:t xml:space="preserve"> </w:t>
            </w:r>
            <w:r w:rsidR="0012712C" w:rsidRPr="00FA52BB">
              <w:rPr>
                <w:rFonts w:ascii="Liberation Serif" w:hAnsi="Liberation Serif" w:cs="Liberation Serif"/>
              </w:rPr>
              <w:t>(разделитель – запятая)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6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F</w:t>
            </w:r>
            <w:r w:rsidRPr="00FA52BB">
              <w:rPr>
                <w:rFonts w:ascii="Liberation Serif" w:hAnsi="Liberation Serif" w:cs="Liberation Serif"/>
                <w:lang w:val="en-US"/>
              </w:rPr>
              <w:t>AM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ф</w:t>
            </w:r>
            <w:r w:rsidR="00121CF5" w:rsidRPr="00FA52BB">
              <w:rPr>
                <w:rFonts w:ascii="Liberation Serif" w:hAnsi="Liberation Serif" w:cs="Liberation Serif"/>
              </w:rPr>
              <w:t>амилия</w:t>
            </w:r>
            <w:r w:rsidR="00121CF5" w:rsidRPr="00FA52BB">
              <w:rPr>
                <w:rFonts w:ascii="Liberation Serif" w:hAnsi="Liberation Serif" w:cs="Liberation Serif"/>
                <w:lang w:val="en-US"/>
              </w:rPr>
              <w:t xml:space="preserve"> </w:t>
            </w:r>
            <w:r w:rsidR="00121CF5" w:rsidRPr="00FA52BB">
              <w:rPr>
                <w:rFonts w:ascii="Liberation Serif" w:hAnsi="Liberation Serif" w:cs="Liberation Serif"/>
              </w:rPr>
              <w:t>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7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IMIA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и</w:t>
            </w:r>
            <w:r w:rsidR="00121CF5" w:rsidRPr="00FA52BB">
              <w:rPr>
                <w:rFonts w:ascii="Liberation Serif" w:hAnsi="Liberation Serif" w:cs="Liberation Serif"/>
              </w:rPr>
              <w:t>мя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8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OTH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тчество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A12189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</w:t>
            </w:r>
            <w:r w:rsidR="00121CF5" w:rsidRPr="00FA52BB">
              <w:rPr>
                <w:rFonts w:ascii="Liberation Serif" w:hAnsi="Liberation Serif" w:cs="Liberation Serif"/>
              </w:rPr>
              <w:t>ри отсутствии отчества поле остается пустым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9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</w:rPr>
              <w:t>DTR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121CF5" w:rsidRPr="00FA52BB">
              <w:rPr>
                <w:rFonts w:ascii="Liberation Serif" w:hAnsi="Liberation Serif" w:cs="Liberation Serif"/>
              </w:rPr>
              <w:t>ата рождения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121CF5" w:rsidRPr="00FA52BB">
              <w:rPr>
                <w:rFonts w:ascii="Liberation Serif" w:hAnsi="Liberation Serif" w:cs="Liberation Serif"/>
              </w:rPr>
              <w:t>ата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801E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14.03.</w:t>
            </w:r>
            <w:r w:rsidR="00801EE8" w:rsidRPr="00FA52BB">
              <w:rPr>
                <w:rFonts w:ascii="Liberation Serif" w:hAnsi="Liberation Serif" w:cs="Liberation Serif"/>
                <w:lang w:val="en-US"/>
              </w:rPr>
              <w:t>198</w:t>
            </w:r>
            <w:r w:rsidRPr="00FA52BB">
              <w:rPr>
                <w:rFonts w:ascii="Liberation Serif" w:hAnsi="Liberation Serif" w:cs="Liberation Serif"/>
              </w:rPr>
              <w:t>1</w:t>
            </w:r>
          </w:p>
        </w:tc>
      </w:tr>
      <w:tr w:rsidR="002C0660" w:rsidRPr="00FA52BB" w:rsidTr="004D0772">
        <w:trPr>
          <w:cantSplit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10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SNILS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с</w:t>
            </w:r>
            <w:r w:rsidR="00121CF5" w:rsidRPr="00FA52BB">
              <w:rPr>
                <w:rFonts w:ascii="Liberation Serif" w:hAnsi="Liberation Serif" w:cs="Liberation Serif"/>
              </w:rPr>
              <w:t>траховой номер индивидуального лицевого счета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46163E" w:rsidP="004616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текстовый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F81DA6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000-000-000-00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11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DOC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аименование документа, удостоверяющего личность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0641D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н</w:t>
            </w:r>
            <w:r w:rsidR="006D397F" w:rsidRPr="00FA52BB">
              <w:rPr>
                <w:rFonts w:ascii="Liberation Serif" w:hAnsi="Liberation Serif" w:cs="Liberation Serif"/>
              </w:rPr>
              <w:t>апример</w:t>
            </w:r>
            <w:proofErr w:type="gramEnd"/>
            <w:r>
              <w:rPr>
                <w:rFonts w:ascii="Liberation Serif" w:hAnsi="Liberation Serif" w:cs="Liberation Serif"/>
              </w:rPr>
              <w:t>:</w:t>
            </w:r>
          </w:p>
          <w:p w:rsidR="006D397F" w:rsidRPr="00FA52BB" w:rsidRDefault="00755C06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</w:t>
            </w:r>
            <w:r w:rsidR="006D397F" w:rsidRPr="00FA52BB">
              <w:rPr>
                <w:rFonts w:ascii="Liberation Serif" w:hAnsi="Liberation Serif" w:cs="Liberation Serif"/>
              </w:rPr>
              <w:t>аспорт гражданина РФ</w:t>
            </w:r>
            <w:r w:rsidRPr="00FA52BB">
              <w:rPr>
                <w:rFonts w:ascii="Liberation Serif" w:hAnsi="Liberation Serif" w:cs="Liberation Serif"/>
              </w:rPr>
              <w:t>;</w:t>
            </w:r>
          </w:p>
          <w:p w:rsidR="00755C06" w:rsidRPr="00FA52BB" w:rsidRDefault="00755C06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вид на жительство;</w:t>
            </w:r>
          </w:p>
          <w:p w:rsidR="00755C06" w:rsidRPr="00FA52BB" w:rsidRDefault="00755C06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временное удостоверение личности гражданина РФ</w:t>
            </w:r>
          </w:p>
        </w:tc>
      </w:tr>
      <w:tr w:rsidR="002C0660" w:rsidRPr="00FA52BB" w:rsidTr="004D0772">
        <w:trPr>
          <w:cantSplit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12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B38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SERIA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с</w:t>
            </w:r>
            <w:r w:rsidR="00121CF5" w:rsidRPr="00FA52BB">
              <w:rPr>
                <w:rFonts w:ascii="Liberation Serif" w:hAnsi="Liberation Serif" w:cs="Liberation Serif"/>
              </w:rPr>
              <w:t>ерия документа, удостоверяющего личность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A12189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E434E9" w:rsidRPr="00FA52BB">
              <w:rPr>
                <w:rFonts w:ascii="Liberation Serif" w:hAnsi="Liberation Serif" w:cs="Liberation Serif"/>
              </w:rPr>
              <w:t xml:space="preserve">ля паспорта </w:t>
            </w:r>
            <w:r w:rsidR="00B04573" w:rsidRPr="00FA52BB">
              <w:rPr>
                <w:rFonts w:ascii="Liberation Serif" w:hAnsi="Liberation Serif" w:cs="Liberation Serif"/>
              </w:rPr>
              <w:t xml:space="preserve">гражданина </w:t>
            </w:r>
            <w:r w:rsidR="00E434E9" w:rsidRPr="00FA52BB">
              <w:rPr>
                <w:rFonts w:ascii="Liberation Serif" w:hAnsi="Liberation Serif" w:cs="Liberation Serif"/>
              </w:rPr>
              <w:t>РФ заполняется слитно 4 цифры, для остальных документов допустимы цифры, символы и буквы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13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NOM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омер документа, удостоверяющего личность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603638" w:rsidP="0060363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текстовый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A12189" w:rsidP="00E434E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E434E9" w:rsidRPr="00FA52BB">
              <w:rPr>
                <w:rFonts w:ascii="Liberation Serif" w:hAnsi="Liberation Serif" w:cs="Liberation Serif"/>
              </w:rPr>
              <w:t xml:space="preserve">ля паспорта </w:t>
            </w:r>
            <w:r w:rsidR="00B04573" w:rsidRPr="00FA52BB">
              <w:rPr>
                <w:rFonts w:ascii="Liberation Serif" w:hAnsi="Liberation Serif" w:cs="Liberation Serif"/>
              </w:rPr>
              <w:t xml:space="preserve">гражданина </w:t>
            </w:r>
            <w:r w:rsidR="00E434E9" w:rsidRPr="00FA52BB">
              <w:rPr>
                <w:rFonts w:ascii="Liberation Serif" w:hAnsi="Liberation Serif" w:cs="Liberation Serif"/>
              </w:rPr>
              <w:t>РФ заполняется слитно 6 цифр, для остальных документов допустимы цифры, символы и буквы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14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DATADOC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121CF5" w:rsidRPr="00FA52BB">
              <w:rPr>
                <w:rFonts w:ascii="Liberation Serif" w:hAnsi="Liberation Serif" w:cs="Liberation Serif"/>
              </w:rPr>
              <w:t>ата выдачи документа, удостоверяющего личность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</w:t>
            </w:r>
            <w:r w:rsidR="00121CF5" w:rsidRPr="00FA52BB">
              <w:rPr>
                <w:rFonts w:ascii="Liberation Serif" w:hAnsi="Liberation Serif" w:cs="Liberation Serif"/>
              </w:rPr>
              <w:t>ата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14.03.2001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9C7D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15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DOCV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аименование органа, выдавшего документ, удостоверяющий личность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06" w:rsidRPr="00FA52BB" w:rsidRDefault="00A12189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в именительном падеже</w:t>
            </w:r>
          </w:p>
          <w:p w:rsidR="0012712C" w:rsidRPr="00FA52BB" w:rsidRDefault="00B04573" w:rsidP="00B045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(п</w:t>
            </w:r>
            <w:r w:rsidR="00755C06" w:rsidRPr="00FA52BB">
              <w:rPr>
                <w:rFonts w:ascii="Liberation Serif" w:hAnsi="Liberation Serif" w:cs="Liberation Serif"/>
              </w:rPr>
              <w:t>оле, не обязательное для заполнения</w:t>
            </w:r>
            <w:r w:rsidRPr="00FA52BB">
              <w:rPr>
                <w:rFonts w:ascii="Liberation Serif" w:hAnsi="Liberation Serif" w:cs="Liberation Serif"/>
              </w:rPr>
              <w:t>)</w:t>
            </w: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616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</w:t>
            </w:r>
            <w:r w:rsidR="0046163E" w:rsidRPr="00FA52BB">
              <w:rPr>
                <w:rFonts w:ascii="Liberation Serif" w:hAnsi="Liberation Serif" w:cs="Liberation Serif"/>
              </w:rPr>
              <w:t>6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NSP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аименование населенного пункта места жительства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616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</w:t>
            </w:r>
            <w:r w:rsidR="0046163E" w:rsidRPr="00FA52BB">
              <w:rPr>
                <w:rFonts w:ascii="Liberation Serif" w:hAnsi="Liberation Serif" w:cs="Liberation Serif"/>
              </w:rPr>
              <w:t>7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UL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аименование улицы места жительства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616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1</w:t>
            </w:r>
            <w:r w:rsidR="0046163E" w:rsidRPr="00FA52BB">
              <w:rPr>
                <w:rFonts w:ascii="Liberation Serif" w:hAnsi="Liberation Serif" w:cs="Liberation Serif"/>
              </w:rPr>
              <w:t>8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B38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DOM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омер дома места жительства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46163E" w:rsidP="004616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19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KORP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омер корпуса места жительства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2C0660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4616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</w:t>
            </w:r>
            <w:r w:rsidR="0046163E" w:rsidRPr="00FA52BB">
              <w:rPr>
                <w:rFonts w:ascii="Liberation Serif" w:hAnsi="Liberation Serif" w:cs="Liberation Serif"/>
              </w:rPr>
              <w:t>0</w:t>
            </w:r>
            <w:r w:rsidR="009C7D7E" w:rsidRPr="00FA52BB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KV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</w:t>
            </w:r>
            <w:r w:rsidR="00121CF5" w:rsidRPr="00FA52BB">
              <w:rPr>
                <w:rFonts w:ascii="Liberation Serif" w:hAnsi="Liberation Serif" w:cs="Liberation Serif"/>
              </w:rPr>
              <w:t>омер квартиры места жительства получателя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9C7D7E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</w:t>
            </w:r>
            <w:r w:rsidR="00121CF5" w:rsidRPr="00FA52BB">
              <w:rPr>
                <w:rFonts w:ascii="Liberation Serif" w:hAnsi="Liberation Serif" w:cs="Liberation Serif"/>
              </w:rPr>
              <w:t>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F5" w:rsidRPr="00FA52BB" w:rsidRDefault="00121CF5" w:rsidP="00E24B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906073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</w:rPr>
              <w:t>F</w:t>
            </w:r>
            <w:r w:rsidRPr="00FA52BB">
              <w:rPr>
                <w:rFonts w:ascii="Liberation Serif" w:hAnsi="Liberation Serif" w:cs="Liberation Serif"/>
                <w:lang w:val="en-US"/>
              </w:rPr>
              <w:t>AM</w:t>
            </w:r>
            <w:r w:rsidRPr="00FA52BB">
              <w:rPr>
                <w:rFonts w:ascii="Liberation Serif" w:hAnsi="Liberation Serif" w:cs="Liberation Serif"/>
              </w:rPr>
              <w:t>_</w:t>
            </w:r>
            <w:r w:rsidRPr="00FA52BB">
              <w:rPr>
                <w:rFonts w:ascii="Liberation Serif" w:hAnsi="Liberation Serif" w:cs="Liberation Serif"/>
                <w:lang w:val="en-US"/>
              </w:rPr>
              <w:t>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фамилия</w:t>
            </w:r>
            <w:r w:rsidRPr="00FA52BB">
              <w:rPr>
                <w:rFonts w:ascii="Liberation Serif" w:hAnsi="Liberation Serif" w:cs="Liberation Serif"/>
                <w:lang w:val="en-US"/>
              </w:rPr>
              <w:t xml:space="preserve"> </w:t>
            </w:r>
            <w:r w:rsidRPr="00FA52BB">
              <w:rPr>
                <w:rFonts w:ascii="Liberation Serif" w:hAnsi="Liberation Serif" w:cs="Liberation Serif"/>
              </w:rPr>
              <w:t>ребенка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906073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IMIA_R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имя ребенка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906073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OTH_R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отчество ребенка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общий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при отсутствии отчества поле остается пустым</w:t>
            </w:r>
          </w:p>
        </w:tc>
      </w:tr>
      <w:tr w:rsidR="00906073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lang w:val="en-US"/>
              </w:rPr>
            </w:pPr>
            <w:r w:rsidRPr="00FA52BB">
              <w:rPr>
                <w:rFonts w:ascii="Liberation Serif" w:hAnsi="Liberation Serif" w:cs="Liberation Serif"/>
              </w:rPr>
              <w:t>DTR</w:t>
            </w:r>
            <w:r w:rsidRPr="00FA52BB">
              <w:rPr>
                <w:rFonts w:ascii="Liberation Serif" w:hAnsi="Liberation Serif" w:cs="Liberation Serif"/>
                <w:lang w:val="en-US"/>
              </w:rPr>
              <w:t>_R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дата рождения ребенка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дата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14.03.</w:t>
            </w:r>
            <w:r w:rsidRPr="00FA52BB">
              <w:rPr>
                <w:rFonts w:ascii="Liberation Serif" w:hAnsi="Liberation Serif" w:cs="Liberation Serif"/>
                <w:lang w:val="en-US"/>
              </w:rPr>
              <w:t>198</w:t>
            </w:r>
            <w:r w:rsidRPr="00FA52BB">
              <w:rPr>
                <w:rFonts w:ascii="Liberation Serif" w:hAnsi="Liberation Serif" w:cs="Liberation Serif"/>
              </w:rPr>
              <w:t>1</w:t>
            </w:r>
          </w:p>
        </w:tc>
      </w:tr>
      <w:tr w:rsidR="00906073" w:rsidRPr="00FA52BB" w:rsidTr="004D0772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  <w:lang w:val="en-US"/>
              </w:rPr>
              <w:t>SNILS_R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страховой номер индивидуального лицевого счета ребенка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текстовый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073" w:rsidRPr="00FA52BB" w:rsidRDefault="00906073" w:rsidP="009060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000-000-000-00</w:t>
            </w:r>
          </w:p>
        </w:tc>
      </w:tr>
    </w:tbl>
    <w:p w:rsidR="002C0660" w:rsidRPr="00FA52BB" w:rsidRDefault="002C0660" w:rsidP="005B6C12">
      <w:pPr>
        <w:pStyle w:val="ConsNormal"/>
        <w:widowControl/>
        <w:ind w:right="0" w:firstLine="0"/>
        <w:rPr>
          <w:rFonts w:ascii="Liberation Serif" w:hAnsi="Liberation Serif" w:cs="Liberation Serif"/>
          <w:sz w:val="28"/>
          <w:szCs w:val="28"/>
        </w:rPr>
        <w:sectPr w:rsidR="002C0660" w:rsidRPr="00FA52BB" w:rsidSect="00A55816">
          <w:headerReference w:type="first" r:id="rId12"/>
          <w:pgSz w:w="16840" w:h="11906" w:orient="landscape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753F6" w:rsidRPr="00FA52BB" w:rsidRDefault="004B5805" w:rsidP="004B580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9E01EB">
        <w:rPr>
          <w:rFonts w:ascii="Liberation Serif" w:hAnsi="Liberation Serif" w:cs="Liberation Serif"/>
          <w:b/>
          <w:spacing w:val="60"/>
        </w:rPr>
        <w:t xml:space="preserve">ЛИСТ </w:t>
      </w:r>
      <w:r w:rsidR="00F753F6" w:rsidRPr="009E01EB">
        <w:rPr>
          <w:rFonts w:ascii="Liberation Serif" w:hAnsi="Liberation Serif" w:cs="Liberation Serif"/>
          <w:b/>
          <w:spacing w:val="60"/>
        </w:rPr>
        <w:t>СОГЛАСОВАНИ</w:t>
      </w:r>
      <w:r w:rsidRPr="009E01EB">
        <w:rPr>
          <w:rFonts w:ascii="Liberation Serif" w:hAnsi="Liberation Serif" w:cs="Liberation Serif"/>
          <w:b/>
          <w:spacing w:val="60"/>
        </w:rPr>
        <w:t>Я</w:t>
      </w:r>
      <w:r w:rsidR="00F753F6" w:rsidRPr="009E01EB">
        <w:rPr>
          <w:rFonts w:ascii="Liberation Serif" w:hAnsi="Liberation Serif" w:cs="Liberation Serif"/>
          <w:b/>
          <w:spacing w:val="60"/>
        </w:rPr>
        <w:br/>
      </w:r>
      <w:r w:rsidR="00F753F6" w:rsidRPr="00FA52BB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:rsidR="00F753F6" w:rsidRPr="00FA52BB" w:rsidRDefault="00F753F6" w:rsidP="00F753F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714"/>
        <w:gridCol w:w="6209"/>
      </w:tblGrid>
      <w:tr w:rsidR="00F753F6" w:rsidRPr="00FA52BB" w:rsidTr="00715232">
        <w:tc>
          <w:tcPr>
            <w:tcW w:w="3714" w:type="dxa"/>
            <w:shd w:val="clear" w:color="auto" w:fill="auto"/>
            <w:hideMark/>
          </w:tcPr>
          <w:p w:rsidR="00F753F6" w:rsidRPr="00FA52BB" w:rsidRDefault="00F753F6" w:rsidP="00D25B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Наименование</w:t>
            </w:r>
            <w:r w:rsidR="00A77533" w:rsidRPr="00FA52BB">
              <w:rPr>
                <w:rFonts w:ascii="Liberation Serif" w:hAnsi="Liberation Serif" w:cs="Liberation Serif"/>
              </w:rPr>
              <w:t xml:space="preserve"> проекта</w:t>
            </w:r>
            <w:r w:rsidR="00D25BBC" w:rsidRPr="00FA52BB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209" w:type="dxa"/>
            <w:shd w:val="clear" w:color="auto" w:fill="auto"/>
            <w:hideMark/>
          </w:tcPr>
          <w:p w:rsidR="00F753F6" w:rsidRPr="00FA52BB" w:rsidRDefault="00F753F6" w:rsidP="009E01E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FA52BB">
              <w:rPr>
                <w:rFonts w:ascii="Liberation Serif" w:hAnsi="Liberation Serif" w:cs="Liberation Serif"/>
                <w:b/>
              </w:rPr>
              <w:t>«</w:t>
            </w:r>
            <w:r w:rsidR="00FA52BB" w:rsidRPr="00FA52BB">
              <w:rPr>
                <w:rFonts w:ascii="Liberation Serif" w:hAnsi="Liberation Serif" w:cs="Liberation Serif"/>
                <w:b/>
              </w:rPr>
              <w:t>О внесени</w:t>
            </w:r>
            <w:r w:rsidR="005A1FC6">
              <w:rPr>
                <w:rFonts w:ascii="Liberation Serif" w:hAnsi="Liberation Serif" w:cs="Liberation Serif"/>
                <w:b/>
              </w:rPr>
              <w:t>и</w:t>
            </w:r>
            <w:r w:rsidR="00FA52BB" w:rsidRPr="00FA52BB">
              <w:rPr>
                <w:rFonts w:ascii="Liberation Serif" w:hAnsi="Liberation Serif" w:cs="Liberation Serif"/>
                <w:b/>
              </w:rPr>
              <w:t xml:space="preserve"> изменений в приказ Министерства социальной политики Свердловской области 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от</w:t>
            </w:r>
            <w:r w:rsidR="005A1FC6">
              <w:rPr>
                <w:rFonts w:ascii="Liberation Serif" w:hAnsi="Liberation Serif" w:cs="Liberation Serif"/>
                <w:b/>
                <w:bCs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 xml:space="preserve">16.11.2017 № 591 «О реализации </w:t>
            </w:r>
            <w:r w:rsidR="001B7FC1">
              <w:rPr>
                <w:rFonts w:ascii="Liberation Serif" w:hAnsi="Liberation Serif" w:cs="Liberation Serif"/>
                <w:b/>
                <w:bCs/>
              </w:rPr>
              <w:t>п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остановления Правительства Свердловской области от 18.12.2013 №</w:t>
            </w:r>
            <w:r w:rsidR="00FA52BB" w:rsidRPr="00FA52BB">
              <w:rPr>
                <w:rFonts w:ascii="Liberation Serif" w:hAnsi="Liberation Serif" w:cs="Liberation Serif"/>
                <w:b/>
                <w:bCs/>
                <w:lang w:val="en-US"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1548-ПП «О компенсации платы, взимаемой с</w:t>
            </w:r>
            <w:r w:rsidR="00FA52BB">
              <w:rPr>
                <w:rFonts w:ascii="Liberation Serif" w:hAnsi="Liberation Serif" w:cs="Liberation Serif"/>
                <w:b/>
                <w:bCs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родителей (законных представителей) за присмотр и</w:t>
            </w:r>
            <w:r w:rsidR="00FA52BB">
              <w:rPr>
                <w:rFonts w:ascii="Liberation Serif" w:hAnsi="Liberation Serif" w:cs="Liberation Serif"/>
                <w:b/>
                <w:bCs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уход за детьми, осваивающими образовательные программы дошкольного образования в</w:t>
            </w:r>
            <w:r w:rsidR="00FA52BB">
              <w:rPr>
                <w:rFonts w:ascii="Liberation Serif" w:hAnsi="Liberation Serif" w:cs="Liberation Serif"/>
                <w:b/>
                <w:bCs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организациях, осуществляющих образовательную деятельность» и признании утратившим силу приказа Министерства социальной политики Свердловской области от 26.02.2014 №</w:t>
            </w:r>
            <w:r w:rsidR="00FA52BB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 xml:space="preserve">51 «О реализации </w:t>
            </w:r>
            <w:r w:rsidR="00F00B21">
              <w:rPr>
                <w:rFonts w:ascii="Liberation Serif" w:hAnsi="Liberation Serif" w:cs="Liberation Serif"/>
                <w:b/>
                <w:bCs/>
              </w:rPr>
              <w:t>п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остановления Правительства Свердловской области от 18.12.2013 № 1548-ПП «О компенсации платы, взимаемой с родителей (законных представителей) за</w:t>
            </w:r>
            <w:r w:rsidR="00FA52BB">
              <w:rPr>
                <w:rFonts w:ascii="Liberation Serif" w:hAnsi="Liberation Serif" w:cs="Liberation Serif"/>
                <w:b/>
                <w:bCs/>
              </w:rPr>
              <w:t> </w:t>
            </w:r>
            <w:r w:rsidR="00FA52BB" w:rsidRPr="00FA52BB">
              <w:rPr>
                <w:rFonts w:ascii="Liberation Serif" w:hAnsi="Liberation Serif" w:cs="Liberation Serif"/>
                <w:b/>
                <w:bCs/>
              </w:rPr>
              <w:t>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      </w:r>
          </w:p>
        </w:tc>
      </w:tr>
    </w:tbl>
    <w:p w:rsidR="00F753F6" w:rsidRPr="00FA52BB" w:rsidRDefault="00F753F6" w:rsidP="00F753F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2348"/>
        <w:gridCol w:w="1593"/>
        <w:gridCol w:w="1276"/>
        <w:gridCol w:w="1474"/>
      </w:tblGrid>
      <w:tr w:rsidR="00F753F6" w:rsidRPr="00FA52BB" w:rsidTr="00715232"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4D07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4D07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Инициалы и фамилия</w:t>
            </w:r>
          </w:p>
        </w:tc>
        <w:tc>
          <w:tcPr>
            <w:tcW w:w="4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715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F753F6" w:rsidRPr="00FA52BB" w:rsidTr="00715232"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71523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71523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4D0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 xml:space="preserve">Дата поступления на </w:t>
            </w:r>
            <w:proofErr w:type="spellStart"/>
            <w:proofErr w:type="gramStart"/>
            <w:r w:rsidRPr="00FA52BB">
              <w:rPr>
                <w:rFonts w:ascii="Liberation Serif" w:hAnsi="Liberation Serif" w:cs="Liberation Serif"/>
              </w:rPr>
              <w:t>согласо-вание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4D0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proofErr w:type="gramStart"/>
            <w:r w:rsidRPr="00FA52BB">
              <w:rPr>
                <w:rFonts w:ascii="Liberation Serif" w:hAnsi="Liberation Serif" w:cs="Liberation Serif"/>
              </w:rPr>
              <w:t>согласо-вания</w:t>
            </w:r>
            <w:proofErr w:type="spellEnd"/>
            <w:proofErr w:type="gram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3F6" w:rsidRPr="00FA52BB" w:rsidRDefault="00F753F6" w:rsidP="004D0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F753F6" w:rsidRPr="00FA52BB" w:rsidTr="00715232"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F6" w:rsidRPr="00FA52BB" w:rsidRDefault="00A625DB" w:rsidP="00A625D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  <w:r w:rsidRPr="00FA52BB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F6" w:rsidRPr="00FA52BB" w:rsidRDefault="00FA52BB" w:rsidP="00FA52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F6" w:rsidRPr="00FA52BB" w:rsidRDefault="00F753F6" w:rsidP="00715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F6" w:rsidRPr="00FA52BB" w:rsidRDefault="00F753F6" w:rsidP="00715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F6" w:rsidRPr="00FA52BB" w:rsidRDefault="00F753F6" w:rsidP="00715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D0772" w:rsidRPr="00FA52BB" w:rsidTr="00503C4E"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0772" w:rsidRPr="00FA52BB" w:rsidRDefault="004D0772" w:rsidP="00503C4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0772" w:rsidRPr="00FA52BB" w:rsidRDefault="00FA52BB" w:rsidP="00FA52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</w:t>
            </w:r>
            <w:r w:rsidR="004D0772" w:rsidRPr="00FA52BB">
              <w:rPr>
                <w:rFonts w:ascii="Liberation Serif" w:hAnsi="Liberation Serif" w:cs="Liberation Serif"/>
              </w:rPr>
              <w:t>чальник отдела обеспечения и контроля социальных выплат Министерства социальной политики Свердловской области Эльза Рафаэльевна Андреева</w:t>
            </w:r>
          </w:p>
        </w:tc>
      </w:tr>
      <w:tr w:rsidR="004D0772" w:rsidRPr="00FA52BB" w:rsidTr="00503C4E">
        <w:tc>
          <w:tcPr>
            <w:tcW w:w="31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0772" w:rsidRPr="00FA52BB" w:rsidRDefault="004D0772" w:rsidP="00503C4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FA52BB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69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0BDE" w:rsidRPr="00FA52BB" w:rsidRDefault="00FA52BB" w:rsidP="00260BD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Меньшикова Анна Владимировна</w:t>
            </w:r>
            <w:r w:rsidR="004D0772" w:rsidRPr="00FA52BB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главный </w:t>
            </w:r>
            <w:r w:rsidR="004D0772" w:rsidRPr="00FA52BB">
              <w:rPr>
                <w:rFonts w:ascii="Liberation Serif" w:hAnsi="Liberation Serif" w:cs="Liberation Serif"/>
              </w:rPr>
              <w:t>специалист отдела обеспечения и контроля социальных выплат Министерства социальной политики Свердловской области, (343) 312-00-08 (доб. 1</w:t>
            </w:r>
            <w:r>
              <w:rPr>
                <w:rFonts w:ascii="Liberation Serif" w:hAnsi="Liberation Serif" w:cs="Liberation Serif"/>
              </w:rPr>
              <w:t>1</w:t>
            </w:r>
            <w:r w:rsidR="004D0772" w:rsidRPr="00FA52BB">
              <w:rPr>
                <w:rFonts w:ascii="Liberation Serif" w:hAnsi="Liberation Serif" w:cs="Liberation Serif"/>
              </w:rPr>
              <w:t>3)</w:t>
            </w:r>
          </w:p>
          <w:p w:rsidR="004D0772" w:rsidRPr="00FA52BB" w:rsidRDefault="004D0772" w:rsidP="00260BD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3AB9" w:rsidRPr="00FA52BB" w:rsidRDefault="00B23AB9" w:rsidP="004B5B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B23AB9" w:rsidRPr="00FA52BB" w:rsidSect="004D0772">
      <w:headerReference w:type="first" r:id="rId13"/>
      <w:pgSz w:w="11906" w:h="16840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FB4" w:rsidRDefault="00394FB4">
      <w:r>
        <w:separator/>
      </w:r>
    </w:p>
  </w:endnote>
  <w:endnote w:type="continuationSeparator" w:id="0">
    <w:p w:rsidR="00394FB4" w:rsidRDefault="0039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06" w:rsidRDefault="00755C06" w:rsidP="0063117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5C06" w:rsidRDefault="00755C0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FB4" w:rsidRDefault="00394FB4">
      <w:r>
        <w:separator/>
      </w:r>
    </w:p>
  </w:footnote>
  <w:footnote w:type="continuationSeparator" w:id="0">
    <w:p w:rsidR="00394FB4" w:rsidRDefault="00394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06D" w:rsidRPr="009E01EB" w:rsidRDefault="0097606D">
    <w:pPr>
      <w:pStyle w:val="aa"/>
      <w:jc w:val="center"/>
      <w:rPr>
        <w:rFonts w:ascii="Liberation Serif" w:hAnsi="Liberation Serif" w:cs="Liberation Serif"/>
        <w:sz w:val="28"/>
        <w:szCs w:val="28"/>
      </w:rPr>
    </w:pPr>
    <w:r w:rsidRPr="009E01EB">
      <w:rPr>
        <w:rFonts w:ascii="Liberation Serif" w:hAnsi="Liberation Serif" w:cs="Liberation Serif"/>
        <w:sz w:val="28"/>
        <w:szCs w:val="28"/>
      </w:rPr>
      <w:fldChar w:fldCharType="begin"/>
    </w:r>
    <w:r w:rsidRPr="009E01EB">
      <w:rPr>
        <w:rFonts w:ascii="Liberation Serif" w:hAnsi="Liberation Serif" w:cs="Liberation Serif"/>
        <w:sz w:val="28"/>
        <w:szCs w:val="28"/>
      </w:rPr>
      <w:instrText>PAGE   \* MERGEFORMAT</w:instrText>
    </w:r>
    <w:r w:rsidRPr="009E01EB">
      <w:rPr>
        <w:rFonts w:ascii="Liberation Serif" w:hAnsi="Liberation Serif" w:cs="Liberation Serif"/>
        <w:sz w:val="28"/>
        <w:szCs w:val="28"/>
      </w:rPr>
      <w:fldChar w:fldCharType="separate"/>
    </w:r>
    <w:r w:rsidR="009E01EB">
      <w:rPr>
        <w:rFonts w:ascii="Liberation Serif" w:hAnsi="Liberation Serif" w:cs="Liberation Serif"/>
        <w:noProof/>
        <w:sz w:val="28"/>
        <w:szCs w:val="28"/>
      </w:rPr>
      <w:t>7</w:t>
    </w:r>
    <w:r w:rsidRPr="009E01EB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A04" w:rsidRDefault="001A3A04">
    <w:pPr>
      <w:pStyle w:val="aa"/>
      <w:jc w:val="center"/>
    </w:pPr>
  </w:p>
  <w:p w:rsidR="00755C06" w:rsidRPr="009406CC" w:rsidRDefault="00755C06" w:rsidP="009406CC">
    <w:pPr>
      <w:pStyle w:val="aa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772" w:rsidRPr="009E01EB" w:rsidRDefault="004D0772">
    <w:pPr>
      <w:pStyle w:val="aa"/>
      <w:jc w:val="center"/>
      <w:rPr>
        <w:rFonts w:ascii="Liberation Serif" w:hAnsi="Liberation Serif" w:cs="Liberation Serif"/>
        <w:sz w:val="28"/>
      </w:rPr>
    </w:pPr>
    <w:r w:rsidRPr="009E01EB">
      <w:rPr>
        <w:rFonts w:ascii="Liberation Serif" w:hAnsi="Liberation Serif" w:cs="Liberation Serif"/>
        <w:sz w:val="28"/>
      </w:rPr>
      <w:fldChar w:fldCharType="begin"/>
    </w:r>
    <w:r w:rsidRPr="009E01EB">
      <w:rPr>
        <w:rFonts w:ascii="Liberation Serif" w:hAnsi="Liberation Serif" w:cs="Liberation Serif"/>
        <w:sz w:val="28"/>
      </w:rPr>
      <w:instrText>PAGE   \* MERGEFORMAT</w:instrText>
    </w:r>
    <w:r w:rsidRPr="009E01EB">
      <w:rPr>
        <w:rFonts w:ascii="Liberation Serif" w:hAnsi="Liberation Serif" w:cs="Liberation Serif"/>
        <w:sz w:val="28"/>
      </w:rPr>
      <w:fldChar w:fldCharType="separate"/>
    </w:r>
    <w:r w:rsidR="009E01EB">
      <w:rPr>
        <w:rFonts w:ascii="Liberation Serif" w:hAnsi="Liberation Serif" w:cs="Liberation Serif"/>
        <w:noProof/>
        <w:sz w:val="28"/>
      </w:rPr>
      <w:t>3</w:t>
    </w:r>
    <w:r w:rsidRPr="009E01EB">
      <w:rPr>
        <w:rFonts w:ascii="Liberation Serif" w:hAnsi="Liberation Serif" w:cs="Liberation Serif"/>
        <w:sz w:val="28"/>
      </w:rPr>
      <w:fldChar w:fldCharType="end"/>
    </w:r>
  </w:p>
  <w:p w:rsidR="0097606D" w:rsidRPr="0097606D" w:rsidRDefault="0097606D">
    <w:pPr>
      <w:pStyle w:val="aa"/>
      <w:jc w:val="center"/>
      <w:rPr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DAE" w:rsidRPr="00EE1DAE" w:rsidRDefault="00EE1DAE" w:rsidP="00EE1DA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D5D6B"/>
    <w:multiLevelType w:val="hybridMultilevel"/>
    <w:tmpl w:val="F126F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44B74"/>
    <w:multiLevelType w:val="hybridMultilevel"/>
    <w:tmpl w:val="C3CAD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15B5D"/>
    <w:multiLevelType w:val="hybridMultilevel"/>
    <w:tmpl w:val="A924641C"/>
    <w:lvl w:ilvl="0" w:tplc="E87C8E32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744C1"/>
    <w:multiLevelType w:val="hybridMultilevel"/>
    <w:tmpl w:val="C91E339E"/>
    <w:lvl w:ilvl="0" w:tplc="04190011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33660F2E"/>
    <w:multiLevelType w:val="hybridMultilevel"/>
    <w:tmpl w:val="7D744AAA"/>
    <w:lvl w:ilvl="0" w:tplc="309A0992">
      <w:start w:val="12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EB60D03"/>
    <w:multiLevelType w:val="hybridMultilevel"/>
    <w:tmpl w:val="C77673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B007104"/>
    <w:multiLevelType w:val="hybridMultilevel"/>
    <w:tmpl w:val="0AC6A23C"/>
    <w:lvl w:ilvl="0" w:tplc="6E6ED78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EB07E2F"/>
    <w:multiLevelType w:val="hybridMultilevel"/>
    <w:tmpl w:val="BF40A91C"/>
    <w:lvl w:ilvl="0" w:tplc="D4C2C2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381EC0"/>
    <w:multiLevelType w:val="hybridMultilevel"/>
    <w:tmpl w:val="62B2A62C"/>
    <w:lvl w:ilvl="0" w:tplc="9BA69A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683981"/>
    <w:multiLevelType w:val="hybridMultilevel"/>
    <w:tmpl w:val="755E0794"/>
    <w:lvl w:ilvl="0" w:tplc="A47221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F65370"/>
    <w:multiLevelType w:val="hybridMultilevel"/>
    <w:tmpl w:val="48CE810C"/>
    <w:lvl w:ilvl="0" w:tplc="8A0211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83778E9"/>
    <w:multiLevelType w:val="hybridMultilevel"/>
    <w:tmpl w:val="2F66A2D6"/>
    <w:lvl w:ilvl="0" w:tplc="666C9C86">
      <w:start w:val="1"/>
      <w:numFmt w:val="decimal"/>
      <w:suff w:val="space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3" w15:restartNumberingAfterBreak="0">
    <w:nsid w:val="58FE46E1"/>
    <w:multiLevelType w:val="hybridMultilevel"/>
    <w:tmpl w:val="FED4C214"/>
    <w:lvl w:ilvl="0" w:tplc="63B0F4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1D61D11"/>
    <w:multiLevelType w:val="hybridMultilevel"/>
    <w:tmpl w:val="31B2CF58"/>
    <w:lvl w:ilvl="0" w:tplc="830A7B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668E2187"/>
    <w:multiLevelType w:val="hybridMultilevel"/>
    <w:tmpl w:val="BF64DC62"/>
    <w:lvl w:ilvl="0" w:tplc="24A6696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7550510E"/>
    <w:multiLevelType w:val="hybridMultilevel"/>
    <w:tmpl w:val="917A9216"/>
    <w:lvl w:ilvl="0" w:tplc="6A247B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CC74D6"/>
    <w:multiLevelType w:val="hybridMultilevel"/>
    <w:tmpl w:val="05DC3CF6"/>
    <w:lvl w:ilvl="0" w:tplc="16DA2CDA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11"/>
  </w:num>
  <w:num w:numId="5">
    <w:abstractNumId w:val="5"/>
  </w:num>
  <w:num w:numId="6">
    <w:abstractNumId w:val="10"/>
  </w:num>
  <w:num w:numId="7">
    <w:abstractNumId w:val="0"/>
  </w:num>
  <w:num w:numId="8">
    <w:abstractNumId w:val="9"/>
  </w:num>
  <w:num w:numId="9">
    <w:abstractNumId w:val="14"/>
  </w:num>
  <w:num w:numId="10">
    <w:abstractNumId w:val="8"/>
  </w:num>
  <w:num w:numId="11">
    <w:abstractNumId w:val="15"/>
  </w:num>
  <w:num w:numId="12">
    <w:abstractNumId w:val="6"/>
  </w:num>
  <w:num w:numId="13">
    <w:abstractNumId w:val="13"/>
  </w:num>
  <w:num w:numId="14">
    <w:abstractNumId w:val="1"/>
  </w:num>
  <w:num w:numId="15">
    <w:abstractNumId w:val="2"/>
  </w:num>
  <w:num w:numId="16">
    <w:abstractNumId w:val="12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2E25"/>
    <w:rsid w:val="00016065"/>
    <w:rsid w:val="000249B6"/>
    <w:rsid w:val="00030A59"/>
    <w:rsid w:val="0003187B"/>
    <w:rsid w:val="00033D94"/>
    <w:rsid w:val="000458DE"/>
    <w:rsid w:val="00046E34"/>
    <w:rsid w:val="000641DE"/>
    <w:rsid w:val="00072354"/>
    <w:rsid w:val="00074E7B"/>
    <w:rsid w:val="00081ACB"/>
    <w:rsid w:val="00087BCD"/>
    <w:rsid w:val="000A293D"/>
    <w:rsid w:val="000A3DEB"/>
    <w:rsid w:val="000A5146"/>
    <w:rsid w:val="000A7EF5"/>
    <w:rsid w:val="000B1D6D"/>
    <w:rsid w:val="000B6DAE"/>
    <w:rsid w:val="000D04BA"/>
    <w:rsid w:val="000E7B3D"/>
    <w:rsid w:val="000F1B92"/>
    <w:rsid w:val="000F5B2F"/>
    <w:rsid w:val="000F72A3"/>
    <w:rsid w:val="0010010A"/>
    <w:rsid w:val="00102694"/>
    <w:rsid w:val="00104ED5"/>
    <w:rsid w:val="00106C39"/>
    <w:rsid w:val="00110F5F"/>
    <w:rsid w:val="001127E0"/>
    <w:rsid w:val="00115047"/>
    <w:rsid w:val="00121CF5"/>
    <w:rsid w:val="00121F26"/>
    <w:rsid w:val="001228A9"/>
    <w:rsid w:val="00126EE4"/>
    <w:rsid w:val="0012712C"/>
    <w:rsid w:val="00131000"/>
    <w:rsid w:val="001349B3"/>
    <w:rsid w:val="00135648"/>
    <w:rsid w:val="001374B1"/>
    <w:rsid w:val="00145080"/>
    <w:rsid w:val="001468F3"/>
    <w:rsid w:val="001520FF"/>
    <w:rsid w:val="001541AC"/>
    <w:rsid w:val="00165FC8"/>
    <w:rsid w:val="0016759F"/>
    <w:rsid w:val="001752B0"/>
    <w:rsid w:val="00175A92"/>
    <w:rsid w:val="00176E17"/>
    <w:rsid w:val="001774A5"/>
    <w:rsid w:val="0018078F"/>
    <w:rsid w:val="00180A99"/>
    <w:rsid w:val="00192BDE"/>
    <w:rsid w:val="001932A3"/>
    <w:rsid w:val="001949DB"/>
    <w:rsid w:val="00196BEF"/>
    <w:rsid w:val="001A22CE"/>
    <w:rsid w:val="001A3A04"/>
    <w:rsid w:val="001A4ABC"/>
    <w:rsid w:val="001A602A"/>
    <w:rsid w:val="001B1E8D"/>
    <w:rsid w:val="001B3039"/>
    <w:rsid w:val="001B7FC1"/>
    <w:rsid w:val="001C0D7C"/>
    <w:rsid w:val="001C3BAE"/>
    <w:rsid w:val="001D0349"/>
    <w:rsid w:val="001D3E4D"/>
    <w:rsid w:val="001E1ADA"/>
    <w:rsid w:val="001E3604"/>
    <w:rsid w:val="001F4B65"/>
    <w:rsid w:val="001F4C12"/>
    <w:rsid w:val="001F6AFF"/>
    <w:rsid w:val="00200B79"/>
    <w:rsid w:val="00201235"/>
    <w:rsid w:val="0020481E"/>
    <w:rsid w:val="00207F54"/>
    <w:rsid w:val="00220F1C"/>
    <w:rsid w:val="00224BCC"/>
    <w:rsid w:val="0022636F"/>
    <w:rsid w:val="002273AA"/>
    <w:rsid w:val="00230FF7"/>
    <w:rsid w:val="00231E5A"/>
    <w:rsid w:val="00232D35"/>
    <w:rsid w:val="00233975"/>
    <w:rsid w:val="0024290D"/>
    <w:rsid w:val="00245777"/>
    <w:rsid w:val="002507B7"/>
    <w:rsid w:val="00252CA7"/>
    <w:rsid w:val="002537FF"/>
    <w:rsid w:val="002539D1"/>
    <w:rsid w:val="00255AC0"/>
    <w:rsid w:val="00255C86"/>
    <w:rsid w:val="00257D01"/>
    <w:rsid w:val="00260BDE"/>
    <w:rsid w:val="002618DE"/>
    <w:rsid w:val="0026698F"/>
    <w:rsid w:val="00277B7A"/>
    <w:rsid w:val="00277E80"/>
    <w:rsid w:val="002816AC"/>
    <w:rsid w:val="00290725"/>
    <w:rsid w:val="00295EC2"/>
    <w:rsid w:val="002A0DEA"/>
    <w:rsid w:val="002A2258"/>
    <w:rsid w:val="002A332E"/>
    <w:rsid w:val="002A688A"/>
    <w:rsid w:val="002B1D5E"/>
    <w:rsid w:val="002B2949"/>
    <w:rsid w:val="002B4692"/>
    <w:rsid w:val="002B499E"/>
    <w:rsid w:val="002B6E80"/>
    <w:rsid w:val="002C0660"/>
    <w:rsid w:val="002F126F"/>
    <w:rsid w:val="002F3CC8"/>
    <w:rsid w:val="003129DC"/>
    <w:rsid w:val="0031530C"/>
    <w:rsid w:val="00321041"/>
    <w:rsid w:val="00322426"/>
    <w:rsid w:val="00323ADE"/>
    <w:rsid w:val="00332A77"/>
    <w:rsid w:val="00336D1F"/>
    <w:rsid w:val="003429C5"/>
    <w:rsid w:val="00343196"/>
    <w:rsid w:val="003460AA"/>
    <w:rsid w:val="00347B53"/>
    <w:rsid w:val="00366237"/>
    <w:rsid w:val="00366C77"/>
    <w:rsid w:val="00374CF5"/>
    <w:rsid w:val="00377709"/>
    <w:rsid w:val="00381076"/>
    <w:rsid w:val="00382847"/>
    <w:rsid w:val="003840DC"/>
    <w:rsid w:val="003938D6"/>
    <w:rsid w:val="00394FB4"/>
    <w:rsid w:val="003A0952"/>
    <w:rsid w:val="003A1212"/>
    <w:rsid w:val="003A6626"/>
    <w:rsid w:val="003B3349"/>
    <w:rsid w:val="003B6F86"/>
    <w:rsid w:val="003C25BB"/>
    <w:rsid w:val="003C27CB"/>
    <w:rsid w:val="003C4DD0"/>
    <w:rsid w:val="003D3158"/>
    <w:rsid w:val="003D48BB"/>
    <w:rsid w:val="003D7C10"/>
    <w:rsid w:val="003E33A5"/>
    <w:rsid w:val="003E5274"/>
    <w:rsid w:val="003E6B1D"/>
    <w:rsid w:val="0040548B"/>
    <w:rsid w:val="004062C4"/>
    <w:rsid w:val="00412083"/>
    <w:rsid w:val="004169BA"/>
    <w:rsid w:val="00420398"/>
    <w:rsid w:val="0042450B"/>
    <w:rsid w:val="004250B4"/>
    <w:rsid w:val="00425E69"/>
    <w:rsid w:val="00430E33"/>
    <w:rsid w:val="00434AC1"/>
    <w:rsid w:val="00436101"/>
    <w:rsid w:val="00437552"/>
    <w:rsid w:val="00460A87"/>
    <w:rsid w:val="0046163E"/>
    <w:rsid w:val="004668D5"/>
    <w:rsid w:val="00470D01"/>
    <w:rsid w:val="00470DB3"/>
    <w:rsid w:val="004717E6"/>
    <w:rsid w:val="00472B82"/>
    <w:rsid w:val="00476814"/>
    <w:rsid w:val="004769D9"/>
    <w:rsid w:val="00487281"/>
    <w:rsid w:val="00497E61"/>
    <w:rsid w:val="004A362B"/>
    <w:rsid w:val="004A4CCB"/>
    <w:rsid w:val="004A7FDA"/>
    <w:rsid w:val="004B20C4"/>
    <w:rsid w:val="004B38F1"/>
    <w:rsid w:val="004B437D"/>
    <w:rsid w:val="004B4E2F"/>
    <w:rsid w:val="004B5758"/>
    <w:rsid w:val="004B5805"/>
    <w:rsid w:val="004B5B87"/>
    <w:rsid w:val="004C005E"/>
    <w:rsid w:val="004C088E"/>
    <w:rsid w:val="004C31BB"/>
    <w:rsid w:val="004C77B4"/>
    <w:rsid w:val="004D0772"/>
    <w:rsid w:val="004D34E8"/>
    <w:rsid w:val="004D65DD"/>
    <w:rsid w:val="004D77F3"/>
    <w:rsid w:val="004F171A"/>
    <w:rsid w:val="004F540E"/>
    <w:rsid w:val="004F5506"/>
    <w:rsid w:val="00503C4E"/>
    <w:rsid w:val="00504E08"/>
    <w:rsid w:val="00520995"/>
    <w:rsid w:val="005270FB"/>
    <w:rsid w:val="005342D4"/>
    <w:rsid w:val="00534F06"/>
    <w:rsid w:val="00551AE0"/>
    <w:rsid w:val="00556DDC"/>
    <w:rsid w:val="005620CA"/>
    <w:rsid w:val="0056460F"/>
    <w:rsid w:val="00564751"/>
    <w:rsid w:val="0056728C"/>
    <w:rsid w:val="00570AA8"/>
    <w:rsid w:val="00571174"/>
    <w:rsid w:val="00571B2F"/>
    <w:rsid w:val="005752CE"/>
    <w:rsid w:val="00580338"/>
    <w:rsid w:val="005819AA"/>
    <w:rsid w:val="00581EF0"/>
    <w:rsid w:val="00585CE5"/>
    <w:rsid w:val="00587029"/>
    <w:rsid w:val="0059021B"/>
    <w:rsid w:val="005916F0"/>
    <w:rsid w:val="00593D7C"/>
    <w:rsid w:val="00596E76"/>
    <w:rsid w:val="00597871"/>
    <w:rsid w:val="005A08E8"/>
    <w:rsid w:val="005A1FC6"/>
    <w:rsid w:val="005A2C1A"/>
    <w:rsid w:val="005A39D7"/>
    <w:rsid w:val="005A5737"/>
    <w:rsid w:val="005A57E4"/>
    <w:rsid w:val="005B00FB"/>
    <w:rsid w:val="005B0DC3"/>
    <w:rsid w:val="005B6845"/>
    <w:rsid w:val="005B6C12"/>
    <w:rsid w:val="005D3F91"/>
    <w:rsid w:val="005D572F"/>
    <w:rsid w:val="005E764F"/>
    <w:rsid w:val="005F59E9"/>
    <w:rsid w:val="005F6345"/>
    <w:rsid w:val="00603638"/>
    <w:rsid w:val="006055FA"/>
    <w:rsid w:val="0061237D"/>
    <w:rsid w:val="006170F0"/>
    <w:rsid w:val="0062729D"/>
    <w:rsid w:val="00627F33"/>
    <w:rsid w:val="00631179"/>
    <w:rsid w:val="006317B6"/>
    <w:rsid w:val="00636419"/>
    <w:rsid w:val="00646571"/>
    <w:rsid w:val="006536FA"/>
    <w:rsid w:val="00653E01"/>
    <w:rsid w:val="00656685"/>
    <w:rsid w:val="0065756A"/>
    <w:rsid w:val="00660B6A"/>
    <w:rsid w:val="00667F91"/>
    <w:rsid w:val="006741F8"/>
    <w:rsid w:val="00676A3D"/>
    <w:rsid w:val="00677268"/>
    <w:rsid w:val="00681187"/>
    <w:rsid w:val="00691705"/>
    <w:rsid w:val="006976E5"/>
    <w:rsid w:val="00697E13"/>
    <w:rsid w:val="006A6BD3"/>
    <w:rsid w:val="006A6E80"/>
    <w:rsid w:val="006B3CCE"/>
    <w:rsid w:val="006C4483"/>
    <w:rsid w:val="006C6225"/>
    <w:rsid w:val="006D3928"/>
    <w:rsid w:val="006D397F"/>
    <w:rsid w:val="006D4F1C"/>
    <w:rsid w:val="006D5CE3"/>
    <w:rsid w:val="006D68EB"/>
    <w:rsid w:val="006E292A"/>
    <w:rsid w:val="006E2F42"/>
    <w:rsid w:val="006E7880"/>
    <w:rsid w:val="006F1611"/>
    <w:rsid w:val="00700081"/>
    <w:rsid w:val="00700780"/>
    <w:rsid w:val="00702BE4"/>
    <w:rsid w:val="0070673D"/>
    <w:rsid w:val="00712266"/>
    <w:rsid w:val="00715232"/>
    <w:rsid w:val="007217BC"/>
    <w:rsid w:val="00722EE7"/>
    <w:rsid w:val="0073370D"/>
    <w:rsid w:val="00736E46"/>
    <w:rsid w:val="00737BD8"/>
    <w:rsid w:val="00737F1C"/>
    <w:rsid w:val="00741E12"/>
    <w:rsid w:val="00742E8B"/>
    <w:rsid w:val="007457C4"/>
    <w:rsid w:val="00747DAE"/>
    <w:rsid w:val="00752D76"/>
    <w:rsid w:val="00754EDE"/>
    <w:rsid w:val="00755C06"/>
    <w:rsid w:val="00762DB0"/>
    <w:rsid w:val="007643F9"/>
    <w:rsid w:val="007661FC"/>
    <w:rsid w:val="00770C19"/>
    <w:rsid w:val="00771EC0"/>
    <w:rsid w:val="00774370"/>
    <w:rsid w:val="0077559F"/>
    <w:rsid w:val="00775F39"/>
    <w:rsid w:val="00776D6A"/>
    <w:rsid w:val="00792B5A"/>
    <w:rsid w:val="00792DF1"/>
    <w:rsid w:val="007A6218"/>
    <w:rsid w:val="007D3FAC"/>
    <w:rsid w:val="007F3792"/>
    <w:rsid w:val="00800895"/>
    <w:rsid w:val="00801EE8"/>
    <w:rsid w:val="00804BF9"/>
    <w:rsid w:val="00811C42"/>
    <w:rsid w:val="00812990"/>
    <w:rsid w:val="0081514F"/>
    <w:rsid w:val="00817475"/>
    <w:rsid w:val="00817C70"/>
    <w:rsid w:val="008200D4"/>
    <w:rsid w:val="00846259"/>
    <w:rsid w:val="008474B8"/>
    <w:rsid w:val="00850B58"/>
    <w:rsid w:val="0085149B"/>
    <w:rsid w:val="00851CBC"/>
    <w:rsid w:val="00860365"/>
    <w:rsid w:val="00866D68"/>
    <w:rsid w:val="008731C6"/>
    <w:rsid w:val="008837E7"/>
    <w:rsid w:val="00884BD4"/>
    <w:rsid w:val="00891001"/>
    <w:rsid w:val="008A122F"/>
    <w:rsid w:val="008B1C9B"/>
    <w:rsid w:val="008C031D"/>
    <w:rsid w:val="008C4674"/>
    <w:rsid w:val="008C54F9"/>
    <w:rsid w:val="008C6CEE"/>
    <w:rsid w:val="008C72C6"/>
    <w:rsid w:val="008C7912"/>
    <w:rsid w:val="008F14F2"/>
    <w:rsid w:val="008F7B61"/>
    <w:rsid w:val="009021FC"/>
    <w:rsid w:val="00906073"/>
    <w:rsid w:val="009158CA"/>
    <w:rsid w:val="009175A9"/>
    <w:rsid w:val="0092152B"/>
    <w:rsid w:val="00923848"/>
    <w:rsid w:val="00924FFE"/>
    <w:rsid w:val="00937E1D"/>
    <w:rsid w:val="009406CC"/>
    <w:rsid w:val="0094740E"/>
    <w:rsid w:val="0095287A"/>
    <w:rsid w:val="00953C32"/>
    <w:rsid w:val="00954913"/>
    <w:rsid w:val="00962A05"/>
    <w:rsid w:val="00963E5D"/>
    <w:rsid w:val="009741A8"/>
    <w:rsid w:val="00975EBA"/>
    <w:rsid w:val="0097606D"/>
    <w:rsid w:val="009804F6"/>
    <w:rsid w:val="00980EB7"/>
    <w:rsid w:val="00987BF9"/>
    <w:rsid w:val="0099216C"/>
    <w:rsid w:val="00995DB8"/>
    <w:rsid w:val="009A137B"/>
    <w:rsid w:val="009C0E49"/>
    <w:rsid w:val="009C1547"/>
    <w:rsid w:val="009C1BE1"/>
    <w:rsid w:val="009C4911"/>
    <w:rsid w:val="009C7D7E"/>
    <w:rsid w:val="009E01EB"/>
    <w:rsid w:val="009E0A39"/>
    <w:rsid w:val="009E4CEF"/>
    <w:rsid w:val="009F5021"/>
    <w:rsid w:val="009F5868"/>
    <w:rsid w:val="00A12189"/>
    <w:rsid w:val="00A13D6F"/>
    <w:rsid w:val="00A205D0"/>
    <w:rsid w:val="00A2410E"/>
    <w:rsid w:val="00A242BE"/>
    <w:rsid w:val="00A25B2C"/>
    <w:rsid w:val="00A25E6D"/>
    <w:rsid w:val="00A276E0"/>
    <w:rsid w:val="00A32ED8"/>
    <w:rsid w:val="00A4600B"/>
    <w:rsid w:val="00A4627F"/>
    <w:rsid w:val="00A55816"/>
    <w:rsid w:val="00A56077"/>
    <w:rsid w:val="00A5674A"/>
    <w:rsid w:val="00A625DB"/>
    <w:rsid w:val="00A63571"/>
    <w:rsid w:val="00A669FF"/>
    <w:rsid w:val="00A70817"/>
    <w:rsid w:val="00A71E47"/>
    <w:rsid w:val="00A77533"/>
    <w:rsid w:val="00A77C02"/>
    <w:rsid w:val="00A82F86"/>
    <w:rsid w:val="00A83897"/>
    <w:rsid w:val="00A91AB3"/>
    <w:rsid w:val="00A92370"/>
    <w:rsid w:val="00A9264D"/>
    <w:rsid w:val="00A95112"/>
    <w:rsid w:val="00AA2989"/>
    <w:rsid w:val="00AA3A24"/>
    <w:rsid w:val="00AB0339"/>
    <w:rsid w:val="00AC0E63"/>
    <w:rsid w:val="00AC2B37"/>
    <w:rsid w:val="00AE1630"/>
    <w:rsid w:val="00AF3CAA"/>
    <w:rsid w:val="00AF72CA"/>
    <w:rsid w:val="00B014B0"/>
    <w:rsid w:val="00B02AFF"/>
    <w:rsid w:val="00B04573"/>
    <w:rsid w:val="00B2078A"/>
    <w:rsid w:val="00B23AB9"/>
    <w:rsid w:val="00B316E5"/>
    <w:rsid w:val="00B33F6A"/>
    <w:rsid w:val="00B42C0D"/>
    <w:rsid w:val="00B5616E"/>
    <w:rsid w:val="00B73885"/>
    <w:rsid w:val="00B74A29"/>
    <w:rsid w:val="00B815A4"/>
    <w:rsid w:val="00B97C5D"/>
    <w:rsid w:val="00B97ED8"/>
    <w:rsid w:val="00BB351E"/>
    <w:rsid w:val="00BC1CCB"/>
    <w:rsid w:val="00BC5901"/>
    <w:rsid w:val="00BC71CF"/>
    <w:rsid w:val="00BC7E04"/>
    <w:rsid w:val="00BD05AC"/>
    <w:rsid w:val="00BD0C8A"/>
    <w:rsid w:val="00BE4D60"/>
    <w:rsid w:val="00BF09AF"/>
    <w:rsid w:val="00BF59F6"/>
    <w:rsid w:val="00C04A37"/>
    <w:rsid w:val="00C059D8"/>
    <w:rsid w:val="00C067B8"/>
    <w:rsid w:val="00C17C22"/>
    <w:rsid w:val="00C17F3E"/>
    <w:rsid w:val="00C2023F"/>
    <w:rsid w:val="00C245F7"/>
    <w:rsid w:val="00C25620"/>
    <w:rsid w:val="00C313B1"/>
    <w:rsid w:val="00C340DF"/>
    <w:rsid w:val="00C36E54"/>
    <w:rsid w:val="00C41C50"/>
    <w:rsid w:val="00C52236"/>
    <w:rsid w:val="00C57BFB"/>
    <w:rsid w:val="00C634E7"/>
    <w:rsid w:val="00C70971"/>
    <w:rsid w:val="00C72686"/>
    <w:rsid w:val="00C870B9"/>
    <w:rsid w:val="00C926E1"/>
    <w:rsid w:val="00C929A6"/>
    <w:rsid w:val="00C942C5"/>
    <w:rsid w:val="00C950C0"/>
    <w:rsid w:val="00CA4E27"/>
    <w:rsid w:val="00CA5F49"/>
    <w:rsid w:val="00CB1764"/>
    <w:rsid w:val="00CD0C38"/>
    <w:rsid w:val="00CD3AEC"/>
    <w:rsid w:val="00CE2026"/>
    <w:rsid w:val="00CE432F"/>
    <w:rsid w:val="00CF2216"/>
    <w:rsid w:val="00CF6D2C"/>
    <w:rsid w:val="00D030A2"/>
    <w:rsid w:val="00D11EE5"/>
    <w:rsid w:val="00D14D10"/>
    <w:rsid w:val="00D20AE8"/>
    <w:rsid w:val="00D24039"/>
    <w:rsid w:val="00D25BBC"/>
    <w:rsid w:val="00D30BB4"/>
    <w:rsid w:val="00D34CD2"/>
    <w:rsid w:val="00D4416A"/>
    <w:rsid w:val="00D50F48"/>
    <w:rsid w:val="00D528F6"/>
    <w:rsid w:val="00D55DCF"/>
    <w:rsid w:val="00D74FBB"/>
    <w:rsid w:val="00D8750E"/>
    <w:rsid w:val="00D939BC"/>
    <w:rsid w:val="00D95D71"/>
    <w:rsid w:val="00D97888"/>
    <w:rsid w:val="00D97E94"/>
    <w:rsid w:val="00DA165E"/>
    <w:rsid w:val="00DA31CB"/>
    <w:rsid w:val="00DA3B66"/>
    <w:rsid w:val="00DA6799"/>
    <w:rsid w:val="00DA79DC"/>
    <w:rsid w:val="00DB04A6"/>
    <w:rsid w:val="00DB2F76"/>
    <w:rsid w:val="00DB3471"/>
    <w:rsid w:val="00DB6770"/>
    <w:rsid w:val="00DB6E86"/>
    <w:rsid w:val="00DB7B14"/>
    <w:rsid w:val="00DC65A2"/>
    <w:rsid w:val="00DC7A71"/>
    <w:rsid w:val="00DD14E0"/>
    <w:rsid w:val="00DD1962"/>
    <w:rsid w:val="00DD315A"/>
    <w:rsid w:val="00DD3C08"/>
    <w:rsid w:val="00DD4250"/>
    <w:rsid w:val="00DE7919"/>
    <w:rsid w:val="00DF234E"/>
    <w:rsid w:val="00DF2EBF"/>
    <w:rsid w:val="00E02705"/>
    <w:rsid w:val="00E029CA"/>
    <w:rsid w:val="00E06115"/>
    <w:rsid w:val="00E22BD5"/>
    <w:rsid w:val="00E24B31"/>
    <w:rsid w:val="00E25FF6"/>
    <w:rsid w:val="00E26CF7"/>
    <w:rsid w:val="00E27D60"/>
    <w:rsid w:val="00E308D6"/>
    <w:rsid w:val="00E30F8F"/>
    <w:rsid w:val="00E37750"/>
    <w:rsid w:val="00E434E9"/>
    <w:rsid w:val="00E505F0"/>
    <w:rsid w:val="00E608C5"/>
    <w:rsid w:val="00E73109"/>
    <w:rsid w:val="00E83B27"/>
    <w:rsid w:val="00E83C56"/>
    <w:rsid w:val="00E840E7"/>
    <w:rsid w:val="00E8512C"/>
    <w:rsid w:val="00E857B0"/>
    <w:rsid w:val="00E90345"/>
    <w:rsid w:val="00E93AF6"/>
    <w:rsid w:val="00E96DDB"/>
    <w:rsid w:val="00EB1D86"/>
    <w:rsid w:val="00EB21B8"/>
    <w:rsid w:val="00EB25E6"/>
    <w:rsid w:val="00EB34B2"/>
    <w:rsid w:val="00EB3DF1"/>
    <w:rsid w:val="00EC21FC"/>
    <w:rsid w:val="00ED2E9A"/>
    <w:rsid w:val="00ED76FF"/>
    <w:rsid w:val="00EE0906"/>
    <w:rsid w:val="00EE1DAE"/>
    <w:rsid w:val="00EE264E"/>
    <w:rsid w:val="00EF0071"/>
    <w:rsid w:val="00EF0E8C"/>
    <w:rsid w:val="00EF18F6"/>
    <w:rsid w:val="00F00B21"/>
    <w:rsid w:val="00F02030"/>
    <w:rsid w:val="00F056FE"/>
    <w:rsid w:val="00F07E18"/>
    <w:rsid w:val="00F24891"/>
    <w:rsid w:val="00F479AA"/>
    <w:rsid w:val="00F52E54"/>
    <w:rsid w:val="00F5301A"/>
    <w:rsid w:val="00F54900"/>
    <w:rsid w:val="00F64D8C"/>
    <w:rsid w:val="00F70CA2"/>
    <w:rsid w:val="00F72BFF"/>
    <w:rsid w:val="00F753F6"/>
    <w:rsid w:val="00F76392"/>
    <w:rsid w:val="00F8012D"/>
    <w:rsid w:val="00F81DA6"/>
    <w:rsid w:val="00F829DF"/>
    <w:rsid w:val="00F84C94"/>
    <w:rsid w:val="00F87FC6"/>
    <w:rsid w:val="00F95763"/>
    <w:rsid w:val="00FA4AB8"/>
    <w:rsid w:val="00FA52BB"/>
    <w:rsid w:val="00FA605E"/>
    <w:rsid w:val="00FB24D3"/>
    <w:rsid w:val="00FB532D"/>
    <w:rsid w:val="00FB56C9"/>
    <w:rsid w:val="00FC0E3F"/>
    <w:rsid w:val="00FC3670"/>
    <w:rsid w:val="00FC3CC3"/>
    <w:rsid w:val="00FC554E"/>
    <w:rsid w:val="00FD0958"/>
    <w:rsid w:val="00FD2CF0"/>
    <w:rsid w:val="00FE0E94"/>
    <w:rsid w:val="00FE350F"/>
    <w:rsid w:val="00FE3AED"/>
    <w:rsid w:val="00FE7725"/>
    <w:rsid w:val="00FF0A76"/>
    <w:rsid w:val="00FF476A"/>
    <w:rsid w:val="00FF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F8FBAAB-6B20-42AB-AF73-078024AE7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link w:val="a8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1">
    <w:name w:val="Документ 1"/>
    <w:basedOn w:val="a"/>
    <w:rsid w:val="00C41C50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customStyle="1" w:styleId="21">
    <w:name w:val="Основной текст 21"/>
    <w:basedOn w:val="a"/>
    <w:rsid w:val="00472B82"/>
    <w:pPr>
      <w:tabs>
        <w:tab w:val="left" w:pos="5033"/>
      </w:tabs>
      <w:suppressAutoHyphens/>
      <w:ind w:right="72"/>
    </w:pPr>
    <w:rPr>
      <w:sz w:val="20"/>
      <w:szCs w:val="20"/>
      <w:lang w:eastAsia="ar-SA"/>
    </w:rPr>
  </w:style>
  <w:style w:type="character" w:customStyle="1" w:styleId="ab">
    <w:name w:val="Верхний колонтитул Знак"/>
    <w:link w:val="aa"/>
    <w:uiPriority w:val="99"/>
    <w:rsid w:val="00135648"/>
    <w:rPr>
      <w:sz w:val="24"/>
      <w:szCs w:val="24"/>
    </w:rPr>
  </w:style>
  <w:style w:type="paragraph" w:customStyle="1" w:styleId="ConsNormal">
    <w:name w:val="ConsNormal"/>
    <w:rsid w:val="00322426"/>
    <w:pPr>
      <w:widowControl w:val="0"/>
      <w:ind w:right="19772" w:firstLine="720"/>
    </w:pPr>
    <w:rPr>
      <w:rFonts w:ascii="Arial" w:hAnsi="Arial"/>
      <w:snapToGrid w:val="0"/>
      <w:sz w:val="24"/>
    </w:rPr>
  </w:style>
  <w:style w:type="character" w:customStyle="1" w:styleId="a8">
    <w:name w:val="Название Знак"/>
    <w:link w:val="a7"/>
    <w:rsid w:val="00322426"/>
    <w:rPr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1774A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1774A5"/>
    <w:rPr>
      <w:rFonts w:ascii="Segoe UI" w:hAnsi="Segoe UI" w:cs="Segoe UI"/>
      <w:sz w:val="18"/>
      <w:szCs w:val="18"/>
    </w:rPr>
  </w:style>
  <w:style w:type="character" w:styleId="af">
    <w:name w:val="Hyperlink"/>
    <w:rsid w:val="00792B5A"/>
    <w:rPr>
      <w:strike w:val="0"/>
      <w:dstrike w:val="0"/>
      <w:color w:val="0000FF"/>
      <w:u w:val="none"/>
      <w:effect w:val="none"/>
    </w:rPr>
  </w:style>
  <w:style w:type="character" w:customStyle="1" w:styleId="spr-item">
    <w:name w:val="spr-item"/>
    <w:rsid w:val="006D397F"/>
  </w:style>
  <w:style w:type="character" w:styleId="af0">
    <w:name w:val="annotation reference"/>
    <w:uiPriority w:val="99"/>
    <w:semiHidden/>
    <w:unhideWhenUsed/>
    <w:rsid w:val="0024290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4290D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4290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4290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24290D"/>
    <w:rPr>
      <w:b/>
      <w:bCs/>
    </w:rPr>
  </w:style>
  <w:style w:type="character" w:styleId="af5">
    <w:name w:val="footnote reference"/>
    <w:semiHidden/>
    <w:rsid w:val="0067726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A10955C754A59DA29459BF6CAC1D019BA635BBBCE64EB4F64F1836E94864F7C837DA5D2B04C11F319581DC6D897990A0C3EE103E05D625057D8EAAE51CJ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44CD9-02BA-4C9F-B331-753AB2A3F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</TotalTime>
  <Pages>8</Pages>
  <Words>1115</Words>
  <Characters>8820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9916</CharactersWithSpaces>
  <SharedDoc>false</SharedDoc>
  <HLinks>
    <vt:vector size="6" baseType="variant">
      <vt:variant>
        <vt:i4>2621541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consultantplus://offline/ref=23A10955C754A59DA29459BF6CAC1D019BA635BBBCE64EB4F64F1836E94864F7C837DA5D2B04C11F319581DC6D897990A0C3EE103E05D625057D8EAAE51CJ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subject/>
  <dc:creator>Бусыгин</dc:creator>
  <cp:keywords/>
  <cp:lastModifiedBy>Меньшикова Анна Владимировна</cp:lastModifiedBy>
  <cp:revision>3</cp:revision>
  <cp:lastPrinted>2019-09-20T09:32:00Z</cp:lastPrinted>
  <dcterms:created xsi:type="dcterms:W3CDTF">2019-09-30T04:43:00Z</dcterms:created>
  <dcterms:modified xsi:type="dcterms:W3CDTF">2019-09-30T04:45:00Z</dcterms:modified>
</cp:coreProperties>
</file>