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07" w:rsidRPr="009D6223" w:rsidRDefault="00104E07" w:rsidP="007B35BA">
      <w:pPr>
        <w:pStyle w:val="2"/>
        <w:shd w:val="clear" w:color="auto" w:fill="auto"/>
        <w:spacing w:before="0" w:line="240" w:lineRule="auto"/>
        <w:ind w:left="4395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 xml:space="preserve">Начальнику Управления социальной политики </w:t>
      </w:r>
    </w:p>
    <w:p w:rsidR="00104E07" w:rsidRPr="009D6223" w:rsidRDefault="00104E07" w:rsidP="007B35BA">
      <w:pPr>
        <w:pStyle w:val="2"/>
        <w:shd w:val="clear" w:color="auto" w:fill="auto"/>
        <w:spacing w:before="0" w:line="240" w:lineRule="auto"/>
        <w:ind w:left="4395"/>
        <w:jc w:val="both"/>
        <w:rPr>
          <w:rFonts w:ascii="Liberation Serif" w:hAnsi="Liberation Serif" w:cs="Liberation Serif"/>
          <w:sz w:val="24"/>
          <w:szCs w:val="24"/>
        </w:rPr>
      </w:pPr>
    </w:p>
    <w:p w:rsidR="00104E07" w:rsidRPr="009D6223" w:rsidRDefault="00104E07" w:rsidP="000E4B52">
      <w:pPr>
        <w:pStyle w:val="60"/>
        <w:shd w:val="clear" w:color="auto" w:fill="auto"/>
        <w:spacing w:line="240" w:lineRule="auto"/>
        <w:ind w:left="4395" w:right="20"/>
        <w:rPr>
          <w:rFonts w:ascii="Liberation Serif" w:hAnsi="Liberation Serif" w:cs="Liberation Serif"/>
          <w:b w:val="0"/>
          <w:bCs w:val="0"/>
          <w:sz w:val="24"/>
          <w:szCs w:val="24"/>
        </w:rPr>
      </w:pPr>
      <w:r w:rsidRPr="009D6223">
        <w:rPr>
          <w:rFonts w:ascii="Liberation Serif" w:hAnsi="Liberation Serif" w:cs="Liberation Serif"/>
          <w:b w:val="0"/>
          <w:bCs w:val="0"/>
          <w:sz w:val="24"/>
          <w:szCs w:val="24"/>
        </w:rPr>
        <w:t>(Ф.И.О. представителя нанимателя)</w:t>
      </w:r>
    </w:p>
    <w:p w:rsidR="00104E07" w:rsidRPr="009D6223" w:rsidRDefault="00104E07" w:rsidP="000E4B52">
      <w:pPr>
        <w:pStyle w:val="60"/>
        <w:shd w:val="clear" w:color="auto" w:fill="auto"/>
        <w:spacing w:line="240" w:lineRule="auto"/>
        <w:ind w:left="4395" w:right="20"/>
        <w:rPr>
          <w:rFonts w:ascii="Liberation Serif" w:hAnsi="Liberation Serif" w:cs="Liberation Serif"/>
          <w:b w:val="0"/>
          <w:bCs w:val="0"/>
          <w:sz w:val="24"/>
          <w:szCs w:val="24"/>
        </w:rPr>
      </w:pPr>
    </w:p>
    <w:p w:rsidR="00104E07" w:rsidRPr="009D6223" w:rsidRDefault="00104E07" w:rsidP="000E4B52">
      <w:pPr>
        <w:pStyle w:val="2"/>
        <w:shd w:val="clear" w:color="auto" w:fill="auto"/>
        <w:spacing w:before="0" w:after="120" w:line="230" w:lineRule="exact"/>
        <w:ind w:left="4395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от _____________________________</w:t>
      </w:r>
      <w:r w:rsidRPr="009D6223">
        <w:rPr>
          <w:rFonts w:ascii="Liberation Serif" w:hAnsi="Liberation Serif" w:cs="Liberation Serif"/>
          <w:sz w:val="24"/>
          <w:szCs w:val="24"/>
        </w:rPr>
        <w:softHyphen/>
      </w:r>
      <w:r w:rsidRPr="009D6223">
        <w:rPr>
          <w:rFonts w:ascii="Liberation Serif" w:hAnsi="Liberation Serif" w:cs="Liberation Serif"/>
          <w:sz w:val="24"/>
          <w:szCs w:val="24"/>
        </w:rPr>
        <w:softHyphen/>
        <w:t>__</w:t>
      </w:r>
      <w:r>
        <w:rPr>
          <w:rFonts w:ascii="Liberation Serif" w:hAnsi="Liberation Serif" w:cs="Liberation Serif"/>
          <w:sz w:val="24"/>
          <w:szCs w:val="24"/>
        </w:rPr>
        <w:t>_______</w:t>
      </w:r>
    </w:p>
    <w:p w:rsidR="00104E07" w:rsidRPr="009D6223" w:rsidRDefault="00104E07" w:rsidP="000E4B52">
      <w:pPr>
        <w:pStyle w:val="2"/>
        <w:shd w:val="clear" w:color="auto" w:fill="auto"/>
        <w:spacing w:before="0" w:line="240" w:lineRule="auto"/>
        <w:ind w:left="4395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</w:p>
    <w:p w:rsidR="00104E07" w:rsidRPr="009D6223" w:rsidRDefault="00104E07" w:rsidP="009D6223">
      <w:pPr>
        <w:pStyle w:val="60"/>
        <w:shd w:val="clear" w:color="auto" w:fill="auto"/>
        <w:spacing w:line="240" w:lineRule="auto"/>
        <w:ind w:left="4248" w:right="20"/>
        <w:rPr>
          <w:rFonts w:ascii="Liberation Serif" w:hAnsi="Liberation Serif" w:cs="Liberation Serif"/>
          <w:b w:val="0"/>
          <w:bCs w:val="0"/>
          <w:sz w:val="24"/>
          <w:szCs w:val="24"/>
        </w:rPr>
      </w:pPr>
      <w:r w:rsidRPr="009D6223">
        <w:rPr>
          <w:rFonts w:ascii="Liberation Serif" w:hAnsi="Liberation Serif" w:cs="Liberation Serif"/>
          <w:b w:val="0"/>
          <w:bCs w:val="0"/>
          <w:sz w:val="24"/>
          <w:szCs w:val="24"/>
        </w:rPr>
        <w:t>(Ф.И.О. гражданского служащего, должность,телефон)</w:t>
      </w:r>
    </w:p>
    <w:p w:rsidR="00104E07" w:rsidRPr="009D6223" w:rsidRDefault="00104E07" w:rsidP="000E4B52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104E07" w:rsidRPr="009D6223" w:rsidRDefault="00104E07" w:rsidP="000E4B52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ar219"/>
      <w:bookmarkEnd w:id="0"/>
      <w:r w:rsidRPr="009D6223">
        <w:rPr>
          <w:rFonts w:ascii="Liberation Serif" w:hAnsi="Liberation Serif" w:cs="Liberation Serif"/>
          <w:sz w:val="24"/>
          <w:szCs w:val="24"/>
        </w:rPr>
        <w:t>Заявление</w:t>
      </w:r>
    </w:p>
    <w:p w:rsidR="00104E07" w:rsidRPr="009D6223" w:rsidRDefault="00104E07" w:rsidP="000E4B52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государственного служащего о невозможности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9D6223">
        <w:rPr>
          <w:rFonts w:ascii="Liberation Serif" w:hAnsi="Liberation Serif" w:cs="Liberation Serif"/>
          <w:sz w:val="24"/>
          <w:szCs w:val="24"/>
        </w:rPr>
        <w:t>по объективным причинам представить сведения о доходах,об имуществе и обязательствах имущественного характерасвоих супруги (супруга) и несовершеннолетних детей</w:t>
      </w:r>
    </w:p>
    <w:p w:rsidR="00104E07" w:rsidRPr="009D6223" w:rsidRDefault="00104E07" w:rsidP="000E4B52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104E07" w:rsidRPr="009D6223" w:rsidRDefault="00104E07" w:rsidP="000E4B52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Прошу рассмотреть на заседании комиссии по соблюдению требований к служебному поведению государственных гражданских служащих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по Тугулымскому району и   урегулированию конфликта интересов по соблюдению требований к служебному поведению государственных гражданских служащих и урегулированию конфликта интересов настоящее заявление.</w:t>
      </w:r>
    </w:p>
    <w:p w:rsidR="00104E07" w:rsidRPr="009D6223" w:rsidRDefault="00104E07" w:rsidP="000E4B52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2.  Замещаемая  должность  государственной  гражданской службы Свердловской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области______________________________________________________________________________________________________________________________________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3.  Сообщаю  о невозможности представить сведения о доходах, об имуществе и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обязательствах имущественного  характера своей супруги (супруга)_____________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 xml:space="preserve"> (фамилия, имя, отчество)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и (или) несовершеннолетних детей 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(фамилия, имя, отчество)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за  отчетный  период  с  01  января  20__  года  по 31 декабря 20__ года по</w:t>
      </w:r>
      <w:bookmarkStart w:id="1" w:name="_GoBack"/>
      <w:bookmarkEnd w:id="1"/>
      <w:r w:rsidRPr="009D6223">
        <w:rPr>
          <w:rFonts w:ascii="Liberation Serif" w:hAnsi="Liberation Serif" w:cs="Liberation Serif"/>
          <w:sz w:val="24"/>
          <w:szCs w:val="24"/>
        </w:rPr>
        <w:t>объективным причинам___________________________________________________ 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4. Причины, по которым невозможно представить сведения____________________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5. Меры, принятые для предоставления сведений_____________________________ 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6. К заявлению прилагаю дополнительную информацию_______________________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________________                                  _________________________</w:t>
      </w:r>
    </w:p>
    <w:p w:rsidR="00104E07" w:rsidRPr="009D6223" w:rsidRDefault="00104E07" w:rsidP="0063477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9D6223">
        <w:rPr>
          <w:rFonts w:ascii="Liberation Serif" w:hAnsi="Liberation Serif" w:cs="Liberation Serif"/>
          <w:sz w:val="24"/>
          <w:szCs w:val="24"/>
        </w:rPr>
        <w:t>дата                                                  подпись</w:t>
      </w:r>
    </w:p>
    <w:p w:rsidR="00104E07" w:rsidRPr="009D6223" w:rsidRDefault="00104E07" w:rsidP="0063477A">
      <w:pPr>
        <w:jc w:val="both"/>
        <w:rPr>
          <w:rFonts w:ascii="Liberation Serif" w:hAnsi="Liberation Serif" w:cs="Liberation Serif"/>
          <w:sz w:val="24"/>
          <w:szCs w:val="24"/>
        </w:rPr>
      </w:pPr>
    </w:p>
    <w:sectPr w:rsidR="00104E07" w:rsidRPr="009D6223" w:rsidSect="00363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B52"/>
    <w:rsid w:val="000E4B52"/>
    <w:rsid w:val="00104E07"/>
    <w:rsid w:val="00256393"/>
    <w:rsid w:val="002A4690"/>
    <w:rsid w:val="00325236"/>
    <w:rsid w:val="003633B2"/>
    <w:rsid w:val="00364170"/>
    <w:rsid w:val="00377532"/>
    <w:rsid w:val="003D3B5F"/>
    <w:rsid w:val="00401805"/>
    <w:rsid w:val="004715B2"/>
    <w:rsid w:val="005E250D"/>
    <w:rsid w:val="0063477A"/>
    <w:rsid w:val="007B35BA"/>
    <w:rsid w:val="0082700B"/>
    <w:rsid w:val="009D4503"/>
    <w:rsid w:val="009D6223"/>
    <w:rsid w:val="00A40633"/>
    <w:rsid w:val="00AF4C22"/>
    <w:rsid w:val="00B07DC0"/>
    <w:rsid w:val="00D86687"/>
    <w:rsid w:val="00DA44A0"/>
    <w:rsid w:val="00E41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B5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E4B5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Основной текст_"/>
    <w:basedOn w:val="DefaultParagraphFont"/>
    <w:link w:val="2"/>
    <w:uiPriority w:val="99"/>
    <w:locked/>
    <w:rsid w:val="000E4B5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0E4B52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0E4B5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0">
    <w:name w:val="Основной текст (6)"/>
    <w:basedOn w:val="Normal"/>
    <w:link w:val="6"/>
    <w:uiPriority w:val="99"/>
    <w:rsid w:val="000E4B5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363</Words>
  <Characters>2075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Управления социальной политики </dc:title>
  <dc:subject/>
  <dc:creator>Быстрова Наталья Николаевна</dc:creator>
  <cp:keywords/>
  <dc:description/>
  <cp:lastModifiedBy>host</cp:lastModifiedBy>
  <cp:revision>3</cp:revision>
  <dcterms:created xsi:type="dcterms:W3CDTF">2019-09-24T07:00:00Z</dcterms:created>
  <dcterms:modified xsi:type="dcterms:W3CDTF">2019-09-24T07:00:00Z</dcterms:modified>
</cp:coreProperties>
</file>