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969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4941"/>
        <w:gridCol w:w="304"/>
        <w:gridCol w:w="20"/>
        <w:gridCol w:w="4026"/>
        <w:gridCol w:w="915"/>
        <w:gridCol w:w="1763"/>
      </w:tblGrid>
      <w:tr w:rsidR="00E65FA8" w:rsidRPr="005153AD">
        <w:trPr>
          <w:trHeight w:val="15"/>
        </w:trPr>
        <w:tc>
          <w:tcPr>
            <w:tcW w:w="5245" w:type="dxa"/>
            <w:gridSpan w:val="2"/>
          </w:tcPr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" w:type="dxa"/>
          </w:tcPr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26" w:type="dxa"/>
          </w:tcPr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78" w:type="dxa"/>
            <w:gridSpan w:val="2"/>
          </w:tcPr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65FA8" w:rsidRPr="005153AD">
        <w:trPr>
          <w:gridAfter w:val="1"/>
          <w:wAfter w:w="1763" w:type="dxa"/>
          <w:trHeight w:val="15"/>
        </w:trPr>
        <w:tc>
          <w:tcPr>
            <w:tcW w:w="4941" w:type="dxa"/>
          </w:tcPr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65" w:type="dxa"/>
            <w:gridSpan w:val="4"/>
          </w:tcPr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t>Начальнику управления социальной политики</w:t>
            </w: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pBdr>
                <w:top w:val="single" w:sz="12" w:space="1" w:color="auto"/>
                <w:bottom w:val="single" w:sz="12" w:space="1" w:color="auto"/>
              </w:pBdr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</w:p>
          <w:p w:rsidR="00E65FA8" w:rsidRPr="005153AD" w:rsidRDefault="00E65FA8" w:rsidP="00827BBB">
            <w:pPr>
              <w:pStyle w:val="NoSpacing"/>
              <w:pBdr>
                <w:bottom w:val="single" w:sz="12" w:space="1" w:color="auto"/>
                <w:between w:val="single" w:sz="12" w:space="1" w:color="auto"/>
              </w:pBd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pBdr>
                <w:bottom w:val="single" w:sz="12" w:space="1" w:color="auto"/>
                <w:between w:val="single" w:sz="12" w:space="1" w:color="auto"/>
              </w:pBd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t>(фамилия, имя, отчество, замещаемая должность, структурное подразделение и телефон гражданского служащего, направившего уведомление)</w:t>
            </w:r>
          </w:p>
        </w:tc>
      </w:tr>
      <w:tr w:rsidR="00E65FA8" w:rsidRPr="005153AD">
        <w:trPr>
          <w:gridAfter w:val="1"/>
          <w:wAfter w:w="1763" w:type="dxa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:rsidR="00E65FA8" w:rsidRPr="005153AD" w:rsidRDefault="00E65FA8" w:rsidP="00827BBB">
            <w:pPr>
              <w:pStyle w:val="NoSpacing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t>Уведомление</w:t>
            </w: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br/>
              <w:t>о возникновении личной заинтересованности при исполнении</w:t>
            </w: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br/>
              <w:t>должностных обязанностей, которая приводит</w:t>
            </w: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br/>
              <w:t>или может привести к конфликту интересов</w:t>
            </w:r>
          </w:p>
          <w:p w:rsidR="00E65FA8" w:rsidRPr="005153AD" w:rsidRDefault="00E65FA8" w:rsidP="00827BBB">
            <w:pPr>
              <w:pStyle w:val="NoSpacing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t>В соответствии с</w:t>
            </w:r>
            <w:r w:rsidRPr="005153AD">
              <w:rPr>
                <w:rStyle w:val="apple-converted-space"/>
                <w:rFonts w:ascii="Liberation Serif" w:hAnsi="Liberation Serif" w:cs="Liberation Serif"/>
                <w:sz w:val="24"/>
                <w:szCs w:val="24"/>
              </w:rPr>
              <w:t> </w:t>
            </w:r>
            <w:hyperlink r:id="rId4" w:history="1">
              <w:r w:rsidRPr="005153AD">
                <w:rPr>
                  <w:rStyle w:val="Hyperlink"/>
                  <w:rFonts w:ascii="Liberation Serif" w:hAnsi="Liberation Serif" w:cs="Liberation Serif"/>
                  <w:color w:val="auto"/>
                  <w:sz w:val="24"/>
                  <w:szCs w:val="24"/>
                  <w:u w:val="none"/>
                </w:rPr>
                <w:t>частью 2 статьи 11 Федерального закона от 25 декабря 2008 года № 273-ФЗ "О противодействии коррупции"</w:t>
              </w:r>
            </w:hyperlink>
            <w:r w:rsidRPr="005153AD">
              <w:rPr>
                <w:rStyle w:val="apple-converted-space"/>
                <w:rFonts w:ascii="Liberation Serif" w:hAnsi="Liberation Serif" w:cs="Liberation Serif"/>
                <w:color w:val="2D2D2D"/>
                <w:sz w:val="24"/>
                <w:szCs w:val="24"/>
              </w:rPr>
              <w:t> </w:t>
            </w:r>
            <w:r w:rsidRPr="005153AD">
              <w:rPr>
                <w:rFonts w:ascii="Liberation Serif" w:hAnsi="Liberation Serif" w:cs="Liberation Serif"/>
              </w:rPr>
              <w:t>сообщаю о том, что:</w:t>
            </w:r>
            <w:r w:rsidRPr="005153AD">
              <w:rPr>
                <w:rFonts w:ascii="Liberation Serif" w:hAnsi="Liberation Serif" w:cs="Liberation Serif"/>
              </w:rPr>
              <w:br/>
            </w:r>
            <w:r w:rsidRPr="005153AD">
              <w:rPr>
                <w:rFonts w:ascii="Liberation Serif" w:hAnsi="Liberation Serif" w:cs="Liberation Serif"/>
              </w:rPr>
              <w:br/>
              <w:t>1.________________________________________________________________ _________________________________________________________________ _________________________________________________________________</w:t>
            </w: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t>(описывается ситуация, при которой личная заинтересованность гражданского служащего влияет или может повлиять на надлежащее, объективное и беспристрастное исполнение им должностных (служебных) обязанностей)</w:t>
            </w: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br/>
              <w:t>2. _______________________________________________________________ _________________________________________________________________</w:t>
            </w: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t>(описываются должностные обязанности, на исполнение которых может негативно повлиять либо негативно влияет личная заинтересованность)</w:t>
            </w: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br/>
              <w:t>3. _______________________________________________________________</w:t>
            </w:r>
          </w:p>
          <w:p w:rsidR="00E65FA8" w:rsidRPr="005153AD" w:rsidRDefault="00E65FA8" w:rsidP="00827BBB"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t>(дополнительные сведения, предложения по урегулированию конфликта интересов (при наличии))</w:t>
            </w:r>
          </w:p>
        </w:tc>
      </w:tr>
      <w:tr w:rsidR="00E65FA8" w:rsidRPr="005153AD">
        <w:trPr>
          <w:gridAfter w:val="1"/>
          <w:wAfter w:w="1763" w:type="dxa"/>
        </w:trPr>
        <w:tc>
          <w:tcPr>
            <w:tcW w:w="494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:rsidR="00E65FA8" w:rsidRPr="005153AD" w:rsidRDefault="00E65FA8" w:rsidP="00827BBB">
            <w:pPr>
              <w:pStyle w:val="NoSpacing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65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:rsidR="00E65FA8" w:rsidRPr="005153AD" w:rsidRDefault="00E65FA8" w:rsidP="00827BBB">
            <w:pPr>
              <w:pStyle w:val="NoSpacing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65FA8" w:rsidRPr="005153AD">
        <w:trPr>
          <w:gridAfter w:val="1"/>
          <w:wAfter w:w="1763" w:type="dxa"/>
        </w:trPr>
        <w:tc>
          <w:tcPr>
            <w:tcW w:w="494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:rsidR="00E65FA8" w:rsidRPr="005153AD" w:rsidRDefault="00E65FA8" w:rsidP="00827BBB">
            <w:pPr>
              <w:pStyle w:val="NoSpacing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65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:rsidR="00E65FA8" w:rsidRPr="005153AD" w:rsidRDefault="00E65FA8" w:rsidP="00827BBB">
            <w:pPr>
              <w:pStyle w:val="NoSpacing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t>(личная подпись</w:t>
            </w:r>
            <w:r w:rsidRPr="005153AD">
              <w:rPr>
                <w:rStyle w:val="apple-converted-space"/>
                <w:rFonts w:ascii="Liberation Serif" w:hAnsi="Liberation Serif" w:cs="Liberation Serif"/>
                <w:color w:val="2D2D2D"/>
                <w:sz w:val="24"/>
                <w:szCs w:val="24"/>
              </w:rPr>
              <w:t> </w:t>
            </w: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br/>
              <w:t>гражданского служащего)</w:t>
            </w: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5153AD">
              <w:rPr>
                <w:rFonts w:ascii="Liberation Serif" w:hAnsi="Liberation Serif" w:cs="Liberation Serif"/>
                <w:sz w:val="24"/>
                <w:szCs w:val="24"/>
              </w:rPr>
              <w:br/>
              <w:t>" ___ " __________ 20 ___ года</w:t>
            </w:r>
            <w:r w:rsidRPr="005153AD">
              <w:rPr>
                <w:rStyle w:val="apple-converted-space"/>
                <w:rFonts w:ascii="Liberation Serif" w:hAnsi="Liberation Serif" w:cs="Liberation Serif"/>
                <w:color w:val="2D2D2D"/>
                <w:sz w:val="24"/>
                <w:szCs w:val="24"/>
              </w:rPr>
              <w:t> </w:t>
            </w:r>
          </w:p>
        </w:tc>
      </w:tr>
    </w:tbl>
    <w:p w:rsidR="00E65FA8" w:rsidRPr="005153AD" w:rsidRDefault="00E65FA8" w:rsidP="00AA6B27">
      <w:pPr>
        <w:rPr>
          <w:rFonts w:ascii="Liberation Serif" w:hAnsi="Liberation Serif" w:cs="Liberation Serif"/>
        </w:rPr>
      </w:pPr>
      <w:bookmarkStart w:id="0" w:name="_GoBack"/>
      <w:bookmarkEnd w:id="0"/>
    </w:p>
    <w:sectPr w:rsidR="00E65FA8" w:rsidRPr="005153AD" w:rsidSect="004F5E55">
      <w:pgSz w:w="11906" w:h="16838"/>
      <w:pgMar w:top="426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541E"/>
    <w:rsid w:val="000015B7"/>
    <w:rsid w:val="000074AD"/>
    <w:rsid w:val="00030790"/>
    <w:rsid w:val="00031334"/>
    <w:rsid w:val="00033FD7"/>
    <w:rsid w:val="00050D4B"/>
    <w:rsid w:val="00052266"/>
    <w:rsid w:val="000603B7"/>
    <w:rsid w:val="00063021"/>
    <w:rsid w:val="000667EB"/>
    <w:rsid w:val="00071B1F"/>
    <w:rsid w:val="00081765"/>
    <w:rsid w:val="00092D02"/>
    <w:rsid w:val="00092E42"/>
    <w:rsid w:val="000950D2"/>
    <w:rsid w:val="00096138"/>
    <w:rsid w:val="000A7F21"/>
    <w:rsid w:val="000B2C8C"/>
    <w:rsid w:val="000B4A28"/>
    <w:rsid w:val="000B55EA"/>
    <w:rsid w:val="000B57D6"/>
    <w:rsid w:val="000B60CD"/>
    <w:rsid w:val="000E59AA"/>
    <w:rsid w:val="000F18FB"/>
    <w:rsid w:val="00102F30"/>
    <w:rsid w:val="00106F5E"/>
    <w:rsid w:val="00123B27"/>
    <w:rsid w:val="00124593"/>
    <w:rsid w:val="00124A3B"/>
    <w:rsid w:val="0012624E"/>
    <w:rsid w:val="00130224"/>
    <w:rsid w:val="0013510E"/>
    <w:rsid w:val="001464A8"/>
    <w:rsid w:val="00154D6D"/>
    <w:rsid w:val="00174947"/>
    <w:rsid w:val="0018748D"/>
    <w:rsid w:val="001932E3"/>
    <w:rsid w:val="001B04BC"/>
    <w:rsid w:val="001C13CD"/>
    <w:rsid w:val="001C5309"/>
    <w:rsid w:val="001D4B85"/>
    <w:rsid w:val="001F1088"/>
    <w:rsid w:val="002158EE"/>
    <w:rsid w:val="00225A6A"/>
    <w:rsid w:val="00232B10"/>
    <w:rsid w:val="0025383E"/>
    <w:rsid w:val="00260CAA"/>
    <w:rsid w:val="00264CD9"/>
    <w:rsid w:val="0026613E"/>
    <w:rsid w:val="00272E8A"/>
    <w:rsid w:val="002B021D"/>
    <w:rsid w:val="002B7737"/>
    <w:rsid w:val="002C02DC"/>
    <w:rsid w:val="002C60ED"/>
    <w:rsid w:val="002D511F"/>
    <w:rsid w:val="00301933"/>
    <w:rsid w:val="003106FE"/>
    <w:rsid w:val="003372DB"/>
    <w:rsid w:val="003439AA"/>
    <w:rsid w:val="00366D47"/>
    <w:rsid w:val="003762FE"/>
    <w:rsid w:val="003821AD"/>
    <w:rsid w:val="00386397"/>
    <w:rsid w:val="00387999"/>
    <w:rsid w:val="003912C6"/>
    <w:rsid w:val="0039428B"/>
    <w:rsid w:val="003943F8"/>
    <w:rsid w:val="00397B4E"/>
    <w:rsid w:val="003C164D"/>
    <w:rsid w:val="003D28F4"/>
    <w:rsid w:val="003D5034"/>
    <w:rsid w:val="00405168"/>
    <w:rsid w:val="0040740A"/>
    <w:rsid w:val="00410345"/>
    <w:rsid w:val="0041605E"/>
    <w:rsid w:val="00431FEB"/>
    <w:rsid w:val="004359EC"/>
    <w:rsid w:val="00442845"/>
    <w:rsid w:val="00443A63"/>
    <w:rsid w:val="00443EC4"/>
    <w:rsid w:val="004456CF"/>
    <w:rsid w:val="00450A90"/>
    <w:rsid w:val="004522DA"/>
    <w:rsid w:val="00452D59"/>
    <w:rsid w:val="00461DF6"/>
    <w:rsid w:val="00467028"/>
    <w:rsid w:val="00467B48"/>
    <w:rsid w:val="00474108"/>
    <w:rsid w:val="00482B57"/>
    <w:rsid w:val="00490285"/>
    <w:rsid w:val="00490741"/>
    <w:rsid w:val="00493A4C"/>
    <w:rsid w:val="004A4989"/>
    <w:rsid w:val="004B3229"/>
    <w:rsid w:val="004B3F44"/>
    <w:rsid w:val="004B4616"/>
    <w:rsid w:val="004B684F"/>
    <w:rsid w:val="004C3740"/>
    <w:rsid w:val="004C51A8"/>
    <w:rsid w:val="004D35C7"/>
    <w:rsid w:val="004D55C7"/>
    <w:rsid w:val="004E1B07"/>
    <w:rsid w:val="004E2589"/>
    <w:rsid w:val="004E58F8"/>
    <w:rsid w:val="004F0117"/>
    <w:rsid w:val="004F5E55"/>
    <w:rsid w:val="005134CF"/>
    <w:rsid w:val="005153AD"/>
    <w:rsid w:val="00525753"/>
    <w:rsid w:val="00526669"/>
    <w:rsid w:val="005307E2"/>
    <w:rsid w:val="00543936"/>
    <w:rsid w:val="00545BDF"/>
    <w:rsid w:val="005511F2"/>
    <w:rsid w:val="00575B07"/>
    <w:rsid w:val="0058046E"/>
    <w:rsid w:val="005816C6"/>
    <w:rsid w:val="00595880"/>
    <w:rsid w:val="00596A1E"/>
    <w:rsid w:val="005B425E"/>
    <w:rsid w:val="005B6770"/>
    <w:rsid w:val="005C2058"/>
    <w:rsid w:val="005C5F2F"/>
    <w:rsid w:val="005C73B2"/>
    <w:rsid w:val="005D580E"/>
    <w:rsid w:val="005D6308"/>
    <w:rsid w:val="005F10B0"/>
    <w:rsid w:val="005F2E57"/>
    <w:rsid w:val="005F5CB1"/>
    <w:rsid w:val="006015CD"/>
    <w:rsid w:val="006075D0"/>
    <w:rsid w:val="0061541E"/>
    <w:rsid w:val="00616CC1"/>
    <w:rsid w:val="00625B74"/>
    <w:rsid w:val="00630DB6"/>
    <w:rsid w:val="0063677E"/>
    <w:rsid w:val="00637664"/>
    <w:rsid w:val="006429BD"/>
    <w:rsid w:val="00656F92"/>
    <w:rsid w:val="0066327A"/>
    <w:rsid w:val="00674200"/>
    <w:rsid w:val="006777A5"/>
    <w:rsid w:val="006777D5"/>
    <w:rsid w:val="0068164F"/>
    <w:rsid w:val="00681A9C"/>
    <w:rsid w:val="0068638F"/>
    <w:rsid w:val="006A7A63"/>
    <w:rsid w:val="006B5443"/>
    <w:rsid w:val="006E346A"/>
    <w:rsid w:val="006E364D"/>
    <w:rsid w:val="006E788F"/>
    <w:rsid w:val="006F5FF9"/>
    <w:rsid w:val="006F6578"/>
    <w:rsid w:val="00712D73"/>
    <w:rsid w:val="007250C0"/>
    <w:rsid w:val="0073442D"/>
    <w:rsid w:val="007479D4"/>
    <w:rsid w:val="0076116E"/>
    <w:rsid w:val="007646CC"/>
    <w:rsid w:val="00771CD8"/>
    <w:rsid w:val="0077382F"/>
    <w:rsid w:val="00775FC6"/>
    <w:rsid w:val="007779AA"/>
    <w:rsid w:val="007829B5"/>
    <w:rsid w:val="007830C6"/>
    <w:rsid w:val="007830FA"/>
    <w:rsid w:val="007972A7"/>
    <w:rsid w:val="007A5CC3"/>
    <w:rsid w:val="007C1400"/>
    <w:rsid w:val="007C4C0C"/>
    <w:rsid w:val="007C5FED"/>
    <w:rsid w:val="007C722E"/>
    <w:rsid w:val="007D2258"/>
    <w:rsid w:val="007D4FB5"/>
    <w:rsid w:val="007D7E6B"/>
    <w:rsid w:val="007E00CE"/>
    <w:rsid w:val="007E2E40"/>
    <w:rsid w:val="007F39B6"/>
    <w:rsid w:val="007F407D"/>
    <w:rsid w:val="00815F6E"/>
    <w:rsid w:val="00820518"/>
    <w:rsid w:val="00825A4E"/>
    <w:rsid w:val="0082718E"/>
    <w:rsid w:val="00827BBB"/>
    <w:rsid w:val="008366FC"/>
    <w:rsid w:val="00852576"/>
    <w:rsid w:val="00852800"/>
    <w:rsid w:val="008638CA"/>
    <w:rsid w:val="00875D1B"/>
    <w:rsid w:val="00884EA0"/>
    <w:rsid w:val="008A33A5"/>
    <w:rsid w:val="008B0432"/>
    <w:rsid w:val="008B5A0C"/>
    <w:rsid w:val="008B651D"/>
    <w:rsid w:val="008C6852"/>
    <w:rsid w:val="008D13D1"/>
    <w:rsid w:val="008D1720"/>
    <w:rsid w:val="008D6379"/>
    <w:rsid w:val="008E2962"/>
    <w:rsid w:val="008F77D8"/>
    <w:rsid w:val="009020BD"/>
    <w:rsid w:val="00921D95"/>
    <w:rsid w:val="00930931"/>
    <w:rsid w:val="009316A2"/>
    <w:rsid w:val="00932193"/>
    <w:rsid w:val="009363C0"/>
    <w:rsid w:val="0095447C"/>
    <w:rsid w:val="00956216"/>
    <w:rsid w:val="009619A0"/>
    <w:rsid w:val="0096422B"/>
    <w:rsid w:val="0097465B"/>
    <w:rsid w:val="0097791C"/>
    <w:rsid w:val="009814CF"/>
    <w:rsid w:val="00985BD6"/>
    <w:rsid w:val="00987F44"/>
    <w:rsid w:val="009B6115"/>
    <w:rsid w:val="009C0186"/>
    <w:rsid w:val="009C241B"/>
    <w:rsid w:val="009C3B87"/>
    <w:rsid w:val="009C6243"/>
    <w:rsid w:val="009D0C7A"/>
    <w:rsid w:val="009D2C4F"/>
    <w:rsid w:val="009E2FA3"/>
    <w:rsid w:val="009E3649"/>
    <w:rsid w:val="009E3DD1"/>
    <w:rsid w:val="009E53DF"/>
    <w:rsid w:val="009F0837"/>
    <w:rsid w:val="009F5EE6"/>
    <w:rsid w:val="009F604A"/>
    <w:rsid w:val="00A047DD"/>
    <w:rsid w:val="00A223C1"/>
    <w:rsid w:val="00A22B70"/>
    <w:rsid w:val="00A23C51"/>
    <w:rsid w:val="00A25746"/>
    <w:rsid w:val="00A31298"/>
    <w:rsid w:val="00A34E05"/>
    <w:rsid w:val="00A36A20"/>
    <w:rsid w:val="00A4575E"/>
    <w:rsid w:val="00A45E59"/>
    <w:rsid w:val="00A514BA"/>
    <w:rsid w:val="00A5639C"/>
    <w:rsid w:val="00A56A8A"/>
    <w:rsid w:val="00A75DC5"/>
    <w:rsid w:val="00A8600D"/>
    <w:rsid w:val="00A9409D"/>
    <w:rsid w:val="00A94566"/>
    <w:rsid w:val="00A95632"/>
    <w:rsid w:val="00A9782C"/>
    <w:rsid w:val="00AA024B"/>
    <w:rsid w:val="00AA6B27"/>
    <w:rsid w:val="00AB2CDA"/>
    <w:rsid w:val="00AB6D19"/>
    <w:rsid w:val="00AD32E0"/>
    <w:rsid w:val="00AD3342"/>
    <w:rsid w:val="00AD6210"/>
    <w:rsid w:val="00AD691C"/>
    <w:rsid w:val="00AE22E2"/>
    <w:rsid w:val="00AE30D4"/>
    <w:rsid w:val="00AE6AC8"/>
    <w:rsid w:val="00AE7765"/>
    <w:rsid w:val="00AF7C04"/>
    <w:rsid w:val="00B17E5F"/>
    <w:rsid w:val="00B23F4C"/>
    <w:rsid w:val="00B433C2"/>
    <w:rsid w:val="00B60828"/>
    <w:rsid w:val="00B61063"/>
    <w:rsid w:val="00B6154F"/>
    <w:rsid w:val="00B76DFA"/>
    <w:rsid w:val="00B86433"/>
    <w:rsid w:val="00B94784"/>
    <w:rsid w:val="00BB5F21"/>
    <w:rsid w:val="00BD01BE"/>
    <w:rsid w:val="00BD162C"/>
    <w:rsid w:val="00BE5B2F"/>
    <w:rsid w:val="00BE639F"/>
    <w:rsid w:val="00BE6EF9"/>
    <w:rsid w:val="00BE7321"/>
    <w:rsid w:val="00BF4916"/>
    <w:rsid w:val="00C023D2"/>
    <w:rsid w:val="00C03952"/>
    <w:rsid w:val="00C102C5"/>
    <w:rsid w:val="00C10FC3"/>
    <w:rsid w:val="00C12170"/>
    <w:rsid w:val="00C179C7"/>
    <w:rsid w:val="00C204EB"/>
    <w:rsid w:val="00C218A7"/>
    <w:rsid w:val="00C25D7C"/>
    <w:rsid w:val="00C30F45"/>
    <w:rsid w:val="00C3158B"/>
    <w:rsid w:val="00C34BF4"/>
    <w:rsid w:val="00C353D3"/>
    <w:rsid w:val="00C36FA0"/>
    <w:rsid w:val="00C40B28"/>
    <w:rsid w:val="00C41099"/>
    <w:rsid w:val="00C4136C"/>
    <w:rsid w:val="00C432BA"/>
    <w:rsid w:val="00C44EA6"/>
    <w:rsid w:val="00C45923"/>
    <w:rsid w:val="00C55944"/>
    <w:rsid w:val="00C62212"/>
    <w:rsid w:val="00C6388D"/>
    <w:rsid w:val="00C745E1"/>
    <w:rsid w:val="00C85CE3"/>
    <w:rsid w:val="00C85D36"/>
    <w:rsid w:val="00CA431C"/>
    <w:rsid w:val="00CA5988"/>
    <w:rsid w:val="00CB13DD"/>
    <w:rsid w:val="00CB4E19"/>
    <w:rsid w:val="00CB57A5"/>
    <w:rsid w:val="00CD62F5"/>
    <w:rsid w:val="00CE07E7"/>
    <w:rsid w:val="00CF70C7"/>
    <w:rsid w:val="00D20DE2"/>
    <w:rsid w:val="00D22AFC"/>
    <w:rsid w:val="00D2516A"/>
    <w:rsid w:val="00D34B68"/>
    <w:rsid w:val="00D41A76"/>
    <w:rsid w:val="00D4762C"/>
    <w:rsid w:val="00D6022F"/>
    <w:rsid w:val="00D63D57"/>
    <w:rsid w:val="00D645F2"/>
    <w:rsid w:val="00D716DE"/>
    <w:rsid w:val="00D9128C"/>
    <w:rsid w:val="00DB21E8"/>
    <w:rsid w:val="00DC3AE4"/>
    <w:rsid w:val="00DC40F2"/>
    <w:rsid w:val="00DD5B95"/>
    <w:rsid w:val="00DD6357"/>
    <w:rsid w:val="00DE535D"/>
    <w:rsid w:val="00DE6D13"/>
    <w:rsid w:val="00DF07BD"/>
    <w:rsid w:val="00DF2101"/>
    <w:rsid w:val="00DF25E8"/>
    <w:rsid w:val="00DF3488"/>
    <w:rsid w:val="00E00068"/>
    <w:rsid w:val="00E02C02"/>
    <w:rsid w:val="00E1625A"/>
    <w:rsid w:val="00E21FD2"/>
    <w:rsid w:val="00E2202A"/>
    <w:rsid w:val="00E227D9"/>
    <w:rsid w:val="00E27C1C"/>
    <w:rsid w:val="00E313A4"/>
    <w:rsid w:val="00E3339B"/>
    <w:rsid w:val="00E33DA4"/>
    <w:rsid w:val="00E37D03"/>
    <w:rsid w:val="00E4316A"/>
    <w:rsid w:val="00E47B23"/>
    <w:rsid w:val="00E5264F"/>
    <w:rsid w:val="00E60EBE"/>
    <w:rsid w:val="00E65FA8"/>
    <w:rsid w:val="00E72201"/>
    <w:rsid w:val="00E75936"/>
    <w:rsid w:val="00E814C5"/>
    <w:rsid w:val="00E85FE7"/>
    <w:rsid w:val="00E91719"/>
    <w:rsid w:val="00E946A9"/>
    <w:rsid w:val="00EA2D89"/>
    <w:rsid w:val="00EA4E04"/>
    <w:rsid w:val="00EB03B8"/>
    <w:rsid w:val="00EB4C80"/>
    <w:rsid w:val="00EB57E8"/>
    <w:rsid w:val="00EC000E"/>
    <w:rsid w:val="00EC3224"/>
    <w:rsid w:val="00F07B0D"/>
    <w:rsid w:val="00F10D61"/>
    <w:rsid w:val="00F15ABC"/>
    <w:rsid w:val="00F21265"/>
    <w:rsid w:val="00F21CDE"/>
    <w:rsid w:val="00F23A5F"/>
    <w:rsid w:val="00F25C32"/>
    <w:rsid w:val="00F26641"/>
    <w:rsid w:val="00F34A5B"/>
    <w:rsid w:val="00F423AD"/>
    <w:rsid w:val="00F437AF"/>
    <w:rsid w:val="00F464F3"/>
    <w:rsid w:val="00F47790"/>
    <w:rsid w:val="00F708A2"/>
    <w:rsid w:val="00F729EF"/>
    <w:rsid w:val="00F77E14"/>
    <w:rsid w:val="00F81D0B"/>
    <w:rsid w:val="00F877BA"/>
    <w:rsid w:val="00F934B6"/>
    <w:rsid w:val="00FA0EB8"/>
    <w:rsid w:val="00FD0273"/>
    <w:rsid w:val="00FD1093"/>
    <w:rsid w:val="00FD7D8D"/>
    <w:rsid w:val="00FF0E5F"/>
    <w:rsid w:val="00FF503A"/>
    <w:rsid w:val="00FF6A3E"/>
    <w:rsid w:val="00FF7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41B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1541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61541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61541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NoSpacing">
    <w:name w:val="No Spacing"/>
    <w:uiPriority w:val="99"/>
    <w:qFormat/>
    <w:rsid w:val="00AA6B27"/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uiPriority w:val="99"/>
    <w:rsid w:val="00AA6B27"/>
  </w:style>
  <w:style w:type="character" w:styleId="Hyperlink">
    <w:name w:val="Hyperlink"/>
    <w:basedOn w:val="DefaultParagraphFont"/>
    <w:uiPriority w:val="99"/>
    <w:semiHidden/>
    <w:rsid w:val="00AA6B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21352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217</Words>
  <Characters>1240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управления социальной политики</dc:title>
  <dc:subject/>
  <dc:creator>Камешкова ЛН</dc:creator>
  <cp:keywords/>
  <dc:description/>
  <cp:lastModifiedBy>host</cp:lastModifiedBy>
  <cp:revision>2</cp:revision>
  <dcterms:created xsi:type="dcterms:W3CDTF">2019-09-24T06:57:00Z</dcterms:created>
  <dcterms:modified xsi:type="dcterms:W3CDTF">2019-09-24T06:57:00Z</dcterms:modified>
</cp:coreProperties>
</file>