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3D8" w:rsidRDefault="008253D8" w:rsidP="00407A65">
      <w:pPr>
        <w:jc w:val="center"/>
        <w:rPr>
          <w:rFonts w:ascii="Times New Roman" w:hAnsi="Times New Roman"/>
          <w:b/>
          <w:sz w:val="28"/>
        </w:rPr>
      </w:pPr>
    </w:p>
    <w:p w:rsidR="008253D8" w:rsidRPr="009064B4" w:rsidRDefault="008253D8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2 квартал 2019г.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8253D8" w:rsidRPr="009064B4" w:rsidRDefault="008253D8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городу Карпинску</w:t>
      </w:r>
    </w:p>
    <w:p w:rsidR="008253D8" w:rsidRPr="00407A65" w:rsidRDefault="008253D8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8253D8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8253D8" w:rsidRPr="00407A65" w:rsidRDefault="008253D8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8253D8" w:rsidRPr="00407A65" w:rsidRDefault="008253D8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8253D8" w:rsidRPr="00482AE0" w:rsidRDefault="008253D8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8253D8" w:rsidRPr="00407A65" w:rsidRDefault="008253D8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8253D8" w:rsidRPr="00793924" w:rsidRDefault="008253D8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8253D8" w:rsidRPr="00793924" w:rsidRDefault="008253D8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8253D8" w:rsidRPr="00407A65" w:rsidRDefault="008253D8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8253D8" w:rsidRDefault="008253D8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8253D8" w:rsidRPr="00407A65" w:rsidRDefault="008253D8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8253D8" w:rsidRPr="00407A65" w:rsidRDefault="008253D8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8253D8" w:rsidRPr="00407A65" w:rsidRDefault="008253D8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8253D8" w:rsidRPr="00407A65" w:rsidRDefault="008253D8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8253D8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8253D8" w:rsidRPr="00851FB5" w:rsidRDefault="008253D8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8253D8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8253D8" w:rsidRPr="00407A65" w:rsidRDefault="008253D8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8253D8" w:rsidRPr="00407A65" w:rsidRDefault="008253D8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8253D8" w:rsidRPr="00407A65" w:rsidRDefault="008253D8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8253D8" w:rsidRPr="00407A65" w:rsidTr="007F33D2">
        <w:trPr>
          <w:trHeight w:val="464"/>
        </w:trPr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8253D8" w:rsidRPr="00407A65" w:rsidTr="007F33D2">
        <w:trPr>
          <w:trHeight w:val="401"/>
        </w:trPr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8253D8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8253D8" w:rsidRPr="00407A65" w:rsidRDefault="008253D8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8253D8" w:rsidRPr="00407A65" w:rsidTr="007F33D2">
        <w:trPr>
          <w:trHeight w:val="341"/>
        </w:trPr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253D8" w:rsidRPr="00407A65" w:rsidTr="00354521"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253D8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8253D8" w:rsidRPr="00D9104F" w:rsidRDefault="008253D8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8253D8" w:rsidRPr="00407A65" w:rsidTr="00354521"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8253D8" w:rsidRPr="00407A65" w:rsidTr="00354521"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253D8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8253D8" w:rsidRPr="00D9104F" w:rsidRDefault="008253D8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8253D8" w:rsidRPr="00407A65" w:rsidTr="00B15B1F">
        <w:trPr>
          <w:trHeight w:val="476"/>
        </w:trPr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8253D8" w:rsidRPr="00407A65" w:rsidTr="00953DA4">
        <w:trPr>
          <w:trHeight w:val="261"/>
        </w:trPr>
        <w:tc>
          <w:tcPr>
            <w:tcW w:w="574" w:type="dxa"/>
            <w:vAlign w:val="center"/>
          </w:tcPr>
          <w:p w:rsidR="008253D8" w:rsidRPr="00407A65" w:rsidRDefault="008253D8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8253D8" w:rsidRPr="00407A65" w:rsidRDefault="008253D8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8253D8" w:rsidRPr="00B735A6" w:rsidRDefault="008253D8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8253D8" w:rsidRPr="001A5682" w:rsidRDefault="008253D8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8253D8" w:rsidRPr="001A5682" w:rsidRDefault="008253D8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8253D8" w:rsidRPr="001A5682" w:rsidRDefault="008253D8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8253D8" w:rsidRPr="001A5682" w:rsidRDefault="008253D8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8253D8" w:rsidRDefault="008253D8" w:rsidP="00E55647">
      <w:pPr>
        <w:autoSpaceDE w:val="0"/>
        <w:autoSpaceDN w:val="0"/>
        <w:rPr>
          <w:rFonts w:ascii="Times New Roman" w:hAnsi="Times New Roman"/>
        </w:rPr>
      </w:pPr>
    </w:p>
    <w:p w:rsidR="008253D8" w:rsidRDefault="008253D8" w:rsidP="00E55647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Специалист                                                                                                           С.В. Абдрахманова</w:t>
      </w:r>
    </w:p>
    <w:sectPr w:rsidR="008253D8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3D8" w:rsidRDefault="008253D8">
      <w:r>
        <w:separator/>
      </w:r>
    </w:p>
  </w:endnote>
  <w:endnote w:type="continuationSeparator" w:id="1">
    <w:p w:rsidR="008253D8" w:rsidRDefault="00825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D8" w:rsidRDefault="008253D8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253D8" w:rsidRDefault="008253D8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D8" w:rsidRDefault="008253D8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3D8" w:rsidRPr="00D73FF7" w:rsidRDefault="008253D8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3D8" w:rsidRDefault="008253D8">
      <w:r>
        <w:separator/>
      </w:r>
    </w:p>
  </w:footnote>
  <w:footnote w:type="continuationSeparator" w:id="1">
    <w:p w:rsidR="008253D8" w:rsidRDefault="008253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0AD3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C4D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62BC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413E"/>
    <w:rsid w:val="000E75BF"/>
    <w:rsid w:val="000F31AB"/>
    <w:rsid w:val="000F366F"/>
    <w:rsid w:val="000F3964"/>
    <w:rsid w:val="000F4051"/>
    <w:rsid w:val="000F42A4"/>
    <w:rsid w:val="000F4597"/>
    <w:rsid w:val="000F52BB"/>
    <w:rsid w:val="000F7F35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21C1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670E"/>
    <w:rsid w:val="002F6738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3DC5"/>
    <w:rsid w:val="003646A1"/>
    <w:rsid w:val="0036537A"/>
    <w:rsid w:val="00366027"/>
    <w:rsid w:val="0036771C"/>
    <w:rsid w:val="0037162F"/>
    <w:rsid w:val="0037249D"/>
    <w:rsid w:val="00372794"/>
    <w:rsid w:val="0037653D"/>
    <w:rsid w:val="0037668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5534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46A2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645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2D7E"/>
    <w:rsid w:val="0066314F"/>
    <w:rsid w:val="0066423B"/>
    <w:rsid w:val="00664999"/>
    <w:rsid w:val="00666375"/>
    <w:rsid w:val="00667D1C"/>
    <w:rsid w:val="006723C7"/>
    <w:rsid w:val="00674789"/>
    <w:rsid w:val="0067582E"/>
    <w:rsid w:val="00677D17"/>
    <w:rsid w:val="00680D00"/>
    <w:rsid w:val="006843A5"/>
    <w:rsid w:val="006859F1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1515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3D8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D5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074D2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0F9"/>
    <w:rsid w:val="00942BDB"/>
    <w:rsid w:val="00942C2A"/>
    <w:rsid w:val="00944B33"/>
    <w:rsid w:val="00944C4A"/>
    <w:rsid w:val="009457AE"/>
    <w:rsid w:val="009500D0"/>
    <w:rsid w:val="009502A5"/>
    <w:rsid w:val="00951D5D"/>
    <w:rsid w:val="00953DA4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27F0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61A5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C7851"/>
    <w:rsid w:val="00AD162C"/>
    <w:rsid w:val="00AD58EA"/>
    <w:rsid w:val="00AD7450"/>
    <w:rsid w:val="00AD77CE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3D5E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5F3E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27F70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4F2F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46E6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2A28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22D8"/>
    <w:rsid w:val="00E02EA7"/>
    <w:rsid w:val="00E0391E"/>
    <w:rsid w:val="00E03C53"/>
    <w:rsid w:val="00E063F0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55647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1468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1DDB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1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184</TotalTime>
  <Pages>1</Pages>
  <Words>334</Words>
  <Characters>1904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41</cp:revision>
  <cp:lastPrinted>2018-12-19T06:50:00Z</cp:lastPrinted>
  <dcterms:created xsi:type="dcterms:W3CDTF">2015-07-21T05:00:00Z</dcterms:created>
  <dcterms:modified xsi:type="dcterms:W3CDTF">2019-06-04T05:37:00Z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