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73AA5C9" w14:textId="77777777" w:rsidR="00213DBD" w:rsidRPr="002738F5" w:rsidRDefault="00213DBD" w:rsidP="00213DBD">
      <w:pPr>
        <w:pStyle w:val="a7"/>
        <w:ind w:left="0" w:firstLine="0"/>
        <w:jc w:val="center"/>
        <w:rPr>
          <w:rFonts w:ascii="Liberation Serif" w:hAnsi="Liberation Serif" w:cs="Liberation Serif"/>
          <w:sz w:val="28"/>
          <w:szCs w:val="27"/>
        </w:rPr>
      </w:pPr>
    </w:p>
    <w:p w14:paraId="6FF6B6C1" w14:textId="77777777" w:rsidR="00213DBD" w:rsidRPr="002738F5" w:rsidRDefault="00213DBD" w:rsidP="00FA5B57">
      <w:pPr>
        <w:pStyle w:val="a7"/>
        <w:ind w:left="0" w:firstLine="0"/>
        <w:jc w:val="center"/>
        <w:rPr>
          <w:rFonts w:ascii="Liberation Serif" w:hAnsi="Liberation Serif" w:cs="Liberation Serif"/>
          <w:sz w:val="28"/>
          <w:szCs w:val="27"/>
        </w:rPr>
      </w:pPr>
    </w:p>
    <w:p w14:paraId="66CE06CB" w14:textId="77777777" w:rsidR="00E76EB0" w:rsidRPr="002738F5" w:rsidRDefault="00E76EB0" w:rsidP="00FA5B57">
      <w:pPr>
        <w:pStyle w:val="a7"/>
        <w:ind w:left="0" w:firstLine="0"/>
        <w:jc w:val="center"/>
        <w:rPr>
          <w:rFonts w:ascii="Liberation Serif" w:hAnsi="Liberation Serif" w:cs="Liberation Serif"/>
          <w:sz w:val="28"/>
          <w:szCs w:val="27"/>
        </w:rPr>
      </w:pPr>
    </w:p>
    <w:p w14:paraId="08E77D2E" w14:textId="77777777" w:rsidR="00E76EB0" w:rsidRPr="002738F5" w:rsidRDefault="00E76EB0" w:rsidP="00FA5B57">
      <w:pPr>
        <w:pStyle w:val="a7"/>
        <w:ind w:left="0" w:firstLine="0"/>
        <w:jc w:val="center"/>
        <w:rPr>
          <w:rFonts w:ascii="Liberation Serif" w:hAnsi="Liberation Serif" w:cs="Liberation Serif"/>
          <w:sz w:val="28"/>
          <w:szCs w:val="27"/>
        </w:rPr>
      </w:pPr>
    </w:p>
    <w:p w14:paraId="33BA029D" w14:textId="77777777" w:rsidR="00E76EB0" w:rsidRPr="002738F5" w:rsidRDefault="00E76EB0" w:rsidP="00FA5B57">
      <w:pPr>
        <w:pStyle w:val="a7"/>
        <w:ind w:left="0" w:firstLine="0"/>
        <w:jc w:val="center"/>
        <w:rPr>
          <w:rFonts w:ascii="Liberation Serif" w:hAnsi="Liberation Serif" w:cs="Liberation Serif"/>
          <w:sz w:val="28"/>
          <w:szCs w:val="27"/>
        </w:rPr>
      </w:pPr>
    </w:p>
    <w:p w14:paraId="0202FDA8" w14:textId="77777777" w:rsidR="00E76EB0" w:rsidRPr="002738F5" w:rsidRDefault="00E76EB0" w:rsidP="00FA5B57">
      <w:pPr>
        <w:pStyle w:val="a7"/>
        <w:ind w:left="0" w:firstLine="0"/>
        <w:jc w:val="center"/>
        <w:rPr>
          <w:rFonts w:ascii="Liberation Serif" w:hAnsi="Liberation Serif" w:cs="Liberation Serif"/>
          <w:sz w:val="28"/>
          <w:szCs w:val="27"/>
        </w:rPr>
      </w:pPr>
    </w:p>
    <w:p w14:paraId="47C9C77C" w14:textId="77777777" w:rsidR="00E76EB0" w:rsidRPr="002738F5" w:rsidRDefault="00E76EB0" w:rsidP="00FA5B57">
      <w:pPr>
        <w:pStyle w:val="a7"/>
        <w:ind w:left="0" w:firstLine="0"/>
        <w:jc w:val="center"/>
        <w:rPr>
          <w:rFonts w:ascii="Liberation Serif" w:hAnsi="Liberation Serif" w:cs="Liberation Serif"/>
          <w:sz w:val="28"/>
          <w:szCs w:val="27"/>
        </w:rPr>
      </w:pPr>
    </w:p>
    <w:p w14:paraId="22F6B565" w14:textId="77777777" w:rsidR="00E76EB0" w:rsidRPr="002738F5" w:rsidRDefault="00E76EB0" w:rsidP="00FA5B57">
      <w:pPr>
        <w:pStyle w:val="a7"/>
        <w:ind w:left="0" w:firstLine="0"/>
        <w:jc w:val="center"/>
        <w:rPr>
          <w:rFonts w:ascii="Liberation Serif" w:hAnsi="Liberation Serif" w:cs="Liberation Serif"/>
          <w:sz w:val="28"/>
          <w:szCs w:val="27"/>
        </w:rPr>
      </w:pPr>
    </w:p>
    <w:p w14:paraId="6D99A9E6" w14:textId="77777777" w:rsidR="00B152B2" w:rsidRPr="002738F5" w:rsidRDefault="00B152B2" w:rsidP="00FA5B57">
      <w:pPr>
        <w:jc w:val="center"/>
        <w:rPr>
          <w:rFonts w:ascii="Liberation Serif" w:hAnsi="Liberation Serif" w:cs="Liberation Serif"/>
          <w:b/>
          <w:sz w:val="28"/>
          <w:szCs w:val="27"/>
        </w:rPr>
      </w:pPr>
      <w:r w:rsidRPr="002738F5">
        <w:rPr>
          <w:rFonts w:ascii="Liberation Serif" w:hAnsi="Liberation Serif" w:cs="Liberation Serif"/>
          <w:b/>
          <w:sz w:val="28"/>
          <w:szCs w:val="27"/>
        </w:rPr>
        <w:t>О</w:t>
      </w:r>
      <w:r w:rsidR="00D824D5" w:rsidRPr="002738F5">
        <w:rPr>
          <w:rFonts w:ascii="Liberation Serif" w:hAnsi="Liberation Serif" w:cs="Liberation Serif"/>
          <w:b/>
          <w:sz w:val="28"/>
          <w:szCs w:val="27"/>
        </w:rPr>
        <w:t xml:space="preserve"> внесении изменений в </w:t>
      </w:r>
      <w:r w:rsidR="00E76EB0" w:rsidRPr="002738F5">
        <w:rPr>
          <w:rFonts w:ascii="Liberation Serif" w:hAnsi="Liberation Serif" w:cs="Liberation Serif"/>
          <w:b/>
          <w:sz w:val="28"/>
          <w:szCs w:val="27"/>
        </w:rPr>
        <w:t>приказ Министерства социальной политики Свердловской области от 08.12.2016 № 595 «Об утверждении Административного регламента предоставления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 «Компенсация расходов, связанных с приобретением протезов (кроме зубных, глазных протезов), протезно-ортопедических изделий»</w:t>
      </w:r>
      <w:r w:rsidR="00B74157" w:rsidRPr="002738F5">
        <w:rPr>
          <w:rFonts w:ascii="Liberation Serif" w:hAnsi="Liberation Serif" w:cs="Liberation Serif"/>
          <w:b/>
          <w:sz w:val="28"/>
          <w:szCs w:val="27"/>
        </w:rPr>
        <w:t xml:space="preserve"> </w:t>
      </w:r>
    </w:p>
    <w:p w14:paraId="3B17BDF6" w14:textId="77777777" w:rsidR="00BA001A" w:rsidRPr="002738F5" w:rsidRDefault="00BA001A" w:rsidP="00FA5B57">
      <w:pPr>
        <w:jc w:val="center"/>
        <w:rPr>
          <w:rFonts w:ascii="Liberation Serif" w:hAnsi="Liberation Serif" w:cs="Liberation Serif"/>
          <w:b/>
          <w:sz w:val="28"/>
          <w:szCs w:val="27"/>
        </w:rPr>
      </w:pPr>
    </w:p>
    <w:p w14:paraId="18DF654E" w14:textId="77777777" w:rsidR="00610DBC" w:rsidRPr="002738F5" w:rsidRDefault="00610DBC" w:rsidP="00FA5B57">
      <w:pPr>
        <w:jc w:val="center"/>
        <w:rPr>
          <w:rFonts w:ascii="Liberation Serif" w:hAnsi="Liberation Serif" w:cs="Liberation Serif"/>
          <w:b/>
          <w:sz w:val="28"/>
          <w:szCs w:val="27"/>
        </w:rPr>
      </w:pPr>
    </w:p>
    <w:p w14:paraId="4D3E1A22" w14:textId="7311CF6B" w:rsidR="00B152B2" w:rsidRPr="002738F5" w:rsidRDefault="00787F76" w:rsidP="00FA5B57">
      <w:pPr>
        <w:ind w:firstLine="709"/>
        <w:jc w:val="both"/>
        <w:rPr>
          <w:rFonts w:ascii="Liberation Serif" w:hAnsi="Liberation Serif" w:cs="Liberation Serif"/>
          <w:sz w:val="28"/>
          <w:szCs w:val="27"/>
        </w:rPr>
      </w:pPr>
      <w:r w:rsidRPr="00787F76">
        <w:rPr>
          <w:rFonts w:ascii="Liberation Serif" w:hAnsi="Liberation Serif" w:cs="Liberation Serif"/>
          <w:sz w:val="28"/>
          <w:szCs w:val="27"/>
        </w:rPr>
        <w:t>В соответствии со статьей 101 Областного закона от 10 марта 1999 года №</w:t>
      </w:r>
      <w:r>
        <w:rPr>
          <w:rFonts w:ascii="Liberation Serif" w:hAnsi="Liberation Serif" w:cs="Liberation Serif"/>
          <w:sz w:val="28"/>
          <w:szCs w:val="27"/>
        </w:rPr>
        <w:t> </w:t>
      </w:r>
      <w:r w:rsidRPr="00787F76">
        <w:rPr>
          <w:rFonts w:ascii="Liberation Serif" w:hAnsi="Liberation Serif" w:cs="Liberation Serif"/>
          <w:sz w:val="28"/>
          <w:szCs w:val="27"/>
        </w:rPr>
        <w:t>4</w:t>
      </w:r>
      <w:r>
        <w:rPr>
          <w:rFonts w:ascii="Liberation Serif" w:hAnsi="Liberation Serif" w:cs="Liberation Serif"/>
          <w:sz w:val="28"/>
          <w:szCs w:val="27"/>
        </w:rPr>
        <w:noBreakHyphen/>
      </w:r>
      <w:r w:rsidRPr="00787F76">
        <w:rPr>
          <w:rFonts w:ascii="Liberation Serif" w:hAnsi="Liberation Serif" w:cs="Liberation Serif"/>
          <w:sz w:val="28"/>
          <w:szCs w:val="27"/>
        </w:rPr>
        <w:t>ОЗ</w:t>
      </w:r>
      <w:r w:rsidRPr="00787F76" w:rsidDel="00FA17C4">
        <w:rPr>
          <w:rFonts w:ascii="Liberation Serif" w:hAnsi="Liberation Serif" w:cs="Liberation Serif"/>
          <w:sz w:val="28"/>
          <w:szCs w:val="27"/>
        </w:rPr>
        <w:t xml:space="preserve"> </w:t>
      </w:r>
      <w:r w:rsidRPr="00787F76">
        <w:rPr>
          <w:rFonts w:ascii="Liberation Serif" w:hAnsi="Liberation Serif" w:cs="Liberation Serif"/>
          <w:sz w:val="28"/>
          <w:szCs w:val="27"/>
        </w:rPr>
        <w:t>«О правовых актах в Свердловской области», во исполнение</w:t>
      </w:r>
      <w:r>
        <w:rPr>
          <w:rFonts w:ascii="Liberation Serif" w:hAnsi="Liberation Serif" w:cs="Liberation Serif"/>
          <w:sz w:val="28"/>
          <w:szCs w:val="27"/>
        </w:rPr>
        <w:t xml:space="preserve"> </w:t>
      </w:r>
      <w:r w:rsidR="005A7758" w:rsidRPr="002738F5">
        <w:rPr>
          <w:rFonts w:ascii="Liberation Serif" w:hAnsi="Liberation Serif" w:cs="Liberation Serif"/>
          <w:sz w:val="28"/>
          <w:szCs w:val="27"/>
        </w:rPr>
        <w:t xml:space="preserve">постановления Правительства Свердловской области от </w:t>
      </w:r>
      <w:r w:rsidR="00E76EB0" w:rsidRPr="002738F5">
        <w:rPr>
          <w:rFonts w:ascii="Liberation Serif" w:hAnsi="Liberation Serif" w:cs="Liberation Serif"/>
          <w:sz w:val="28"/>
          <w:szCs w:val="27"/>
        </w:rPr>
        <w:t>17.10.2018 № 697-ПП «О разработке и утверждении административных регламентов осуществления государственного контроля (надзора) и административных регламентов предоставления государственных услуг»</w:t>
      </w:r>
      <w:r w:rsidR="005A7758" w:rsidRPr="002738F5">
        <w:rPr>
          <w:rFonts w:ascii="Liberation Serif" w:hAnsi="Liberation Serif" w:cs="Liberation Serif"/>
          <w:sz w:val="28"/>
          <w:szCs w:val="27"/>
        </w:rPr>
        <w:t xml:space="preserve"> </w:t>
      </w:r>
    </w:p>
    <w:p w14:paraId="627D580D" w14:textId="77777777" w:rsidR="00B152B2" w:rsidRPr="002738F5" w:rsidRDefault="00B152B2" w:rsidP="00FA5B57">
      <w:pPr>
        <w:jc w:val="both"/>
        <w:rPr>
          <w:rFonts w:ascii="Liberation Serif" w:hAnsi="Liberation Serif" w:cs="Liberation Serif"/>
          <w:b/>
          <w:sz w:val="28"/>
          <w:szCs w:val="27"/>
        </w:rPr>
      </w:pPr>
      <w:r w:rsidRPr="002738F5">
        <w:rPr>
          <w:rFonts w:ascii="Liberation Serif" w:hAnsi="Liberation Serif" w:cs="Liberation Serif"/>
          <w:b/>
          <w:sz w:val="28"/>
          <w:szCs w:val="27"/>
        </w:rPr>
        <w:t>ПРИКАЗЫВАЮ:</w:t>
      </w:r>
    </w:p>
    <w:p w14:paraId="7DA7D26C" w14:textId="4C6ECD6C" w:rsidR="00A5785D" w:rsidRPr="002738F5" w:rsidRDefault="00820315" w:rsidP="00FA5B57">
      <w:pPr>
        <w:tabs>
          <w:tab w:val="left" w:pos="0"/>
        </w:tabs>
        <w:ind w:firstLine="709"/>
        <w:jc w:val="both"/>
        <w:rPr>
          <w:rFonts w:ascii="Liberation Serif" w:hAnsi="Liberation Serif" w:cs="Liberation Serif"/>
          <w:sz w:val="28"/>
          <w:szCs w:val="27"/>
        </w:rPr>
      </w:pPr>
      <w:r w:rsidRPr="002738F5">
        <w:rPr>
          <w:rFonts w:ascii="Liberation Serif" w:hAnsi="Liberation Serif" w:cs="Liberation Serif"/>
          <w:sz w:val="28"/>
          <w:szCs w:val="27"/>
        </w:rPr>
        <w:t>1. </w:t>
      </w:r>
      <w:r w:rsidR="004F29CC" w:rsidRPr="002738F5">
        <w:rPr>
          <w:rFonts w:ascii="Liberation Serif" w:hAnsi="Liberation Serif" w:cs="Liberation Serif"/>
          <w:sz w:val="28"/>
          <w:szCs w:val="27"/>
        </w:rPr>
        <w:t xml:space="preserve">Внести в </w:t>
      </w:r>
      <w:r w:rsidR="00A5785D" w:rsidRPr="002738F5">
        <w:rPr>
          <w:rFonts w:ascii="Liberation Serif" w:hAnsi="Liberation Serif" w:cs="Liberation Serif"/>
          <w:sz w:val="28"/>
          <w:szCs w:val="27"/>
        </w:rPr>
        <w:t>приказ Министерства социальной политики Свердловской области от 08.12.2016 № 595 «Об утверждении Административного регламента предоставления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 «Компенсация расходов, связанных с приобретением протезов (кроме зубных, глазных протезов), протезно-ортопедических изделий» («Официальный интернет-портал правовой информации Свердловской области» (www.pravo.gov66.ru), 2016, 15</w:t>
      </w:r>
      <w:r w:rsidR="00655272" w:rsidRPr="002738F5">
        <w:rPr>
          <w:rFonts w:ascii="Liberation Serif" w:hAnsi="Liberation Serif" w:cs="Liberation Serif"/>
          <w:sz w:val="28"/>
          <w:szCs w:val="27"/>
        </w:rPr>
        <w:t> </w:t>
      </w:r>
      <w:r w:rsidR="00A5785D" w:rsidRPr="002738F5">
        <w:rPr>
          <w:rFonts w:ascii="Liberation Serif" w:hAnsi="Liberation Serif" w:cs="Liberation Serif"/>
          <w:sz w:val="28"/>
          <w:szCs w:val="27"/>
        </w:rPr>
        <w:t>декабря, № 10585) с изменениями, внесенными приказами Министерства социальной политики Свердловской области от</w:t>
      </w:r>
      <w:r w:rsidR="00A86649">
        <w:rPr>
          <w:rFonts w:ascii="Liberation Serif" w:hAnsi="Liberation Serif" w:cs="Liberation Serif"/>
          <w:sz w:val="28"/>
          <w:szCs w:val="27"/>
        </w:rPr>
        <w:t> </w:t>
      </w:r>
      <w:r w:rsidR="00A5785D" w:rsidRPr="002738F5">
        <w:rPr>
          <w:rFonts w:ascii="Liberation Serif" w:hAnsi="Liberation Serif" w:cs="Liberation Serif"/>
          <w:sz w:val="28"/>
          <w:szCs w:val="27"/>
        </w:rPr>
        <w:t>15.02.2017 № 68 и от 10.05.2017 №</w:t>
      </w:r>
      <w:r w:rsidR="009C6D59" w:rsidRPr="002738F5">
        <w:rPr>
          <w:rFonts w:ascii="Liberation Serif" w:hAnsi="Liberation Serif" w:cs="Liberation Serif"/>
          <w:sz w:val="28"/>
          <w:szCs w:val="27"/>
        </w:rPr>
        <w:t> </w:t>
      </w:r>
      <w:r w:rsidR="00A5785D" w:rsidRPr="002738F5">
        <w:rPr>
          <w:rFonts w:ascii="Liberation Serif" w:hAnsi="Liberation Serif" w:cs="Liberation Serif"/>
          <w:sz w:val="28"/>
          <w:szCs w:val="27"/>
        </w:rPr>
        <w:t>23</w:t>
      </w:r>
      <w:r w:rsidR="009C6D59" w:rsidRPr="002738F5">
        <w:rPr>
          <w:rFonts w:ascii="Liberation Serif" w:hAnsi="Liberation Serif" w:cs="Liberation Serif"/>
          <w:sz w:val="28"/>
          <w:szCs w:val="27"/>
        </w:rPr>
        <w:t>8</w:t>
      </w:r>
      <w:r w:rsidR="00A86649">
        <w:rPr>
          <w:rFonts w:ascii="Liberation Serif" w:hAnsi="Liberation Serif" w:cs="Liberation Serif"/>
          <w:sz w:val="28"/>
          <w:szCs w:val="27"/>
        </w:rPr>
        <w:t xml:space="preserve"> (далее – приказ Министерства социальной политики Свердловской области от 08.12.2016 № 595)</w:t>
      </w:r>
      <w:r w:rsidR="00A5785D" w:rsidRPr="002738F5">
        <w:rPr>
          <w:rFonts w:ascii="Liberation Serif" w:hAnsi="Liberation Serif" w:cs="Liberation Serif"/>
          <w:sz w:val="28"/>
          <w:szCs w:val="27"/>
        </w:rPr>
        <w:t>, следующие изменения:</w:t>
      </w:r>
    </w:p>
    <w:p w14:paraId="2A406210" w14:textId="77777777" w:rsidR="00A5785D" w:rsidRPr="002738F5" w:rsidRDefault="00A5785D" w:rsidP="00FA5B57">
      <w:pPr>
        <w:tabs>
          <w:tab w:val="left" w:pos="0"/>
        </w:tabs>
        <w:ind w:firstLine="709"/>
        <w:jc w:val="both"/>
        <w:rPr>
          <w:rFonts w:ascii="Liberation Serif" w:hAnsi="Liberation Serif" w:cs="Liberation Serif"/>
          <w:sz w:val="28"/>
          <w:szCs w:val="27"/>
        </w:rPr>
      </w:pPr>
      <w:r w:rsidRPr="002738F5">
        <w:rPr>
          <w:rFonts w:ascii="Liberation Serif" w:hAnsi="Liberation Serif" w:cs="Liberation Serif"/>
          <w:sz w:val="28"/>
          <w:szCs w:val="27"/>
        </w:rPr>
        <w:t>1)</w:t>
      </w:r>
      <w:r w:rsidR="003B7FC9" w:rsidRPr="002738F5">
        <w:rPr>
          <w:rFonts w:ascii="Liberation Serif" w:hAnsi="Liberation Serif" w:cs="Liberation Serif"/>
          <w:sz w:val="28"/>
          <w:szCs w:val="27"/>
        </w:rPr>
        <w:t> </w:t>
      </w:r>
      <w:r w:rsidRPr="002738F5">
        <w:rPr>
          <w:rFonts w:ascii="Liberation Serif" w:hAnsi="Liberation Serif" w:cs="Liberation Serif"/>
          <w:sz w:val="28"/>
          <w:szCs w:val="27"/>
        </w:rPr>
        <w:t xml:space="preserve">в преамбуле слова «16.11.2011 № 1576-ПП «О разработке и утверждении административных регламентов исполнения государственных функций и административных регламентов предоставления государственных услуг» заменить словами «17.10.2018 № 697-ПП «О разработке и утверждении административных регламентов осуществления государственного контроля </w:t>
      </w:r>
      <w:r w:rsidRPr="002738F5">
        <w:rPr>
          <w:rFonts w:ascii="Liberation Serif" w:hAnsi="Liberation Serif" w:cs="Liberation Serif"/>
          <w:sz w:val="28"/>
          <w:szCs w:val="27"/>
        </w:rPr>
        <w:lastRenderedPageBreak/>
        <w:t>(надзора) и административных регламентов предоставления государственных услуг»;</w:t>
      </w:r>
    </w:p>
    <w:p w14:paraId="02FEB7CA" w14:textId="0E9EA974" w:rsidR="003B7FC9" w:rsidRPr="002738F5" w:rsidRDefault="00A5785D" w:rsidP="00FA5B57">
      <w:pPr>
        <w:tabs>
          <w:tab w:val="left" w:pos="0"/>
        </w:tabs>
        <w:ind w:firstLine="709"/>
        <w:jc w:val="both"/>
        <w:rPr>
          <w:rFonts w:ascii="Liberation Serif" w:hAnsi="Liberation Serif" w:cs="Liberation Serif"/>
          <w:sz w:val="28"/>
          <w:szCs w:val="27"/>
        </w:rPr>
      </w:pPr>
      <w:r w:rsidRPr="002738F5">
        <w:rPr>
          <w:rFonts w:ascii="Liberation Serif" w:hAnsi="Liberation Serif" w:cs="Liberation Serif"/>
          <w:sz w:val="28"/>
          <w:szCs w:val="27"/>
        </w:rPr>
        <w:t>2)</w:t>
      </w:r>
      <w:r w:rsidR="003B7FC9" w:rsidRPr="002738F5">
        <w:rPr>
          <w:rFonts w:ascii="Liberation Serif" w:hAnsi="Liberation Serif" w:cs="Liberation Serif"/>
          <w:sz w:val="28"/>
          <w:szCs w:val="27"/>
        </w:rPr>
        <w:t> </w:t>
      </w:r>
      <w:r w:rsidRPr="002738F5">
        <w:rPr>
          <w:rFonts w:ascii="Liberation Serif" w:hAnsi="Liberation Serif" w:cs="Liberation Serif"/>
          <w:sz w:val="28"/>
          <w:szCs w:val="27"/>
        </w:rPr>
        <w:t xml:space="preserve">в </w:t>
      </w:r>
      <w:r w:rsidR="003B7FC9" w:rsidRPr="002738F5">
        <w:rPr>
          <w:rFonts w:ascii="Liberation Serif" w:hAnsi="Liberation Serif" w:cs="Liberation Serif"/>
          <w:sz w:val="28"/>
          <w:szCs w:val="27"/>
        </w:rPr>
        <w:t>пункте 2 слова «</w:t>
      </w:r>
      <w:r w:rsidR="00AF07D1" w:rsidRPr="00AF07D1">
        <w:rPr>
          <w:rFonts w:ascii="Liberation Serif" w:hAnsi="Liberation Serif" w:cs="Liberation Serif"/>
          <w:sz w:val="28"/>
          <w:szCs w:val="27"/>
        </w:rPr>
        <w:t xml:space="preserve">возложить на Первого заместителя Министра социальной политики Свердловской области </w:t>
      </w:r>
      <w:r w:rsidR="003B7FC9" w:rsidRPr="002738F5">
        <w:rPr>
          <w:rFonts w:ascii="Liberation Serif" w:hAnsi="Liberation Serif" w:cs="Liberation Serif"/>
          <w:sz w:val="28"/>
          <w:szCs w:val="27"/>
        </w:rPr>
        <w:t>Е.Э. Лайковскую» заменить словами «</w:t>
      </w:r>
      <w:r w:rsidR="00AF07D1">
        <w:rPr>
          <w:rFonts w:ascii="Liberation Serif" w:hAnsi="Liberation Serif" w:cs="Liberation Serif"/>
          <w:sz w:val="28"/>
          <w:szCs w:val="27"/>
        </w:rPr>
        <w:t>оставляю за собой</w:t>
      </w:r>
      <w:r w:rsidR="003B7FC9" w:rsidRPr="002738F5">
        <w:rPr>
          <w:rFonts w:ascii="Liberation Serif" w:hAnsi="Liberation Serif" w:cs="Liberation Serif"/>
          <w:sz w:val="28"/>
          <w:szCs w:val="27"/>
        </w:rPr>
        <w:t>».</w:t>
      </w:r>
    </w:p>
    <w:p w14:paraId="00DD67CD" w14:textId="51CB89CA" w:rsidR="003B7FC9" w:rsidRPr="002738F5" w:rsidRDefault="003B7FC9" w:rsidP="00FA5B57">
      <w:pPr>
        <w:tabs>
          <w:tab w:val="left" w:pos="0"/>
        </w:tabs>
        <w:ind w:firstLine="709"/>
        <w:jc w:val="both"/>
        <w:rPr>
          <w:rFonts w:ascii="Liberation Serif" w:hAnsi="Liberation Serif" w:cs="Liberation Serif"/>
          <w:sz w:val="28"/>
          <w:szCs w:val="27"/>
        </w:rPr>
      </w:pPr>
      <w:r w:rsidRPr="002738F5">
        <w:rPr>
          <w:rFonts w:ascii="Liberation Serif" w:hAnsi="Liberation Serif" w:cs="Liberation Serif"/>
          <w:sz w:val="28"/>
          <w:szCs w:val="27"/>
        </w:rPr>
        <w:t xml:space="preserve">2. Внести в </w:t>
      </w:r>
      <w:r w:rsidR="004F29CC" w:rsidRPr="002738F5">
        <w:rPr>
          <w:rFonts w:ascii="Liberation Serif" w:hAnsi="Liberation Serif" w:cs="Liberation Serif"/>
          <w:sz w:val="28"/>
          <w:szCs w:val="27"/>
        </w:rPr>
        <w:t xml:space="preserve">Административный регламент </w:t>
      </w:r>
      <w:r w:rsidR="00D824D5" w:rsidRPr="002738F5">
        <w:rPr>
          <w:rFonts w:ascii="Liberation Serif" w:hAnsi="Liberation Serif" w:cs="Liberation Serif"/>
          <w:sz w:val="28"/>
          <w:szCs w:val="27"/>
        </w:rPr>
        <w:t>предоставления территориальными отраслевыми исполнительными органами государственной власти Свердловской</w:t>
      </w:r>
      <w:r w:rsidRPr="002738F5">
        <w:rPr>
          <w:rFonts w:ascii="Liberation Serif" w:hAnsi="Liberation Serif" w:cs="Liberation Serif"/>
          <w:sz w:val="28"/>
          <w:szCs w:val="27"/>
        </w:rPr>
        <w:t xml:space="preserve"> </w:t>
      </w:r>
      <w:r w:rsidR="00D824D5" w:rsidRPr="002738F5">
        <w:rPr>
          <w:rFonts w:ascii="Liberation Serif" w:hAnsi="Liberation Serif" w:cs="Liberation Serif"/>
          <w:sz w:val="28"/>
          <w:szCs w:val="27"/>
        </w:rPr>
        <w:t>области – управлениями социальной политики Министерства социальной политики Свердловской области государственной услуги «</w:t>
      </w:r>
      <w:r w:rsidR="00FF0AFA" w:rsidRPr="002738F5">
        <w:rPr>
          <w:rFonts w:ascii="Liberation Serif" w:hAnsi="Liberation Serif" w:cs="Liberation Serif"/>
          <w:sz w:val="28"/>
          <w:szCs w:val="27"/>
        </w:rPr>
        <w:t>Компенсация расходов, связанных с приобретением протезов (кроме зубных, глазных протезов), протезно-ортопедических изделий</w:t>
      </w:r>
      <w:r w:rsidR="00D824D5" w:rsidRPr="002738F5">
        <w:rPr>
          <w:rFonts w:ascii="Liberation Serif" w:hAnsi="Liberation Serif" w:cs="Liberation Serif"/>
          <w:sz w:val="28"/>
          <w:szCs w:val="27"/>
        </w:rPr>
        <w:t>», утвержденный приказом Министерства социальной политики Свердловской области от</w:t>
      </w:r>
      <w:r w:rsidRPr="002738F5">
        <w:rPr>
          <w:rFonts w:ascii="Liberation Serif" w:hAnsi="Liberation Serif" w:cs="Liberation Serif"/>
          <w:sz w:val="28"/>
          <w:szCs w:val="27"/>
        </w:rPr>
        <w:t xml:space="preserve"> </w:t>
      </w:r>
      <w:r w:rsidR="00FF0AFA" w:rsidRPr="002738F5">
        <w:rPr>
          <w:rFonts w:ascii="Liberation Serif" w:hAnsi="Liberation Serif" w:cs="Liberation Serif"/>
          <w:sz w:val="28"/>
          <w:szCs w:val="27"/>
        </w:rPr>
        <w:t>08.12.2016 № 595</w:t>
      </w:r>
      <w:r w:rsidRPr="002738F5">
        <w:rPr>
          <w:rFonts w:ascii="Liberation Serif" w:hAnsi="Liberation Serif" w:cs="Liberation Serif"/>
          <w:sz w:val="28"/>
          <w:szCs w:val="27"/>
        </w:rPr>
        <w:t xml:space="preserve">, </w:t>
      </w:r>
      <w:r w:rsidR="00A86649" w:rsidRPr="00AE63AE">
        <w:rPr>
          <w:rFonts w:ascii="Liberation Serif" w:hAnsi="Liberation Serif" w:cs="Liberation Serif"/>
          <w:sz w:val="28"/>
          <w:szCs w:val="27"/>
        </w:rPr>
        <w:t>изменения</w:t>
      </w:r>
      <w:r w:rsidR="00A86649">
        <w:rPr>
          <w:rFonts w:ascii="Liberation Serif" w:hAnsi="Liberation Serif" w:cs="Liberation Serif"/>
          <w:sz w:val="28"/>
          <w:szCs w:val="27"/>
        </w:rPr>
        <w:t>,</w:t>
      </w:r>
      <w:r w:rsidR="00A86649" w:rsidRPr="00AE63AE">
        <w:rPr>
          <w:rFonts w:ascii="Liberation Serif" w:hAnsi="Liberation Serif" w:cs="Liberation Serif"/>
          <w:sz w:val="28"/>
          <w:szCs w:val="27"/>
        </w:rPr>
        <w:t xml:space="preserve"> </w:t>
      </w:r>
      <w:r w:rsidRPr="002738F5">
        <w:rPr>
          <w:rFonts w:ascii="Liberation Serif" w:hAnsi="Liberation Serif" w:cs="Liberation Serif"/>
          <w:sz w:val="28"/>
          <w:szCs w:val="27"/>
        </w:rPr>
        <w:t>изложив его в новой редакции (приложение).</w:t>
      </w:r>
    </w:p>
    <w:p w14:paraId="48E3C56B" w14:textId="5A22E2DB" w:rsidR="00B152B2" w:rsidRPr="002738F5" w:rsidRDefault="003B7FC9" w:rsidP="00FA5B57">
      <w:pPr>
        <w:tabs>
          <w:tab w:val="left" w:pos="0"/>
        </w:tabs>
        <w:ind w:firstLine="709"/>
        <w:jc w:val="both"/>
        <w:rPr>
          <w:rFonts w:ascii="Liberation Serif" w:hAnsi="Liberation Serif" w:cs="Liberation Serif"/>
          <w:sz w:val="28"/>
          <w:szCs w:val="27"/>
        </w:rPr>
      </w:pPr>
      <w:r w:rsidRPr="002738F5">
        <w:rPr>
          <w:rFonts w:ascii="Liberation Serif" w:hAnsi="Liberation Serif" w:cs="Liberation Serif"/>
          <w:sz w:val="28"/>
          <w:szCs w:val="27"/>
        </w:rPr>
        <w:t>3</w:t>
      </w:r>
      <w:r w:rsidR="00820315" w:rsidRPr="002738F5">
        <w:rPr>
          <w:rFonts w:ascii="Liberation Serif" w:hAnsi="Liberation Serif" w:cs="Liberation Serif"/>
          <w:sz w:val="28"/>
          <w:szCs w:val="27"/>
        </w:rPr>
        <w:t>. </w:t>
      </w:r>
      <w:r w:rsidR="00A86649">
        <w:rPr>
          <w:rFonts w:ascii="Liberation Serif" w:hAnsi="Liberation Serif" w:cs="Liberation Serif"/>
          <w:sz w:val="28"/>
          <w:szCs w:val="27"/>
        </w:rPr>
        <w:t>Н</w:t>
      </w:r>
      <w:r w:rsidR="000E7FFD" w:rsidRPr="002738F5">
        <w:rPr>
          <w:rFonts w:ascii="Liberation Serif" w:hAnsi="Liberation Serif" w:cs="Liberation Serif"/>
          <w:sz w:val="28"/>
          <w:szCs w:val="27"/>
        </w:rPr>
        <w:t>астоящий приказ</w:t>
      </w:r>
      <w:r w:rsidR="00B152B2" w:rsidRPr="002738F5">
        <w:rPr>
          <w:rFonts w:ascii="Liberation Serif" w:hAnsi="Liberation Serif" w:cs="Liberation Serif"/>
          <w:sz w:val="28"/>
          <w:szCs w:val="27"/>
        </w:rPr>
        <w:t xml:space="preserve"> </w:t>
      </w:r>
      <w:r w:rsidR="00A86649">
        <w:rPr>
          <w:rFonts w:ascii="Liberation Serif" w:hAnsi="Liberation Serif" w:cs="Liberation Serif"/>
          <w:sz w:val="28"/>
          <w:szCs w:val="27"/>
        </w:rPr>
        <w:t>о</w:t>
      </w:r>
      <w:r w:rsidR="00A86649" w:rsidRPr="00DF7187">
        <w:rPr>
          <w:rFonts w:ascii="Liberation Serif" w:hAnsi="Liberation Serif" w:cs="Liberation Serif"/>
          <w:sz w:val="28"/>
          <w:szCs w:val="27"/>
        </w:rPr>
        <w:t xml:space="preserve">публиковать </w:t>
      </w:r>
      <w:r w:rsidR="00B152B2" w:rsidRPr="002738F5">
        <w:rPr>
          <w:rFonts w:ascii="Liberation Serif" w:hAnsi="Liberation Serif" w:cs="Liberation Serif"/>
          <w:sz w:val="28"/>
          <w:szCs w:val="27"/>
        </w:rPr>
        <w:t>на «Официальном</w:t>
      </w:r>
      <w:r w:rsidR="007E6427" w:rsidRPr="002738F5">
        <w:rPr>
          <w:rFonts w:ascii="Liberation Serif" w:hAnsi="Liberation Serif" w:cs="Liberation Serif"/>
          <w:sz w:val="28"/>
          <w:szCs w:val="27"/>
        </w:rPr>
        <w:t xml:space="preserve"> </w:t>
      </w:r>
      <w:r w:rsidR="00B152B2" w:rsidRPr="002738F5">
        <w:rPr>
          <w:rFonts w:ascii="Liberation Serif" w:hAnsi="Liberation Serif" w:cs="Liberation Serif"/>
          <w:sz w:val="28"/>
          <w:szCs w:val="27"/>
        </w:rPr>
        <w:t xml:space="preserve">интернет-портале правовой информации Свердловской области» (www.pravo.gov66.ru). </w:t>
      </w:r>
    </w:p>
    <w:p w14:paraId="65196F35" w14:textId="77777777" w:rsidR="00B152B2" w:rsidRPr="002738F5" w:rsidRDefault="00B152B2" w:rsidP="00FA5B57">
      <w:pPr>
        <w:keepNext/>
        <w:tabs>
          <w:tab w:val="num" w:pos="0"/>
        </w:tabs>
        <w:ind w:left="142" w:firstLine="709"/>
        <w:jc w:val="both"/>
        <w:outlineLvl w:val="2"/>
        <w:rPr>
          <w:rFonts w:ascii="Liberation Serif" w:hAnsi="Liberation Serif" w:cs="Liberation Serif"/>
          <w:sz w:val="28"/>
          <w:szCs w:val="27"/>
        </w:rPr>
      </w:pPr>
    </w:p>
    <w:p w14:paraId="1BCC2D15" w14:textId="77777777" w:rsidR="00A72058" w:rsidRPr="002738F5" w:rsidRDefault="00A72058" w:rsidP="00FA5B57">
      <w:pPr>
        <w:keepNext/>
        <w:tabs>
          <w:tab w:val="num" w:pos="0"/>
        </w:tabs>
        <w:ind w:left="142" w:firstLine="709"/>
        <w:jc w:val="both"/>
        <w:outlineLvl w:val="2"/>
        <w:rPr>
          <w:rFonts w:ascii="Liberation Serif" w:hAnsi="Liberation Serif" w:cs="Liberation Serif"/>
          <w:sz w:val="28"/>
          <w:szCs w:val="27"/>
        </w:rPr>
      </w:pPr>
    </w:p>
    <w:p w14:paraId="02EA3688" w14:textId="0765CC38" w:rsidR="00936D61" w:rsidRPr="002738F5" w:rsidRDefault="00B152B2" w:rsidP="00FA5B57">
      <w:pPr>
        <w:keepNext/>
        <w:tabs>
          <w:tab w:val="num" w:pos="0"/>
        </w:tabs>
        <w:jc w:val="both"/>
        <w:outlineLvl w:val="2"/>
        <w:rPr>
          <w:rFonts w:ascii="Liberation Serif" w:hAnsi="Liberation Serif" w:cs="Liberation Serif"/>
          <w:sz w:val="28"/>
          <w:szCs w:val="27"/>
        </w:rPr>
      </w:pPr>
      <w:r w:rsidRPr="002738F5">
        <w:rPr>
          <w:rFonts w:ascii="Liberation Serif" w:hAnsi="Liberation Serif" w:cs="Liberation Serif"/>
          <w:sz w:val="28"/>
          <w:szCs w:val="27"/>
        </w:rPr>
        <w:t>Министр</w:t>
      </w:r>
      <w:r w:rsidR="00AF61D0" w:rsidRPr="002738F5">
        <w:rPr>
          <w:rFonts w:ascii="Liberation Serif" w:hAnsi="Liberation Serif" w:cs="Liberation Serif"/>
          <w:sz w:val="28"/>
          <w:szCs w:val="27"/>
        </w:rPr>
        <w:t xml:space="preserve">  </w:t>
      </w:r>
      <w:r w:rsidR="003855CE" w:rsidRPr="002738F5">
        <w:rPr>
          <w:rFonts w:ascii="Liberation Serif" w:hAnsi="Liberation Serif" w:cs="Liberation Serif"/>
          <w:sz w:val="28"/>
          <w:szCs w:val="27"/>
        </w:rPr>
        <w:t xml:space="preserve">                                                              </w:t>
      </w:r>
      <w:r w:rsidRPr="002738F5">
        <w:rPr>
          <w:rFonts w:ascii="Liberation Serif" w:hAnsi="Liberation Serif" w:cs="Liberation Serif"/>
          <w:sz w:val="28"/>
          <w:szCs w:val="27"/>
        </w:rPr>
        <w:t xml:space="preserve">      </w:t>
      </w:r>
      <w:r w:rsidR="00936342" w:rsidRPr="002738F5">
        <w:rPr>
          <w:rFonts w:ascii="Liberation Serif" w:hAnsi="Liberation Serif" w:cs="Liberation Serif"/>
          <w:sz w:val="28"/>
          <w:szCs w:val="27"/>
        </w:rPr>
        <w:t xml:space="preserve">   </w:t>
      </w:r>
      <w:r w:rsidR="002E2A53" w:rsidRPr="002738F5">
        <w:rPr>
          <w:rFonts w:ascii="Liberation Serif" w:hAnsi="Liberation Serif" w:cs="Liberation Serif"/>
          <w:sz w:val="28"/>
          <w:szCs w:val="27"/>
        </w:rPr>
        <w:t xml:space="preserve">   </w:t>
      </w:r>
      <w:r w:rsidR="00936342" w:rsidRPr="002738F5">
        <w:rPr>
          <w:rFonts w:ascii="Liberation Serif" w:hAnsi="Liberation Serif" w:cs="Liberation Serif"/>
          <w:sz w:val="28"/>
          <w:szCs w:val="27"/>
        </w:rPr>
        <w:t xml:space="preserve"> </w:t>
      </w:r>
      <w:r w:rsidR="00950EC8" w:rsidRPr="002738F5">
        <w:rPr>
          <w:rFonts w:ascii="Liberation Serif" w:hAnsi="Liberation Serif" w:cs="Liberation Serif"/>
          <w:sz w:val="28"/>
          <w:szCs w:val="27"/>
        </w:rPr>
        <w:t xml:space="preserve">   </w:t>
      </w:r>
      <w:r w:rsidR="003B7FC9" w:rsidRPr="002738F5">
        <w:rPr>
          <w:rFonts w:ascii="Liberation Serif" w:hAnsi="Liberation Serif" w:cs="Liberation Serif"/>
          <w:sz w:val="28"/>
          <w:szCs w:val="27"/>
        </w:rPr>
        <w:t xml:space="preserve">           </w:t>
      </w:r>
      <w:r w:rsidR="00950EC8" w:rsidRPr="002738F5">
        <w:rPr>
          <w:rFonts w:ascii="Liberation Serif" w:hAnsi="Liberation Serif" w:cs="Liberation Serif"/>
          <w:sz w:val="28"/>
          <w:szCs w:val="27"/>
        </w:rPr>
        <w:t xml:space="preserve"> </w:t>
      </w:r>
      <w:r w:rsidR="005E4241" w:rsidRPr="002738F5">
        <w:rPr>
          <w:rFonts w:ascii="Liberation Serif" w:hAnsi="Liberation Serif" w:cs="Liberation Serif"/>
          <w:sz w:val="28"/>
          <w:szCs w:val="27"/>
        </w:rPr>
        <w:t xml:space="preserve">         </w:t>
      </w:r>
      <w:r w:rsidR="002841AD" w:rsidRPr="002738F5">
        <w:rPr>
          <w:rFonts w:ascii="Liberation Serif" w:hAnsi="Liberation Serif" w:cs="Liberation Serif"/>
          <w:sz w:val="28"/>
          <w:szCs w:val="27"/>
        </w:rPr>
        <w:t xml:space="preserve">      </w:t>
      </w:r>
      <w:r w:rsidRPr="002738F5">
        <w:rPr>
          <w:rFonts w:ascii="Liberation Serif" w:hAnsi="Liberation Serif" w:cs="Liberation Serif"/>
          <w:sz w:val="28"/>
          <w:szCs w:val="27"/>
        </w:rPr>
        <w:t>А.В. Злоказов</w:t>
      </w:r>
    </w:p>
    <w:p w14:paraId="6E3A9FD9" w14:textId="77777777" w:rsidR="00655272" w:rsidRPr="00B83D78" w:rsidRDefault="00655272" w:rsidP="00FA5B57">
      <w:pPr>
        <w:tabs>
          <w:tab w:val="left" w:pos="5171"/>
          <w:tab w:val="center" w:pos="7286"/>
        </w:tabs>
        <w:autoSpaceDE w:val="0"/>
        <w:autoSpaceDN w:val="0"/>
        <w:adjustRightInd w:val="0"/>
        <w:rPr>
          <w:rFonts w:ascii="Liberation Serif" w:hAnsi="Liberation Serif" w:cs="Liberation Serif"/>
          <w:b/>
          <w:bCs/>
          <w:sz w:val="27"/>
          <w:szCs w:val="27"/>
        </w:rPr>
      </w:pPr>
      <w:r w:rsidRPr="00B83D78">
        <w:rPr>
          <w:rFonts w:ascii="Liberation Serif" w:hAnsi="Liberation Serif" w:cs="Liberation Serif"/>
          <w:b/>
          <w:bCs/>
          <w:sz w:val="27"/>
          <w:szCs w:val="27"/>
        </w:rPr>
        <w:br w:type="page"/>
      </w:r>
    </w:p>
    <w:p w14:paraId="5A133AA0" w14:textId="77777777" w:rsidR="004167E3" w:rsidRPr="002738F5" w:rsidRDefault="00655272" w:rsidP="00FA5B57">
      <w:pPr>
        <w:autoSpaceDE w:val="0"/>
        <w:autoSpaceDN w:val="0"/>
        <w:adjustRightInd w:val="0"/>
        <w:ind w:left="5387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738F5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 xml:space="preserve">Приложение </w:t>
      </w:r>
    </w:p>
    <w:p w14:paraId="2EBCE12C" w14:textId="77777777" w:rsidR="00655272" w:rsidRPr="002738F5" w:rsidRDefault="00655272" w:rsidP="00FA5B57">
      <w:pPr>
        <w:autoSpaceDE w:val="0"/>
        <w:autoSpaceDN w:val="0"/>
        <w:adjustRightInd w:val="0"/>
        <w:ind w:left="5387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738F5">
        <w:rPr>
          <w:rFonts w:ascii="Liberation Serif" w:eastAsiaTheme="minorHAnsi" w:hAnsi="Liberation Serif" w:cs="Liberation Serif"/>
          <w:sz w:val="28"/>
          <w:szCs w:val="28"/>
          <w:lang w:eastAsia="en-US"/>
        </w:rPr>
        <w:t>к приказу</w:t>
      </w:r>
      <w:r w:rsidR="004167E3" w:rsidRPr="002738F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2738F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Министерства социальной политики Свердловской области </w:t>
      </w:r>
    </w:p>
    <w:p w14:paraId="1F170EAE" w14:textId="77777777" w:rsidR="00655272" w:rsidRPr="002738F5" w:rsidRDefault="004167E3" w:rsidP="00FA5B57">
      <w:pPr>
        <w:autoSpaceDE w:val="0"/>
        <w:autoSpaceDN w:val="0"/>
        <w:adjustRightInd w:val="0"/>
        <w:ind w:left="5387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738F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от __________________ </w:t>
      </w:r>
      <w:r w:rsidR="00655272" w:rsidRPr="002738F5">
        <w:rPr>
          <w:rFonts w:ascii="Liberation Serif" w:eastAsiaTheme="minorHAnsi" w:hAnsi="Liberation Serif" w:cs="Liberation Serif"/>
          <w:sz w:val="28"/>
          <w:szCs w:val="28"/>
          <w:lang w:eastAsia="en-US"/>
        </w:rPr>
        <w:t>№ _______</w:t>
      </w:r>
      <w:r w:rsidRPr="002738F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</w:p>
    <w:p w14:paraId="529AFDCE" w14:textId="77777777" w:rsidR="005D4D44" w:rsidRPr="002738F5" w:rsidRDefault="005D4D44" w:rsidP="00FA5B57">
      <w:pPr>
        <w:autoSpaceDE w:val="0"/>
        <w:autoSpaceDN w:val="0"/>
        <w:adjustRightInd w:val="0"/>
        <w:ind w:left="5387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1F07A473" w14:textId="77777777" w:rsidR="005D4D44" w:rsidRPr="002738F5" w:rsidRDefault="005D4D44" w:rsidP="00FA5B57">
      <w:pPr>
        <w:autoSpaceDE w:val="0"/>
        <w:autoSpaceDN w:val="0"/>
        <w:adjustRightInd w:val="0"/>
        <w:ind w:left="5387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033C96BD" w14:textId="77777777" w:rsidR="00FA5B57" w:rsidRPr="002738F5" w:rsidRDefault="00FA5B57" w:rsidP="00FA5B57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2738F5">
        <w:rPr>
          <w:rFonts w:ascii="Liberation Serif" w:hAnsi="Liberation Serif" w:cs="Liberation Serif"/>
          <w:b/>
          <w:sz w:val="28"/>
          <w:szCs w:val="28"/>
        </w:rPr>
        <w:t>АДМИНИСТРАТИВНЫЙ РЕГЛАМЕНТ</w:t>
      </w:r>
    </w:p>
    <w:p w14:paraId="466F84A9" w14:textId="77777777" w:rsidR="005D4D44" w:rsidRPr="002738F5" w:rsidRDefault="005D4D44" w:rsidP="00FA5B57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2738F5">
        <w:rPr>
          <w:rFonts w:ascii="Liberation Serif" w:hAnsi="Liberation Serif" w:cs="Liberation Serif"/>
          <w:b/>
          <w:sz w:val="28"/>
          <w:szCs w:val="28"/>
        </w:rPr>
        <w:t>предоставления территориальными отраслевыми исполнительными органами государственной власти Свердловской области - управлениями социальной политики Министерства социальной политики Свердловской области государственной услуги «</w:t>
      </w:r>
      <w:r w:rsidRPr="002738F5">
        <w:rPr>
          <w:rFonts w:ascii="Liberation Serif" w:hAnsi="Liberation Serif" w:cs="Liberation Serif"/>
          <w:b/>
          <w:bCs/>
          <w:sz w:val="28"/>
          <w:szCs w:val="28"/>
        </w:rPr>
        <w:t>Компенсация расходов, связанных с</w:t>
      </w:r>
      <w:r w:rsidR="004167E3" w:rsidRPr="002738F5">
        <w:rPr>
          <w:rFonts w:ascii="Liberation Serif" w:hAnsi="Liberation Serif" w:cs="Liberation Serif"/>
          <w:b/>
          <w:bCs/>
          <w:sz w:val="28"/>
          <w:szCs w:val="28"/>
        </w:rPr>
        <w:t> </w:t>
      </w:r>
      <w:r w:rsidRPr="002738F5">
        <w:rPr>
          <w:rFonts w:ascii="Liberation Serif" w:hAnsi="Liberation Serif" w:cs="Liberation Serif"/>
          <w:b/>
          <w:bCs/>
          <w:sz w:val="28"/>
          <w:szCs w:val="28"/>
        </w:rPr>
        <w:t>приобретением протезов (кроме зубных, глазных протезов), протезно-ортопедических изделий</w:t>
      </w:r>
      <w:r w:rsidRPr="002738F5">
        <w:rPr>
          <w:rFonts w:ascii="Liberation Serif" w:hAnsi="Liberation Serif" w:cs="Liberation Serif"/>
          <w:b/>
          <w:sz w:val="28"/>
          <w:szCs w:val="28"/>
        </w:rPr>
        <w:t>»</w:t>
      </w:r>
    </w:p>
    <w:p w14:paraId="3F41237C" w14:textId="77777777" w:rsidR="005D4D44" w:rsidRPr="002738F5" w:rsidRDefault="005D4D44" w:rsidP="00FA5B57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40FB1F98" w14:textId="77777777" w:rsidR="005D4D44" w:rsidRPr="002738F5" w:rsidRDefault="005D4D44" w:rsidP="00FA5B57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2738F5">
        <w:rPr>
          <w:rFonts w:ascii="Liberation Serif" w:hAnsi="Liberation Serif" w:cs="Liberation Serif"/>
          <w:sz w:val="28"/>
          <w:szCs w:val="28"/>
        </w:rPr>
        <w:t>Раздел 1. Общие положения</w:t>
      </w:r>
    </w:p>
    <w:p w14:paraId="7CF7D1FF" w14:textId="77777777" w:rsidR="005D4D44" w:rsidRPr="002738F5" w:rsidRDefault="005D4D44" w:rsidP="00FA5B57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4A40244A" w14:textId="77777777" w:rsidR="005D4D44" w:rsidRPr="002738F5" w:rsidRDefault="005D4D44" w:rsidP="00FA5B57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2738F5">
        <w:rPr>
          <w:rFonts w:ascii="Liberation Serif" w:hAnsi="Liberation Serif" w:cs="Liberation Serif"/>
          <w:sz w:val="28"/>
          <w:szCs w:val="28"/>
        </w:rPr>
        <w:t>Предмет регулирования регламента</w:t>
      </w:r>
    </w:p>
    <w:p w14:paraId="19BD0014" w14:textId="77777777" w:rsidR="005D4D44" w:rsidRPr="002738F5" w:rsidRDefault="005D4D44" w:rsidP="00FA5B57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2A3AB46E" w14:textId="0F4E74DC" w:rsidR="00AB3E7E" w:rsidRDefault="005D4D44" w:rsidP="00BC727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738F5">
        <w:rPr>
          <w:rFonts w:ascii="Liberation Serif" w:eastAsia="Calibri" w:hAnsi="Liberation Serif" w:cs="Liberation Serif"/>
          <w:sz w:val="28"/>
          <w:szCs w:val="28"/>
          <w:lang w:eastAsia="en-US"/>
        </w:rPr>
        <w:t>1. Административный регламент предоставления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 «Компенсация расходов, связанных с</w:t>
      </w:r>
      <w:r w:rsidR="00E4057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2738F5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приобретением протезов (кроме зубных, глазных протезов), протезно-ортопедических изделий» (далее – регламент) </w:t>
      </w:r>
      <w:r w:rsidR="00BD3BE9" w:rsidRPr="002738F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устанавливает </w:t>
      </w:r>
      <w:r w:rsidR="00BC727C" w:rsidRPr="00BC727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порядок </w:t>
      </w:r>
      <w:r w:rsidR="00BC727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и стандарт </w:t>
      </w:r>
      <w:r w:rsidR="00BC727C" w:rsidRPr="00BC727C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предоставления государственной услуги</w:t>
      </w:r>
      <w:r w:rsidR="00BC727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</w:t>
      </w:r>
      <w:r w:rsidR="00AB3E7E" w:rsidRPr="00AB3E7E">
        <w:rPr>
          <w:rFonts w:ascii="Liberation Serif" w:eastAsiaTheme="minorHAnsi" w:hAnsi="Liberation Serif" w:cs="Liberation Serif"/>
          <w:sz w:val="28"/>
          <w:szCs w:val="28"/>
          <w:lang w:eastAsia="en-US"/>
        </w:rPr>
        <w:t>сроки и</w:t>
      </w:r>
      <w:r w:rsidR="00BC727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AB3E7E" w:rsidRPr="00AB3E7E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последовательность административных процедур и действий территориальных отраслевых исполнительных органов государственной власти Свердловской области – управлений социальной политики Министерства социальной политики Свердловской области (далее – управления социальной политики) по</w:t>
      </w:r>
      <w:r w:rsidR="00D13779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AB3E7E" w:rsidRPr="00AB3E7E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предоставлению государственной услуги</w:t>
      </w:r>
      <w:r w:rsidR="00D13779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D13779" w:rsidRPr="00D13779">
        <w:rPr>
          <w:rFonts w:ascii="Liberation Serif" w:eastAsiaTheme="minorHAnsi" w:hAnsi="Liberation Serif" w:cs="Liberation Serif"/>
          <w:sz w:val="28"/>
          <w:szCs w:val="28"/>
          <w:lang w:eastAsia="en-US"/>
        </w:rPr>
        <w:t>«Компенсация расходов, связанных с приобретением протезов (кроме зубных, глазных протезов), протезно-ортопедических изделий»</w:t>
      </w:r>
      <w:r w:rsidR="00D13779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D13779" w:rsidRPr="00D13779">
        <w:rPr>
          <w:rFonts w:ascii="Liberation Serif" w:eastAsiaTheme="minorHAnsi" w:hAnsi="Liberation Serif" w:cs="Liberation Serif"/>
          <w:sz w:val="28"/>
          <w:szCs w:val="28"/>
          <w:lang w:eastAsia="en-US"/>
        </w:rPr>
        <w:t>(далее – государственная услуга)</w:t>
      </w:r>
      <w:r w:rsidR="00D13779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17C65DAB" w14:textId="0D5435F2" w:rsidR="00AB3E7E" w:rsidRDefault="00D13779" w:rsidP="00FA5B5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13779">
        <w:rPr>
          <w:rFonts w:ascii="Liberation Serif" w:eastAsiaTheme="minorHAnsi" w:hAnsi="Liberation Serif" w:cs="Liberation Serif"/>
          <w:sz w:val="28"/>
          <w:szCs w:val="28"/>
          <w:lang w:eastAsia="en-US"/>
        </w:rPr>
        <w:t>2.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D13779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Регламент устанавливает порядок взаимодействия между структурными подразделениями управления социальной политики, его должностными лицами, а также взаимодействия управления социальной политики с заявителями, учреждениями и организациями, осуществляющими функции по</w:t>
      </w:r>
      <w:r w:rsidR="00402F09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D13779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предоставлению государственной услуги, в процессе ее предоставления.</w:t>
      </w:r>
    </w:p>
    <w:p w14:paraId="468E6EA5" w14:textId="77777777" w:rsidR="00BD3BE9" w:rsidRPr="002738F5" w:rsidRDefault="00BD3BE9" w:rsidP="00FA5B5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613786D9" w14:textId="77777777" w:rsidR="00BD3BE9" w:rsidRPr="002738F5" w:rsidRDefault="00BD3BE9" w:rsidP="00FA5B57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738F5">
        <w:rPr>
          <w:rFonts w:ascii="Liberation Serif" w:eastAsiaTheme="minorHAnsi" w:hAnsi="Liberation Serif" w:cs="Liberation Serif"/>
          <w:sz w:val="28"/>
          <w:szCs w:val="28"/>
          <w:lang w:eastAsia="en-US"/>
        </w:rPr>
        <w:t>Круг заявителей</w:t>
      </w:r>
    </w:p>
    <w:p w14:paraId="2A3D185D" w14:textId="77777777" w:rsidR="00BD3BE9" w:rsidRPr="002738F5" w:rsidRDefault="00BD3BE9" w:rsidP="00FA5B57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155B02DE" w14:textId="31945D08" w:rsidR="009A0C37" w:rsidRPr="002738F5" w:rsidRDefault="0040115F" w:rsidP="00BC727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738F5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E71E12" w:rsidRPr="002738F5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E71E12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2738F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Заявителями </w:t>
      </w:r>
      <w:r w:rsidR="00815F3D" w:rsidRPr="00815F3D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 получение государственной услуги являются</w:t>
      </w:r>
      <w:r w:rsidR="00BC727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BC727C" w:rsidRPr="002738F5">
        <w:rPr>
          <w:rFonts w:ascii="Liberation Serif" w:eastAsiaTheme="minorHAnsi" w:hAnsi="Liberation Serif" w:cs="Liberation Serif"/>
          <w:sz w:val="28"/>
          <w:szCs w:val="28"/>
          <w:lang w:eastAsia="en-US"/>
        </w:rPr>
        <w:t>граждане,</w:t>
      </w:r>
      <w:r w:rsidR="00BC727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2738F5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проживающие на территории Свердловской области</w:t>
      </w:r>
      <w:r w:rsidR="00BC727C"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Pr="002738F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815F3D" w:rsidRPr="002738F5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не</w:t>
      </w:r>
      <w:r w:rsidR="00BC727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2738F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имеющие группы инвалидности, но по медицинским показаниям нуждающиеся </w:t>
      </w:r>
      <w:r w:rsidR="00815F3D" w:rsidRPr="002738F5">
        <w:rPr>
          <w:rFonts w:ascii="Liberation Serif" w:eastAsiaTheme="minorHAnsi" w:hAnsi="Liberation Serif" w:cs="Liberation Serif"/>
          <w:sz w:val="28"/>
          <w:szCs w:val="28"/>
          <w:lang w:eastAsia="en-US"/>
        </w:rPr>
        <w:t>в</w:t>
      </w:r>
      <w:r w:rsidR="00BC727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402F09" w:rsidRPr="00402F09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протез</w:t>
      </w:r>
      <w:r w:rsidR="00402F09">
        <w:rPr>
          <w:rFonts w:ascii="Liberation Serif" w:eastAsiaTheme="minorHAnsi" w:hAnsi="Liberation Serif" w:cs="Liberation Serif"/>
          <w:sz w:val="28"/>
          <w:szCs w:val="28"/>
          <w:lang w:eastAsia="en-US"/>
        </w:rPr>
        <w:t>ах</w:t>
      </w:r>
      <w:r w:rsidR="00402F09" w:rsidRPr="00402F09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(кроме зубных, глазных протезов), протезно-ортопедических издели</w:t>
      </w:r>
      <w:r w:rsidR="00402F09">
        <w:rPr>
          <w:rFonts w:ascii="Liberation Serif" w:eastAsiaTheme="minorHAnsi" w:hAnsi="Liberation Serif" w:cs="Liberation Serif"/>
          <w:sz w:val="28"/>
          <w:szCs w:val="28"/>
          <w:lang w:eastAsia="en-US"/>
        </w:rPr>
        <w:t>ях</w:t>
      </w:r>
      <w:r w:rsidR="00402F09" w:rsidRPr="00402F09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(далее </w:t>
      </w:r>
      <w:r w:rsidR="00402F09">
        <w:rPr>
          <w:rFonts w:ascii="Liberation Serif" w:eastAsiaTheme="minorHAnsi" w:hAnsi="Liberation Serif" w:cs="Liberation Serif"/>
          <w:sz w:val="28"/>
          <w:szCs w:val="28"/>
          <w:lang w:eastAsia="en-US"/>
        </w:rPr>
        <w:t>–</w:t>
      </w:r>
      <w:r w:rsidR="00402F09" w:rsidRPr="00402F09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протезно-</w:t>
      </w:r>
      <w:r w:rsidR="00402F09" w:rsidRPr="00402F09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ортопедические изделия)</w:t>
      </w:r>
      <w:r w:rsidR="00402F09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2738F5">
        <w:rPr>
          <w:rFonts w:ascii="Liberation Serif" w:eastAsiaTheme="minorHAnsi" w:hAnsi="Liberation Serif" w:cs="Liberation Serif"/>
          <w:sz w:val="28"/>
          <w:szCs w:val="28"/>
          <w:lang w:eastAsia="en-US"/>
        </w:rPr>
        <w:t>(</w:t>
      </w:r>
      <w:r w:rsidR="00402F09" w:rsidRPr="002738F5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</w:t>
      </w:r>
      <w:r w:rsidR="00BC727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2738F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исключением лиц, проработавших в тылу в период </w:t>
      </w:r>
      <w:r w:rsidR="00BC727C" w:rsidRPr="002738F5">
        <w:rPr>
          <w:rFonts w:ascii="Liberation Serif" w:eastAsiaTheme="minorHAnsi" w:hAnsi="Liberation Serif" w:cs="Liberation Serif"/>
          <w:sz w:val="28"/>
          <w:szCs w:val="28"/>
          <w:lang w:eastAsia="en-US"/>
        </w:rPr>
        <w:t>с</w:t>
      </w:r>
      <w:r w:rsidR="00BC727C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2738F5">
        <w:rPr>
          <w:rFonts w:ascii="Liberation Serif" w:eastAsiaTheme="minorHAnsi" w:hAnsi="Liberation Serif" w:cs="Liberation Serif"/>
          <w:sz w:val="28"/>
          <w:szCs w:val="28"/>
          <w:lang w:eastAsia="en-US"/>
        </w:rPr>
        <w:t>22 июня 1941 года по 9 мая 1945 года не менее шести месяцев, исключая период работы на временно оккупированных территориях СССР, и лиц, награжденных орденами или медалями СССР за самоотверженный труд в</w:t>
      </w:r>
      <w:r w:rsidR="00402F09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2738F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период Великой Отечественной войны, и лиц, обеспечение которых протезно-ортопедическими изделиями осуществляется </w:t>
      </w:r>
      <w:r w:rsidR="00402F09" w:rsidRPr="002738F5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</w:t>
      </w:r>
      <w:r w:rsidR="00815F3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2738F5">
        <w:rPr>
          <w:rFonts w:ascii="Liberation Serif" w:eastAsiaTheme="minorHAnsi" w:hAnsi="Liberation Serif" w:cs="Liberation Serif"/>
          <w:sz w:val="28"/>
          <w:szCs w:val="28"/>
          <w:lang w:eastAsia="en-US"/>
        </w:rPr>
        <w:t>счет средств федерального бюджета в</w:t>
      </w:r>
      <w:r w:rsidR="00815F3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2738F5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порядке, установленном Правительством Российской Федерации) (далее</w:t>
      </w:r>
      <w:r w:rsidR="00402F09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2738F5">
        <w:rPr>
          <w:rFonts w:ascii="Liberation Serif" w:eastAsiaTheme="minorHAnsi" w:hAnsi="Liberation Serif" w:cs="Liberation Serif"/>
          <w:sz w:val="28"/>
          <w:szCs w:val="28"/>
          <w:lang w:eastAsia="en-US"/>
        </w:rPr>
        <w:t>–</w:t>
      </w:r>
      <w:r w:rsidR="00402F09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F1322D" w:rsidRPr="002738F5">
        <w:rPr>
          <w:rFonts w:ascii="Liberation Serif" w:eastAsiaTheme="minorHAnsi" w:hAnsi="Liberation Serif" w:cs="Liberation Serif"/>
          <w:sz w:val="28"/>
          <w:szCs w:val="28"/>
          <w:lang w:eastAsia="en-US"/>
        </w:rPr>
        <w:t>граждане</w:t>
      </w:r>
      <w:r w:rsidRPr="002738F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), подавшие заявление о предоставлении компенсации расходов, связанных </w:t>
      </w:r>
      <w:r w:rsidR="00BC727C" w:rsidRPr="002738F5">
        <w:rPr>
          <w:rFonts w:ascii="Liberation Serif" w:eastAsiaTheme="minorHAnsi" w:hAnsi="Liberation Serif" w:cs="Liberation Serif"/>
          <w:sz w:val="28"/>
          <w:szCs w:val="28"/>
          <w:lang w:eastAsia="en-US"/>
        </w:rPr>
        <w:t>с</w:t>
      </w:r>
      <w:r w:rsidR="00BC727C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2738F5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приобретением протезно-ортопедических изделий</w:t>
      </w:r>
      <w:r w:rsidR="00402F09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(далее</w:t>
      </w:r>
      <w:r w:rsidR="00BC727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402F09">
        <w:rPr>
          <w:rFonts w:ascii="Liberation Serif" w:eastAsiaTheme="minorHAnsi" w:hAnsi="Liberation Serif" w:cs="Liberation Serif"/>
          <w:sz w:val="28"/>
          <w:szCs w:val="28"/>
          <w:lang w:eastAsia="en-US"/>
        </w:rPr>
        <w:t>–</w:t>
      </w:r>
      <w:r w:rsidR="00BC727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402F09">
        <w:rPr>
          <w:rFonts w:ascii="Liberation Serif" w:eastAsiaTheme="minorHAnsi" w:hAnsi="Liberation Serif" w:cs="Liberation Serif"/>
          <w:sz w:val="28"/>
          <w:szCs w:val="28"/>
          <w:lang w:eastAsia="en-US"/>
        </w:rPr>
        <w:t>компенсация)</w:t>
      </w:r>
      <w:r w:rsidRPr="002738F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</w:t>
      </w:r>
      <w:r w:rsidR="00BC727C" w:rsidRPr="002738F5">
        <w:rPr>
          <w:rFonts w:ascii="Liberation Serif" w:eastAsiaTheme="minorHAnsi" w:hAnsi="Liberation Serif" w:cs="Liberation Serif"/>
          <w:sz w:val="28"/>
          <w:szCs w:val="28"/>
          <w:lang w:eastAsia="en-US"/>
        </w:rPr>
        <w:t>в</w:t>
      </w:r>
      <w:r w:rsidR="00BC727C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2738F5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управление социальной политики по месту жительства</w:t>
      </w:r>
      <w:r w:rsidR="00815F3D" w:rsidRPr="00815F3D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5F89BA97" w14:textId="77777777" w:rsidR="0040115F" w:rsidRPr="002738F5" w:rsidRDefault="0040115F" w:rsidP="00FA5B57">
      <w:pPr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41C818AF" w14:textId="77777777" w:rsidR="0040115F" w:rsidRPr="002738F5" w:rsidRDefault="0040115F" w:rsidP="00FA5B57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738F5">
        <w:rPr>
          <w:rFonts w:ascii="Liberation Serif" w:eastAsiaTheme="minorHAnsi" w:hAnsi="Liberation Serif" w:cs="Liberation Serif"/>
          <w:sz w:val="28"/>
          <w:szCs w:val="28"/>
          <w:lang w:eastAsia="en-US"/>
        </w:rPr>
        <w:t>Требования к порядку информирования о предоставлении государственной услуги</w:t>
      </w:r>
    </w:p>
    <w:p w14:paraId="3467C5A5" w14:textId="77777777" w:rsidR="0040115F" w:rsidRPr="002738F5" w:rsidRDefault="0040115F" w:rsidP="00FA5B57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083FD245" w14:textId="3723735D" w:rsidR="007C71AD" w:rsidRPr="007C71AD" w:rsidRDefault="009A0C37" w:rsidP="00DF2DFB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738F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4. Информирование </w:t>
      </w:r>
      <w:r w:rsidR="007C71AD" w:rsidRPr="007C71A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заявителей </w:t>
      </w:r>
      <w:r w:rsidR="00711F2B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 вопросам</w:t>
      </w:r>
      <w:r w:rsidR="007C71AD" w:rsidRPr="007C71A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предоставления государственной услуги и услуг, которые являются необходимыми </w:t>
      </w:r>
      <w:r w:rsidR="00711F2B" w:rsidRPr="007C71AD">
        <w:rPr>
          <w:rFonts w:ascii="Liberation Serif" w:eastAsiaTheme="minorHAnsi" w:hAnsi="Liberation Serif" w:cs="Liberation Serif"/>
          <w:sz w:val="28"/>
          <w:szCs w:val="28"/>
          <w:lang w:eastAsia="en-US"/>
        </w:rPr>
        <w:t>и</w:t>
      </w:r>
      <w:r w:rsidR="00711F2B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7C71AD" w:rsidRPr="007C71AD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обязательными для</w:t>
      </w:r>
      <w:r w:rsidR="00DB124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7C71AD" w:rsidRPr="007C71AD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предоставления государственной услуги, предоставление сведений о ходе предоставления указанных услуг осуществляется непосредственно</w:t>
      </w:r>
      <w:r w:rsidR="00DF2DFB" w:rsidRPr="00DF2DF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DF2DFB" w:rsidRPr="007C71AD">
        <w:rPr>
          <w:rFonts w:ascii="Liberation Serif" w:eastAsiaTheme="minorHAnsi" w:hAnsi="Liberation Serif" w:cs="Liberation Serif"/>
          <w:sz w:val="28"/>
          <w:szCs w:val="28"/>
          <w:lang w:eastAsia="en-US"/>
        </w:rPr>
        <w:t>государственными гражданскими служащими</w:t>
      </w:r>
      <w:r w:rsidR="00DF2DF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DF2DFB" w:rsidRPr="00DF2DFB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Свердловской области, замещающи</w:t>
      </w:r>
      <w:r w:rsidR="00DF2DFB">
        <w:rPr>
          <w:rFonts w:ascii="Liberation Serif" w:eastAsiaTheme="minorHAnsi" w:hAnsi="Liberation Serif" w:cs="Liberation Serif"/>
          <w:sz w:val="28"/>
          <w:szCs w:val="28"/>
          <w:lang w:eastAsia="en-US"/>
        </w:rPr>
        <w:t>ми</w:t>
      </w:r>
      <w:r w:rsidR="00DF2DFB" w:rsidRPr="00DF2DF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должности государственной гражданской службы Свердловской области </w:t>
      </w:r>
      <w:r w:rsidR="003B11CB">
        <w:rPr>
          <w:rFonts w:ascii="Liberation Serif" w:eastAsiaTheme="minorHAnsi" w:hAnsi="Liberation Serif" w:cs="Liberation Serif"/>
          <w:sz w:val="28"/>
          <w:szCs w:val="28"/>
          <w:lang w:eastAsia="en-US"/>
        </w:rPr>
        <w:t>(</w:t>
      </w:r>
      <w:r w:rsidR="00DB124B" w:rsidRPr="00DB124B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далее –</w:t>
      </w:r>
      <w:r w:rsidR="00DB124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DB124B" w:rsidRPr="00DB124B">
        <w:rPr>
          <w:rFonts w:ascii="Liberation Serif" w:eastAsiaTheme="minorHAnsi" w:hAnsi="Liberation Serif" w:cs="Liberation Serif"/>
          <w:sz w:val="28"/>
          <w:szCs w:val="28"/>
          <w:lang w:eastAsia="en-US"/>
        </w:rPr>
        <w:t>государственны</w:t>
      </w:r>
      <w:r w:rsidR="00DB124B">
        <w:rPr>
          <w:rFonts w:ascii="Liberation Serif" w:eastAsiaTheme="minorHAnsi" w:hAnsi="Liberation Serif" w:cs="Liberation Serif"/>
          <w:sz w:val="28"/>
          <w:szCs w:val="28"/>
          <w:lang w:eastAsia="en-US"/>
        </w:rPr>
        <w:t>е</w:t>
      </w:r>
      <w:r w:rsidR="00DB124B" w:rsidRPr="00DB124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граждански</w:t>
      </w:r>
      <w:r w:rsidR="00DB124B">
        <w:rPr>
          <w:rFonts w:ascii="Liberation Serif" w:eastAsiaTheme="minorHAnsi" w:hAnsi="Liberation Serif" w:cs="Liberation Serif"/>
          <w:sz w:val="28"/>
          <w:szCs w:val="28"/>
          <w:lang w:eastAsia="en-US"/>
        </w:rPr>
        <w:t>е</w:t>
      </w:r>
      <w:r w:rsidR="00DB124B" w:rsidRPr="00DB124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служащи</w:t>
      </w:r>
      <w:r w:rsidR="00DB124B">
        <w:rPr>
          <w:rFonts w:ascii="Liberation Serif" w:eastAsiaTheme="minorHAnsi" w:hAnsi="Liberation Serif" w:cs="Liberation Serif"/>
          <w:sz w:val="28"/>
          <w:szCs w:val="28"/>
          <w:lang w:eastAsia="en-US"/>
        </w:rPr>
        <w:t>е</w:t>
      </w:r>
      <w:r w:rsidR="003B11C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) </w:t>
      </w:r>
      <w:r w:rsidR="00DF2DFB" w:rsidRPr="00DF2DF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 Министерстве социальной политики Свердловской области </w:t>
      </w:r>
      <w:r w:rsidR="00DF2DFB">
        <w:rPr>
          <w:rFonts w:ascii="Liberation Serif" w:eastAsiaTheme="minorHAnsi" w:hAnsi="Liberation Serif" w:cs="Liberation Serif"/>
          <w:sz w:val="28"/>
          <w:szCs w:val="28"/>
          <w:lang w:eastAsia="en-US"/>
        </w:rPr>
        <w:t>(далее</w:t>
      </w:r>
      <w:r w:rsidR="00C46C0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DF2DFB">
        <w:rPr>
          <w:rFonts w:ascii="Liberation Serif" w:eastAsiaTheme="minorHAnsi" w:hAnsi="Liberation Serif" w:cs="Liberation Serif"/>
          <w:sz w:val="28"/>
          <w:szCs w:val="28"/>
          <w:lang w:eastAsia="en-US"/>
        </w:rPr>
        <w:t>–</w:t>
      </w:r>
      <w:r w:rsidR="00C46C0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DF2DF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Министерство) </w:t>
      </w:r>
      <w:r w:rsidR="00DB124B" w:rsidRPr="00DF2DFB">
        <w:rPr>
          <w:rFonts w:ascii="Liberation Serif" w:eastAsiaTheme="minorHAnsi" w:hAnsi="Liberation Serif" w:cs="Liberation Serif"/>
          <w:sz w:val="28"/>
          <w:szCs w:val="28"/>
          <w:lang w:eastAsia="en-US"/>
        </w:rPr>
        <w:t>и</w:t>
      </w:r>
      <w:r w:rsidR="00DB124B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DF2DFB" w:rsidRPr="00DF2DFB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управлениях социальной политики</w:t>
      </w:r>
      <w:r w:rsidR="00DF2DF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7C71AD" w:rsidRPr="007C71AD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 личном приеме и</w:t>
      </w:r>
      <w:r w:rsidR="00DB124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7C71AD" w:rsidRPr="007C71AD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</w:t>
      </w:r>
      <w:r w:rsidR="00DB124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7C71AD" w:rsidRPr="007C71A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телефону, а также работниками Государственного бюджетного учреждения Свердловской области «Многофункциональный центр предоставления государственных </w:t>
      </w:r>
      <w:r w:rsidR="00DB124B" w:rsidRPr="007C71AD">
        <w:rPr>
          <w:rFonts w:ascii="Liberation Serif" w:eastAsiaTheme="minorHAnsi" w:hAnsi="Liberation Serif" w:cs="Liberation Serif"/>
          <w:sz w:val="28"/>
          <w:szCs w:val="28"/>
          <w:lang w:eastAsia="en-US"/>
        </w:rPr>
        <w:t>и</w:t>
      </w:r>
      <w:r w:rsidR="00DB124B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7C71AD" w:rsidRPr="007C71A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муниципальных услуг» (далее – </w:t>
      </w:r>
      <w:r w:rsidR="003B11CB">
        <w:rPr>
          <w:rFonts w:ascii="Liberation Serif" w:eastAsiaTheme="minorHAnsi" w:hAnsi="Liberation Serif" w:cs="Liberation Serif"/>
          <w:sz w:val="28"/>
          <w:szCs w:val="28"/>
          <w:lang w:eastAsia="en-US"/>
        </w:rPr>
        <w:t>МФЦ</w:t>
      </w:r>
      <w:r w:rsidR="007C71AD" w:rsidRPr="007C71AD">
        <w:rPr>
          <w:rFonts w:ascii="Liberation Serif" w:eastAsiaTheme="minorHAnsi" w:hAnsi="Liberation Serif" w:cs="Liberation Serif"/>
          <w:sz w:val="28"/>
          <w:szCs w:val="28"/>
          <w:lang w:eastAsia="en-US"/>
        </w:rPr>
        <w:t>) и его филиалов</w:t>
      </w:r>
      <w:r w:rsidR="007C71AD" w:rsidRPr="00C46C0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путем размещения информации на официальном сайте органа, предоставляющего государственную услугу, </w:t>
      </w:r>
      <w:r w:rsidR="003B11CB" w:rsidRPr="00C46C04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 официальном сайте Министерства в информационно-телекоммуникационной сети «Интернет» (далее – сеть Интернет)</w:t>
      </w:r>
      <w:r w:rsidR="007C71AD" w:rsidRPr="00C46C04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а также с использованием федеральной государственной информационной системы «Единый портал государственных и муниципальных услуг (функций)» (далее – Единый портал)</w:t>
      </w:r>
      <w:r w:rsidR="007C71AD" w:rsidRPr="007C71A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 </w:t>
      </w:r>
    </w:p>
    <w:p w14:paraId="4768AB85" w14:textId="09A867A9" w:rsidR="009A0C37" w:rsidRPr="002738F5" w:rsidRDefault="009A0C37" w:rsidP="00FA5B5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2738F5">
        <w:rPr>
          <w:rFonts w:ascii="Liberation Serif" w:eastAsiaTheme="minorHAnsi" w:hAnsi="Liberation Serif" w:cs="Liberation Serif"/>
          <w:sz w:val="28"/>
          <w:szCs w:val="28"/>
          <w:lang w:eastAsia="en-US"/>
        </w:rPr>
        <w:t>5. </w:t>
      </w:r>
      <w:r w:rsidR="00D70110" w:rsidRPr="00D70110">
        <w:rPr>
          <w:rFonts w:ascii="Liberation Serif" w:eastAsiaTheme="minorHAnsi" w:hAnsi="Liberation Serif" w:cs="Liberation Serif"/>
          <w:sz w:val="28"/>
          <w:szCs w:val="28"/>
          <w:lang w:eastAsia="en-US"/>
        </w:rPr>
        <w:t>Информация о порядке предоставления государственной услуги и услуг, которые являются необходимыми и обязательными для</w:t>
      </w:r>
      <w:r w:rsidR="00D7011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D70110" w:rsidRPr="00D7011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предоставления государственной услуги, месте нахождения, графиках (режиме) работы, номерах контактных телефонов, адресах электронной почты и официальных сайтов Министерства и управлений социальной политики, размещена </w:t>
      </w:r>
      <w:r w:rsidR="00B7573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на </w:t>
      </w:r>
      <w:r w:rsidR="00792947" w:rsidRPr="00792947">
        <w:rPr>
          <w:rFonts w:ascii="Liberation Serif" w:eastAsiaTheme="minorHAnsi" w:hAnsi="Liberation Serif" w:cs="Liberation Serif"/>
          <w:sz w:val="28"/>
          <w:szCs w:val="28"/>
          <w:lang w:eastAsia="en-US"/>
        </w:rPr>
        <w:t>Един</w:t>
      </w:r>
      <w:r w:rsidR="00B75735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ом</w:t>
      </w:r>
      <w:r w:rsidR="00792947" w:rsidRPr="0079294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портал</w:t>
      </w:r>
      <w:r w:rsidR="00B75735">
        <w:rPr>
          <w:rFonts w:ascii="Liberation Serif" w:eastAsiaTheme="minorHAnsi" w:hAnsi="Liberation Serif" w:cs="Liberation Serif"/>
          <w:sz w:val="28"/>
          <w:szCs w:val="28"/>
          <w:lang w:eastAsia="en-US"/>
        </w:rPr>
        <w:t>е</w:t>
      </w:r>
      <w:r w:rsidR="00792947" w:rsidRPr="0079294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по адресу </w:t>
      </w:r>
      <w:r w:rsidR="00B75735">
        <w:rPr>
          <w:rFonts w:ascii="Liberation Serif" w:eastAsiaTheme="minorHAnsi" w:hAnsi="Liberation Serif" w:cs="Liberation Serif"/>
          <w:sz w:val="28"/>
          <w:szCs w:val="28"/>
          <w:lang w:eastAsia="en-US"/>
        </w:rPr>
        <w:t>https://www.gosuslugi.ru/</w:t>
      </w:r>
      <w:r w:rsidR="00C46C04" w:rsidRPr="00C46C04">
        <w:rPr>
          <w:rFonts w:ascii="Liberation Serif" w:eastAsiaTheme="minorHAnsi" w:hAnsi="Liberation Serif" w:cs="Liberation Serif"/>
          <w:sz w:val="28"/>
          <w:szCs w:val="28"/>
          <w:lang w:eastAsia="en-US"/>
        </w:rPr>
        <w:t>215126/</w:t>
      </w:r>
      <w:r w:rsidR="00792947" w:rsidRPr="00792947"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="0079294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D70110" w:rsidRPr="00D7011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 региональной информационной системе «Реестр государственных и муниципальных услуг (функций) Свердловской области» (далее – региональный реестр), на официальном сайте Министерства в </w:t>
      </w:r>
      <w:r w:rsidR="003B11CB" w:rsidRPr="003B11CB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сети Интернет</w:t>
      </w:r>
      <w:r w:rsidR="00D70110" w:rsidRPr="00D7011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(www.msp.midural.ru), на</w:t>
      </w:r>
      <w:r w:rsidR="00D7011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D70110" w:rsidRPr="00D7011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официальных сайтах </w:t>
      </w:r>
      <w:r w:rsidR="00371888" w:rsidRPr="00D70110">
        <w:rPr>
          <w:rFonts w:ascii="Liberation Serif" w:eastAsiaTheme="minorHAnsi" w:hAnsi="Liberation Serif" w:cs="Liberation Serif"/>
          <w:sz w:val="28"/>
          <w:szCs w:val="28"/>
          <w:lang w:eastAsia="en-US"/>
        </w:rPr>
        <w:t>в</w:t>
      </w:r>
      <w:r w:rsidR="00371888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D70110" w:rsidRPr="00D7011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сети Интернет и информационных стендах управлений социальной политики, </w:t>
      </w:r>
      <w:r w:rsidR="00371888" w:rsidRPr="00D70110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</w:t>
      </w:r>
      <w:r w:rsidR="00371888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D70110" w:rsidRPr="00D7011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официальном сайте </w:t>
      </w:r>
      <w:r w:rsidR="003B11CB">
        <w:rPr>
          <w:rFonts w:ascii="Liberation Serif" w:eastAsiaTheme="minorHAnsi" w:hAnsi="Liberation Serif" w:cs="Liberation Serif"/>
          <w:sz w:val="28"/>
          <w:szCs w:val="28"/>
          <w:lang w:eastAsia="en-US"/>
        </w:rPr>
        <w:t>МФЦ</w:t>
      </w:r>
      <w:r w:rsidR="00D70110" w:rsidRPr="00D7011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(</w:t>
      </w:r>
      <w:r w:rsidR="00D70110" w:rsidRPr="00D70110">
        <w:rPr>
          <w:rFonts w:ascii="Liberation Serif" w:eastAsiaTheme="minorHAnsi" w:hAnsi="Liberation Serif" w:cs="Liberation Serif"/>
          <w:sz w:val="28"/>
          <w:szCs w:val="28"/>
          <w:lang w:val="en-US" w:eastAsia="en-US"/>
        </w:rPr>
        <w:t>www</w:t>
      </w:r>
      <w:r w:rsidR="00D70110" w:rsidRPr="00D70110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D70110" w:rsidRPr="00D70110">
        <w:rPr>
          <w:rFonts w:ascii="Liberation Serif" w:eastAsiaTheme="minorHAnsi" w:hAnsi="Liberation Serif" w:cs="Liberation Serif"/>
          <w:sz w:val="28"/>
          <w:szCs w:val="28"/>
          <w:lang w:val="en-US" w:eastAsia="en-US"/>
        </w:rPr>
        <w:t>mfc</w:t>
      </w:r>
      <w:r w:rsidR="00D70110" w:rsidRPr="00D70110">
        <w:rPr>
          <w:rFonts w:ascii="Liberation Serif" w:eastAsiaTheme="minorHAnsi" w:hAnsi="Liberation Serif" w:cs="Liberation Serif"/>
          <w:sz w:val="28"/>
          <w:szCs w:val="28"/>
          <w:lang w:eastAsia="en-US"/>
        </w:rPr>
        <w:t>66.</w:t>
      </w:r>
      <w:r w:rsidR="00D70110" w:rsidRPr="00D70110">
        <w:rPr>
          <w:rFonts w:ascii="Liberation Serif" w:eastAsiaTheme="minorHAnsi" w:hAnsi="Liberation Serif" w:cs="Liberation Serif"/>
          <w:sz w:val="28"/>
          <w:szCs w:val="28"/>
          <w:lang w:val="en-US" w:eastAsia="en-US"/>
        </w:rPr>
        <w:t>ru</w:t>
      </w:r>
      <w:r w:rsidR="00D70110" w:rsidRPr="00D70110">
        <w:rPr>
          <w:rFonts w:ascii="Liberation Serif" w:eastAsiaTheme="minorHAnsi" w:hAnsi="Liberation Serif" w:cs="Liberation Serif"/>
          <w:sz w:val="28"/>
          <w:szCs w:val="28"/>
          <w:lang w:eastAsia="en-US"/>
        </w:rPr>
        <w:t>), на стендах в местах предоставления услуг, которые являются необходимыми и обязательными для</w:t>
      </w:r>
      <w:r w:rsidR="003B11C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D70110" w:rsidRPr="00D7011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предоставления </w:t>
      </w:r>
      <w:r w:rsidR="00D70110" w:rsidRPr="00D70110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государственной услуги,</w:t>
      </w:r>
      <w:r w:rsidR="00D70110" w:rsidRPr="00D70110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</w:t>
      </w:r>
      <w:r w:rsidR="00DB124B" w:rsidRPr="00D70110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а</w:t>
      </w:r>
      <w:r w:rsidR="00371888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</w:t>
      </w:r>
      <w:r w:rsidR="00D70110" w:rsidRPr="00D70110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также предоставляется непосредственно государственными гражданскими служащими </w:t>
      </w:r>
      <w:r w:rsidR="00D70110" w:rsidRPr="00D70110">
        <w:rPr>
          <w:rFonts w:ascii="Liberation Serif" w:eastAsiaTheme="minorHAnsi" w:hAnsi="Liberation Serif" w:cs="Liberation Serif"/>
          <w:sz w:val="28"/>
          <w:szCs w:val="28"/>
          <w:lang w:eastAsia="en-US"/>
        </w:rPr>
        <w:t>Министерства и управлений социальной политики</w:t>
      </w:r>
      <w:r w:rsidR="00DB124B">
        <w:rPr>
          <w:rFonts w:ascii="Liberation Serif" w:eastAsiaTheme="minorHAnsi" w:hAnsi="Liberation Serif" w:cs="Liberation Serif"/>
          <w:sz w:val="28"/>
          <w:szCs w:val="28"/>
          <w:lang w:eastAsia="en-US"/>
        </w:rPr>
        <w:t>, работниками МФЦ</w:t>
      </w:r>
      <w:r w:rsidR="00D70110" w:rsidRPr="00D7011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D70110" w:rsidRPr="00D70110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при личном приеме, а также </w:t>
      </w:r>
      <w:r w:rsidR="00371888" w:rsidRPr="00D70110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по</w:t>
      </w:r>
      <w:r w:rsidR="00371888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 </w:t>
      </w:r>
      <w:r w:rsidR="00D70110" w:rsidRPr="00D70110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телефону.</w:t>
      </w:r>
    </w:p>
    <w:p w14:paraId="1588E50F" w14:textId="77777777" w:rsidR="009A0C37" w:rsidRPr="002738F5" w:rsidRDefault="009A0C37" w:rsidP="00FA5B5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738F5">
        <w:rPr>
          <w:rFonts w:ascii="Liberation Serif" w:eastAsiaTheme="minorHAnsi" w:hAnsi="Liberation Serif" w:cs="Liberation Serif"/>
          <w:sz w:val="28"/>
          <w:szCs w:val="28"/>
          <w:lang w:eastAsia="en-US"/>
        </w:rPr>
        <w:t>6. Основными требованиями к информированию граждан о порядке предоставления государственной услуги и услуг, которые являются необходимыми и обязательными для предоставления государственной услуги, являются достоверность предоставляемой информации, четкость в изложении информации, полнота информирования.</w:t>
      </w:r>
    </w:p>
    <w:p w14:paraId="3FC83ED3" w14:textId="0994324B" w:rsidR="009A0C37" w:rsidRPr="002738F5" w:rsidRDefault="009A0C37" w:rsidP="00FA5B5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738F5">
        <w:rPr>
          <w:rFonts w:ascii="Liberation Serif" w:eastAsiaTheme="minorHAnsi" w:hAnsi="Liberation Serif" w:cs="Liberation Serif"/>
          <w:sz w:val="28"/>
          <w:szCs w:val="28"/>
          <w:lang w:eastAsia="en-US"/>
        </w:rPr>
        <w:t>7. </w:t>
      </w:r>
      <w:r w:rsidR="00D70110" w:rsidRPr="00D70110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 общении с гражданами (по телефону или лично) государственные гражданские служащие Министерства и</w:t>
      </w:r>
      <w:r w:rsidR="00DB124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D70110" w:rsidRPr="00D70110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управлений социальной политики</w:t>
      </w:r>
      <w:r w:rsidR="00DB124B">
        <w:rPr>
          <w:rFonts w:ascii="Liberation Serif" w:eastAsiaTheme="minorHAnsi" w:hAnsi="Liberation Serif" w:cs="Liberation Serif"/>
          <w:sz w:val="28"/>
          <w:szCs w:val="28"/>
          <w:lang w:eastAsia="en-US"/>
        </w:rPr>
        <w:t>, работники МФЦ</w:t>
      </w:r>
      <w:r w:rsidR="00D70110" w:rsidRPr="00D7011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должны корректно и внимательно относиться к</w:t>
      </w:r>
      <w:r w:rsidR="00DB124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D70110" w:rsidRPr="00D7011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гражданам, </w:t>
      </w:r>
      <w:r w:rsidR="00DB124B" w:rsidRPr="00D70110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не</w:t>
      </w:r>
      <w:r w:rsidR="00DB124B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D70110" w:rsidRPr="00D70110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унижая их чести и достоинства. Устное информирование о порядке предоставления государственной услуги должно проводиться с использованием официально-делового стиля речи.</w:t>
      </w:r>
    </w:p>
    <w:p w14:paraId="001EFE59" w14:textId="77777777" w:rsidR="009A0C37" w:rsidRPr="002738F5" w:rsidRDefault="009A0C37" w:rsidP="00FA5B5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738F5">
        <w:rPr>
          <w:rFonts w:ascii="Liberation Serif" w:eastAsiaTheme="minorHAnsi" w:hAnsi="Liberation Serif" w:cs="Liberation Serif"/>
          <w:sz w:val="28"/>
          <w:szCs w:val="28"/>
          <w:lang w:eastAsia="en-US"/>
        </w:rPr>
        <w:t>8. Информирование граждан о порядке предоставления государственной услуги может осуществляться с использованием средств автоинформирования.</w:t>
      </w:r>
    </w:p>
    <w:p w14:paraId="401039B4" w14:textId="77777777" w:rsidR="00BD3BE9" w:rsidRPr="002738F5" w:rsidRDefault="00BD3BE9" w:rsidP="00FA5B5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49829006" w14:textId="77777777" w:rsidR="009A0C37" w:rsidRPr="002738F5" w:rsidRDefault="009A0C37" w:rsidP="00FA5B57">
      <w:pPr>
        <w:pStyle w:val="ConsNormal"/>
        <w:keepNext/>
        <w:widowControl/>
        <w:ind w:right="0" w:firstLine="0"/>
        <w:jc w:val="center"/>
        <w:rPr>
          <w:rFonts w:ascii="Liberation Serif" w:hAnsi="Liberation Serif" w:cs="Liberation Serif"/>
          <w:sz w:val="28"/>
          <w:szCs w:val="28"/>
        </w:rPr>
      </w:pPr>
      <w:r w:rsidRPr="002738F5">
        <w:rPr>
          <w:rFonts w:ascii="Liberation Serif" w:hAnsi="Liberation Serif" w:cs="Liberation Serif"/>
          <w:sz w:val="28"/>
          <w:szCs w:val="28"/>
        </w:rPr>
        <w:t>Раздел 2. Стандарт предоставления государственной услуги</w:t>
      </w:r>
    </w:p>
    <w:p w14:paraId="30DC120B" w14:textId="77777777" w:rsidR="009A0C37" w:rsidRPr="002738F5" w:rsidRDefault="009A0C37" w:rsidP="00FA5B57">
      <w:pPr>
        <w:pStyle w:val="ConsNormal"/>
        <w:keepNext/>
        <w:widowControl/>
        <w:ind w:right="0" w:firstLine="709"/>
        <w:jc w:val="center"/>
        <w:rPr>
          <w:rFonts w:ascii="Liberation Serif" w:hAnsi="Liberation Serif" w:cs="Liberation Serif"/>
          <w:sz w:val="28"/>
          <w:szCs w:val="28"/>
        </w:rPr>
      </w:pPr>
    </w:p>
    <w:p w14:paraId="05ACFE00" w14:textId="77777777" w:rsidR="009A0C37" w:rsidRPr="002738F5" w:rsidRDefault="009A0C37" w:rsidP="00FA5B57">
      <w:pPr>
        <w:pStyle w:val="ConsNormal"/>
        <w:keepNext/>
        <w:widowControl/>
        <w:ind w:right="0" w:firstLine="0"/>
        <w:jc w:val="center"/>
        <w:rPr>
          <w:rFonts w:ascii="Liberation Serif" w:hAnsi="Liberation Serif" w:cs="Liberation Serif"/>
          <w:sz w:val="28"/>
          <w:szCs w:val="28"/>
        </w:rPr>
      </w:pPr>
      <w:r w:rsidRPr="002738F5">
        <w:rPr>
          <w:rFonts w:ascii="Liberation Serif" w:hAnsi="Liberation Serif" w:cs="Liberation Serif"/>
          <w:sz w:val="28"/>
          <w:szCs w:val="28"/>
        </w:rPr>
        <w:t>Наименование государственной услуги</w:t>
      </w:r>
    </w:p>
    <w:p w14:paraId="5898FCD9" w14:textId="77777777" w:rsidR="009A0C37" w:rsidRPr="002738F5" w:rsidRDefault="009A0C37" w:rsidP="00FA5B57">
      <w:pPr>
        <w:pStyle w:val="ConsNormal"/>
        <w:keepNext/>
        <w:widowControl/>
        <w:ind w:right="0" w:firstLine="0"/>
        <w:jc w:val="center"/>
        <w:rPr>
          <w:rFonts w:ascii="Liberation Serif" w:hAnsi="Liberation Serif" w:cs="Liberation Serif"/>
          <w:sz w:val="28"/>
          <w:szCs w:val="28"/>
        </w:rPr>
      </w:pPr>
    </w:p>
    <w:p w14:paraId="0028E92D" w14:textId="7E77EFE6" w:rsidR="009A0C37" w:rsidRPr="002738F5" w:rsidRDefault="009A0C37" w:rsidP="00FA5B57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738F5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9. Наименование государственной услуги – </w:t>
      </w:r>
      <w:r w:rsidR="000726E7" w:rsidRPr="002738F5">
        <w:rPr>
          <w:rFonts w:ascii="Liberation Serif" w:eastAsia="Calibri" w:hAnsi="Liberation Serif" w:cs="Liberation Serif"/>
          <w:sz w:val="28"/>
          <w:szCs w:val="28"/>
          <w:lang w:eastAsia="en-US"/>
        </w:rPr>
        <w:t>«Компенсация расходов, связанных с приобретением протезов (кроме зубных, глазных протезов), протезно-ортопедических изделий»</w:t>
      </w:r>
      <w:r w:rsidR="001A7FF2">
        <w:rPr>
          <w:rFonts w:ascii="Liberation Serif" w:eastAsia="Calibri" w:hAnsi="Liberation Serif" w:cs="Liberation Serif"/>
          <w:sz w:val="28"/>
          <w:szCs w:val="28"/>
          <w:lang w:eastAsia="en-US"/>
        </w:rPr>
        <w:t>.</w:t>
      </w:r>
    </w:p>
    <w:p w14:paraId="3C861CBE" w14:textId="77777777" w:rsidR="009A0C37" w:rsidRPr="002738F5" w:rsidRDefault="009A0C37" w:rsidP="00FA5B5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0009841D" w14:textId="77777777" w:rsidR="000726E7" w:rsidRPr="002738F5" w:rsidRDefault="000726E7" w:rsidP="00FA5B57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738F5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Наименование органа, предоставляющего государственную услугу</w:t>
      </w:r>
    </w:p>
    <w:p w14:paraId="081DFB4B" w14:textId="77777777" w:rsidR="000726E7" w:rsidRPr="002738F5" w:rsidRDefault="000726E7" w:rsidP="00FA5B5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013E2CEA" w14:textId="77777777" w:rsidR="000726E7" w:rsidRPr="002738F5" w:rsidRDefault="000726E7" w:rsidP="00FA5B57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738F5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10. Государственная услуга предоставляется </w:t>
      </w:r>
      <w:r w:rsidRPr="002738F5">
        <w:rPr>
          <w:rFonts w:ascii="Liberation Serif" w:hAnsi="Liberation Serif" w:cs="Liberation Serif"/>
          <w:sz w:val="28"/>
          <w:szCs w:val="28"/>
        </w:rPr>
        <w:t>управлениями социальной политики.</w:t>
      </w:r>
    </w:p>
    <w:p w14:paraId="494DC4C6" w14:textId="77777777" w:rsidR="000726E7" w:rsidRDefault="000726E7" w:rsidP="00FA5B57">
      <w:pPr>
        <w:tabs>
          <w:tab w:val="right" w:pos="9923"/>
        </w:tabs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</w:p>
    <w:p w14:paraId="287E6323" w14:textId="50989E67" w:rsidR="00E25B11" w:rsidRPr="00E25B11" w:rsidRDefault="00E25B11" w:rsidP="00E25B11">
      <w:pPr>
        <w:tabs>
          <w:tab w:val="right" w:pos="9923"/>
        </w:tabs>
        <w:autoSpaceDE w:val="0"/>
        <w:autoSpaceDN w:val="0"/>
        <w:adjustRightInd w:val="0"/>
        <w:jc w:val="center"/>
        <w:rPr>
          <w:rFonts w:ascii="Liberation Serif" w:hAnsi="Liberation Serif" w:cs="Liberation Serif"/>
          <w:bCs/>
          <w:sz w:val="28"/>
          <w:szCs w:val="28"/>
        </w:rPr>
      </w:pPr>
      <w:r w:rsidRPr="00E25B11">
        <w:rPr>
          <w:rFonts w:ascii="Liberation Serif" w:hAnsi="Liberation Serif" w:cs="Liberation Serif"/>
          <w:bCs/>
          <w:sz w:val="28"/>
          <w:szCs w:val="28"/>
        </w:rPr>
        <w:t>Наименование органов и организаци</w:t>
      </w:r>
      <w:r>
        <w:rPr>
          <w:rFonts w:ascii="Liberation Serif" w:hAnsi="Liberation Serif" w:cs="Liberation Serif"/>
          <w:bCs/>
          <w:sz w:val="28"/>
          <w:szCs w:val="28"/>
        </w:rPr>
        <w:t>й</w:t>
      </w:r>
      <w:r w:rsidRPr="00E25B11">
        <w:rPr>
          <w:rFonts w:ascii="Liberation Serif" w:hAnsi="Liberation Serif" w:cs="Liberation Serif"/>
          <w:bCs/>
          <w:sz w:val="28"/>
          <w:szCs w:val="28"/>
        </w:rPr>
        <w:t>, обращение в которые</w:t>
      </w:r>
      <w:r w:rsidR="007043DE">
        <w:rPr>
          <w:rFonts w:ascii="Liberation Serif" w:hAnsi="Liberation Serif" w:cs="Liberation Serif"/>
          <w:bCs/>
          <w:sz w:val="28"/>
          <w:szCs w:val="28"/>
        </w:rPr>
        <w:t xml:space="preserve"> </w:t>
      </w:r>
      <w:r w:rsidRPr="00E25B11">
        <w:rPr>
          <w:rFonts w:ascii="Liberation Serif" w:hAnsi="Liberation Serif" w:cs="Liberation Serif"/>
          <w:bCs/>
          <w:sz w:val="28"/>
          <w:szCs w:val="28"/>
        </w:rPr>
        <w:t>необходимо для предоставления государственной услуги</w:t>
      </w:r>
    </w:p>
    <w:p w14:paraId="13AE0272" w14:textId="77777777" w:rsidR="00E25B11" w:rsidRPr="00E25B11" w:rsidRDefault="00E25B11" w:rsidP="00E25B11">
      <w:pPr>
        <w:tabs>
          <w:tab w:val="right" w:pos="9923"/>
        </w:tabs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</w:p>
    <w:p w14:paraId="3CF38CEE" w14:textId="77777777" w:rsidR="00E25B11" w:rsidRDefault="00E25B11" w:rsidP="00E25B11">
      <w:pPr>
        <w:tabs>
          <w:tab w:val="right" w:pos="9923"/>
        </w:tabs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E25B11">
        <w:rPr>
          <w:rFonts w:ascii="Liberation Serif" w:hAnsi="Liberation Serif" w:cs="Liberation Serif"/>
          <w:bCs/>
          <w:sz w:val="28"/>
          <w:szCs w:val="28"/>
        </w:rPr>
        <w:t>11. При предоставлении государственной услуги в качестве источников получения документов</w:t>
      </w:r>
      <w:r>
        <w:rPr>
          <w:rFonts w:ascii="Liberation Serif" w:hAnsi="Liberation Serif" w:cs="Liberation Serif"/>
          <w:bCs/>
          <w:sz w:val="28"/>
          <w:szCs w:val="28"/>
        </w:rPr>
        <w:t xml:space="preserve"> (справок)</w:t>
      </w:r>
      <w:r w:rsidRPr="00E25B11">
        <w:rPr>
          <w:rFonts w:ascii="Liberation Serif" w:hAnsi="Liberation Serif" w:cs="Liberation Serif"/>
          <w:bCs/>
          <w:sz w:val="28"/>
          <w:szCs w:val="28"/>
        </w:rPr>
        <w:t>, необходимых для предоставления государственной услуги, могут принимать участие</w:t>
      </w:r>
      <w:r>
        <w:rPr>
          <w:rFonts w:ascii="Liberation Serif" w:hAnsi="Liberation Serif" w:cs="Liberation Serif"/>
          <w:bCs/>
          <w:sz w:val="28"/>
          <w:szCs w:val="28"/>
        </w:rPr>
        <w:t>:</w:t>
      </w:r>
    </w:p>
    <w:p w14:paraId="37F5CB52" w14:textId="0AA06DAB" w:rsidR="00E25B11" w:rsidRPr="00E25B11" w:rsidRDefault="00E25B11" w:rsidP="00E25B11">
      <w:pPr>
        <w:tabs>
          <w:tab w:val="right" w:pos="9923"/>
        </w:tabs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E25B11">
        <w:rPr>
          <w:rFonts w:ascii="Liberation Serif" w:hAnsi="Liberation Serif" w:cs="Liberation Serif"/>
          <w:bCs/>
          <w:sz w:val="28"/>
          <w:szCs w:val="28"/>
        </w:rPr>
        <w:t xml:space="preserve">медицинские организации </w:t>
      </w:r>
      <w:r>
        <w:rPr>
          <w:rFonts w:ascii="Liberation Serif" w:hAnsi="Liberation Serif" w:cs="Liberation Serif"/>
          <w:bCs/>
          <w:sz w:val="28"/>
          <w:szCs w:val="28"/>
        </w:rPr>
        <w:t>–</w:t>
      </w:r>
      <w:r w:rsidRPr="00E25B11">
        <w:rPr>
          <w:rFonts w:ascii="Liberation Serif" w:hAnsi="Liberation Serif" w:cs="Liberation Serif"/>
          <w:bCs/>
          <w:sz w:val="28"/>
          <w:szCs w:val="28"/>
        </w:rPr>
        <w:t xml:space="preserve"> для получения медицинского заключения, подтверждающего наличие медицинских показаний для обеспечения протезно-ортопедическим изделием;</w:t>
      </w:r>
    </w:p>
    <w:p w14:paraId="6B85E27A" w14:textId="0B681E9C" w:rsidR="00E25B11" w:rsidRPr="00E25B11" w:rsidRDefault="00E25B11" w:rsidP="00E25B11">
      <w:pPr>
        <w:tabs>
          <w:tab w:val="right" w:pos="9923"/>
        </w:tabs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E25B11">
        <w:rPr>
          <w:rFonts w:ascii="Liberation Serif" w:hAnsi="Liberation Serif" w:cs="Liberation Serif"/>
          <w:bCs/>
          <w:sz w:val="28"/>
          <w:szCs w:val="28"/>
        </w:rPr>
        <w:t xml:space="preserve">органы исполнительной власти, уполномоченные осуществлять регистрационный учет по месту жительства граждан </w:t>
      </w:r>
      <w:r>
        <w:rPr>
          <w:rFonts w:ascii="Liberation Serif" w:hAnsi="Liberation Serif" w:cs="Liberation Serif"/>
          <w:bCs/>
          <w:sz w:val="28"/>
          <w:szCs w:val="28"/>
        </w:rPr>
        <w:t>–</w:t>
      </w:r>
      <w:r w:rsidRPr="00E25B11">
        <w:rPr>
          <w:rFonts w:ascii="Liberation Serif" w:hAnsi="Liberation Serif" w:cs="Liberation Serif"/>
          <w:bCs/>
          <w:sz w:val="28"/>
          <w:szCs w:val="28"/>
        </w:rPr>
        <w:t xml:space="preserve"> для получения сведений о</w:t>
      </w:r>
      <w:r>
        <w:rPr>
          <w:rFonts w:ascii="Liberation Serif" w:hAnsi="Liberation Serif" w:cs="Liberation Serif"/>
          <w:bCs/>
          <w:sz w:val="28"/>
          <w:szCs w:val="28"/>
        </w:rPr>
        <w:t> </w:t>
      </w:r>
      <w:r w:rsidRPr="00E25B11">
        <w:rPr>
          <w:rFonts w:ascii="Liberation Serif" w:hAnsi="Liberation Serif" w:cs="Liberation Serif"/>
          <w:bCs/>
          <w:sz w:val="28"/>
          <w:szCs w:val="28"/>
        </w:rPr>
        <w:t>регистрации по месту жительства гражданина и членов его семьи;</w:t>
      </w:r>
    </w:p>
    <w:p w14:paraId="0A4E4C6C" w14:textId="09B1B6F6" w:rsidR="00E25B11" w:rsidRPr="00E25B11" w:rsidRDefault="00E25B11" w:rsidP="00E25B11">
      <w:pPr>
        <w:tabs>
          <w:tab w:val="right" w:pos="9923"/>
        </w:tabs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E25B11">
        <w:rPr>
          <w:rFonts w:ascii="Liberation Serif" w:hAnsi="Liberation Serif" w:cs="Liberation Serif"/>
          <w:bCs/>
          <w:sz w:val="28"/>
          <w:szCs w:val="28"/>
        </w:rPr>
        <w:lastRenderedPageBreak/>
        <w:t xml:space="preserve">органы записи актов гражданского состояния (ЗАГС) </w:t>
      </w:r>
      <w:r>
        <w:rPr>
          <w:rFonts w:ascii="Liberation Serif" w:hAnsi="Liberation Serif" w:cs="Liberation Serif"/>
          <w:bCs/>
          <w:sz w:val="28"/>
          <w:szCs w:val="28"/>
        </w:rPr>
        <w:t>–</w:t>
      </w:r>
      <w:r w:rsidRPr="00E25B11">
        <w:rPr>
          <w:rFonts w:ascii="Liberation Serif" w:hAnsi="Liberation Serif" w:cs="Liberation Serif"/>
          <w:bCs/>
          <w:sz w:val="28"/>
          <w:szCs w:val="28"/>
        </w:rPr>
        <w:t xml:space="preserve"> для получения свидетельства о рождении;</w:t>
      </w:r>
    </w:p>
    <w:p w14:paraId="78D68680" w14:textId="5E33371B" w:rsidR="00E25B11" w:rsidRPr="00E25B11" w:rsidRDefault="00E25B11" w:rsidP="00E25B11">
      <w:pPr>
        <w:tabs>
          <w:tab w:val="right" w:pos="9923"/>
        </w:tabs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E25B11">
        <w:rPr>
          <w:rFonts w:ascii="Liberation Serif" w:hAnsi="Liberation Serif" w:cs="Liberation Serif"/>
          <w:bCs/>
          <w:sz w:val="28"/>
          <w:szCs w:val="28"/>
        </w:rPr>
        <w:t xml:space="preserve">органы Министерства обороны Российской Федерации, органы внутренних дел Российской Федерации, учреждения и органы уголовно-исполнительной системы, Государственной противопожарной службы, таможенные органы Российской Федерации </w:t>
      </w:r>
      <w:r>
        <w:rPr>
          <w:rFonts w:ascii="Liberation Serif" w:hAnsi="Liberation Serif" w:cs="Liberation Serif"/>
          <w:bCs/>
          <w:sz w:val="28"/>
          <w:szCs w:val="28"/>
        </w:rPr>
        <w:t>–</w:t>
      </w:r>
      <w:r w:rsidRPr="00E25B11">
        <w:rPr>
          <w:rFonts w:ascii="Liberation Serif" w:hAnsi="Liberation Serif" w:cs="Liberation Serif"/>
          <w:bCs/>
          <w:sz w:val="28"/>
          <w:szCs w:val="28"/>
        </w:rPr>
        <w:t xml:space="preserve"> для получения сведений о получении военнослужащими, сотрудниками органов внутренних дел Российской Федерации, учреждений и</w:t>
      </w:r>
      <w:r>
        <w:rPr>
          <w:rFonts w:ascii="Liberation Serif" w:hAnsi="Liberation Serif" w:cs="Liberation Serif"/>
          <w:bCs/>
          <w:sz w:val="28"/>
          <w:szCs w:val="28"/>
        </w:rPr>
        <w:t> </w:t>
      </w:r>
      <w:r w:rsidRPr="00E25B11">
        <w:rPr>
          <w:rFonts w:ascii="Liberation Serif" w:hAnsi="Liberation Serif" w:cs="Liberation Serif"/>
          <w:bCs/>
          <w:sz w:val="28"/>
          <w:szCs w:val="28"/>
        </w:rPr>
        <w:t>органов уголовно-исполнительной системы, Государственной противопожарной службы, таможенных органов Российской Федерации денежного довольствия, дополнительных выплат, носящих постоянный характер, и продовольственного обеспечения, установленных законодательством Российской Федерации, единовременного пособия при увольнении;</w:t>
      </w:r>
    </w:p>
    <w:p w14:paraId="58F2D057" w14:textId="43CFB2AE" w:rsidR="00E25B11" w:rsidRPr="00E25B11" w:rsidRDefault="00E25B11" w:rsidP="00E25B11">
      <w:pPr>
        <w:tabs>
          <w:tab w:val="right" w:pos="9923"/>
        </w:tabs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E25B11">
        <w:rPr>
          <w:rFonts w:ascii="Liberation Serif" w:hAnsi="Liberation Serif" w:cs="Liberation Serif"/>
          <w:bCs/>
          <w:sz w:val="28"/>
          <w:szCs w:val="28"/>
        </w:rPr>
        <w:t xml:space="preserve">государственные учреждения службы занятости населения </w:t>
      </w:r>
      <w:r>
        <w:rPr>
          <w:rFonts w:ascii="Liberation Serif" w:hAnsi="Liberation Serif" w:cs="Liberation Serif"/>
          <w:bCs/>
          <w:sz w:val="28"/>
          <w:szCs w:val="28"/>
        </w:rPr>
        <w:t>–</w:t>
      </w:r>
      <w:r w:rsidRPr="00E25B11">
        <w:rPr>
          <w:rFonts w:ascii="Liberation Serif" w:hAnsi="Liberation Serif" w:cs="Liberation Serif"/>
          <w:bCs/>
          <w:sz w:val="28"/>
          <w:szCs w:val="28"/>
        </w:rPr>
        <w:t xml:space="preserve"> для получения сведений о выплате пособия по безработице, а также стипендии, получаемой безработным в период профессионального обучения и переобучения;</w:t>
      </w:r>
    </w:p>
    <w:p w14:paraId="762F6C8C" w14:textId="21D21FEA" w:rsidR="00E25B11" w:rsidRPr="00E25B11" w:rsidRDefault="00E25B11" w:rsidP="00E25B11">
      <w:pPr>
        <w:tabs>
          <w:tab w:val="right" w:pos="9923"/>
        </w:tabs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E25B11">
        <w:rPr>
          <w:rFonts w:ascii="Liberation Serif" w:hAnsi="Liberation Serif" w:cs="Liberation Serif"/>
          <w:bCs/>
          <w:sz w:val="28"/>
          <w:szCs w:val="28"/>
        </w:rPr>
        <w:t xml:space="preserve">органы, осуществляющие пенсионное обеспечение, </w:t>
      </w:r>
      <w:r>
        <w:rPr>
          <w:rFonts w:ascii="Liberation Serif" w:hAnsi="Liberation Serif" w:cs="Liberation Serif"/>
          <w:bCs/>
          <w:sz w:val="28"/>
          <w:szCs w:val="28"/>
        </w:rPr>
        <w:t>–</w:t>
      </w:r>
      <w:r w:rsidRPr="00E25B11">
        <w:rPr>
          <w:rFonts w:ascii="Liberation Serif" w:hAnsi="Liberation Serif" w:cs="Liberation Serif"/>
          <w:bCs/>
          <w:sz w:val="28"/>
          <w:szCs w:val="28"/>
        </w:rPr>
        <w:t xml:space="preserve"> для получения сведений о получении пенсии, ежемесячной доплаты к пенсии, ежемесячной денежной выплаты;</w:t>
      </w:r>
    </w:p>
    <w:p w14:paraId="146439FD" w14:textId="64D6160B" w:rsidR="00E25B11" w:rsidRPr="00E25B11" w:rsidRDefault="00E25B11" w:rsidP="00E25B11">
      <w:pPr>
        <w:tabs>
          <w:tab w:val="right" w:pos="9923"/>
        </w:tabs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E25B11">
        <w:rPr>
          <w:rFonts w:ascii="Liberation Serif" w:hAnsi="Liberation Serif" w:cs="Liberation Serif"/>
          <w:bCs/>
          <w:sz w:val="28"/>
          <w:szCs w:val="28"/>
        </w:rPr>
        <w:t xml:space="preserve">органы, осуществляющие назначение и выплату ежемесячного пожизненного содержания судей, </w:t>
      </w:r>
      <w:r>
        <w:rPr>
          <w:rFonts w:ascii="Liberation Serif" w:hAnsi="Liberation Serif" w:cs="Liberation Serif"/>
          <w:bCs/>
          <w:sz w:val="28"/>
          <w:szCs w:val="28"/>
        </w:rPr>
        <w:t>–</w:t>
      </w:r>
      <w:r w:rsidRPr="00E25B11">
        <w:rPr>
          <w:rFonts w:ascii="Liberation Serif" w:hAnsi="Liberation Serif" w:cs="Liberation Serif"/>
          <w:bCs/>
          <w:sz w:val="28"/>
          <w:szCs w:val="28"/>
        </w:rPr>
        <w:t xml:space="preserve"> для получения сведений о получении ежемесячного пожизненного содержания судей, вышедших в отставку;</w:t>
      </w:r>
    </w:p>
    <w:p w14:paraId="64114D97" w14:textId="3AA04C6A" w:rsidR="00E25B11" w:rsidRPr="00E25B11" w:rsidRDefault="00E25B11" w:rsidP="00E25B11">
      <w:pPr>
        <w:tabs>
          <w:tab w:val="right" w:pos="9923"/>
        </w:tabs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E25B11">
        <w:rPr>
          <w:rFonts w:ascii="Liberation Serif" w:hAnsi="Liberation Serif" w:cs="Liberation Serif"/>
          <w:bCs/>
          <w:sz w:val="28"/>
          <w:szCs w:val="28"/>
        </w:rPr>
        <w:t xml:space="preserve">органы Федеральной службы судебных приставов </w:t>
      </w:r>
      <w:r>
        <w:rPr>
          <w:rFonts w:ascii="Liberation Serif" w:hAnsi="Liberation Serif" w:cs="Liberation Serif"/>
          <w:bCs/>
          <w:sz w:val="28"/>
          <w:szCs w:val="28"/>
        </w:rPr>
        <w:t>–</w:t>
      </w:r>
      <w:r w:rsidRPr="00E25B11">
        <w:rPr>
          <w:rFonts w:ascii="Liberation Serif" w:hAnsi="Liberation Serif" w:cs="Liberation Serif"/>
          <w:bCs/>
          <w:sz w:val="28"/>
          <w:szCs w:val="28"/>
        </w:rPr>
        <w:t xml:space="preserve"> для получения сведений о том, что один из родителей ребенка уклоняется от уплаты алиментов;</w:t>
      </w:r>
    </w:p>
    <w:p w14:paraId="06DA79EB" w14:textId="4C58E0C8" w:rsidR="00E25B11" w:rsidRPr="00E25B11" w:rsidRDefault="00E25B11" w:rsidP="00E25B11">
      <w:pPr>
        <w:tabs>
          <w:tab w:val="right" w:pos="9923"/>
        </w:tabs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E25B11">
        <w:rPr>
          <w:rFonts w:ascii="Liberation Serif" w:hAnsi="Liberation Serif" w:cs="Liberation Serif"/>
          <w:bCs/>
          <w:sz w:val="28"/>
          <w:szCs w:val="28"/>
        </w:rPr>
        <w:t xml:space="preserve">образовательные организации </w:t>
      </w:r>
      <w:r>
        <w:rPr>
          <w:rFonts w:ascii="Liberation Serif" w:hAnsi="Liberation Serif" w:cs="Liberation Serif"/>
          <w:bCs/>
          <w:sz w:val="28"/>
          <w:szCs w:val="28"/>
        </w:rPr>
        <w:t>–</w:t>
      </w:r>
      <w:r w:rsidRPr="00E25B11">
        <w:rPr>
          <w:rFonts w:ascii="Liberation Serif" w:hAnsi="Liberation Serif" w:cs="Liberation Serif"/>
          <w:bCs/>
          <w:sz w:val="28"/>
          <w:szCs w:val="28"/>
        </w:rPr>
        <w:t xml:space="preserve"> для получения документов о получении стипендии, материальной помощи и других денежных выплатах, предусмотренных законодательством об образовании;</w:t>
      </w:r>
    </w:p>
    <w:p w14:paraId="0683DA9B" w14:textId="01E59C20" w:rsidR="00E25B11" w:rsidRPr="00E25B11" w:rsidRDefault="00E25B11" w:rsidP="00E25B11">
      <w:pPr>
        <w:tabs>
          <w:tab w:val="right" w:pos="9923"/>
        </w:tabs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E25B11">
        <w:rPr>
          <w:rFonts w:ascii="Liberation Serif" w:hAnsi="Liberation Serif" w:cs="Liberation Serif"/>
          <w:bCs/>
          <w:sz w:val="28"/>
          <w:szCs w:val="28"/>
        </w:rPr>
        <w:t xml:space="preserve">нотариат </w:t>
      </w:r>
      <w:r>
        <w:rPr>
          <w:rFonts w:ascii="Liberation Serif" w:hAnsi="Liberation Serif" w:cs="Liberation Serif"/>
          <w:bCs/>
          <w:sz w:val="28"/>
          <w:szCs w:val="28"/>
        </w:rPr>
        <w:t>–</w:t>
      </w:r>
      <w:r w:rsidRPr="00E25B11">
        <w:rPr>
          <w:rFonts w:ascii="Liberation Serif" w:hAnsi="Liberation Serif" w:cs="Liberation Serif"/>
          <w:bCs/>
          <w:sz w:val="28"/>
          <w:szCs w:val="28"/>
        </w:rPr>
        <w:t xml:space="preserve"> для нотариального удостоверения документов, копий и подписей;</w:t>
      </w:r>
    </w:p>
    <w:p w14:paraId="0B66228F" w14:textId="2AEF4E9E" w:rsidR="00E25B11" w:rsidRPr="00E25B11" w:rsidRDefault="00E25B11" w:rsidP="00E25B11">
      <w:pPr>
        <w:tabs>
          <w:tab w:val="right" w:pos="9923"/>
        </w:tabs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E25B11">
        <w:rPr>
          <w:rFonts w:ascii="Liberation Serif" w:hAnsi="Liberation Serif" w:cs="Liberation Serif"/>
          <w:bCs/>
          <w:sz w:val="28"/>
          <w:szCs w:val="28"/>
        </w:rPr>
        <w:t xml:space="preserve">государственные органы, органы местного самоуправления либо подведомственные государственным органам или органам местного самоуправления организации, организации-работодатели </w:t>
      </w:r>
      <w:r>
        <w:rPr>
          <w:rFonts w:ascii="Liberation Serif" w:hAnsi="Liberation Serif" w:cs="Liberation Serif"/>
          <w:bCs/>
          <w:sz w:val="28"/>
          <w:szCs w:val="28"/>
        </w:rPr>
        <w:t>–</w:t>
      </w:r>
      <w:r w:rsidRPr="00E25B11">
        <w:rPr>
          <w:rFonts w:ascii="Liberation Serif" w:hAnsi="Liberation Serif" w:cs="Liberation Serif"/>
          <w:bCs/>
          <w:sz w:val="28"/>
          <w:szCs w:val="28"/>
        </w:rPr>
        <w:t xml:space="preserve"> для получения справок о доходах, о получении пособия по временной нетрудоспособности, пособия по</w:t>
      </w:r>
      <w:r>
        <w:rPr>
          <w:rFonts w:ascii="Liberation Serif" w:hAnsi="Liberation Serif" w:cs="Liberation Serif"/>
          <w:bCs/>
          <w:sz w:val="28"/>
          <w:szCs w:val="28"/>
        </w:rPr>
        <w:t> </w:t>
      </w:r>
      <w:r w:rsidRPr="00E25B11">
        <w:rPr>
          <w:rFonts w:ascii="Liberation Serif" w:hAnsi="Liberation Serif" w:cs="Liberation Serif"/>
          <w:bCs/>
          <w:sz w:val="28"/>
          <w:szCs w:val="28"/>
        </w:rPr>
        <w:t>беременности и родам, единовременного пособия женщинам, вставшим на учет в медицинских организациях в ранние сроки беременности, ежемесячных сумм, выплачиваемых в возмещение вреда, причиненного жизни и здоровью при исполнении трудовых и служебных обязанностей, об алиментах, полученных членами семьи;</w:t>
      </w:r>
    </w:p>
    <w:p w14:paraId="68488EE7" w14:textId="745B874F" w:rsidR="00E25B11" w:rsidRPr="00E25B11" w:rsidRDefault="00E25B11" w:rsidP="00E25B11">
      <w:pPr>
        <w:tabs>
          <w:tab w:val="right" w:pos="9923"/>
        </w:tabs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E25B11">
        <w:rPr>
          <w:rFonts w:ascii="Liberation Serif" w:hAnsi="Liberation Serif" w:cs="Liberation Serif"/>
          <w:bCs/>
          <w:sz w:val="28"/>
          <w:szCs w:val="28"/>
        </w:rPr>
        <w:t xml:space="preserve">кредитные организации </w:t>
      </w:r>
      <w:r>
        <w:rPr>
          <w:rFonts w:ascii="Liberation Serif" w:hAnsi="Liberation Serif" w:cs="Liberation Serif"/>
          <w:bCs/>
          <w:sz w:val="28"/>
          <w:szCs w:val="28"/>
        </w:rPr>
        <w:t>–</w:t>
      </w:r>
      <w:r w:rsidRPr="00E25B11">
        <w:rPr>
          <w:rFonts w:ascii="Liberation Serif" w:hAnsi="Liberation Serif" w:cs="Liberation Serif"/>
          <w:bCs/>
          <w:sz w:val="28"/>
          <w:szCs w:val="28"/>
        </w:rPr>
        <w:t xml:space="preserve"> для получения документов о суммах доходов, полученных в качестве процентов по банковским вкладам;</w:t>
      </w:r>
    </w:p>
    <w:p w14:paraId="429F34A5" w14:textId="5BADA4A1" w:rsidR="00E25B11" w:rsidRPr="00E25B11" w:rsidRDefault="00E25B11" w:rsidP="00E25B11">
      <w:pPr>
        <w:tabs>
          <w:tab w:val="right" w:pos="9923"/>
        </w:tabs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E25B11">
        <w:rPr>
          <w:rFonts w:ascii="Liberation Serif" w:hAnsi="Liberation Serif" w:cs="Liberation Serif"/>
          <w:bCs/>
          <w:sz w:val="28"/>
          <w:szCs w:val="28"/>
        </w:rPr>
        <w:t xml:space="preserve">управления социальной политики </w:t>
      </w:r>
      <w:r>
        <w:rPr>
          <w:rFonts w:ascii="Liberation Serif" w:hAnsi="Liberation Serif" w:cs="Liberation Serif"/>
          <w:bCs/>
          <w:sz w:val="28"/>
          <w:szCs w:val="28"/>
        </w:rPr>
        <w:t>–</w:t>
      </w:r>
      <w:r w:rsidRPr="00E25B11">
        <w:rPr>
          <w:rFonts w:ascii="Liberation Serif" w:hAnsi="Liberation Serif" w:cs="Liberation Serif"/>
          <w:bCs/>
          <w:sz w:val="28"/>
          <w:szCs w:val="28"/>
        </w:rPr>
        <w:t xml:space="preserve"> для получения приказа о назначении опекуном или попечителем, сведений о получении ежемесячной денежной компенсации, ежемесячного пособия, ежемесячной денежной выплаты, государственной социальной помощи в виде социального пособия малоимущим семьям и малоимущим одиноко проживающим гражданам, денежных средств на</w:t>
      </w:r>
      <w:r>
        <w:rPr>
          <w:rFonts w:ascii="Liberation Serif" w:hAnsi="Liberation Serif" w:cs="Liberation Serif"/>
          <w:bCs/>
          <w:sz w:val="28"/>
          <w:szCs w:val="28"/>
        </w:rPr>
        <w:t> </w:t>
      </w:r>
      <w:r w:rsidRPr="00E25B11">
        <w:rPr>
          <w:rFonts w:ascii="Liberation Serif" w:hAnsi="Liberation Serif" w:cs="Liberation Serif"/>
          <w:bCs/>
          <w:sz w:val="28"/>
          <w:szCs w:val="28"/>
        </w:rPr>
        <w:t xml:space="preserve">содержание ребенка, находящегося под опекой или попечительством, </w:t>
      </w:r>
      <w:r w:rsidRPr="00E25B11">
        <w:rPr>
          <w:rFonts w:ascii="Liberation Serif" w:hAnsi="Liberation Serif" w:cs="Liberation Serif"/>
          <w:bCs/>
          <w:sz w:val="28"/>
          <w:szCs w:val="28"/>
        </w:rPr>
        <w:lastRenderedPageBreak/>
        <w:t>ежемесячного пособия на ребенка военнослужащего, проходящего военную службу по призыву.</w:t>
      </w:r>
    </w:p>
    <w:p w14:paraId="3BFDB196" w14:textId="6891883E" w:rsidR="00E25B11" w:rsidRDefault="00E25B11" w:rsidP="00E25B11">
      <w:pPr>
        <w:tabs>
          <w:tab w:val="right" w:pos="9923"/>
        </w:tabs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E25B11">
        <w:rPr>
          <w:rFonts w:ascii="Liberation Serif" w:hAnsi="Liberation Serif" w:cs="Liberation Serif"/>
          <w:bCs/>
          <w:sz w:val="28"/>
          <w:szCs w:val="28"/>
        </w:rPr>
        <w:t>12. Запрещается требовать от заявителя осуществления действий, в том числе согласований, необходимых для получения государственной услуги и связанных с обращением в иные государственные органы и организации, за исключением получения услуг, включенных в перечень услуг, которые являются необходимыми и обязательными для предоставления государственных услуг, утвержденный постановлением Правительства Свердловской области от 14.09.2011 №</w:t>
      </w:r>
      <w:r>
        <w:rPr>
          <w:rFonts w:ascii="Liberation Serif" w:hAnsi="Liberation Serif" w:cs="Liberation Serif"/>
          <w:bCs/>
          <w:sz w:val="28"/>
          <w:szCs w:val="28"/>
        </w:rPr>
        <w:t xml:space="preserve"> </w:t>
      </w:r>
      <w:r w:rsidRPr="00E25B11">
        <w:rPr>
          <w:rFonts w:ascii="Liberation Serif" w:hAnsi="Liberation Serif" w:cs="Liberation Serif"/>
          <w:bCs/>
          <w:sz w:val="28"/>
          <w:szCs w:val="28"/>
        </w:rPr>
        <w:t>1211-ПП «Об утверждении Перечня услуг, которые являются необходимыми и обязательными для предоставления исполнительными органами государственной власти Свердловской области государственных услуг и предоставляются организациями, участвующими в предоставлении государственных услуг, и</w:t>
      </w:r>
      <w:r>
        <w:rPr>
          <w:rFonts w:ascii="Liberation Serif" w:hAnsi="Liberation Serif" w:cs="Liberation Serif"/>
          <w:bCs/>
          <w:sz w:val="28"/>
          <w:szCs w:val="28"/>
        </w:rPr>
        <w:t xml:space="preserve"> </w:t>
      </w:r>
      <w:r w:rsidRPr="00E25B11">
        <w:rPr>
          <w:rFonts w:ascii="Liberation Serif" w:hAnsi="Liberation Serif" w:cs="Liberation Serif"/>
          <w:bCs/>
          <w:sz w:val="28"/>
          <w:szCs w:val="28"/>
        </w:rPr>
        <w:t xml:space="preserve">Порядка определения </w:t>
      </w:r>
      <w:r w:rsidR="005D7636" w:rsidRPr="005D7636">
        <w:rPr>
          <w:rFonts w:ascii="Liberation Serif" w:hAnsi="Liberation Serif" w:cs="Liberation Serif"/>
          <w:bCs/>
          <w:sz w:val="28"/>
          <w:szCs w:val="28"/>
        </w:rPr>
        <w:t xml:space="preserve">размера </w:t>
      </w:r>
      <w:r w:rsidRPr="00E25B11">
        <w:rPr>
          <w:rFonts w:ascii="Liberation Serif" w:hAnsi="Liberation Serif" w:cs="Liberation Serif"/>
          <w:bCs/>
          <w:sz w:val="28"/>
          <w:szCs w:val="28"/>
        </w:rPr>
        <w:t>платы за оказание услуг, которые являются необходимыми и обязательными для предоставления исполнительными органами государственной власти Свердловской области государственных услуг».</w:t>
      </w:r>
    </w:p>
    <w:p w14:paraId="0E928A8E" w14:textId="77777777" w:rsidR="00E25B11" w:rsidRPr="002738F5" w:rsidRDefault="00E25B11" w:rsidP="00FA5B57">
      <w:pPr>
        <w:tabs>
          <w:tab w:val="right" w:pos="9923"/>
        </w:tabs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</w:p>
    <w:p w14:paraId="4782B751" w14:textId="77777777" w:rsidR="000D48D0" w:rsidRPr="002738F5" w:rsidRDefault="000D48D0" w:rsidP="00FA5B57">
      <w:pPr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738F5">
        <w:rPr>
          <w:rFonts w:ascii="Liberation Serif" w:hAnsi="Liberation Serif" w:cs="Liberation Serif"/>
          <w:sz w:val="28"/>
          <w:szCs w:val="28"/>
        </w:rPr>
        <w:t>Описание результата предоставления государственной услуги</w:t>
      </w:r>
    </w:p>
    <w:p w14:paraId="7CBF73FE" w14:textId="77777777" w:rsidR="000D48D0" w:rsidRPr="002738F5" w:rsidRDefault="000D48D0" w:rsidP="00FA5B5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57D1C1BF" w14:textId="6A2E2445" w:rsidR="000D48D0" w:rsidRPr="002738F5" w:rsidRDefault="00E25B11" w:rsidP="00FA5B5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738F5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0D48D0" w:rsidRPr="002738F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 Результатом предоставления государственной услуги является принятие управлением социальной политики решения о предоставлении государственной услуги и организация перечисления компенсации через кредитные организации, организации почтовой связи или </w:t>
      </w:r>
      <w:r w:rsidR="00B83D78" w:rsidRPr="002738F5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организации, осуществляющие деятельность по доставке социальных пособий,</w:t>
      </w:r>
      <w:r w:rsidR="000D48D0" w:rsidRPr="002738F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либо принятие управлением социальной политики решения об отказе в предоставлении государственной услуги.</w:t>
      </w:r>
    </w:p>
    <w:p w14:paraId="25029A93" w14:textId="77777777" w:rsidR="000D48D0" w:rsidRPr="002738F5" w:rsidRDefault="000D48D0" w:rsidP="00FA5B5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6FF0B93D" w14:textId="77777777" w:rsidR="00DA2A96" w:rsidRPr="002738F5" w:rsidRDefault="00DA2A96" w:rsidP="00FA5B57">
      <w:pPr>
        <w:autoSpaceDE w:val="0"/>
        <w:autoSpaceDN w:val="0"/>
        <w:jc w:val="center"/>
        <w:outlineLvl w:val="2"/>
        <w:rPr>
          <w:rFonts w:ascii="Liberation Serif" w:hAnsi="Liberation Serif" w:cs="Liberation Serif"/>
          <w:sz w:val="28"/>
          <w:szCs w:val="28"/>
        </w:rPr>
      </w:pPr>
      <w:r w:rsidRPr="002738F5">
        <w:rPr>
          <w:rFonts w:ascii="Liberation Serif" w:hAnsi="Liberation Serif" w:cs="Liberation Serif"/>
          <w:sz w:val="28"/>
          <w:szCs w:val="28"/>
        </w:rPr>
        <w:t>Сроки предоставления государственной услуги, в том числе с учетом необходимости обращения в организации, участвующие в предоставлении государственной услуги, срок приостановления предоставления государственной услуги в случае, если возможность приостановления предусмотрена законодательством Российской Федерации, в том числе нормативными правовыми актами Свердловской области, срок выдачи (направления) документов, являющихся результатом предоставления государственной услуги</w:t>
      </w:r>
    </w:p>
    <w:p w14:paraId="00FF5013" w14:textId="77777777" w:rsidR="00DA2A96" w:rsidRPr="002738F5" w:rsidRDefault="00DA2A96" w:rsidP="00FA5B57">
      <w:pPr>
        <w:autoSpaceDE w:val="0"/>
        <w:autoSpaceDN w:val="0"/>
        <w:adjustRightInd w:val="0"/>
        <w:ind w:firstLine="709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36041B5B" w14:textId="48449288" w:rsidR="001A15A5" w:rsidRPr="001A15A5" w:rsidRDefault="00E25B11" w:rsidP="001A15A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738F5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="00DA2A96" w:rsidRPr="002738F5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</w:t>
      </w:r>
      <w:r w:rsidR="001A15A5" w:rsidRPr="001A15A5">
        <w:rPr>
          <w:rFonts w:ascii="Liberation Serif" w:eastAsiaTheme="minorHAnsi" w:hAnsi="Liberation Serif" w:cs="Liberation Serif"/>
          <w:sz w:val="28"/>
          <w:szCs w:val="28"/>
          <w:lang w:eastAsia="en-US"/>
        </w:rPr>
        <w:t>Срок предоставления государственной услуги, в том числе с учетом необходимости обращения в организации, участвующие в предоставлении государственной услуги – в течение 1</w:t>
      </w:r>
      <w:r w:rsidR="001A15A5">
        <w:rPr>
          <w:rFonts w:ascii="Liberation Serif" w:eastAsiaTheme="minorHAnsi" w:hAnsi="Liberation Serif" w:cs="Liberation Serif"/>
          <w:sz w:val="28"/>
          <w:szCs w:val="28"/>
          <w:lang w:eastAsia="en-US"/>
        </w:rPr>
        <w:t>0</w:t>
      </w:r>
      <w:r w:rsidR="001A15A5" w:rsidRPr="001A15A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рабочих дней со дня принятия заявления</w:t>
      </w:r>
      <w:r w:rsidR="00DD1844" w:rsidRPr="00DD184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о</w:t>
      </w:r>
      <w:r w:rsidR="00DD1844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DD1844" w:rsidRPr="00DD1844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предоставлении компенсации</w:t>
      </w:r>
      <w:r w:rsidR="00DD184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(далее – заявление)</w:t>
      </w:r>
      <w:r w:rsidR="001A15A5" w:rsidRPr="001A15A5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41D91012" w14:textId="695516D7" w:rsidR="001A15A5" w:rsidRDefault="001A15A5" w:rsidP="001A15A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1A15A5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Днем принятия заявления считается</w:t>
      </w:r>
      <w:r w:rsidR="00715684" w:rsidRPr="0071568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дата поступления заявления в</w:t>
      </w:r>
      <w:r w:rsidR="00715684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715684" w:rsidRPr="0071568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управление социальной политики либо дата регистрации в управлении социальной политики заявления, </w:t>
      </w:r>
      <w:r w:rsidR="008A34D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поступившего </w:t>
      </w:r>
      <w:r w:rsidR="008A34D6" w:rsidRPr="008A34D6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в форме электронного документа</w:t>
      </w:r>
      <w:r w:rsidR="00715684" w:rsidRPr="008A34D6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715684" w:rsidRPr="0071568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последнем случае регистрация заявления осуществляется не позднее рабочего дня, следующего за</w:t>
      </w:r>
      <w:r w:rsidR="008A34D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715684" w:rsidRPr="00715684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днем поступления заявления в управление социальной политики.</w:t>
      </w:r>
    </w:p>
    <w:p w14:paraId="073072B8" w14:textId="77777777" w:rsidR="00476444" w:rsidRPr="00476444" w:rsidRDefault="00476444" w:rsidP="0047644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476444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Возможность приостановления предоставления государственной услуги законодательством Российской Федерации, в том числе нормативными правовыми актами Свердловской области, не предусмотрена.</w:t>
      </w:r>
    </w:p>
    <w:p w14:paraId="067490D3" w14:textId="3C04EBE8" w:rsidR="008A34D6" w:rsidRPr="008A34D6" w:rsidRDefault="008A34D6" w:rsidP="008A34D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8A34D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Копия решения в течение пяти рабочих дней со дня его принятия направляется гражданину, подавшему заявление, либо в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МФЦ</w:t>
      </w:r>
      <w:r w:rsidRPr="008A34D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(в случае подачи заявления в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МФЦ</w:t>
      </w:r>
      <w:r w:rsidRPr="008A34D6">
        <w:rPr>
          <w:rFonts w:ascii="Liberation Serif" w:eastAsiaTheme="minorHAnsi" w:hAnsi="Liberation Serif" w:cs="Liberation Serif"/>
          <w:sz w:val="28"/>
          <w:szCs w:val="28"/>
          <w:lang w:eastAsia="en-US"/>
        </w:rPr>
        <w:t>), либо направляется заявителю в форме электронного документа (в случае подачи заявления в форме электронного документа).</w:t>
      </w:r>
    </w:p>
    <w:p w14:paraId="31F13EA1" w14:textId="75ABF803" w:rsidR="00B83D78" w:rsidRPr="002738F5" w:rsidRDefault="001A15A5" w:rsidP="00FA5B5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1A15A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Перечисление компенсации осуществляется не позднее 26 числа месяца, следующего за месяцем, в котором принято решение о предоставлении </w:t>
      </w:r>
      <w:r w:rsidR="00706BA0" w:rsidRPr="00706BA0">
        <w:rPr>
          <w:rFonts w:ascii="Liberation Serif" w:eastAsiaTheme="minorHAnsi" w:hAnsi="Liberation Serif" w:cs="Liberation Serif"/>
          <w:sz w:val="28"/>
          <w:szCs w:val="28"/>
          <w:lang w:eastAsia="en-US"/>
        </w:rPr>
        <w:t>государственной услуги</w:t>
      </w:r>
      <w:r w:rsidRPr="001A15A5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0EFC794A" w14:textId="77777777" w:rsidR="008852F4" w:rsidRPr="002738F5" w:rsidRDefault="008852F4" w:rsidP="00FA5B5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06C5B459" w14:textId="77777777" w:rsidR="000D48D0" w:rsidRPr="002738F5" w:rsidRDefault="008852F4" w:rsidP="00FA5B57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738F5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Нормативные правовые акты, регулирующие</w:t>
      </w:r>
      <w:r w:rsidR="00B83D78" w:rsidRPr="002738F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2738F5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предоставление</w:t>
      </w:r>
      <w:r w:rsidR="00B83D78" w:rsidRPr="002738F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2738F5">
        <w:rPr>
          <w:rFonts w:ascii="Liberation Serif" w:eastAsiaTheme="minorHAnsi" w:hAnsi="Liberation Serif" w:cs="Liberation Serif"/>
          <w:sz w:val="28"/>
          <w:szCs w:val="28"/>
          <w:lang w:eastAsia="en-US"/>
        </w:rPr>
        <w:t>государственной</w:t>
      </w:r>
      <w:r w:rsidR="00B83D78" w:rsidRPr="002738F5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2738F5">
        <w:rPr>
          <w:rFonts w:ascii="Liberation Serif" w:eastAsiaTheme="minorHAnsi" w:hAnsi="Liberation Serif" w:cs="Liberation Serif"/>
          <w:sz w:val="28"/>
          <w:szCs w:val="28"/>
          <w:lang w:eastAsia="en-US"/>
        </w:rPr>
        <w:t>услуги</w:t>
      </w:r>
    </w:p>
    <w:p w14:paraId="69A4711A" w14:textId="77777777" w:rsidR="008852F4" w:rsidRPr="002738F5" w:rsidRDefault="008852F4" w:rsidP="00FA5B57">
      <w:pPr>
        <w:autoSpaceDE w:val="0"/>
        <w:autoSpaceDN w:val="0"/>
        <w:adjustRightInd w:val="0"/>
        <w:ind w:firstLine="709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6493EA2E" w14:textId="5CD597EB" w:rsidR="008852F4" w:rsidRPr="002738F5" w:rsidRDefault="00701F80" w:rsidP="00FA5B5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738F5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="008852F4" w:rsidRPr="002738F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 Перечень нормативных правовых актов, регулирующих предоставление государственной услуги, с указанием их реквизитов и источников официального опубликования размещен на официальном сайте Министерства </w:t>
      </w:r>
      <w:r w:rsidR="00A85EF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и </w:t>
      </w:r>
      <w:r w:rsidR="00A85EFE" w:rsidRPr="00371888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 официальных сайтах управлений социальной политики</w:t>
      </w:r>
      <w:r w:rsidR="00A85EFE" w:rsidRPr="00A85EF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A85EFE" w:rsidRPr="002738F5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сети Интернет</w:t>
      </w:r>
      <w:r w:rsidR="00F92E1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</w:t>
      </w:r>
      <w:r w:rsidR="00F92E17" w:rsidRPr="00F92E17">
        <w:rPr>
          <w:rFonts w:ascii="Liberation Serif" w:eastAsiaTheme="minorHAnsi" w:hAnsi="Liberation Serif" w:cs="Liberation Serif"/>
          <w:sz w:val="28"/>
          <w:szCs w:val="28"/>
          <w:lang w:eastAsia="en-US"/>
        </w:rPr>
        <w:t>в</w:t>
      </w:r>
      <w:r w:rsidR="0037188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F92E17" w:rsidRPr="00F92E17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региональном реестре</w:t>
      </w:r>
      <w:r w:rsidR="00B83D78" w:rsidRPr="002738F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</w:t>
      </w:r>
      <w:r w:rsidR="00F92E1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B83D78" w:rsidRPr="002738F5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 Едином портале.</w:t>
      </w:r>
    </w:p>
    <w:p w14:paraId="198BCA98" w14:textId="71624EF4" w:rsidR="008852F4" w:rsidRPr="002738F5" w:rsidRDefault="008852F4" w:rsidP="00FA5B5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2738F5">
        <w:rPr>
          <w:rFonts w:ascii="Liberation Serif" w:eastAsiaTheme="minorHAnsi" w:hAnsi="Liberation Serif" w:cs="Liberation Serif"/>
          <w:sz w:val="28"/>
          <w:szCs w:val="28"/>
          <w:lang w:eastAsia="en-US"/>
        </w:rPr>
        <w:t>Министерство обеспечивает размещение и актуализацию перечня указанных нормативных правовых актов на</w:t>
      </w:r>
      <w:r w:rsidR="00A85EF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2738F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своем официальном сайте </w:t>
      </w:r>
      <w:r w:rsidR="00A85EFE" w:rsidRPr="00A85EF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и на официальных сайтах управлений социальной политики </w:t>
      </w:r>
      <w:r w:rsidRPr="002738F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 сети Интернет, </w:t>
      </w:r>
      <w:r w:rsidR="003132E5" w:rsidRPr="003132E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 региональном реестре и </w:t>
      </w:r>
      <w:r w:rsidRPr="002738F5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 Едином портале.</w:t>
      </w:r>
    </w:p>
    <w:p w14:paraId="22E7E191" w14:textId="77777777" w:rsidR="008852F4" w:rsidRPr="002738F5" w:rsidRDefault="008852F4" w:rsidP="00FA5B5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34C541EE" w14:textId="20161EBB" w:rsidR="008852F4" w:rsidRPr="002738F5" w:rsidRDefault="00F92E17" w:rsidP="00FA5B57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F92E17">
        <w:rPr>
          <w:rFonts w:ascii="Liberation Serif" w:eastAsiaTheme="minorHAnsi" w:hAnsi="Liberation Serif" w:cs="Liberation Serif"/>
          <w:sz w:val="28"/>
          <w:szCs w:val="28"/>
          <w:lang w:eastAsia="en-US"/>
        </w:rPr>
        <w:t>Исчерпывающий перечень документов, необходимых в соответствии с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F92E17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законодательством Российской Федерации и законодательством Свердловской области для предоставления государственной услуги и услуг, являющихся необходимыми и обязательными для предоставления государственной услуги 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F92E17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подлежащих представлению заявителем, способы их получения заявителем, в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F92E17">
        <w:rPr>
          <w:rFonts w:ascii="Liberation Serif" w:eastAsiaTheme="minorHAnsi" w:hAnsi="Liberation Serif" w:cs="Liberation Serif"/>
          <w:sz w:val="28"/>
          <w:szCs w:val="28"/>
          <w:lang w:eastAsia="en-US"/>
        </w:rPr>
        <w:t>том числе в электронной форме, порядок их представления</w:t>
      </w:r>
    </w:p>
    <w:p w14:paraId="0E7F2187" w14:textId="77777777" w:rsidR="008852F4" w:rsidRPr="002738F5" w:rsidRDefault="008852F4" w:rsidP="00FA5B57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3E35F842" w14:textId="13E45486" w:rsidR="00BC4737" w:rsidRPr="002738F5" w:rsidRDefault="00F92E17" w:rsidP="00FA5B5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738F5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6</w:t>
      </w:r>
      <w:r w:rsidR="00BC4737" w:rsidRPr="002738F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 Для предоставления государственной услуги заявителем подается в управление социальной политики по месту жительства на территории Свердловской области либо в </w:t>
      </w:r>
      <w:r w:rsidR="00A85EFE">
        <w:rPr>
          <w:rFonts w:ascii="Liberation Serif" w:eastAsiaTheme="minorHAnsi" w:hAnsi="Liberation Serif" w:cs="Liberation Serif"/>
          <w:sz w:val="28"/>
          <w:szCs w:val="28"/>
          <w:lang w:eastAsia="en-US"/>
        </w:rPr>
        <w:t>МФЦ</w:t>
      </w:r>
      <w:r w:rsidR="00BC4737" w:rsidRPr="002738F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заявление по форме согласно приложению </w:t>
      </w:r>
      <w:r w:rsidR="00A85EFE" w:rsidRPr="002738F5">
        <w:rPr>
          <w:rFonts w:ascii="Liberation Serif" w:eastAsiaTheme="minorHAnsi" w:hAnsi="Liberation Serif" w:cs="Liberation Serif"/>
          <w:sz w:val="28"/>
          <w:szCs w:val="28"/>
          <w:lang w:eastAsia="en-US"/>
        </w:rPr>
        <w:t>к</w:t>
      </w:r>
      <w:r w:rsidR="00A85EFE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BC4737" w:rsidRPr="002738F5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Порядку предоставления мер социальной поддержки отдельных категорий граждан по</w:t>
      </w:r>
      <w:r w:rsidR="00A85EF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BC4737" w:rsidRPr="002738F5">
        <w:rPr>
          <w:rFonts w:ascii="Liberation Serif" w:eastAsiaTheme="minorHAnsi" w:hAnsi="Liberation Serif" w:cs="Liberation Serif"/>
          <w:sz w:val="28"/>
          <w:szCs w:val="28"/>
          <w:lang w:eastAsia="en-US"/>
        </w:rPr>
        <w:t>компенсации расходов, связанных с приобретением протезов (кроме зубных, глазных протезов), протезно-ортопедических изделий (далее – Порядок предоставления компенсации), утвержденному постановлением Правительства Свердловской области от 20.04.2016 № 273-ПП</w:t>
      </w:r>
      <w:r w:rsidR="002738F5" w:rsidRPr="002738F5">
        <w:t xml:space="preserve"> </w:t>
      </w:r>
      <w:r w:rsidR="002738F5">
        <w:t>«</w:t>
      </w:r>
      <w:r w:rsidR="002738F5" w:rsidRPr="002738F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 реализации мер социальной поддержки отдельных категорий граждан, проживающих </w:t>
      </w:r>
      <w:r w:rsidR="00A85EFE" w:rsidRPr="002738F5">
        <w:rPr>
          <w:rFonts w:ascii="Liberation Serif" w:eastAsiaTheme="minorHAnsi" w:hAnsi="Liberation Serif" w:cs="Liberation Serif"/>
          <w:sz w:val="28"/>
          <w:szCs w:val="28"/>
          <w:lang w:eastAsia="en-US"/>
        </w:rPr>
        <w:t>в</w:t>
      </w:r>
      <w:r w:rsidR="00A85EF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2738F5" w:rsidRPr="002738F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Свердловской области, по бесплатному обеспечению протезами (кроме зубных, глазных протезов), протезно-ортопедическими изделиями и по компенсации расходов, связанных </w:t>
      </w:r>
      <w:r w:rsidR="00A85EFE" w:rsidRPr="002738F5">
        <w:rPr>
          <w:rFonts w:ascii="Liberation Serif" w:eastAsiaTheme="minorHAnsi" w:hAnsi="Liberation Serif" w:cs="Liberation Serif"/>
          <w:sz w:val="28"/>
          <w:szCs w:val="28"/>
          <w:lang w:eastAsia="en-US"/>
        </w:rPr>
        <w:t>с</w:t>
      </w:r>
      <w:r w:rsidR="00A85EFE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2738F5" w:rsidRPr="002738F5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приобретением протезов (кроме зубных, глазных протезов), протезно-ортопедических изделий</w:t>
      </w:r>
      <w:r w:rsidR="002738F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» (далее – </w:t>
      </w:r>
      <w:r w:rsidR="002738F5" w:rsidRPr="002738F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постановление Правительства Свердловской </w:t>
      </w:r>
      <w:r w:rsidR="002738F5" w:rsidRPr="002738F5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области от 20.04.2016 № 273-ПП</w:t>
      </w:r>
      <w:r w:rsidR="002738F5">
        <w:rPr>
          <w:rFonts w:ascii="Liberation Serif" w:eastAsiaTheme="minorHAnsi" w:hAnsi="Liberation Serif" w:cs="Liberation Serif"/>
          <w:sz w:val="28"/>
          <w:szCs w:val="28"/>
          <w:lang w:eastAsia="en-US"/>
        </w:rPr>
        <w:t>)</w:t>
      </w:r>
      <w:r w:rsidR="00BC4737" w:rsidRPr="002738F5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и предъявляется паспорт или иной документ, удостоверяющий личность.</w:t>
      </w:r>
    </w:p>
    <w:p w14:paraId="0908FAB7" w14:textId="77777777" w:rsidR="00BC4737" w:rsidRDefault="00BC4737" w:rsidP="00FA5B5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738F5">
        <w:rPr>
          <w:rFonts w:ascii="Liberation Serif" w:eastAsiaTheme="minorHAnsi" w:hAnsi="Liberation Serif" w:cs="Liberation Serif"/>
          <w:sz w:val="28"/>
          <w:szCs w:val="28"/>
          <w:lang w:eastAsia="en-US"/>
        </w:rPr>
        <w:t>К заявлению прилагаются следующие документы:</w:t>
      </w:r>
    </w:p>
    <w:p w14:paraId="366AAFE9" w14:textId="387ACB1C" w:rsidR="0015548C" w:rsidRPr="0015548C" w:rsidRDefault="0015548C" w:rsidP="0015548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15548C">
        <w:rPr>
          <w:rFonts w:ascii="Liberation Serif" w:eastAsiaTheme="minorHAnsi" w:hAnsi="Liberation Serif" w:cs="Liberation Serif"/>
          <w:sz w:val="28"/>
          <w:szCs w:val="28"/>
          <w:lang w:eastAsia="en-US"/>
        </w:rPr>
        <w:t>1)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15548C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решени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е</w:t>
      </w:r>
      <w:r w:rsidRPr="0015548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органа опеки и попечительства о назначении опекуном или попечителем (при обращении опекуна или попечителя гражданина, в том числе ребенка до 18 лет);</w:t>
      </w:r>
    </w:p>
    <w:p w14:paraId="35EB4F8B" w14:textId="6A8BE393" w:rsidR="0015548C" w:rsidRPr="0015548C" w:rsidRDefault="0015548C" w:rsidP="0015548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15548C">
        <w:rPr>
          <w:rFonts w:ascii="Liberation Serif" w:eastAsiaTheme="minorHAnsi" w:hAnsi="Liberation Serif" w:cs="Liberation Serif"/>
          <w:sz w:val="28"/>
          <w:szCs w:val="28"/>
          <w:lang w:eastAsia="en-US"/>
        </w:rPr>
        <w:t>2)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15548C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доверенност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ь</w:t>
      </w:r>
      <w:r w:rsidRPr="0015548C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оформленн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ая</w:t>
      </w:r>
      <w:r w:rsidRPr="0015548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 выданн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ая</w:t>
      </w:r>
      <w:r w:rsidRPr="0015548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порядке, предусмотренном гражданским законодательством Российской Федерации (при обращении представителя по доверенности);</w:t>
      </w:r>
    </w:p>
    <w:p w14:paraId="1F574F6E" w14:textId="3C092F6A" w:rsidR="0015548C" w:rsidRPr="0015548C" w:rsidRDefault="0015548C" w:rsidP="0015548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15548C">
        <w:rPr>
          <w:rFonts w:ascii="Liberation Serif" w:eastAsiaTheme="minorHAnsi" w:hAnsi="Liberation Serif" w:cs="Liberation Serif"/>
          <w:sz w:val="28"/>
          <w:szCs w:val="28"/>
          <w:lang w:eastAsia="en-US"/>
        </w:rPr>
        <w:t>3)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15548C">
        <w:rPr>
          <w:rFonts w:ascii="Liberation Serif" w:eastAsiaTheme="minorHAnsi" w:hAnsi="Liberation Serif" w:cs="Liberation Serif"/>
          <w:sz w:val="28"/>
          <w:szCs w:val="28"/>
          <w:lang w:eastAsia="en-US"/>
        </w:rPr>
        <w:t>медицинско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е</w:t>
      </w:r>
      <w:r w:rsidRPr="0015548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заключени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е</w:t>
      </w:r>
      <w:r w:rsidRPr="0015548C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подтверждающе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е</w:t>
      </w:r>
      <w:r w:rsidRPr="0015548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наличие медицинских показаний для обеспечения протезно-ортопедическим изделием, выданно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е</w:t>
      </w:r>
      <w:r w:rsidRPr="0015548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15548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соответствии с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п</w:t>
      </w:r>
      <w:r w:rsidRPr="0015548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риказом Министерства здравоохранения и социального развития Российской Федерации от 02.05.2012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№</w:t>
      </w:r>
      <w:r w:rsidRPr="0015548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441н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«</w:t>
      </w:r>
      <w:r w:rsidRPr="0015548C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Об утверждении Порядка выдачи медицинскими организациями справок и медицинских заключений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»</w:t>
      </w:r>
      <w:r w:rsidRPr="0015548C"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14:paraId="738EF0D2" w14:textId="567D4101" w:rsidR="0015548C" w:rsidRPr="0015548C" w:rsidRDefault="0015548C" w:rsidP="0015548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15548C">
        <w:rPr>
          <w:rFonts w:ascii="Liberation Serif" w:eastAsiaTheme="minorHAnsi" w:hAnsi="Liberation Serif" w:cs="Liberation Serif"/>
          <w:sz w:val="28"/>
          <w:szCs w:val="28"/>
          <w:lang w:eastAsia="en-US"/>
        </w:rPr>
        <w:t>4)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15548C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ы</w:t>
      </w:r>
      <w:r w:rsidRPr="0015548C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подтверждающи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е</w:t>
      </w:r>
      <w:r w:rsidRPr="0015548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оплату стоимости протезно-ортопедического изделия (приходный кассовый ордер, кассовый и товарный чеки с указанием наименования протезно-ортопедического изделия, его вида и модели и даты приобретения). Для предоставления компенсации расходов, связанных с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15548C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приобретением сложной ортопедической обуви, дополнительно представляются документы, подтверждающие изготовление сложной ортопедической обуви по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15548C">
        <w:rPr>
          <w:rFonts w:ascii="Liberation Serif" w:eastAsiaTheme="minorHAnsi" w:hAnsi="Liberation Serif" w:cs="Liberation Serif"/>
          <w:sz w:val="28"/>
          <w:szCs w:val="28"/>
          <w:lang w:eastAsia="en-US"/>
        </w:rPr>
        <w:t>индивидуальному заказу (договор, наряд-заказ);</w:t>
      </w:r>
    </w:p>
    <w:p w14:paraId="4DB99B87" w14:textId="6B7D8156" w:rsidR="0015548C" w:rsidRPr="0015548C" w:rsidRDefault="0015548C" w:rsidP="0015548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15548C">
        <w:rPr>
          <w:rFonts w:ascii="Liberation Serif" w:eastAsiaTheme="minorHAnsi" w:hAnsi="Liberation Serif" w:cs="Liberation Serif"/>
          <w:sz w:val="28"/>
          <w:szCs w:val="28"/>
          <w:lang w:eastAsia="en-US"/>
        </w:rPr>
        <w:t>5)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15548C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 (справк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а</w:t>
      </w:r>
      <w:r w:rsidRPr="0015548C">
        <w:rPr>
          <w:rFonts w:ascii="Liberation Serif" w:eastAsiaTheme="minorHAnsi" w:hAnsi="Liberation Serif" w:cs="Liberation Serif"/>
          <w:sz w:val="28"/>
          <w:szCs w:val="28"/>
          <w:lang w:eastAsia="en-US"/>
        </w:rPr>
        <w:t>), содержащ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ая</w:t>
      </w:r>
      <w:r w:rsidRPr="0015548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сведения о регистрации по месту жительства гражданина и членов его семьи, с указанием даты рождения каждого из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15548C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них и родственных отношений, не ранее чем за 10 дней до дня обращения за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15548C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предоставлением компенсации;</w:t>
      </w:r>
    </w:p>
    <w:p w14:paraId="649071F7" w14:textId="0436C2BE" w:rsidR="0015548C" w:rsidRPr="0015548C" w:rsidRDefault="0015548C" w:rsidP="0015548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15548C">
        <w:rPr>
          <w:rFonts w:ascii="Liberation Serif" w:eastAsiaTheme="minorHAnsi" w:hAnsi="Liberation Serif" w:cs="Liberation Serif"/>
          <w:sz w:val="28"/>
          <w:szCs w:val="28"/>
          <w:lang w:eastAsia="en-US"/>
        </w:rPr>
        <w:t>6)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15548C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свидетельства о рождении ребенка, государственная регистрация рождения которого производилась за пределами Свердловской области;</w:t>
      </w:r>
    </w:p>
    <w:p w14:paraId="14710E77" w14:textId="2A6D9E5F" w:rsidR="0015548C" w:rsidRPr="0015548C" w:rsidRDefault="0015548C" w:rsidP="0015548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15548C">
        <w:rPr>
          <w:rFonts w:ascii="Liberation Serif" w:eastAsiaTheme="minorHAnsi" w:hAnsi="Liberation Serif" w:cs="Liberation Serif"/>
          <w:sz w:val="28"/>
          <w:szCs w:val="28"/>
          <w:lang w:eastAsia="en-US"/>
        </w:rPr>
        <w:t>7)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15548C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ы</w:t>
      </w:r>
      <w:r w:rsidRPr="0015548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(справ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ки</w:t>
      </w:r>
      <w:r w:rsidRPr="0015548C">
        <w:rPr>
          <w:rFonts w:ascii="Liberation Serif" w:eastAsiaTheme="minorHAnsi" w:hAnsi="Liberation Serif" w:cs="Liberation Serif"/>
          <w:sz w:val="28"/>
          <w:szCs w:val="28"/>
          <w:lang w:eastAsia="en-US"/>
        </w:rPr>
        <w:t>), подтверждающи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е</w:t>
      </w:r>
      <w:r w:rsidRPr="0015548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доход каждого члена семьи гражданина, доход одиноко проживающего гражданина за три календарных месяца, предшествующих месяцу подачи заявления;</w:t>
      </w:r>
    </w:p>
    <w:p w14:paraId="34974C61" w14:textId="10736710" w:rsidR="0015548C" w:rsidRDefault="0015548C" w:rsidP="0015548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15548C">
        <w:rPr>
          <w:rFonts w:ascii="Liberation Serif" w:eastAsiaTheme="minorHAnsi" w:hAnsi="Liberation Serif" w:cs="Liberation Serif"/>
          <w:sz w:val="28"/>
          <w:szCs w:val="28"/>
          <w:lang w:eastAsia="en-US"/>
        </w:rPr>
        <w:t>8) согласи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е</w:t>
      </w:r>
      <w:r w:rsidRPr="0015548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совершеннолетних членов семьи на обработку персональных данных.</w:t>
      </w:r>
    </w:p>
    <w:p w14:paraId="369C9492" w14:textId="08A798B0" w:rsidR="008852F4" w:rsidRPr="002738F5" w:rsidRDefault="00BC4737" w:rsidP="00FA5B5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738F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Документы, указанные в части </w:t>
      </w:r>
      <w:r w:rsidR="0015548C">
        <w:rPr>
          <w:rFonts w:ascii="Liberation Serif" w:eastAsiaTheme="minorHAnsi" w:hAnsi="Liberation Serif" w:cs="Liberation Serif"/>
          <w:sz w:val="28"/>
          <w:szCs w:val="28"/>
          <w:lang w:eastAsia="en-US"/>
        </w:rPr>
        <w:t>второй</w:t>
      </w:r>
      <w:r w:rsidR="0015548C" w:rsidRPr="002738F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2738F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настоящего пункта, необходимые для предоставления государственной услуги, прилагаются в подлинниках либо </w:t>
      </w:r>
      <w:r w:rsidR="00834A09" w:rsidRPr="002738F5">
        <w:rPr>
          <w:rFonts w:ascii="Liberation Serif" w:eastAsiaTheme="minorHAnsi" w:hAnsi="Liberation Serif" w:cs="Liberation Serif"/>
          <w:sz w:val="28"/>
          <w:szCs w:val="28"/>
          <w:lang w:eastAsia="en-US"/>
        </w:rPr>
        <w:t>в</w:t>
      </w:r>
      <w:r w:rsidR="00834A09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2738F5">
        <w:rPr>
          <w:rFonts w:ascii="Liberation Serif" w:eastAsiaTheme="minorHAnsi" w:hAnsi="Liberation Serif" w:cs="Liberation Serif"/>
          <w:sz w:val="28"/>
          <w:szCs w:val="28"/>
          <w:lang w:eastAsia="en-US"/>
        </w:rPr>
        <w:t>копиях, заверенных в установленном порядке.</w:t>
      </w:r>
    </w:p>
    <w:p w14:paraId="2FFC7F7B" w14:textId="46CF921F" w:rsidR="00CE7C78" w:rsidRPr="002738F5" w:rsidRDefault="009B1D7C" w:rsidP="00FA5B5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738F5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7</w:t>
      </w:r>
      <w:r w:rsidR="00A4640D" w:rsidRPr="002738F5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</w:t>
      </w:r>
      <w:r w:rsidR="00CE7C78" w:rsidRPr="002738F5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Для получения документов, необходимых для предоставления государственной услуги</w:t>
      </w:r>
      <w:r w:rsidR="00834A09" w:rsidRPr="00834A09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</w:t>
      </w:r>
      <w:r w:rsidR="00CE7C78" w:rsidRPr="002738F5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заявитель лично обращается в органы государственной власти, учреждения и организации.</w:t>
      </w:r>
    </w:p>
    <w:p w14:paraId="04B34E61" w14:textId="0E872977" w:rsidR="00A4640D" w:rsidRPr="002738F5" w:rsidRDefault="009B1D7C" w:rsidP="00FA5B5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738F5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8</w:t>
      </w:r>
      <w:r w:rsidR="00CE7C78" w:rsidRPr="002738F5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</w:t>
      </w:r>
      <w:r w:rsidR="00A4640D" w:rsidRPr="002738F5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Заявление и документы, необходимые для предоставления государственной услуги,</w:t>
      </w:r>
      <w:r w:rsidRPr="009B1D7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CE7C78" w:rsidRPr="002738F5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представляются в управление социальной политики посредством личного обращения заявителя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</w:t>
      </w:r>
      <w:r w:rsidR="00CE7C78" w:rsidRPr="002738F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или через </w:t>
      </w:r>
      <w:r w:rsidR="00F71201">
        <w:rPr>
          <w:rFonts w:ascii="Liberation Serif" w:eastAsiaTheme="minorHAnsi" w:hAnsi="Liberation Serif" w:cs="Liberation Serif"/>
          <w:sz w:val="28"/>
          <w:szCs w:val="28"/>
          <w:lang w:eastAsia="en-US"/>
        </w:rPr>
        <w:t>МФЦ</w:t>
      </w:r>
      <w:r w:rsidR="00CE7C78" w:rsidRPr="002738F5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или с</w:t>
      </w:r>
      <w:r w:rsidR="00F71201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CE7C78" w:rsidRPr="002738F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использованием информационно-телекоммуникационных технологий, включая использование Единого портала и других средств информационно-телекоммуникационных технологий в случаях и порядке, установленных законодательством Российской </w:t>
      </w:r>
      <w:r w:rsidR="00CE7C78" w:rsidRPr="002738F5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 xml:space="preserve">Федерации, в форме электронных документов (при </w:t>
      </w:r>
      <w:r w:rsidRPr="009B1D7C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реализации</w:t>
      </w:r>
      <w:r w:rsidRPr="009B1D7C" w:rsidDel="009B1D7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CE7C78" w:rsidRPr="002738F5">
        <w:rPr>
          <w:rFonts w:ascii="Liberation Serif" w:eastAsiaTheme="minorHAnsi" w:hAnsi="Liberation Serif" w:cs="Liberation Serif"/>
          <w:sz w:val="28"/>
          <w:szCs w:val="28"/>
          <w:lang w:eastAsia="en-US"/>
        </w:rPr>
        <w:t>технической возможности).</w:t>
      </w:r>
      <w:r w:rsidR="00A4640D" w:rsidRPr="002738F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</w:p>
    <w:p w14:paraId="6DD297A8" w14:textId="77777777" w:rsidR="00A4640D" w:rsidRPr="002738F5" w:rsidRDefault="00A4640D" w:rsidP="00FA5B5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738F5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 этом заявление и электронный образ каждого документа должны быть подписаны простой электронной подписью или усиленной квалифицированной электронной подписью.</w:t>
      </w:r>
    </w:p>
    <w:p w14:paraId="4310FF9E" w14:textId="00777412" w:rsidR="00A4640D" w:rsidRPr="002738F5" w:rsidRDefault="00A4640D" w:rsidP="00FA5B5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738F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При использовании простой электронной подписи заявление и документы, необходимые для предоставления государственной услуги, представляются </w:t>
      </w:r>
      <w:r w:rsidR="00707EC3" w:rsidRPr="002738F5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</w:t>
      </w:r>
      <w:r w:rsidR="00707EC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2738F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бумажном носителе в управление социальной политики в течение пяти дней </w:t>
      </w:r>
      <w:r w:rsidR="00707EC3" w:rsidRPr="002738F5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со</w:t>
      </w:r>
      <w:r w:rsidR="00707EC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2738F5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дня подачи заявления.</w:t>
      </w:r>
    </w:p>
    <w:p w14:paraId="7E2B2656" w14:textId="77777777" w:rsidR="008852F4" w:rsidRPr="002738F5" w:rsidRDefault="00CE7C78" w:rsidP="00FA5B5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738F5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Представление заявления и документов, необходимых для предоставления государственной услуги, в форме электронных документов приравнивается к согласию такого заявителя с обработкой его персональных данных в управлении социальной политики в целях и объеме, необходимых для предоставления государственной услуги.</w:t>
      </w:r>
    </w:p>
    <w:p w14:paraId="586ABE8E" w14:textId="77777777" w:rsidR="008852F4" w:rsidRPr="002738F5" w:rsidRDefault="008852F4" w:rsidP="00FA5B5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121D3D9B" w14:textId="6CABA88A" w:rsidR="007C29A6" w:rsidRPr="002738F5" w:rsidRDefault="009B1D7C" w:rsidP="00FA5B57">
      <w:pPr>
        <w:autoSpaceDE w:val="0"/>
        <w:autoSpaceDN w:val="0"/>
        <w:adjustRightInd w:val="0"/>
        <w:jc w:val="center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9B1D7C">
        <w:rPr>
          <w:rFonts w:ascii="Liberation Serif" w:eastAsia="Calibri" w:hAnsi="Liberation Serif" w:cs="Liberation Serif"/>
          <w:sz w:val="28"/>
          <w:szCs w:val="28"/>
          <w:lang w:eastAsia="en-US"/>
        </w:rPr>
        <w:t>Исчерпывающий перечень документов, необходимых в соответствии с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9B1D7C">
        <w:rPr>
          <w:rFonts w:ascii="Liberation Serif" w:eastAsia="Calibri" w:hAnsi="Liberation Serif" w:cs="Liberation Serif"/>
          <w:sz w:val="28"/>
          <w:szCs w:val="28"/>
          <w:lang w:eastAsia="en-US"/>
        </w:rPr>
        <w:t>законодательством Российской Федерации и законодательством Свердловской области для предоставления государственной услуги, которые находятся в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9B1D7C">
        <w:rPr>
          <w:rFonts w:ascii="Liberation Serif" w:eastAsia="Calibri" w:hAnsi="Liberation Serif" w:cs="Liberation Serif"/>
          <w:sz w:val="28"/>
          <w:szCs w:val="28"/>
          <w:lang w:eastAsia="en-US"/>
        </w:rPr>
        <w:t>распоряжении государственных органов, органов местного самоуправления и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9B1D7C">
        <w:rPr>
          <w:rFonts w:ascii="Liberation Serif" w:eastAsia="Calibri" w:hAnsi="Liberation Serif" w:cs="Liberation Serif"/>
          <w:sz w:val="28"/>
          <w:szCs w:val="28"/>
          <w:lang w:eastAsia="en-US"/>
        </w:rPr>
        <w:t>иных органов, участвующих в предоставлении государственных услуг, и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9B1D7C">
        <w:rPr>
          <w:rFonts w:ascii="Liberation Serif" w:eastAsia="Calibri" w:hAnsi="Liberation Serif" w:cs="Liberation Serif"/>
          <w:sz w:val="28"/>
          <w:szCs w:val="28"/>
          <w:lang w:eastAsia="en-US"/>
        </w:rPr>
        <w:t>которые заявитель вправе представить, а также способы их получения заявителями, в том числе в электронной форме, порядок их представления</w:t>
      </w:r>
    </w:p>
    <w:p w14:paraId="06D12BFE" w14:textId="77777777" w:rsidR="007C29A6" w:rsidRPr="002738F5" w:rsidRDefault="007C29A6" w:rsidP="00FA5B57">
      <w:pPr>
        <w:autoSpaceDE w:val="0"/>
        <w:autoSpaceDN w:val="0"/>
        <w:adjustRightInd w:val="0"/>
        <w:jc w:val="center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14:paraId="21916A18" w14:textId="234EFEF9" w:rsidR="00643332" w:rsidRPr="002738F5" w:rsidRDefault="009B1D7C" w:rsidP="00FA5B57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738F5">
        <w:rPr>
          <w:rFonts w:ascii="Liberation Serif" w:eastAsia="Calibri" w:hAnsi="Liberation Serif" w:cs="Liberation Serif"/>
          <w:sz w:val="28"/>
          <w:szCs w:val="28"/>
          <w:lang w:eastAsia="en-US"/>
        </w:rPr>
        <w:t>1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9</w:t>
      </w:r>
      <w:r w:rsidR="007C29A6" w:rsidRPr="002738F5">
        <w:rPr>
          <w:rFonts w:ascii="Liberation Serif" w:eastAsia="Calibri" w:hAnsi="Liberation Serif" w:cs="Liberation Serif"/>
          <w:sz w:val="28"/>
          <w:szCs w:val="28"/>
          <w:lang w:eastAsia="en-US"/>
        </w:rPr>
        <w:t>. </w:t>
      </w:r>
      <w:r w:rsidR="00643332" w:rsidRPr="002738F5">
        <w:rPr>
          <w:rFonts w:ascii="Liberation Serif" w:eastAsia="Calibri" w:hAnsi="Liberation Serif" w:cs="Liberation Serif"/>
          <w:sz w:val="28"/>
          <w:szCs w:val="28"/>
          <w:lang w:eastAsia="en-US"/>
        </w:rPr>
        <w:t>Документами (сведениями), необходимыми для предоставления государственной услуги, которые находятся в распоряжении государственных органов, участвующих в предоставлении государственной услуги, являются:</w:t>
      </w:r>
    </w:p>
    <w:p w14:paraId="629FE4BF" w14:textId="77777777" w:rsidR="00643332" w:rsidRPr="002738F5" w:rsidRDefault="00643332" w:rsidP="00FA5B57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738F5">
        <w:rPr>
          <w:rFonts w:ascii="Liberation Serif" w:eastAsia="Calibri" w:hAnsi="Liberation Serif" w:cs="Liberation Serif"/>
          <w:sz w:val="28"/>
          <w:szCs w:val="28"/>
          <w:lang w:eastAsia="en-US"/>
        </w:rPr>
        <w:t>сведения о назначении опекуном или попечителем;</w:t>
      </w:r>
    </w:p>
    <w:p w14:paraId="2B175EE9" w14:textId="77777777" w:rsidR="00643332" w:rsidRPr="002738F5" w:rsidRDefault="00643332" w:rsidP="00FA5B57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738F5">
        <w:rPr>
          <w:rFonts w:ascii="Liberation Serif" w:eastAsia="Calibri" w:hAnsi="Liberation Serif" w:cs="Liberation Serif"/>
          <w:sz w:val="28"/>
          <w:szCs w:val="28"/>
          <w:lang w:eastAsia="en-US"/>
        </w:rPr>
        <w:t>сведения о регистрации по месту жительства гражданина и членов его семьи с</w:t>
      </w:r>
      <w:r w:rsidR="00CE7C78" w:rsidRPr="002738F5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2738F5">
        <w:rPr>
          <w:rFonts w:ascii="Liberation Serif" w:eastAsia="Calibri" w:hAnsi="Liberation Serif" w:cs="Liberation Serif"/>
          <w:sz w:val="28"/>
          <w:szCs w:val="28"/>
          <w:lang w:eastAsia="en-US"/>
        </w:rPr>
        <w:t>указанием даты рождения каждого из них и родственных отношений;</w:t>
      </w:r>
    </w:p>
    <w:p w14:paraId="3AA0DD39" w14:textId="77777777" w:rsidR="00643332" w:rsidRPr="002738F5" w:rsidRDefault="00643332" w:rsidP="00FA5B57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738F5">
        <w:rPr>
          <w:rFonts w:ascii="Liberation Serif" w:eastAsia="Calibri" w:hAnsi="Liberation Serif" w:cs="Liberation Serif"/>
          <w:sz w:val="28"/>
          <w:szCs w:val="28"/>
          <w:lang w:eastAsia="en-US"/>
        </w:rPr>
        <w:t>сведения о государственной регистрации рождения ребенка на территории Свердловской области.</w:t>
      </w:r>
    </w:p>
    <w:p w14:paraId="48539F9C" w14:textId="77777777" w:rsidR="00643332" w:rsidRPr="002738F5" w:rsidRDefault="00643332" w:rsidP="00FA5B57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738F5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Заявитель вправе представить документы, </w:t>
      </w:r>
      <w:r w:rsidR="00CE7C78" w:rsidRPr="002738F5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необходимые для предоставления государственной услуги, </w:t>
      </w:r>
      <w:r w:rsidRPr="002738F5">
        <w:rPr>
          <w:rFonts w:ascii="Liberation Serif" w:eastAsia="Calibri" w:hAnsi="Liberation Serif" w:cs="Liberation Serif"/>
          <w:sz w:val="28"/>
          <w:szCs w:val="28"/>
          <w:lang w:eastAsia="en-US"/>
        </w:rPr>
        <w:t>содержащие сведения, указанные в части первой настоящего пункта, по собственной инициативе.</w:t>
      </w:r>
    </w:p>
    <w:p w14:paraId="4B1EFD96" w14:textId="77777777" w:rsidR="008852F4" w:rsidRPr="002738F5" w:rsidRDefault="008852F4" w:rsidP="00FA5B5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7EF33C21" w14:textId="5BFEFD14" w:rsidR="00643332" w:rsidRPr="002738F5" w:rsidRDefault="00643332" w:rsidP="00507CBA">
      <w:pPr>
        <w:jc w:val="center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738F5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Указание на запрет требовать от заявителя представления документов </w:t>
      </w:r>
      <w:r w:rsidR="009B1D7C" w:rsidRPr="002738F5">
        <w:rPr>
          <w:rFonts w:ascii="Liberation Serif" w:eastAsia="Calibri" w:hAnsi="Liberation Serif" w:cs="Liberation Serif"/>
          <w:sz w:val="28"/>
          <w:szCs w:val="28"/>
          <w:lang w:eastAsia="en-US"/>
        </w:rPr>
        <w:t>и</w:t>
      </w:r>
      <w:r w:rsidR="009B1D7C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2738F5">
        <w:rPr>
          <w:rFonts w:ascii="Liberation Serif" w:eastAsia="Calibri" w:hAnsi="Liberation Serif" w:cs="Liberation Serif"/>
          <w:sz w:val="28"/>
          <w:szCs w:val="28"/>
          <w:lang w:eastAsia="en-US"/>
        </w:rPr>
        <w:t>информации или осуществления действий</w:t>
      </w:r>
    </w:p>
    <w:p w14:paraId="5456B99E" w14:textId="77777777" w:rsidR="00643332" w:rsidRPr="002738F5" w:rsidRDefault="00643332" w:rsidP="00507CBA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b/>
          <w:sz w:val="28"/>
          <w:szCs w:val="28"/>
          <w:lang w:eastAsia="en-US"/>
        </w:rPr>
      </w:pPr>
    </w:p>
    <w:p w14:paraId="1E1BD784" w14:textId="32591F54" w:rsidR="00643332" w:rsidRPr="002738F5" w:rsidRDefault="00707EC3" w:rsidP="00507CBA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20</w:t>
      </w:r>
      <w:r w:rsidR="00643332" w:rsidRPr="002738F5">
        <w:rPr>
          <w:rFonts w:ascii="Liberation Serif" w:eastAsia="Calibri" w:hAnsi="Liberation Serif" w:cs="Liberation Serif"/>
          <w:sz w:val="28"/>
          <w:szCs w:val="28"/>
          <w:lang w:eastAsia="en-US"/>
        </w:rPr>
        <w:t>. Запрещается требовать от заявителя:</w:t>
      </w:r>
    </w:p>
    <w:p w14:paraId="2D2792C2" w14:textId="77777777" w:rsidR="00643332" w:rsidRPr="002738F5" w:rsidRDefault="00643332" w:rsidP="00507CB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738F5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 предоставлением государственной услуги;</w:t>
      </w:r>
    </w:p>
    <w:p w14:paraId="6235F1F8" w14:textId="4BFA07F7" w:rsidR="00643332" w:rsidRPr="002738F5" w:rsidRDefault="00643332" w:rsidP="00FA5B5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738F5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представления документов и информации, которые в соответствии с нормативными правовыми актами Российской Федерации, нормативными правовыми актами Правительства Свердловской области и муниципальными правовыми актами находятся в распоряжении государственных органов, предоставляющих государственную услугу, иных государственных органов, органов местного самоуправления и (или) подведомственных государственным органам и</w:t>
      </w:r>
      <w:r w:rsidR="0047644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2738F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органам местного самоуправления организаций, участвующих </w:t>
      </w:r>
      <w:r w:rsidR="00707EC3" w:rsidRPr="002738F5">
        <w:rPr>
          <w:rFonts w:ascii="Liberation Serif" w:eastAsiaTheme="minorHAnsi" w:hAnsi="Liberation Serif" w:cs="Liberation Serif"/>
          <w:sz w:val="28"/>
          <w:szCs w:val="28"/>
          <w:lang w:eastAsia="en-US"/>
        </w:rPr>
        <w:t>в</w:t>
      </w:r>
      <w:r w:rsidR="00707EC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2738F5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предоставлении государственных или муниципальных услуг, за исключением документов, указанных в части 6 статьи 7 Федерального закона от 27 июля 2010</w:t>
      </w:r>
      <w:r w:rsidR="001D245C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2738F5">
        <w:rPr>
          <w:rFonts w:ascii="Liberation Serif" w:eastAsiaTheme="minorHAnsi" w:hAnsi="Liberation Serif" w:cs="Liberation Serif"/>
          <w:sz w:val="28"/>
          <w:szCs w:val="28"/>
          <w:lang w:eastAsia="en-US"/>
        </w:rPr>
        <w:t>года № 210-ФЗ «Об</w:t>
      </w:r>
      <w:r w:rsidR="00707EC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2738F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организации предоставления государственных </w:t>
      </w:r>
      <w:r w:rsidR="00707EC3" w:rsidRPr="002738F5">
        <w:rPr>
          <w:rFonts w:ascii="Liberation Serif" w:eastAsiaTheme="minorHAnsi" w:hAnsi="Liberation Serif" w:cs="Liberation Serif"/>
          <w:sz w:val="28"/>
          <w:szCs w:val="28"/>
          <w:lang w:eastAsia="en-US"/>
        </w:rPr>
        <w:t>и</w:t>
      </w:r>
      <w:r w:rsidR="00707EC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2738F5">
        <w:rPr>
          <w:rFonts w:ascii="Liberation Serif" w:eastAsiaTheme="minorHAnsi" w:hAnsi="Liberation Serif" w:cs="Liberation Serif"/>
          <w:sz w:val="28"/>
          <w:szCs w:val="28"/>
          <w:lang w:eastAsia="en-US"/>
        </w:rPr>
        <w:t>муниципальных услуг» (далее</w:t>
      </w:r>
      <w:r w:rsidR="00707EC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2738F5">
        <w:rPr>
          <w:rFonts w:ascii="Liberation Serif" w:eastAsiaTheme="minorHAnsi" w:hAnsi="Liberation Serif" w:cs="Liberation Serif"/>
          <w:sz w:val="28"/>
          <w:szCs w:val="28"/>
          <w:lang w:eastAsia="en-US"/>
        </w:rPr>
        <w:t>–</w:t>
      </w:r>
      <w:r w:rsidR="00707EC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2738F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Федеральный закон от 27 июля 2010 года </w:t>
      </w:r>
      <w:r w:rsidR="00707EC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707EC3" w:rsidRPr="002738F5">
        <w:rPr>
          <w:rFonts w:ascii="Liberation Serif" w:eastAsiaTheme="minorHAnsi" w:hAnsi="Liberation Serif" w:cs="Liberation Serif"/>
          <w:sz w:val="28"/>
          <w:szCs w:val="28"/>
          <w:lang w:eastAsia="en-US"/>
        </w:rPr>
        <w:t>№</w:t>
      </w:r>
      <w:r w:rsidR="00707EC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2738F5">
        <w:rPr>
          <w:rFonts w:ascii="Liberation Serif" w:eastAsiaTheme="minorHAnsi" w:hAnsi="Liberation Serif" w:cs="Liberation Serif"/>
          <w:sz w:val="28"/>
          <w:szCs w:val="28"/>
          <w:lang w:eastAsia="en-US"/>
        </w:rPr>
        <w:t>210</w:t>
      </w:r>
      <w:r w:rsidR="00707EC3">
        <w:rPr>
          <w:rFonts w:ascii="Liberation Serif" w:eastAsiaTheme="minorHAnsi" w:hAnsi="Liberation Serif" w:cs="Liberation Serif"/>
          <w:sz w:val="28"/>
          <w:szCs w:val="28"/>
          <w:lang w:eastAsia="en-US"/>
        </w:rPr>
        <w:noBreakHyphen/>
      </w:r>
      <w:r w:rsidRPr="002738F5">
        <w:rPr>
          <w:rFonts w:ascii="Liberation Serif" w:eastAsiaTheme="minorHAnsi" w:hAnsi="Liberation Serif" w:cs="Liberation Serif"/>
          <w:sz w:val="28"/>
          <w:szCs w:val="28"/>
          <w:lang w:eastAsia="en-US"/>
        </w:rPr>
        <w:t>ФЗ);</w:t>
      </w:r>
    </w:p>
    <w:p w14:paraId="5A9ACB39" w14:textId="77777777" w:rsidR="00707EC3" w:rsidRPr="00707EC3" w:rsidRDefault="00707EC3" w:rsidP="00707EC3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07EC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представления документов, подтверждающих внесение заявителем платы за предоставление государственной услуги;</w:t>
      </w:r>
    </w:p>
    <w:p w14:paraId="4A909A99" w14:textId="01AC80A7" w:rsidR="00643332" w:rsidRPr="002738F5" w:rsidRDefault="00643332" w:rsidP="00FA5B5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738F5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представления документов и информации, отсутствие и (или) недостоверность которых не указывались при первоначальном отказе в приеме документов, необходимых для предоставления</w:t>
      </w:r>
      <w:r w:rsidR="008D2558" w:rsidRPr="002738F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государственной услуги, либо </w:t>
      </w:r>
      <w:r w:rsidR="00707EC3" w:rsidRPr="002738F5">
        <w:rPr>
          <w:rFonts w:ascii="Liberation Serif" w:eastAsiaTheme="minorHAnsi" w:hAnsi="Liberation Serif" w:cs="Liberation Serif"/>
          <w:sz w:val="28"/>
          <w:szCs w:val="28"/>
          <w:lang w:eastAsia="en-US"/>
        </w:rPr>
        <w:t>в</w:t>
      </w:r>
      <w:r w:rsidR="00707EC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2738F5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предоставлении государственной услуги, за исключением следующих случаев:</w:t>
      </w:r>
    </w:p>
    <w:p w14:paraId="2887C1D1" w14:textId="77777777" w:rsidR="00643332" w:rsidRPr="002738F5" w:rsidRDefault="00643332" w:rsidP="00FA5B5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738F5">
        <w:rPr>
          <w:rFonts w:ascii="Liberation Serif" w:eastAsiaTheme="minorHAnsi" w:hAnsi="Liberation Serif" w:cs="Liberation Serif"/>
          <w:sz w:val="28"/>
          <w:szCs w:val="28"/>
          <w:lang w:eastAsia="en-US"/>
        </w:rPr>
        <w:t>изменение требований нормативных правовых актов, касающихся предоставления государственной услуги, после первоначальной подачи заявления о предоставлении государственной услуги;</w:t>
      </w:r>
    </w:p>
    <w:p w14:paraId="7B23276B" w14:textId="51D03D4B" w:rsidR="00643332" w:rsidRPr="002738F5" w:rsidRDefault="00643332" w:rsidP="00FA5B5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738F5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наличие ошибок в заявлении о предоставлении государственной услуги и документах, поданных заявителем после первоначального отказа в приеме документов, необходимых для предоставления государственной услуги, либо в</w:t>
      </w:r>
      <w:r w:rsidR="00707EC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2738F5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предоставлении государственной услуги и не включенных в представленный ранее комплект документов;</w:t>
      </w:r>
    </w:p>
    <w:p w14:paraId="0EAC326E" w14:textId="77777777" w:rsidR="00643332" w:rsidRPr="002738F5" w:rsidRDefault="00643332" w:rsidP="00FA5B5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738F5">
        <w:rPr>
          <w:rFonts w:ascii="Liberation Serif" w:eastAsiaTheme="minorHAnsi" w:hAnsi="Liberation Serif" w:cs="Liberation Serif"/>
          <w:sz w:val="28"/>
          <w:szCs w:val="28"/>
          <w:lang w:eastAsia="en-US"/>
        </w:rPr>
        <w:t>истечение срока действия документов или изменение информации после первоначального отказа в приеме документов, необходимых для предоставления государственной услуги, либо в предоставлении государственной услуги;</w:t>
      </w:r>
    </w:p>
    <w:p w14:paraId="7F17517E" w14:textId="2DD3F993" w:rsidR="00643332" w:rsidRPr="002738F5" w:rsidRDefault="00643332" w:rsidP="00FA5B5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738F5">
        <w:rPr>
          <w:rFonts w:ascii="Liberation Serif" w:eastAsiaTheme="minorHAnsi" w:hAnsi="Liberation Serif" w:cs="Liberation Serif"/>
          <w:sz w:val="28"/>
          <w:szCs w:val="28"/>
          <w:lang w:eastAsia="en-US"/>
        </w:rPr>
        <w:t>выявление документально подтвержденного факта (признаков) ошибочного или противоправного действия (бездействия</w:t>
      </w:r>
      <w:r w:rsidRPr="002738F5">
        <w:rPr>
          <w:rFonts w:ascii="Liberation Serif" w:eastAsiaTheme="minorHAnsi" w:hAnsi="Liberation Serif" w:cs="Liberation Serif"/>
          <w:b/>
          <w:i/>
          <w:sz w:val="28"/>
          <w:szCs w:val="28"/>
          <w:lang w:eastAsia="en-US"/>
        </w:rPr>
        <w:t xml:space="preserve">) </w:t>
      </w:r>
      <w:r w:rsidRPr="002738F5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должностного лица управления социальной политики, государственного гражданского служащего управления социальной политики, работника многофункционального центра при первоначальном отказе в</w:t>
      </w:r>
      <w:r w:rsidR="00707EC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2738F5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приеме документов, необходимых для предоставления государственной услуги, либо в предоставлении государственной услуги. В данном случае в письменном виде за подписью руководителя органа, предоставляющего государственную услугу, руководителя многофункционального центра при первоначальном отказе в приеме документов, необходимых для предоставления государственной услуги, уведомляется заявитель, а</w:t>
      </w:r>
      <w:r w:rsidR="00FA5B57" w:rsidRPr="002738F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2738F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также приносятся извинения </w:t>
      </w:r>
      <w:r w:rsidR="00707EC3" w:rsidRPr="002738F5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</w:t>
      </w:r>
      <w:r w:rsidR="00707EC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2738F5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доставленные неудобства.</w:t>
      </w:r>
    </w:p>
    <w:p w14:paraId="3C9E3D12" w14:textId="7467D9E0" w:rsidR="00643332" w:rsidRPr="002738F5" w:rsidRDefault="00707EC3" w:rsidP="00FA5B57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21. </w:t>
      </w:r>
      <w:r w:rsidR="00643332" w:rsidRPr="002738F5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 предоставлении государственной услуги запрещается:</w:t>
      </w:r>
    </w:p>
    <w:p w14:paraId="66EC76AD" w14:textId="02AB0317" w:rsidR="0067554E" w:rsidRPr="0067554E" w:rsidRDefault="00643332" w:rsidP="0067554E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738F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отказывать в приеме заявления и документов, необходимых для предоставления государственной услуги, в случае, если заявление </w:t>
      </w:r>
      <w:r w:rsidR="00707EC3" w:rsidRPr="002738F5">
        <w:rPr>
          <w:rFonts w:ascii="Liberation Serif" w:eastAsiaTheme="minorHAnsi" w:hAnsi="Liberation Serif" w:cs="Liberation Serif"/>
          <w:sz w:val="28"/>
          <w:szCs w:val="28"/>
          <w:lang w:eastAsia="en-US"/>
        </w:rPr>
        <w:t>и</w:t>
      </w:r>
      <w:r w:rsidR="00707EC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2738F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документы, необходимые для предоставления государственной услуги, поданы </w:t>
      </w:r>
      <w:r w:rsidR="00707EC3" w:rsidRPr="002738F5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в</w:t>
      </w:r>
      <w:r w:rsidR="00707EC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2738F5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соответствии с</w:t>
      </w:r>
      <w:r w:rsidR="00707EC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2738F5">
        <w:rPr>
          <w:rFonts w:ascii="Liberation Serif" w:eastAsiaTheme="minorHAnsi" w:hAnsi="Liberation Serif" w:cs="Liberation Serif"/>
          <w:sz w:val="28"/>
          <w:szCs w:val="28"/>
          <w:lang w:eastAsia="en-US"/>
        </w:rPr>
        <w:t>информацией о сроках и порядке предоставления государственной услуги, опубликованной на Едином портале</w:t>
      </w:r>
      <w:r w:rsidR="0067554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</w:t>
      </w:r>
      <w:r w:rsidR="0067554E" w:rsidRPr="0067554E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региональном реестре, на официальных сайтах Министерства или управлени</w:t>
      </w:r>
      <w:r w:rsidR="0067554E">
        <w:rPr>
          <w:rFonts w:ascii="Liberation Serif" w:eastAsiaTheme="minorHAnsi" w:hAnsi="Liberation Serif" w:cs="Liberation Serif"/>
          <w:sz w:val="28"/>
          <w:szCs w:val="28"/>
          <w:lang w:eastAsia="en-US"/>
        </w:rPr>
        <w:t>й</w:t>
      </w:r>
      <w:r w:rsidR="0067554E" w:rsidRPr="0067554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социальной политики;</w:t>
      </w:r>
    </w:p>
    <w:p w14:paraId="2938454C" w14:textId="7F0C6820" w:rsidR="00643332" w:rsidRPr="002738F5" w:rsidRDefault="00643332" w:rsidP="0067554E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738F5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отказывать в предоставлении государственной услуги в случае, если заявление и документы, необходимые для предоставления государственной услуги, поданы в</w:t>
      </w:r>
      <w:r w:rsidR="0067554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2738F5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соответствии с информацией о сроках и порядке предоставления государственной услуги, опубликованной на Едином портале</w:t>
      </w:r>
      <w:r w:rsidR="0067554E" w:rsidRPr="0067554E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в региональном реестре, на официальных сайтах Министерства или управлений социальной политики</w:t>
      </w:r>
      <w:r w:rsidRPr="002738F5"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14:paraId="6EC73605" w14:textId="77777777" w:rsidR="00643332" w:rsidRPr="002738F5" w:rsidRDefault="00643332" w:rsidP="00FA5B5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738F5">
        <w:rPr>
          <w:rFonts w:ascii="Liberation Serif" w:eastAsiaTheme="minorHAnsi" w:hAnsi="Liberation Serif" w:cs="Liberation Serif"/>
          <w:sz w:val="28"/>
          <w:szCs w:val="28"/>
          <w:lang w:eastAsia="en-US"/>
        </w:rPr>
        <w:t>требовать от заявителя представления документов, подтверждающих внесение заявителем платы за предоставление государственной услуги.</w:t>
      </w:r>
    </w:p>
    <w:p w14:paraId="6B704D9B" w14:textId="77777777" w:rsidR="00643332" w:rsidRPr="002738F5" w:rsidRDefault="00643332" w:rsidP="00FA5B5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4E5E33CF" w14:textId="77777777" w:rsidR="008D2558" w:rsidRPr="002738F5" w:rsidRDefault="008D2558" w:rsidP="00FA5B57">
      <w:pPr>
        <w:autoSpaceDE w:val="0"/>
        <w:autoSpaceDN w:val="0"/>
        <w:adjustRightInd w:val="0"/>
        <w:jc w:val="center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738F5">
        <w:rPr>
          <w:rFonts w:ascii="Liberation Serif" w:eastAsia="Calibri" w:hAnsi="Liberation Serif" w:cs="Liberation Serif"/>
          <w:sz w:val="28"/>
          <w:szCs w:val="28"/>
          <w:lang w:eastAsia="en-US"/>
        </w:rPr>
        <w:t>Исчерпывающий перечень оснований для отказа в приеме документов, необходимых для предоставления государственной услуги</w:t>
      </w:r>
    </w:p>
    <w:p w14:paraId="0EF679D3" w14:textId="77777777" w:rsidR="008D2558" w:rsidRPr="002738F5" w:rsidRDefault="008D2558" w:rsidP="00FA5B57">
      <w:pPr>
        <w:autoSpaceDE w:val="0"/>
        <w:autoSpaceDN w:val="0"/>
        <w:adjustRightInd w:val="0"/>
        <w:jc w:val="center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14:paraId="20AC3D2A" w14:textId="11FE0115" w:rsidR="008D2558" w:rsidRPr="002738F5" w:rsidRDefault="003756A4" w:rsidP="00FA5B57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22</w:t>
      </w:r>
      <w:r w:rsidR="008D2558" w:rsidRPr="002738F5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. Основаниями для отказа в приеме заявления и документов, необходимых для предоставления государственной услуги, являются </w:t>
      </w:r>
      <w:r w:rsidRPr="003756A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следующие </w:t>
      </w:r>
      <w:r w:rsidR="008D2558" w:rsidRPr="002738F5">
        <w:rPr>
          <w:rFonts w:ascii="Liberation Serif" w:eastAsia="Calibri" w:hAnsi="Liberation Serif" w:cs="Liberation Serif"/>
          <w:sz w:val="28"/>
          <w:szCs w:val="28"/>
          <w:lang w:eastAsia="en-US"/>
        </w:rPr>
        <w:t>случаи:</w:t>
      </w:r>
    </w:p>
    <w:p w14:paraId="0AB33FDD" w14:textId="77777777" w:rsidR="008D2558" w:rsidRPr="002738F5" w:rsidRDefault="008D2558" w:rsidP="00FA5B57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738F5">
        <w:rPr>
          <w:rFonts w:ascii="Liberation Serif" w:eastAsia="Calibri" w:hAnsi="Liberation Serif" w:cs="Liberation Serif"/>
          <w:sz w:val="28"/>
          <w:szCs w:val="28"/>
          <w:lang w:eastAsia="en-US"/>
        </w:rPr>
        <w:t>1) заявление подано лицом, не имеющим на это полномочий;</w:t>
      </w:r>
    </w:p>
    <w:p w14:paraId="19A5BF54" w14:textId="587C4623" w:rsidR="008D2558" w:rsidRPr="002738F5" w:rsidRDefault="008D2558" w:rsidP="00FA5B57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738F5">
        <w:rPr>
          <w:rFonts w:ascii="Liberation Serif" w:eastAsia="Calibri" w:hAnsi="Liberation Serif" w:cs="Liberation Serif"/>
          <w:sz w:val="28"/>
          <w:szCs w:val="28"/>
          <w:lang w:eastAsia="en-US"/>
        </w:rPr>
        <w:t>2) к заявлению не приложены документы, указанные в пункте 1</w:t>
      </w:r>
      <w:r w:rsidR="003756A4">
        <w:rPr>
          <w:rFonts w:ascii="Liberation Serif" w:eastAsia="Calibri" w:hAnsi="Liberation Serif" w:cs="Liberation Serif"/>
          <w:sz w:val="28"/>
          <w:szCs w:val="28"/>
          <w:lang w:eastAsia="en-US"/>
        </w:rPr>
        <w:t>6</w:t>
      </w:r>
      <w:r w:rsidRPr="002738F5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настоящего регламента;</w:t>
      </w:r>
    </w:p>
    <w:p w14:paraId="06A9BC48" w14:textId="77777777" w:rsidR="008D2558" w:rsidRPr="002738F5" w:rsidRDefault="008D2558" w:rsidP="00FA5B57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738F5">
        <w:rPr>
          <w:rFonts w:ascii="Liberation Serif" w:eastAsia="Calibri" w:hAnsi="Liberation Serif" w:cs="Liberation Serif"/>
          <w:sz w:val="28"/>
          <w:szCs w:val="28"/>
          <w:lang w:eastAsia="en-US"/>
        </w:rPr>
        <w:t>3) заявление и документы, направленные в форме электронных документов, не подписаны электронной подписью;</w:t>
      </w:r>
    </w:p>
    <w:p w14:paraId="38A8C390" w14:textId="77777777" w:rsidR="008D2558" w:rsidRPr="002738F5" w:rsidRDefault="008D2558" w:rsidP="00FA5B57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738F5">
        <w:rPr>
          <w:rFonts w:ascii="Liberation Serif" w:eastAsia="Calibri" w:hAnsi="Liberation Serif" w:cs="Liberation Serif"/>
          <w:sz w:val="28"/>
          <w:szCs w:val="28"/>
          <w:lang w:eastAsia="en-US"/>
        </w:rPr>
        <w:t>4) выявлено несоблюдение установленных законодательством Российской Федерации условий признания действительности усиленной квалифицированной электронной подписи.</w:t>
      </w:r>
    </w:p>
    <w:p w14:paraId="3D634800" w14:textId="77777777" w:rsidR="008D2558" w:rsidRPr="002738F5" w:rsidRDefault="008D2558" w:rsidP="00FA5B57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14:paraId="24CDF5ED" w14:textId="77777777" w:rsidR="008D2558" w:rsidRPr="002738F5" w:rsidRDefault="008D2558" w:rsidP="00FA5B57">
      <w:pPr>
        <w:autoSpaceDE w:val="0"/>
        <w:autoSpaceDN w:val="0"/>
        <w:adjustRightInd w:val="0"/>
        <w:jc w:val="center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738F5">
        <w:rPr>
          <w:rFonts w:ascii="Liberation Serif" w:eastAsia="Calibri" w:hAnsi="Liberation Serif" w:cs="Liberation Serif"/>
          <w:sz w:val="28"/>
          <w:szCs w:val="28"/>
          <w:lang w:eastAsia="en-US"/>
        </w:rPr>
        <w:t>Исчерпывающий перечень оснований для приостановления</w:t>
      </w:r>
    </w:p>
    <w:p w14:paraId="0C605B58" w14:textId="77777777" w:rsidR="008D2558" w:rsidRPr="002738F5" w:rsidRDefault="008D2558" w:rsidP="00FA5B57">
      <w:pPr>
        <w:autoSpaceDE w:val="0"/>
        <w:autoSpaceDN w:val="0"/>
        <w:adjustRightInd w:val="0"/>
        <w:jc w:val="center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738F5">
        <w:rPr>
          <w:rFonts w:ascii="Liberation Serif" w:eastAsia="Calibri" w:hAnsi="Liberation Serif" w:cs="Liberation Serif"/>
          <w:sz w:val="28"/>
          <w:szCs w:val="28"/>
          <w:lang w:eastAsia="en-US"/>
        </w:rPr>
        <w:t>или отказа в предоставлении государственной услуги</w:t>
      </w:r>
    </w:p>
    <w:p w14:paraId="679CF511" w14:textId="77777777" w:rsidR="008D2558" w:rsidRPr="002738F5" w:rsidRDefault="008D2558" w:rsidP="00FA5B57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14:paraId="0B726C90" w14:textId="095ADD5E" w:rsidR="008D2558" w:rsidRPr="002738F5" w:rsidRDefault="001304A7" w:rsidP="00FA5B57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738F5">
        <w:rPr>
          <w:rFonts w:ascii="Liberation Serif" w:eastAsia="Calibri" w:hAnsi="Liberation Serif" w:cs="Liberation Serif"/>
          <w:sz w:val="28"/>
          <w:szCs w:val="28"/>
          <w:lang w:eastAsia="en-US"/>
        </w:rPr>
        <w:t>2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3</w:t>
      </w:r>
      <w:r w:rsidR="008D2558" w:rsidRPr="002738F5">
        <w:rPr>
          <w:rFonts w:ascii="Liberation Serif" w:eastAsia="Calibri" w:hAnsi="Liberation Serif" w:cs="Liberation Serif"/>
          <w:sz w:val="28"/>
          <w:szCs w:val="28"/>
          <w:lang w:eastAsia="en-US"/>
        </w:rPr>
        <w:t>. </w:t>
      </w:r>
      <w:r w:rsidRPr="001304A7">
        <w:rPr>
          <w:rFonts w:ascii="Liberation Serif" w:hAnsi="Liberation Serif" w:cs="Liberation Serif"/>
          <w:sz w:val="28"/>
          <w:szCs w:val="28"/>
        </w:rPr>
        <w:t>Основания для приостановления предоставления государственной услуги отсутствуют.</w:t>
      </w:r>
    </w:p>
    <w:p w14:paraId="7B1A3A85" w14:textId="7CB8C8E0" w:rsidR="001304A7" w:rsidRPr="001304A7" w:rsidRDefault="001304A7" w:rsidP="001304A7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24. Основания</w:t>
      </w:r>
      <w:r w:rsidRPr="001304A7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для отказа в предоставлении государственной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услуги</w:t>
      </w:r>
      <w:r w:rsidRPr="001304A7">
        <w:rPr>
          <w:rFonts w:ascii="Liberation Serif" w:eastAsia="Calibri" w:hAnsi="Liberation Serif" w:cs="Liberation Serif"/>
          <w:sz w:val="28"/>
          <w:szCs w:val="28"/>
          <w:lang w:eastAsia="en-US"/>
        </w:rPr>
        <w:t>:</w:t>
      </w:r>
    </w:p>
    <w:p w14:paraId="190BFEED" w14:textId="0B059B7A" w:rsidR="003C7576" w:rsidRPr="002738F5" w:rsidRDefault="003C7576" w:rsidP="00FA5B57">
      <w:pPr>
        <w:pStyle w:val="formattext"/>
        <w:spacing w:before="0" w:beforeAutospacing="0" w:after="0" w:afterAutospacing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738F5">
        <w:rPr>
          <w:rFonts w:ascii="Liberation Serif" w:eastAsia="Calibri" w:hAnsi="Liberation Serif" w:cs="Liberation Serif"/>
          <w:sz w:val="28"/>
          <w:szCs w:val="28"/>
          <w:lang w:eastAsia="en-US"/>
        </w:rPr>
        <w:t>1) на день обращения за предоставлением компенсации не истек срок пользования протезно-ортопедическим изделием, за приобретение которого заявителю производилась выплата компенсации в соответствии с Порядком предоставления компенсации, утвержденным постановлением Правительства Свердловской области от 20.04.2016 № 273-ПП;</w:t>
      </w:r>
    </w:p>
    <w:p w14:paraId="7C3F8DAE" w14:textId="712A512A" w:rsidR="003C7576" w:rsidRPr="002738F5" w:rsidRDefault="003C7576" w:rsidP="00FA5B57">
      <w:pPr>
        <w:pStyle w:val="formattext"/>
        <w:spacing w:before="0" w:beforeAutospacing="0" w:after="0" w:afterAutospacing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738F5">
        <w:rPr>
          <w:rFonts w:ascii="Liberation Serif" w:eastAsia="Calibri" w:hAnsi="Liberation Serif" w:cs="Liberation Serif"/>
          <w:sz w:val="28"/>
          <w:szCs w:val="28"/>
          <w:lang w:eastAsia="en-US"/>
        </w:rPr>
        <w:t>2) размер среднедушевого дохода семьи (дохода одиноко проживающего гражданина) превышает две величины прожиточного минимума, установленного на душу населения в Свердловской области;</w:t>
      </w:r>
    </w:p>
    <w:p w14:paraId="2D2B4645" w14:textId="7F789AC9" w:rsidR="003C7576" w:rsidRPr="002738F5" w:rsidRDefault="003C7576" w:rsidP="00FA5B57">
      <w:pPr>
        <w:pStyle w:val="formattext"/>
        <w:spacing w:before="0" w:beforeAutospacing="0" w:after="0" w:afterAutospacing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738F5">
        <w:rPr>
          <w:rFonts w:ascii="Liberation Serif" w:eastAsia="Calibri" w:hAnsi="Liberation Serif" w:cs="Liberation Serif"/>
          <w:sz w:val="28"/>
          <w:szCs w:val="28"/>
          <w:lang w:eastAsia="en-US"/>
        </w:rPr>
        <w:t>3) расходы на приобретение протезно-ортопедических изделий не подтверждаются представленными документами;</w:t>
      </w:r>
    </w:p>
    <w:p w14:paraId="70339ADB" w14:textId="09243F60" w:rsidR="008D2558" w:rsidRPr="002738F5" w:rsidRDefault="003C7576" w:rsidP="00FA5B57">
      <w:pPr>
        <w:pStyle w:val="formattext"/>
        <w:spacing w:before="0" w:beforeAutospacing="0" w:after="0" w:afterAutospacing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738F5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 xml:space="preserve">4) в течение пяти дней со дня регистрации заявления в управлении социальной политики, подписанного простой электронной подписью, не представлены документы, необходимые для предоставления государственной услуги, в соответствии с </w:t>
      </w:r>
      <w:r w:rsidR="008D2558" w:rsidRPr="002738F5">
        <w:rPr>
          <w:rFonts w:ascii="Liberation Serif" w:eastAsia="Calibri" w:hAnsi="Liberation Serif" w:cs="Liberation Serif"/>
          <w:sz w:val="28"/>
          <w:szCs w:val="28"/>
          <w:lang w:eastAsia="en-US"/>
        </w:rPr>
        <w:t>частью третьей пункта</w:t>
      </w:r>
      <w:r w:rsidRPr="002738F5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="001304A7" w:rsidRPr="002738F5">
        <w:rPr>
          <w:rFonts w:ascii="Liberation Serif" w:eastAsia="Calibri" w:hAnsi="Liberation Serif" w:cs="Liberation Serif"/>
          <w:sz w:val="28"/>
          <w:szCs w:val="28"/>
          <w:lang w:eastAsia="en-US"/>
        </w:rPr>
        <w:t>1</w:t>
      </w:r>
      <w:r w:rsidR="001304A7">
        <w:rPr>
          <w:rFonts w:ascii="Liberation Serif" w:eastAsia="Calibri" w:hAnsi="Liberation Serif" w:cs="Liberation Serif"/>
          <w:sz w:val="28"/>
          <w:szCs w:val="28"/>
          <w:lang w:eastAsia="en-US"/>
        </w:rPr>
        <w:t>8</w:t>
      </w:r>
      <w:r w:rsidR="001304A7" w:rsidRPr="002738F5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="008D2558" w:rsidRPr="002738F5">
        <w:rPr>
          <w:rFonts w:ascii="Liberation Serif" w:eastAsia="Calibri" w:hAnsi="Liberation Serif" w:cs="Liberation Serif"/>
          <w:sz w:val="28"/>
          <w:szCs w:val="28"/>
          <w:lang w:eastAsia="en-US"/>
        </w:rPr>
        <w:t>настоящего регламента.</w:t>
      </w:r>
    </w:p>
    <w:p w14:paraId="06C8C2F1" w14:textId="77777777" w:rsidR="008D2558" w:rsidRPr="002738F5" w:rsidRDefault="008D2558" w:rsidP="00FA5B5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5EEB42EF" w14:textId="77777777" w:rsidR="002B157D" w:rsidRPr="002738F5" w:rsidRDefault="002B157D" w:rsidP="00FA5B57">
      <w:pPr>
        <w:autoSpaceDE w:val="0"/>
        <w:autoSpaceDN w:val="0"/>
        <w:adjustRightInd w:val="0"/>
        <w:jc w:val="center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738F5">
        <w:rPr>
          <w:rFonts w:ascii="Liberation Serif" w:eastAsia="Calibri" w:hAnsi="Liberation Serif" w:cs="Liberation Serif"/>
          <w:sz w:val="28"/>
          <w:szCs w:val="28"/>
          <w:lang w:eastAsia="en-US"/>
        </w:rPr>
        <w:t>Перечень услуг, которые являются необходимыми и обязательными для предоставления государственной услуги, в том числе сведения о документе (документах), выдаваемом (выдаваемых) организациями, участвующими в предоставлении государственной услуги</w:t>
      </w:r>
    </w:p>
    <w:p w14:paraId="0273AB30" w14:textId="77777777" w:rsidR="002B157D" w:rsidRPr="002738F5" w:rsidRDefault="002B157D" w:rsidP="00FA5B57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14:paraId="2A7AF42E" w14:textId="2C79B7A4" w:rsidR="002B157D" w:rsidRPr="002738F5" w:rsidRDefault="006F0933" w:rsidP="00FA5B57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25</w:t>
      </w:r>
      <w:r w:rsidR="002B157D" w:rsidRPr="002738F5">
        <w:rPr>
          <w:rFonts w:ascii="Liberation Serif" w:eastAsia="Calibri" w:hAnsi="Liberation Serif" w:cs="Liberation Serif"/>
          <w:sz w:val="28"/>
          <w:szCs w:val="28"/>
          <w:lang w:eastAsia="en-US"/>
        </w:rPr>
        <w:t>. </w:t>
      </w:r>
      <w:r w:rsidRPr="006F0933">
        <w:rPr>
          <w:rFonts w:ascii="Liberation Serif" w:eastAsia="Calibri" w:hAnsi="Liberation Serif" w:cs="Liberation Serif"/>
          <w:sz w:val="28"/>
          <w:szCs w:val="28"/>
          <w:lang w:eastAsia="en-US"/>
        </w:rPr>
        <w:t>Услуг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ами</w:t>
      </w:r>
      <w:r w:rsidRPr="006F0933">
        <w:rPr>
          <w:rFonts w:ascii="Liberation Serif" w:eastAsia="Calibri" w:hAnsi="Liberation Serif" w:cs="Liberation Serif"/>
          <w:sz w:val="28"/>
          <w:szCs w:val="28"/>
          <w:lang w:eastAsia="en-US"/>
        </w:rPr>
        <w:t>, необходим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ыми</w:t>
      </w:r>
      <w:r w:rsidRPr="006F0933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и обязательн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ыми</w:t>
      </w:r>
      <w:r w:rsidRPr="006F0933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для предоставления государственной услуги в соответствии с постановлением Правительства Свердловской области от 14.09.2011 № 1211-ПП «Об утверждении Перечня услуг, которые являются необходимыми и обязательными для предоставления исполнительными органами государственной власти Свердловской области государственных услуг и предоставляются организациями, участвующими в предоставлении государственных услуг, и Порядка определения платы за оказание услуг, которые являются необходимыми и обязательными для предоставления исполнительными органами государственной власти Свердловской области государственных услуг»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, </w:t>
      </w:r>
      <w:r w:rsidR="002B157D" w:rsidRPr="002738F5">
        <w:rPr>
          <w:rFonts w:ascii="Liberation Serif" w:eastAsia="Calibri" w:hAnsi="Liberation Serif" w:cs="Liberation Serif"/>
          <w:sz w:val="28"/>
          <w:szCs w:val="28"/>
          <w:lang w:eastAsia="en-US"/>
        </w:rPr>
        <w:t>являются:</w:t>
      </w:r>
    </w:p>
    <w:p w14:paraId="49F654D7" w14:textId="77777777" w:rsidR="002B157D" w:rsidRPr="002738F5" w:rsidRDefault="002B157D" w:rsidP="00FA5B57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738F5">
        <w:rPr>
          <w:rFonts w:ascii="Liberation Serif" w:eastAsia="Calibri" w:hAnsi="Liberation Serif" w:cs="Liberation Serif"/>
          <w:sz w:val="28"/>
          <w:szCs w:val="28"/>
          <w:lang w:eastAsia="en-US"/>
        </w:rPr>
        <w:t>выдача медицинской организацией документов установленной формы для обеспечения протезно-ортопедическими изделиями;</w:t>
      </w:r>
    </w:p>
    <w:p w14:paraId="0A219B91" w14:textId="77777777" w:rsidR="003C7576" w:rsidRPr="002738F5" w:rsidRDefault="002B157D" w:rsidP="00FA5B57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738F5">
        <w:rPr>
          <w:rFonts w:ascii="Liberation Serif" w:eastAsia="Calibri" w:hAnsi="Liberation Serif" w:cs="Liberation Serif"/>
          <w:sz w:val="28"/>
          <w:szCs w:val="28"/>
          <w:lang w:eastAsia="en-US"/>
        </w:rPr>
        <w:t>выдача документов, справок, подтверждающих доход семьи.</w:t>
      </w:r>
    </w:p>
    <w:p w14:paraId="4659CCE3" w14:textId="77777777" w:rsidR="002B157D" w:rsidRPr="002738F5" w:rsidRDefault="002B157D" w:rsidP="00FA5B57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14:paraId="7E15F7AE" w14:textId="77777777" w:rsidR="0015465C" w:rsidRPr="002738F5" w:rsidRDefault="0015465C" w:rsidP="00FA5B57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738F5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Порядок, размер и основания взимания государственной пошлины или иной платы, взимаемой за предоставление государственной услуги</w:t>
      </w:r>
    </w:p>
    <w:p w14:paraId="2BCBB889" w14:textId="77777777" w:rsidR="0015465C" w:rsidRPr="002738F5" w:rsidRDefault="0015465C" w:rsidP="00FA5B5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41733005" w14:textId="1DB92D54" w:rsidR="0015465C" w:rsidRPr="002738F5" w:rsidRDefault="0015465C" w:rsidP="00FA5B5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738F5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145A09">
        <w:rPr>
          <w:rFonts w:ascii="Liberation Serif" w:eastAsiaTheme="minorHAnsi" w:hAnsi="Liberation Serif" w:cs="Liberation Serif"/>
          <w:sz w:val="28"/>
          <w:szCs w:val="28"/>
          <w:lang w:eastAsia="en-US"/>
        </w:rPr>
        <w:t>6</w:t>
      </w:r>
      <w:r w:rsidR="00A14B40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Pr="002738F5">
        <w:rPr>
          <w:rFonts w:ascii="Liberation Serif" w:eastAsiaTheme="minorHAnsi" w:hAnsi="Liberation Serif" w:cs="Liberation Serif"/>
          <w:sz w:val="28"/>
          <w:szCs w:val="28"/>
          <w:lang w:eastAsia="en-US"/>
        </w:rPr>
        <w:t> Государственная услуга предоставляется без взимания государственной пошлины или иной платы.</w:t>
      </w:r>
    </w:p>
    <w:p w14:paraId="7B05F7E5" w14:textId="77777777" w:rsidR="0015465C" w:rsidRPr="002738F5" w:rsidRDefault="0015465C" w:rsidP="00FA5B5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2F04025B" w14:textId="77777777" w:rsidR="0015465C" w:rsidRPr="002738F5" w:rsidRDefault="0015465C" w:rsidP="00FA5B57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738F5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Порядок, размер и основания взимания платы за предоставление услуг, которые являются необходимыми и обязательными для предоставления государственной услуги, включая информацию о методике расчета размера такой платы</w:t>
      </w:r>
    </w:p>
    <w:p w14:paraId="47DB21C5" w14:textId="77777777" w:rsidR="0015465C" w:rsidRPr="002738F5" w:rsidRDefault="0015465C" w:rsidP="00FA5B5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5FBCF9D8" w14:textId="0B888DAB" w:rsidR="00CD055C" w:rsidRPr="00CD055C" w:rsidRDefault="00CD055C" w:rsidP="00CD055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738F5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7</w:t>
      </w:r>
      <w:r w:rsidR="0015465C" w:rsidRPr="002738F5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</w:t>
      </w:r>
      <w:r w:rsidRPr="00CD055C">
        <w:rPr>
          <w:rFonts w:ascii="Liberation Serif" w:eastAsiaTheme="minorHAnsi" w:hAnsi="Liberation Serif" w:cs="Liberation Serif"/>
          <w:sz w:val="28"/>
          <w:szCs w:val="28"/>
          <w:lang w:eastAsia="en-US"/>
        </w:rPr>
        <w:t>Услуги, которые являются необходимыми и обязательными для предоставления государственной услуги, предоставляются без взимания платы.</w:t>
      </w:r>
    </w:p>
    <w:p w14:paraId="1283D04C" w14:textId="77777777" w:rsidR="0015465C" w:rsidRPr="002738F5" w:rsidRDefault="0015465C" w:rsidP="00FA5B5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65DAA4E9" w14:textId="4862FBD4" w:rsidR="0015465C" w:rsidRPr="002738F5" w:rsidRDefault="0015465C" w:rsidP="00FA5B57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738F5">
        <w:rPr>
          <w:rFonts w:ascii="Liberation Serif" w:eastAsiaTheme="minorHAnsi" w:hAnsi="Liberation Serif" w:cs="Liberation Serif"/>
          <w:sz w:val="28"/>
          <w:szCs w:val="28"/>
          <w:lang w:eastAsia="en-US"/>
        </w:rPr>
        <w:t>Максимальный срок ожидания в очереди при подаче за</w:t>
      </w:r>
      <w:r w:rsidR="00CD055C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проса</w:t>
      </w:r>
      <w:r w:rsidRPr="002738F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о предоставлении государственной услуги, услуги, предоставляемой организацией, участвующей в предоставлении государственной услуги, и при получении результата предоставления таких услуг</w:t>
      </w:r>
    </w:p>
    <w:p w14:paraId="0FF56C6B" w14:textId="77777777" w:rsidR="0015465C" w:rsidRPr="002738F5" w:rsidRDefault="0015465C" w:rsidP="00FA5B5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05789927" w14:textId="2B3FCC0F" w:rsidR="00333AD5" w:rsidRPr="002738F5" w:rsidRDefault="00CD055C" w:rsidP="00CD055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738F5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2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8</w:t>
      </w:r>
      <w:r w:rsidR="0015465C" w:rsidRPr="002738F5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</w:t>
      </w:r>
      <w:r w:rsidRPr="00CD055C">
        <w:rPr>
          <w:rFonts w:ascii="Liberation Serif" w:eastAsiaTheme="minorHAnsi" w:hAnsi="Liberation Serif" w:cs="Liberation Serif"/>
          <w:sz w:val="28"/>
          <w:szCs w:val="28"/>
          <w:lang w:eastAsia="en-US"/>
        </w:rPr>
        <w:t>Максимальный срок ожидания в очереди при подаче заявления о предоставлении государственной услуги и при получении результата государственной услуги не должен превышать 15 минут.</w:t>
      </w:r>
    </w:p>
    <w:p w14:paraId="7E982BF4" w14:textId="77777777" w:rsidR="0015465C" w:rsidRPr="002738F5" w:rsidRDefault="0015465C" w:rsidP="00FA5B5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2EDB3816" w14:textId="015F29C4" w:rsidR="00437925" w:rsidRPr="002738F5" w:rsidRDefault="00437925" w:rsidP="00FA5B57">
      <w:pPr>
        <w:autoSpaceDE w:val="0"/>
        <w:autoSpaceDN w:val="0"/>
        <w:adjustRightInd w:val="0"/>
        <w:jc w:val="center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738F5">
        <w:rPr>
          <w:rFonts w:ascii="Liberation Serif" w:eastAsia="Calibri" w:hAnsi="Liberation Serif" w:cs="Liberation Serif"/>
          <w:sz w:val="28"/>
          <w:szCs w:val="28"/>
          <w:lang w:eastAsia="en-US"/>
        </w:rPr>
        <w:t>Срок и порядок регистрации за</w:t>
      </w:r>
      <w:r w:rsidR="00CD055C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проса заявителя </w:t>
      </w:r>
      <w:r w:rsidRPr="002738F5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 предоставлении государственной услуги и услуги, предоставляемой организацией, участвующей </w:t>
      </w:r>
      <w:r w:rsidR="00F71201" w:rsidRPr="002738F5">
        <w:rPr>
          <w:rFonts w:ascii="Liberation Serif" w:eastAsia="Calibri" w:hAnsi="Liberation Serif" w:cs="Liberation Serif"/>
          <w:sz w:val="28"/>
          <w:szCs w:val="28"/>
          <w:lang w:eastAsia="en-US"/>
        </w:rPr>
        <w:t>в</w:t>
      </w:r>
      <w:r w:rsidR="00F71201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2738F5">
        <w:rPr>
          <w:rFonts w:ascii="Liberation Serif" w:eastAsia="Calibri" w:hAnsi="Liberation Serif" w:cs="Liberation Serif"/>
          <w:sz w:val="28"/>
          <w:szCs w:val="28"/>
          <w:lang w:eastAsia="en-US"/>
        </w:rPr>
        <w:t>предоставлении государственной услуги, в том числе в электронной форме</w:t>
      </w:r>
    </w:p>
    <w:p w14:paraId="2B0374FE" w14:textId="77777777" w:rsidR="00437925" w:rsidRPr="002738F5" w:rsidRDefault="00437925" w:rsidP="00FA5B57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14:paraId="3EABF550" w14:textId="6C20762D" w:rsidR="00437925" w:rsidRPr="002738F5" w:rsidRDefault="00437925" w:rsidP="00FA5B57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738F5">
        <w:rPr>
          <w:rFonts w:ascii="Liberation Serif" w:eastAsia="Calibri" w:hAnsi="Liberation Serif" w:cs="Liberation Serif"/>
          <w:sz w:val="28"/>
          <w:szCs w:val="28"/>
          <w:lang w:eastAsia="en-US"/>
        </w:rPr>
        <w:t>2</w:t>
      </w:r>
      <w:r w:rsidR="00CD055C">
        <w:rPr>
          <w:rFonts w:ascii="Liberation Serif" w:eastAsia="Calibri" w:hAnsi="Liberation Serif" w:cs="Liberation Serif"/>
          <w:sz w:val="28"/>
          <w:szCs w:val="28"/>
          <w:lang w:eastAsia="en-US"/>
        </w:rPr>
        <w:t>9</w:t>
      </w:r>
      <w:r w:rsidRPr="002738F5">
        <w:rPr>
          <w:rFonts w:ascii="Liberation Serif" w:eastAsia="Calibri" w:hAnsi="Liberation Serif" w:cs="Liberation Serif"/>
          <w:sz w:val="28"/>
          <w:szCs w:val="28"/>
          <w:lang w:eastAsia="en-US"/>
        </w:rPr>
        <w:t>. Регистрация заявления и документов, необходимых для предоставления государственной услуги, осуществляется управлением социальной политики:</w:t>
      </w:r>
    </w:p>
    <w:p w14:paraId="65EECB03" w14:textId="77777777" w:rsidR="00437925" w:rsidRPr="002738F5" w:rsidRDefault="00437925" w:rsidP="00FA5B57">
      <w:pPr>
        <w:pStyle w:val="ConsPlusNormal"/>
        <w:widowControl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738F5">
        <w:rPr>
          <w:rFonts w:ascii="Liberation Serif" w:eastAsia="Calibri" w:hAnsi="Liberation Serif" w:cs="Liberation Serif"/>
          <w:sz w:val="28"/>
          <w:szCs w:val="28"/>
          <w:lang w:eastAsia="en-US"/>
        </w:rPr>
        <w:t>в день подачи заявления в управление социальной политики;</w:t>
      </w:r>
    </w:p>
    <w:p w14:paraId="14EF20D6" w14:textId="044DFA4F" w:rsidR="00437925" w:rsidRDefault="00437925" w:rsidP="00FA5B57">
      <w:pPr>
        <w:pStyle w:val="ConsPlusNormal"/>
        <w:widowControl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738F5">
        <w:rPr>
          <w:rFonts w:ascii="Liberation Serif" w:eastAsia="Calibri" w:hAnsi="Liberation Serif" w:cs="Liberation Serif"/>
          <w:sz w:val="28"/>
          <w:szCs w:val="28"/>
          <w:lang w:eastAsia="en-US"/>
        </w:rPr>
        <w:t>в день поступления заявления в управление социальной политики из </w:t>
      </w:r>
      <w:r w:rsidR="003C329C">
        <w:rPr>
          <w:rFonts w:ascii="Liberation Serif" w:eastAsia="Calibri" w:hAnsi="Liberation Serif" w:cs="Liberation Serif"/>
          <w:sz w:val="28"/>
          <w:szCs w:val="28"/>
          <w:lang w:eastAsia="en-US"/>
        </w:rPr>
        <w:t>МФЦ</w:t>
      </w:r>
      <w:r w:rsidR="006724A2">
        <w:rPr>
          <w:rFonts w:ascii="Liberation Serif" w:eastAsia="Calibri" w:hAnsi="Liberation Serif" w:cs="Liberation Serif"/>
          <w:sz w:val="28"/>
          <w:szCs w:val="28"/>
          <w:lang w:eastAsia="en-US"/>
        </w:rPr>
        <w:t>;</w:t>
      </w:r>
    </w:p>
    <w:p w14:paraId="2044C5DE" w14:textId="0EA70EA5" w:rsidR="006724A2" w:rsidRPr="002738F5" w:rsidRDefault="006724A2" w:rsidP="00FA5B57">
      <w:pPr>
        <w:pStyle w:val="ConsPlusNormal"/>
        <w:widowControl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6724A2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не позднее рабочего дня, следующего за днем поступления в управление социальной политики </w:t>
      </w:r>
      <w:r w:rsidR="003C329C" w:rsidRPr="006724A2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заявления </w:t>
      </w:r>
      <w:r w:rsidR="003C329C" w:rsidRPr="003C329C">
        <w:rPr>
          <w:rFonts w:ascii="Liberation Serif" w:eastAsia="Calibri" w:hAnsi="Liberation Serif" w:cs="Liberation Serif"/>
          <w:sz w:val="28"/>
          <w:szCs w:val="28"/>
          <w:lang w:eastAsia="en-US"/>
        </w:rPr>
        <w:t>в форме электронн</w:t>
      </w:r>
      <w:r w:rsidR="003C329C">
        <w:rPr>
          <w:rFonts w:ascii="Liberation Serif" w:eastAsia="Calibri" w:hAnsi="Liberation Serif" w:cs="Liberation Serif"/>
          <w:sz w:val="28"/>
          <w:szCs w:val="28"/>
          <w:lang w:eastAsia="en-US"/>
        </w:rPr>
        <w:t>ого</w:t>
      </w:r>
      <w:r w:rsidR="003C329C" w:rsidRPr="003C329C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документ</w:t>
      </w:r>
      <w:r w:rsidR="003C329C">
        <w:rPr>
          <w:rFonts w:ascii="Liberation Serif" w:eastAsia="Calibri" w:hAnsi="Liberation Serif" w:cs="Liberation Serif"/>
          <w:sz w:val="28"/>
          <w:szCs w:val="28"/>
          <w:lang w:eastAsia="en-US"/>
        </w:rPr>
        <w:t>а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.</w:t>
      </w:r>
    </w:p>
    <w:p w14:paraId="34CB770D" w14:textId="03ABCE0C" w:rsidR="00437925" w:rsidRPr="002738F5" w:rsidRDefault="00437925" w:rsidP="00FA5B57">
      <w:pPr>
        <w:pStyle w:val="ConsPlusNormal"/>
        <w:widowControl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738F5">
        <w:rPr>
          <w:rFonts w:ascii="Liberation Serif" w:hAnsi="Liberation Serif" w:cs="Liberation Serif"/>
          <w:sz w:val="28"/>
          <w:szCs w:val="28"/>
        </w:rPr>
        <w:t xml:space="preserve">В случае если </w:t>
      </w:r>
      <w:r w:rsidRPr="002738F5">
        <w:rPr>
          <w:rFonts w:ascii="Liberation Serif" w:eastAsia="Calibri" w:hAnsi="Liberation Serif" w:cs="Liberation Serif"/>
          <w:sz w:val="28"/>
          <w:szCs w:val="28"/>
          <w:lang w:eastAsia="en-US"/>
        </w:rPr>
        <w:t>заявление и документы</w:t>
      </w:r>
      <w:r w:rsidRPr="002738F5">
        <w:rPr>
          <w:rFonts w:ascii="Liberation Serif" w:hAnsi="Liberation Serif" w:cs="Liberation Serif"/>
          <w:sz w:val="28"/>
          <w:szCs w:val="28"/>
        </w:rPr>
        <w:t xml:space="preserve">, необходимые для предоставления государственной услуги, поданы в </w:t>
      </w:r>
      <w:r w:rsidR="006724A2" w:rsidRPr="006724A2">
        <w:rPr>
          <w:rFonts w:ascii="Liberation Serif" w:hAnsi="Liberation Serif" w:cs="Liberation Serif"/>
          <w:sz w:val="28"/>
          <w:szCs w:val="28"/>
        </w:rPr>
        <w:t>форме электронных документов</w:t>
      </w:r>
      <w:r w:rsidRPr="002738F5">
        <w:rPr>
          <w:rFonts w:ascii="Liberation Serif" w:hAnsi="Liberation Serif" w:cs="Liberation Serif"/>
          <w:sz w:val="28"/>
          <w:szCs w:val="28"/>
        </w:rPr>
        <w:t>, управление социальной политики не позднее рабочего дня, следующего за днем по</w:t>
      </w:r>
      <w:r w:rsidR="006724A2">
        <w:rPr>
          <w:rFonts w:ascii="Liberation Serif" w:hAnsi="Liberation Serif" w:cs="Liberation Serif"/>
          <w:sz w:val="28"/>
          <w:szCs w:val="28"/>
        </w:rPr>
        <w:t>ступления</w:t>
      </w:r>
      <w:r w:rsidRPr="002738F5">
        <w:rPr>
          <w:rFonts w:ascii="Liberation Serif" w:hAnsi="Liberation Serif" w:cs="Liberation Serif"/>
          <w:sz w:val="28"/>
          <w:szCs w:val="28"/>
        </w:rPr>
        <w:t xml:space="preserve"> заявления, направляет </w:t>
      </w:r>
      <w:r w:rsidR="006724A2" w:rsidRPr="006724A2">
        <w:rPr>
          <w:rFonts w:ascii="Liberation Serif" w:hAnsi="Liberation Serif" w:cs="Liberation Serif"/>
          <w:sz w:val="28"/>
          <w:szCs w:val="28"/>
        </w:rPr>
        <w:t xml:space="preserve">лицу, подавшему заявление, </w:t>
      </w:r>
      <w:r w:rsidRPr="002738F5">
        <w:rPr>
          <w:rFonts w:ascii="Liberation Serif" w:hAnsi="Liberation Serif" w:cs="Liberation Serif"/>
          <w:sz w:val="28"/>
          <w:szCs w:val="28"/>
        </w:rPr>
        <w:t xml:space="preserve">электронное сообщение </w:t>
      </w:r>
      <w:r w:rsidR="006724A2" w:rsidRPr="002738F5">
        <w:rPr>
          <w:rFonts w:ascii="Liberation Serif" w:hAnsi="Liberation Serif" w:cs="Liberation Serif"/>
          <w:sz w:val="28"/>
          <w:szCs w:val="28"/>
        </w:rPr>
        <w:t>о</w:t>
      </w:r>
      <w:r w:rsidR="006724A2">
        <w:rPr>
          <w:rFonts w:ascii="Liberation Serif" w:hAnsi="Liberation Serif" w:cs="Liberation Serif"/>
          <w:sz w:val="28"/>
          <w:szCs w:val="28"/>
        </w:rPr>
        <w:t> </w:t>
      </w:r>
      <w:r w:rsidRPr="002738F5">
        <w:rPr>
          <w:rFonts w:ascii="Liberation Serif" w:hAnsi="Liberation Serif" w:cs="Liberation Serif"/>
          <w:sz w:val="28"/>
          <w:szCs w:val="28"/>
        </w:rPr>
        <w:t xml:space="preserve">принятии либо об отказе в принятии заявления. </w:t>
      </w:r>
    </w:p>
    <w:p w14:paraId="157FCFD3" w14:textId="1A037E1A" w:rsidR="00437925" w:rsidRPr="002738F5" w:rsidRDefault="006724A2" w:rsidP="00FA5B57">
      <w:pPr>
        <w:pStyle w:val="ConsPlusNormal"/>
        <w:widowControl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30</w:t>
      </w:r>
      <w:r w:rsidR="00437925" w:rsidRPr="002738F5">
        <w:rPr>
          <w:rFonts w:ascii="Liberation Serif" w:hAnsi="Liberation Serif" w:cs="Liberation Serif"/>
          <w:sz w:val="28"/>
          <w:szCs w:val="28"/>
        </w:rPr>
        <w:t xml:space="preserve">. Регистрация заявления и документов, необходимых для предоставления государственной услуги, осуществляется в порядке, предусмотренном в </w:t>
      </w:r>
      <w:r w:rsidR="00131916" w:rsidRPr="00131916">
        <w:rPr>
          <w:rFonts w:ascii="Liberation Serif" w:hAnsi="Liberation Serif" w:cs="Liberation Serif"/>
          <w:sz w:val="28"/>
          <w:szCs w:val="28"/>
        </w:rPr>
        <w:t>пунктах</w:t>
      </w:r>
      <w:r w:rsidR="001A7FF2">
        <w:rPr>
          <w:rFonts w:ascii="Liberation Serif" w:hAnsi="Liberation Serif" w:cs="Liberation Serif"/>
          <w:sz w:val="28"/>
          <w:szCs w:val="28"/>
        </w:rPr>
        <w:t> </w:t>
      </w:r>
      <w:r w:rsidR="00131916" w:rsidRPr="00131916">
        <w:rPr>
          <w:rFonts w:ascii="Liberation Serif" w:hAnsi="Liberation Serif" w:cs="Liberation Serif"/>
          <w:sz w:val="28"/>
          <w:szCs w:val="28"/>
        </w:rPr>
        <w:t>40–</w:t>
      </w:r>
      <w:r w:rsidR="00B94335" w:rsidRPr="00131916">
        <w:rPr>
          <w:rFonts w:ascii="Liberation Serif" w:hAnsi="Liberation Serif" w:cs="Liberation Serif"/>
          <w:sz w:val="28"/>
          <w:szCs w:val="28"/>
        </w:rPr>
        <w:t>4</w:t>
      </w:r>
      <w:r w:rsidR="00B94335">
        <w:rPr>
          <w:rFonts w:ascii="Liberation Serif" w:hAnsi="Liberation Serif" w:cs="Liberation Serif"/>
          <w:sz w:val="28"/>
          <w:szCs w:val="28"/>
        </w:rPr>
        <w:t xml:space="preserve">6 </w:t>
      </w:r>
      <w:r w:rsidR="00437925" w:rsidRPr="002738F5">
        <w:rPr>
          <w:rFonts w:ascii="Liberation Serif" w:hAnsi="Liberation Serif" w:cs="Liberation Serif"/>
          <w:sz w:val="28"/>
          <w:szCs w:val="28"/>
        </w:rPr>
        <w:t>настоящего регламента.</w:t>
      </w:r>
    </w:p>
    <w:p w14:paraId="63548607" w14:textId="77777777" w:rsidR="00D8716B" w:rsidRPr="002738F5" w:rsidRDefault="00D8716B" w:rsidP="00FA5B57">
      <w:pPr>
        <w:pStyle w:val="ConsPlusNormal"/>
        <w:widowControl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3CA6931C" w14:textId="212AB6EB" w:rsidR="00D8716B" w:rsidRPr="002738F5" w:rsidRDefault="00D8716B" w:rsidP="00FA5B57">
      <w:pPr>
        <w:autoSpaceDE w:val="0"/>
        <w:autoSpaceDN w:val="0"/>
        <w:adjustRightInd w:val="0"/>
        <w:jc w:val="center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738F5">
        <w:rPr>
          <w:rFonts w:ascii="Liberation Serif" w:eastAsia="Calibri" w:hAnsi="Liberation Serif" w:cs="Liberation Serif"/>
          <w:sz w:val="28"/>
          <w:szCs w:val="28"/>
          <w:lang w:eastAsia="en-US"/>
        </w:rPr>
        <w:t>Требования к помещениям, в которых предоставляется государственная услуга</w:t>
      </w:r>
      <w:r w:rsidR="006F22A7" w:rsidRPr="002738F5">
        <w:rPr>
          <w:rFonts w:ascii="Liberation Serif" w:eastAsia="Calibri" w:hAnsi="Liberation Serif" w:cs="Liberation Serif"/>
          <w:sz w:val="28"/>
          <w:szCs w:val="28"/>
          <w:lang w:eastAsia="en-US"/>
        </w:rPr>
        <w:t>,</w:t>
      </w:r>
      <w:r w:rsidR="006F22A7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2738F5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к залу ожидания, местам для заполнения запросов о предоставлении государственной услуги, информационным стендам с образцами их заполнения и перечнем документов, необходимых для предоставления каждой государственной услуги, размещению и оформлению визуальной, текстовой </w:t>
      </w:r>
      <w:r w:rsidR="00262946" w:rsidRPr="002738F5">
        <w:rPr>
          <w:rFonts w:ascii="Liberation Serif" w:eastAsia="Calibri" w:hAnsi="Liberation Serif" w:cs="Liberation Serif"/>
          <w:sz w:val="28"/>
          <w:szCs w:val="28"/>
          <w:lang w:eastAsia="en-US"/>
        </w:rPr>
        <w:t>и</w:t>
      </w:r>
      <w:r w:rsidR="00262946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2738F5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мультимедийной информации о порядке предоставления такой услуги, </w:t>
      </w:r>
      <w:r w:rsidR="00262946" w:rsidRPr="002738F5">
        <w:rPr>
          <w:rFonts w:ascii="Liberation Serif" w:eastAsia="Calibri" w:hAnsi="Liberation Serif" w:cs="Liberation Serif"/>
          <w:sz w:val="28"/>
          <w:szCs w:val="28"/>
          <w:lang w:eastAsia="en-US"/>
        </w:rPr>
        <w:t>в</w:t>
      </w:r>
      <w:r w:rsidR="00262946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="00262946" w:rsidRPr="002738F5">
        <w:rPr>
          <w:rFonts w:ascii="Liberation Serif" w:eastAsia="Calibri" w:hAnsi="Liberation Serif" w:cs="Liberation Serif"/>
          <w:sz w:val="28"/>
          <w:szCs w:val="28"/>
          <w:lang w:eastAsia="en-US"/>
        </w:rPr>
        <w:t>том</w:t>
      </w:r>
      <w:r w:rsidR="00262946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2738F5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числе к обеспечению доступности для инвалидов указанных объектов </w:t>
      </w:r>
      <w:r w:rsidR="00262946" w:rsidRPr="002738F5">
        <w:rPr>
          <w:rFonts w:ascii="Liberation Serif" w:eastAsia="Calibri" w:hAnsi="Liberation Serif" w:cs="Liberation Serif"/>
          <w:sz w:val="28"/>
          <w:szCs w:val="28"/>
          <w:lang w:eastAsia="en-US"/>
        </w:rPr>
        <w:t>в</w:t>
      </w:r>
      <w:r w:rsidR="00262946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2738F5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соответствии с законодательством Российской Федерации о социальной </w:t>
      </w:r>
      <w:r w:rsidR="00262946" w:rsidRPr="002738F5">
        <w:rPr>
          <w:rFonts w:ascii="Liberation Serif" w:eastAsia="Calibri" w:hAnsi="Liberation Serif" w:cs="Liberation Serif"/>
          <w:sz w:val="28"/>
          <w:szCs w:val="28"/>
          <w:lang w:eastAsia="en-US"/>
        </w:rPr>
        <w:t>защите</w:t>
      </w:r>
      <w:r w:rsidR="00262946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2738F5">
        <w:rPr>
          <w:rFonts w:ascii="Liberation Serif" w:eastAsia="Calibri" w:hAnsi="Liberation Serif" w:cs="Liberation Serif"/>
          <w:sz w:val="28"/>
          <w:szCs w:val="28"/>
          <w:lang w:eastAsia="en-US"/>
        </w:rPr>
        <w:t>инвалидов</w:t>
      </w:r>
    </w:p>
    <w:p w14:paraId="5D666778" w14:textId="77777777" w:rsidR="00D8716B" w:rsidRPr="002738F5" w:rsidRDefault="00D8716B" w:rsidP="00FA5B57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14:paraId="3C9C5FAE" w14:textId="6EE96498" w:rsidR="00D8716B" w:rsidRPr="002738F5" w:rsidRDefault="00131916" w:rsidP="00FA5B57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31</w:t>
      </w:r>
      <w:r w:rsidR="00D8716B" w:rsidRPr="002738F5">
        <w:rPr>
          <w:rFonts w:ascii="Liberation Serif" w:eastAsia="Calibri" w:hAnsi="Liberation Serif" w:cs="Liberation Serif"/>
          <w:sz w:val="28"/>
          <w:szCs w:val="28"/>
          <w:lang w:eastAsia="en-US"/>
        </w:rPr>
        <w:t>. В помещениях, в которых предоставляется государственная услуга, обеспечивается:</w:t>
      </w:r>
    </w:p>
    <w:p w14:paraId="560F5E11" w14:textId="77777777" w:rsidR="00D8716B" w:rsidRPr="002738F5" w:rsidRDefault="00D8716B" w:rsidP="00FA5B57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738F5">
        <w:rPr>
          <w:rFonts w:ascii="Liberation Serif" w:hAnsi="Liberation Serif" w:cs="Liberation Serif"/>
          <w:sz w:val="28"/>
          <w:szCs w:val="28"/>
        </w:rPr>
        <w:t xml:space="preserve">1) соответствие санитарно-эпидемиологическим правилам и нормативам, правилам противопожарной безопасности; </w:t>
      </w:r>
    </w:p>
    <w:p w14:paraId="2698936F" w14:textId="77777777" w:rsidR="00D8716B" w:rsidRPr="002738F5" w:rsidRDefault="00D8716B" w:rsidP="00FA5B57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738F5">
        <w:rPr>
          <w:rFonts w:ascii="Liberation Serif" w:hAnsi="Liberation Serif" w:cs="Liberation Serif"/>
          <w:sz w:val="28"/>
          <w:szCs w:val="28"/>
        </w:rPr>
        <w:t>2) создание инвалидам следующих условий доступности объектов в соответствии с требованиями, установленными законодательными и иными нормативными правовыми актами:</w:t>
      </w:r>
    </w:p>
    <w:p w14:paraId="465CDA52" w14:textId="77777777" w:rsidR="00D8716B" w:rsidRPr="002738F5" w:rsidRDefault="00D8716B" w:rsidP="00FA5B57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2738F5">
        <w:rPr>
          <w:rFonts w:ascii="Liberation Serif" w:hAnsi="Liberation Serif" w:cs="Liberation Serif"/>
          <w:bCs/>
          <w:sz w:val="28"/>
          <w:szCs w:val="28"/>
        </w:rPr>
        <w:t>возможность беспрепятственного входа в объекты и выхода из них;</w:t>
      </w:r>
    </w:p>
    <w:p w14:paraId="73306330" w14:textId="77777777" w:rsidR="00D8716B" w:rsidRPr="002738F5" w:rsidRDefault="00D8716B" w:rsidP="00FA5B57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2738F5">
        <w:rPr>
          <w:rFonts w:ascii="Liberation Serif" w:hAnsi="Liberation Serif" w:cs="Liberation Serif"/>
          <w:bCs/>
          <w:sz w:val="28"/>
          <w:szCs w:val="28"/>
        </w:rPr>
        <w:t xml:space="preserve">возможность самостоятельного передвижения по территории объекта в целях доступа к месту предоставления государственной услуги, в том числе с помощью </w:t>
      </w:r>
      <w:r w:rsidRPr="002738F5">
        <w:rPr>
          <w:rFonts w:ascii="Liberation Serif" w:hAnsi="Liberation Serif" w:cs="Liberation Serif"/>
          <w:bCs/>
          <w:sz w:val="28"/>
          <w:szCs w:val="28"/>
        </w:rPr>
        <w:lastRenderedPageBreak/>
        <w:t>работников управления социальной политики, ассистивных и вспомогательных технологий, а также сменного кресла-коляски;</w:t>
      </w:r>
    </w:p>
    <w:p w14:paraId="225A1BC1" w14:textId="0AC51521" w:rsidR="00281037" w:rsidRPr="002738F5" w:rsidRDefault="00281037" w:rsidP="00FA5B57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2738F5">
        <w:rPr>
          <w:rFonts w:ascii="Liberation Serif" w:hAnsi="Liberation Serif" w:cs="Liberation Serif"/>
          <w:bCs/>
          <w:sz w:val="28"/>
          <w:szCs w:val="28"/>
        </w:rPr>
        <w:t>возможность посадки в транспортное средство и высадки из него перед входом в объект, в том числе с использованием кресла-коляски и, при необходимости, с</w:t>
      </w:r>
      <w:r w:rsidR="001F174C">
        <w:rPr>
          <w:rFonts w:ascii="Liberation Serif" w:hAnsi="Liberation Serif" w:cs="Liberation Serif"/>
          <w:bCs/>
          <w:sz w:val="28"/>
          <w:szCs w:val="28"/>
        </w:rPr>
        <w:t xml:space="preserve"> </w:t>
      </w:r>
      <w:r w:rsidRPr="002738F5">
        <w:rPr>
          <w:rFonts w:ascii="Liberation Serif" w:hAnsi="Liberation Serif" w:cs="Liberation Serif"/>
          <w:bCs/>
          <w:sz w:val="28"/>
          <w:szCs w:val="28"/>
        </w:rPr>
        <w:t>помощью работников объекта;</w:t>
      </w:r>
    </w:p>
    <w:p w14:paraId="75E78391" w14:textId="77777777" w:rsidR="00281037" w:rsidRPr="002738F5" w:rsidRDefault="00281037" w:rsidP="00FA5B57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2738F5">
        <w:rPr>
          <w:rFonts w:ascii="Liberation Serif" w:hAnsi="Liberation Serif" w:cs="Liberation Serif"/>
          <w:bCs/>
          <w:sz w:val="28"/>
          <w:szCs w:val="28"/>
        </w:rPr>
        <w:t>сопровождение инвалидов, имеющих стойкие нарушения функции зрения и самостоятельного передвижения, по территории объекта;</w:t>
      </w:r>
    </w:p>
    <w:p w14:paraId="4DAF4451" w14:textId="77777777" w:rsidR="00281037" w:rsidRPr="002738F5" w:rsidRDefault="00281037" w:rsidP="00FA5B57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2738F5">
        <w:rPr>
          <w:rFonts w:ascii="Liberation Serif" w:hAnsi="Liberation Serif" w:cs="Liberation Serif"/>
          <w:bCs/>
          <w:sz w:val="28"/>
          <w:szCs w:val="28"/>
        </w:rPr>
        <w:t>содействие инвалиду при входе в объект и выходе из него, информирование инвалида о доступных маршрутах общественного транспорта;</w:t>
      </w:r>
    </w:p>
    <w:p w14:paraId="57DCADF8" w14:textId="0CB33D92" w:rsidR="00281037" w:rsidRPr="002738F5" w:rsidRDefault="00281037" w:rsidP="00FA5B57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2738F5">
        <w:rPr>
          <w:rFonts w:ascii="Liberation Serif" w:hAnsi="Liberation Serif" w:cs="Liberation Serif"/>
          <w:bCs/>
          <w:sz w:val="28"/>
          <w:szCs w:val="28"/>
        </w:rPr>
        <w:t xml:space="preserve">надлежащее размещение носителей информации, необходимой для обеспечения беспрепятственного доступа инвалидов к объектам </w:t>
      </w:r>
      <w:r w:rsidR="001F174C" w:rsidRPr="002738F5">
        <w:rPr>
          <w:rFonts w:ascii="Liberation Serif" w:hAnsi="Liberation Serif" w:cs="Liberation Serif"/>
          <w:bCs/>
          <w:sz w:val="28"/>
          <w:szCs w:val="28"/>
        </w:rPr>
        <w:t>и</w:t>
      </w:r>
      <w:r w:rsidR="001F174C">
        <w:rPr>
          <w:rFonts w:ascii="Liberation Serif" w:hAnsi="Liberation Serif" w:cs="Liberation Serif"/>
          <w:bCs/>
          <w:sz w:val="28"/>
          <w:szCs w:val="28"/>
        </w:rPr>
        <w:t> </w:t>
      </w:r>
      <w:r w:rsidRPr="002738F5">
        <w:rPr>
          <w:rFonts w:ascii="Liberation Serif" w:hAnsi="Liberation Serif" w:cs="Liberation Serif"/>
          <w:bCs/>
          <w:sz w:val="28"/>
          <w:szCs w:val="28"/>
        </w:rPr>
        <w:t>государственным услугам, с</w:t>
      </w:r>
      <w:r w:rsidR="001F174C">
        <w:rPr>
          <w:rFonts w:ascii="Liberation Serif" w:hAnsi="Liberation Serif" w:cs="Liberation Serif"/>
          <w:bCs/>
          <w:sz w:val="28"/>
          <w:szCs w:val="28"/>
        </w:rPr>
        <w:t xml:space="preserve"> </w:t>
      </w:r>
      <w:r w:rsidRPr="002738F5">
        <w:rPr>
          <w:rFonts w:ascii="Liberation Serif" w:hAnsi="Liberation Serif" w:cs="Liberation Serif"/>
          <w:bCs/>
          <w:sz w:val="28"/>
          <w:szCs w:val="28"/>
        </w:rPr>
        <w:t xml:space="preserve">учетом ограничений их жизнедеятельности, в том числе дублирование необходимой для получения государственной услуги звуковой и зрительной информации, а также надписей, знаков и иной текстовой </w:t>
      </w:r>
      <w:r w:rsidR="001F174C" w:rsidRPr="002738F5">
        <w:rPr>
          <w:rFonts w:ascii="Liberation Serif" w:hAnsi="Liberation Serif" w:cs="Liberation Serif"/>
          <w:bCs/>
          <w:sz w:val="28"/>
          <w:szCs w:val="28"/>
        </w:rPr>
        <w:t>и</w:t>
      </w:r>
      <w:r w:rsidR="001F174C">
        <w:rPr>
          <w:rFonts w:ascii="Liberation Serif" w:hAnsi="Liberation Serif" w:cs="Liberation Serif"/>
          <w:bCs/>
          <w:sz w:val="28"/>
          <w:szCs w:val="28"/>
        </w:rPr>
        <w:t> </w:t>
      </w:r>
      <w:r w:rsidRPr="002738F5">
        <w:rPr>
          <w:rFonts w:ascii="Liberation Serif" w:hAnsi="Liberation Serif" w:cs="Liberation Serif"/>
          <w:bCs/>
          <w:sz w:val="28"/>
          <w:szCs w:val="28"/>
        </w:rPr>
        <w:t>графической информации знаками, выполненными рельефно-точечным шрифтом Брайля и на контрастном фоне;</w:t>
      </w:r>
    </w:p>
    <w:p w14:paraId="480AD511" w14:textId="77777777" w:rsidR="00281037" w:rsidRPr="002738F5" w:rsidRDefault="00281037" w:rsidP="00FA5B57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2738F5">
        <w:rPr>
          <w:rFonts w:ascii="Liberation Serif" w:hAnsi="Liberation Serif" w:cs="Liberation Serif"/>
          <w:bCs/>
          <w:sz w:val="28"/>
          <w:szCs w:val="28"/>
        </w:rPr>
        <w:t>обеспечение допуска на объект, в котором предоставляются государственные услуги, собаки-проводника при наличии документа, подтверждающего ее специальное обучение;</w:t>
      </w:r>
    </w:p>
    <w:p w14:paraId="629CBC13" w14:textId="77777777" w:rsidR="00D8716B" w:rsidRPr="002738F5" w:rsidRDefault="00D8716B" w:rsidP="00FA5B57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738F5">
        <w:rPr>
          <w:rFonts w:ascii="Liberation Serif" w:hAnsi="Liberation Serif" w:cs="Liberation Serif"/>
          <w:sz w:val="28"/>
          <w:szCs w:val="28"/>
        </w:rPr>
        <w:t>3) помещения должны иметь места для ожидания, информирования, приема заявителей.</w:t>
      </w:r>
    </w:p>
    <w:p w14:paraId="31E80902" w14:textId="77777777" w:rsidR="00D8716B" w:rsidRPr="002738F5" w:rsidRDefault="00D8716B" w:rsidP="00FA5B57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738F5">
        <w:rPr>
          <w:rFonts w:ascii="Liberation Serif" w:hAnsi="Liberation Serif" w:cs="Liberation Serif"/>
          <w:sz w:val="28"/>
          <w:szCs w:val="28"/>
        </w:rPr>
        <w:t>Места ожидания обеспечиваются стульями, кресельными секциями, скамьями (банкетками);</w:t>
      </w:r>
    </w:p>
    <w:p w14:paraId="2DAE5EFB" w14:textId="77777777" w:rsidR="00D8716B" w:rsidRPr="002738F5" w:rsidRDefault="00D8716B" w:rsidP="00FA5B57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738F5">
        <w:rPr>
          <w:rFonts w:ascii="Liberation Serif" w:hAnsi="Liberation Serif" w:cs="Liberation Serif"/>
          <w:sz w:val="28"/>
          <w:szCs w:val="28"/>
        </w:rPr>
        <w:t>4) помещения должны иметь туалет со свободным доступом к нему в рабочее время;</w:t>
      </w:r>
    </w:p>
    <w:p w14:paraId="157E8114" w14:textId="77777777" w:rsidR="00D8716B" w:rsidRPr="002738F5" w:rsidRDefault="00D8716B" w:rsidP="00FA5B57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738F5">
        <w:rPr>
          <w:rFonts w:ascii="Liberation Serif" w:hAnsi="Liberation Serif" w:cs="Liberation Serif"/>
          <w:sz w:val="28"/>
          <w:szCs w:val="28"/>
        </w:rPr>
        <w:t>5) места информирования, предназначенные для ознакомления граждан с информационными материалами, оборудуются:</w:t>
      </w:r>
    </w:p>
    <w:p w14:paraId="312A9117" w14:textId="77777777" w:rsidR="00D8716B" w:rsidRPr="002738F5" w:rsidRDefault="00D8716B" w:rsidP="00FA5B57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738F5">
        <w:rPr>
          <w:rFonts w:ascii="Liberation Serif" w:hAnsi="Liberation Serif" w:cs="Liberation Serif"/>
          <w:sz w:val="28"/>
          <w:szCs w:val="28"/>
        </w:rPr>
        <w:t>информационными стендами или информационными электронными терминалами;</w:t>
      </w:r>
    </w:p>
    <w:p w14:paraId="490CFB5E" w14:textId="77777777" w:rsidR="00D8716B" w:rsidRPr="002738F5" w:rsidRDefault="00D8716B" w:rsidP="00FA5B57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738F5">
        <w:rPr>
          <w:rFonts w:ascii="Liberation Serif" w:hAnsi="Liberation Serif" w:cs="Liberation Serif"/>
          <w:sz w:val="28"/>
          <w:szCs w:val="28"/>
        </w:rPr>
        <w:t>столами (стойками) с канцелярскими принадлежностями для оформления документов, стульями.</w:t>
      </w:r>
    </w:p>
    <w:p w14:paraId="12142117" w14:textId="77777777" w:rsidR="00D8716B" w:rsidRPr="002738F5" w:rsidRDefault="00D8716B" w:rsidP="00FA5B57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738F5">
        <w:rPr>
          <w:rFonts w:ascii="Liberation Serif" w:hAnsi="Liberation Serif" w:cs="Liberation Serif"/>
          <w:sz w:val="28"/>
          <w:szCs w:val="28"/>
        </w:rPr>
        <w:t>На информационных стендах в помещениях, предназначенных для приема граждан, размещается информация, указанная в пункте 4 настоящего регламента.</w:t>
      </w:r>
    </w:p>
    <w:p w14:paraId="29461DF6" w14:textId="534DCB13" w:rsidR="00D8716B" w:rsidRPr="002738F5" w:rsidRDefault="00D8716B" w:rsidP="00FA5B57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738F5">
        <w:rPr>
          <w:rFonts w:ascii="Liberation Serif" w:hAnsi="Liberation Serif" w:cs="Liberation Serif"/>
          <w:sz w:val="28"/>
          <w:szCs w:val="28"/>
        </w:rPr>
        <w:t xml:space="preserve">Оформление визуальной, текстовой и мультимедийной информации </w:t>
      </w:r>
      <w:r w:rsidR="001F174C" w:rsidRPr="002738F5">
        <w:rPr>
          <w:rFonts w:ascii="Liberation Serif" w:hAnsi="Liberation Serif" w:cs="Liberation Serif"/>
          <w:sz w:val="28"/>
          <w:szCs w:val="28"/>
        </w:rPr>
        <w:t>о</w:t>
      </w:r>
      <w:r w:rsidR="001F174C">
        <w:rPr>
          <w:rFonts w:ascii="Liberation Serif" w:hAnsi="Liberation Serif" w:cs="Liberation Serif"/>
          <w:sz w:val="28"/>
          <w:szCs w:val="28"/>
        </w:rPr>
        <w:t> </w:t>
      </w:r>
      <w:r w:rsidRPr="002738F5">
        <w:rPr>
          <w:rFonts w:ascii="Liberation Serif" w:hAnsi="Liberation Serif" w:cs="Liberation Serif"/>
          <w:sz w:val="28"/>
          <w:szCs w:val="28"/>
        </w:rPr>
        <w:t>порядке предоставления государственной услуги должно соответствовать оптимальному зрительному и слуховому восприятию этой информации заявителями, в том числе заявителями с ограниченными возможностями.</w:t>
      </w:r>
    </w:p>
    <w:p w14:paraId="01F83F76" w14:textId="77777777" w:rsidR="00D8716B" w:rsidRPr="002738F5" w:rsidRDefault="00D8716B" w:rsidP="00FA5B57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14:paraId="51C50ADA" w14:textId="6D9DA3E8" w:rsidR="006F22A7" w:rsidRPr="006F22A7" w:rsidRDefault="006F22A7" w:rsidP="006F22A7">
      <w:pPr>
        <w:autoSpaceDE w:val="0"/>
        <w:autoSpaceDN w:val="0"/>
        <w:adjustRightInd w:val="0"/>
        <w:jc w:val="center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П</w:t>
      </w:r>
      <w:r w:rsidRPr="006F22A7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оказатели доступности и качества государственной услуги, в том числе количество взаимодействий заявителя с должностными лицами при предоставлении государственной услуги и их продолжительность, возможность получения информации о ходе предоставления государственной услуги, в том числе с использованием информационно-коммуникационных технологий, возможность либо невозможность получения государственной услуги в МФЦ </w:t>
      </w:r>
      <w:r w:rsidRPr="006F22A7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>(в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6F22A7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том числе в полном объеме), в любом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управлении социальной политики</w:t>
      </w:r>
      <w:r w:rsidRPr="006F22A7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по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6F22A7">
        <w:rPr>
          <w:rFonts w:ascii="Liberation Serif" w:eastAsia="Calibri" w:hAnsi="Liberation Serif" w:cs="Liberation Serif"/>
          <w:sz w:val="28"/>
          <w:szCs w:val="28"/>
          <w:lang w:eastAsia="en-US"/>
        </w:rPr>
        <w:t>выбору заявителя (экстерриториальный принцип), посредством запроса о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6F22A7">
        <w:rPr>
          <w:rFonts w:ascii="Liberation Serif" w:eastAsia="Calibri" w:hAnsi="Liberation Serif" w:cs="Liberation Serif"/>
          <w:sz w:val="28"/>
          <w:szCs w:val="28"/>
          <w:lang w:eastAsia="en-US"/>
        </w:rPr>
        <w:t>предоставлении нескольких государственных и (или) муниципальных услуг в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6F22A7">
        <w:rPr>
          <w:rFonts w:ascii="Liberation Serif" w:eastAsia="Calibri" w:hAnsi="Liberation Serif" w:cs="Liberation Serif"/>
          <w:sz w:val="28"/>
          <w:szCs w:val="28"/>
          <w:lang w:eastAsia="en-US"/>
        </w:rPr>
        <w:t>МФЦ</w:t>
      </w:r>
    </w:p>
    <w:p w14:paraId="4AF0F495" w14:textId="77777777" w:rsidR="00D8716B" w:rsidRPr="002738F5" w:rsidRDefault="00D8716B" w:rsidP="00FA5B57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14:paraId="18E3D99D" w14:textId="09561DCA" w:rsidR="00D8716B" w:rsidRPr="002738F5" w:rsidRDefault="001F174C" w:rsidP="00FA5B57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32</w:t>
      </w:r>
      <w:r w:rsidR="00D8716B" w:rsidRPr="002738F5">
        <w:rPr>
          <w:rFonts w:ascii="Liberation Serif" w:eastAsia="Calibri" w:hAnsi="Liberation Serif" w:cs="Liberation Serif"/>
          <w:sz w:val="28"/>
          <w:szCs w:val="28"/>
          <w:lang w:eastAsia="en-US"/>
        </w:rPr>
        <w:t>. Показателями доступности и качества</w:t>
      </w:r>
      <w:r w:rsidR="00D8716B" w:rsidRPr="002738F5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 </w:t>
      </w:r>
      <w:r w:rsidR="00D8716B" w:rsidRPr="002738F5">
        <w:rPr>
          <w:rFonts w:ascii="Liberation Serif" w:eastAsia="Calibri" w:hAnsi="Liberation Serif" w:cs="Liberation Serif"/>
          <w:sz w:val="28"/>
          <w:szCs w:val="28"/>
          <w:lang w:eastAsia="en-US"/>
        </w:rPr>
        <w:t>предоставления государственной услуги являются:</w:t>
      </w:r>
    </w:p>
    <w:p w14:paraId="78201B92" w14:textId="77777777" w:rsidR="00D8716B" w:rsidRPr="002738F5" w:rsidRDefault="00D8716B" w:rsidP="00FA5B57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738F5">
        <w:rPr>
          <w:rFonts w:ascii="Liberation Serif" w:hAnsi="Liberation Serif" w:cs="Liberation Serif"/>
          <w:sz w:val="28"/>
          <w:szCs w:val="28"/>
        </w:rPr>
        <w:t>1) </w:t>
      </w:r>
      <w:r w:rsidRPr="002738F5">
        <w:rPr>
          <w:rFonts w:ascii="Liberation Serif" w:eastAsia="Calibri" w:hAnsi="Liberation Serif" w:cs="Liberation Serif"/>
          <w:sz w:val="28"/>
          <w:szCs w:val="28"/>
          <w:lang w:eastAsia="en-US"/>
        </w:rPr>
        <w:t>возможность получения информации о ходе предоставления государственной услуги лично или с использованием информационно-коммуникационных технологий</w:t>
      </w:r>
      <w:r w:rsidRPr="002738F5">
        <w:rPr>
          <w:rFonts w:ascii="Liberation Serif" w:hAnsi="Liberation Serif" w:cs="Liberation Serif"/>
          <w:sz w:val="28"/>
          <w:szCs w:val="28"/>
        </w:rPr>
        <w:t>;</w:t>
      </w:r>
    </w:p>
    <w:p w14:paraId="02CEB172" w14:textId="47C17C17" w:rsidR="00D8716B" w:rsidRPr="002738F5" w:rsidRDefault="00D8716B" w:rsidP="00FA5B57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738F5">
        <w:rPr>
          <w:rFonts w:ascii="Liberation Serif" w:hAnsi="Liberation Serif" w:cs="Liberation Serif"/>
          <w:sz w:val="28"/>
          <w:szCs w:val="28"/>
        </w:rPr>
        <w:t xml:space="preserve">2) возможность обращения за предоставлением государственной услуги через </w:t>
      </w:r>
      <w:r w:rsidR="001F174C">
        <w:rPr>
          <w:rFonts w:ascii="Liberation Serif" w:hAnsi="Liberation Serif" w:cs="Liberation Serif"/>
          <w:sz w:val="28"/>
          <w:szCs w:val="28"/>
        </w:rPr>
        <w:t>МФЦ</w:t>
      </w:r>
      <w:r w:rsidRPr="002738F5">
        <w:rPr>
          <w:rFonts w:ascii="Liberation Serif" w:hAnsi="Liberation Serif" w:cs="Liberation Serif"/>
          <w:sz w:val="28"/>
          <w:szCs w:val="28"/>
        </w:rPr>
        <w:t xml:space="preserve"> и в электронной форме</w:t>
      </w:r>
      <w:r w:rsidR="001F174C">
        <w:rPr>
          <w:rFonts w:ascii="Liberation Serif" w:hAnsi="Liberation Serif" w:cs="Liberation Serif"/>
          <w:sz w:val="28"/>
          <w:szCs w:val="28"/>
        </w:rPr>
        <w:t xml:space="preserve"> (при наличии технической возможности)</w:t>
      </w:r>
      <w:r w:rsidRPr="002738F5">
        <w:rPr>
          <w:rFonts w:ascii="Liberation Serif" w:hAnsi="Liberation Serif" w:cs="Liberation Serif"/>
          <w:sz w:val="28"/>
          <w:szCs w:val="28"/>
        </w:rPr>
        <w:t>;</w:t>
      </w:r>
    </w:p>
    <w:p w14:paraId="4E7A0A33" w14:textId="77777777" w:rsidR="00281037" w:rsidRPr="002738F5" w:rsidRDefault="00D8716B" w:rsidP="00FA5B57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738F5">
        <w:rPr>
          <w:rFonts w:ascii="Liberation Serif" w:hAnsi="Liberation Serif" w:cs="Liberation Serif"/>
          <w:sz w:val="28"/>
          <w:szCs w:val="28"/>
        </w:rPr>
        <w:t xml:space="preserve">3) создание инвалидам всех необходимых условий доступности </w:t>
      </w:r>
      <w:r w:rsidRPr="002738F5">
        <w:rPr>
          <w:rFonts w:ascii="Liberation Serif" w:hAnsi="Liberation Serif" w:cs="Liberation Serif"/>
          <w:bCs/>
          <w:sz w:val="28"/>
          <w:szCs w:val="28"/>
        </w:rPr>
        <w:t>государственных</w:t>
      </w:r>
      <w:r w:rsidRPr="002738F5">
        <w:rPr>
          <w:rFonts w:ascii="Liberation Serif" w:hAnsi="Liberation Serif" w:cs="Liberation Serif"/>
          <w:sz w:val="28"/>
          <w:szCs w:val="28"/>
        </w:rPr>
        <w:t xml:space="preserve"> услуг в соответствии с требованиями, установленными законодательными и иными нормативными правовыми актами</w:t>
      </w:r>
      <w:r w:rsidR="00281037" w:rsidRPr="002738F5">
        <w:rPr>
          <w:rFonts w:ascii="Liberation Serif" w:hAnsi="Liberation Serif" w:cs="Liberation Serif"/>
          <w:sz w:val="28"/>
          <w:szCs w:val="28"/>
        </w:rPr>
        <w:t>:</w:t>
      </w:r>
    </w:p>
    <w:p w14:paraId="3AE631AE" w14:textId="44C88549" w:rsidR="00DE2D1B" w:rsidRPr="002738F5" w:rsidRDefault="001F174C" w:rsidP="00FA5B57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1F174C">
        <w:rPr>
          <w:rFonts w:ascii="Liberation Serif" w:hAnsi="Liberation Serif" w:cs="Liberation Serif"/>
          <w:sz w:val="28"/>
          <w:szCs w:val="28"/>
        </w:rPr>
        <w:t>оказание инвалидам помощи, необходимой для получения в доступной для них форме информации о правилах предоставления услуги, в том числе об оформлении необходимых для получения услуги документов, о совершении ими других необходимых для получения услуги действий</w:t>
      </w:r>
      <w:r w:rsidR="00DE2D1B" w:rsidRPr="002738F5">
        <w:rPr>
          <w:rFonts w:ascii="Liberation Serif" w:hAnsi="Liberation Serif" w:cs="Liberation Serif"/>
          <w:sz w:val="28"/>
          <w:szCs w:val="28"/>
        </w:rPr>
        <w:t>;</w:t>
      </w:r>
    </w:p>
    <w:p w14:paraId="2C0CA0F3" w14:textId="3FA49DE2" w:rsidR="00DE2D1B" w:rsidRPr="002738F5" w:rsidRDefault="001F174C" w:rsidP="00FA5B57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1F174C">
        <w:rPr>
          <w:rFonts w:ascii="Liberation Serif" w:hAnsi="Liberation Serif" w:cs="Liberation Serif"/>
          <w:sz w:val="28"/>
          <w:szCs w:val="28"/>
        </w:rPr>
        <w:t>предоставление инвалидам по слуху, при необходимости, услуги с использованием русского жестового языка, включая обеспечение допуска на объект сурдопереводчика, тифлосурдопереводчика</w:t>
      </w:r>
      <w:r w:rsidR="00DE2D1B" w:rsidRPr="002738F5">
        <w:rPr>
          <w:rFonts w:ascii="Liberation Serif" w:hAnsi="Liberation Serif" w:cs="Liberation Serif"/>
          <w:sz w:val="28"/>
          <w:szCs w:val="28"/>
        </w:rPr>
        <w:t>;</w:t>
      </w:r>
    </w:p>
    <w:p w14:paraId="7B8761B7" w14:textId="2949AAD7" w:rsidR="00DE2D1B" w:rsidRPr="002738F5" w:rsidRDefault="00DE2D1B" w:rsidP="00FA5B57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738F5">
        <w:rPr>
          <w:rFonts w:ascii="Liberation Serif" w:hAnsi="Liberation Serif" w:cs="Liberation Serif"/>
          <w:sz w:val="28"/>
          <w:szCs w:val="28"/>
        </w:rPr>
        <w:t>оказание иной необходимой инвалидам помощи в преодолении барьеров, мешающих получению ими услуг наравне с другими лицами;</w:t>
      </w:r>
    </w:p>
    <w:p w14:paraId="13BCA8B6" w14:textId="2F66CADF" w:rsidR="00281037" w:rsidRDefault="00DE2D1B" w:rsidP="00FA5B57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738F5">
        <w:rPr>
          <w:rFonts w:ascii="Liberation Serif" w:hAnsi="Liberation Serif" w:cs="Liberation Serif"/>
          <w:sz w:val="28"/>
          <w:szCs w:val="28"/>
        </w:rPr>
        <w:t xml:space="preserve">наличие копий документов, объявлений, инструкций о порядке предоставления услуги (в том числе на информационном стенде), выполненных рельефно-точечным шрифтом Брайля и на контрастном фоне, а также аудиоконтура </w:t>
      </w:r>
      <w:r w:rsidR="00735D11" w:rsidRPr="00735D11">
        <w:rPr>
          <w:rFonts w:ascii="Liberation Serif" w:hAnsi="Liberation Serif" w:cs="Liberation Serif"/>
          <w:sz w:val="28"/>
          <w:szCs w:val="28"/>
        </w:rPr>
        <w:t>(индукционной системы для</w:t>
      </w:r>
      <w:r w:rsidR="008E3721">
        <w:rPr>
          <w:rFonts w:ascii="Liberation Serif" w:hAnsi="Liberation Serif" w:cs="Liberation Serif"/>
          <w:sz w:val="28"/>
          <w:szCs w:val="28"/>
        </w:rPr>
        <w:t xml:space="preserve"> </w:t>
      </w:r>
      <w:r w:rsidR="00735D11" w:rsidRPr="00735D11">
        <w:rPr>
          <w:rFonts w:ascii="Liberation Serif" w:hAnsi="Liberation Serif" w:cs="Liberation Serif"/>
          <w:sz w:val="28"/>
          <w:szCs w:val="28"/>
        </w:rPr>
        <w:t>слабослышаших)</w:t>
      </w:r>
      <w:r w:rsidRPr="002738F5">
        <w:rPr>
          <w:rFonts w:ascii="Liberation Serif" w:hAnsi="Liberation Serif" w:cs="Liberation Serif"/>
          <w:sz w:val="28"/>
          <w:szCs w:val="28"/>
        </w:rPr>
        <w:t>.</w:t>
      </w:r>
    </w:p>
    <w:p w14:paraId="324902D6" w14:textId="02C14380" w:rsidR="00735D11" w:rsidRPr="00735D11" w:rsidRDefault="00735D11" w:rsidP="00735D11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735D11">
        <w:rPr>
          <w:rFonts w:ascii="Liberation Serif" w:hAnsi="Liberation Serif" w:cs="Liberation Serif"/>
          <w:sz w:val="28"/>
          <w:szCs w:val="28"/>
        </w:rPr>
        <w:t xml:space="preserve">Возможность получения государственной услуги в многофункциональном центре предоставления государственных и муниципальных услуг в полном объеме или посредством запроса о предоставлении нескольких государственных и (или) муниципальных услуг (далее – комплексный запрос), а также в любом управлении социальной политики по выбору заявителя (экстерриториальный принцип) </w:t>
      </w:r>
      <w:r w:rsidR="008E3721" w:rsidRPr="00735D11">
        <w:rPr>
          <w:rFonts w:ascii="Liberation Serif" w:hAnsi="Liberation Serif" w:cs="Liberation Serif"/>
          <w:sz w:val="28"/>
          <w:szCs w:val="28"/>
        </w:rPr>
        <w:t>не</w:t>
      </w:r>
      <w:r w:rsidR="008E3721">
        <w:rPr>
          <w:rFonts w:ascii="Liberation Serif" w:hAnsi="Liberation Serif" w:cs="Liberation Serif"/>
          <w:sz w:val="28"/>
          <w:szCs w:val="28"/>
        </w:rPr>
        <w:t> </w:t>
      </w:r>
      <w:r w:rsidRPr="00735D11">
        <w:rPr>
          <w:rFonts w:ascii="Liberation Serif" w:hAnsi="Liberation Serif" w:cs="Liberation Serif"/>
          <w:sz w:val="28"/>
          <w:szCs w:val="28"/>
        </w:rPr>
        <w:t>предусмотрена.</w:t>
      </w:r>
    </w:p>
    <w:p w14:paraId="093F5971" w14:textId="23FED80E" w:rsidR="00D8716B" w:rsidRPr="002738F5" w:rsidRDefault="00896BA8" w:rsidP="00FA5B57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738F5">
        <w:rPr>
          <w:rFonts w:ascii="Liberation Serif" w:eastAsia="Calibri" w:hAnsi="Liberation Serif" w:cs="Liberation Serif"/>
          <w:sz w:val="28"/>
          <w:szCs w:val="28"/>
          <w:lang w:eastAsia="en-US"/>
        </w:rPr>
        <w:t>3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3</w:t>
      </w:r>
      <w:r w:rsidR="00D8716B" w:rsidRPr="002738F5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. При предоставлении государственной услуги взаимодействие заявителя с должностными лицами управления социальной политики осуществляется </w:t>
      </w:r>
      <w:r w:rsidR="00276E4C" w:rsidRPr="002738F5">
        <w:rPr>
          <w:rFonts w:ascii="Liberation Serif" w:eastAsia="Calibri" w:hAnsi="Liberation Serif" w:cs="Liberation Serif"/>
          <w:sz w:val="28"/>
          <w:szCs w:val="28"/>
          <w:lang w:eastAsia="en-US"/>
        </w:rPr>
        <w:t>в</w:t>
      </w:r>
      <w:r w:rsidR="00276E4C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="00D8716B" w:rsidRPr="002738F5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следующих случаях: </w:t>
      </w:r>
    </w:p>
    <w:p w14:paraId="5E570529" w14:textId="754EBE3D" w:rsidR="00D8716B" w:rsidRPr="002738F5" w:rsidRDefault="00D8716B" w:rsidP="00FA5B57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738F5">
        <w:rPr>
          <w:rFonts w:ascii="Liberation Serif" w:eastAsia="Calibri" w:hAnsi="Liberation Serif" w:cs="Liberation Serif"/>
          <w:sz w:val="28"/>
          <w:szCs w:val="28"/>
          <w:lang w:eastAsia="en-US"/>
        </w:rPr>
        <w:t>1) устная консультация о порядке и ходе предоставления государственной услуги;</w:t>
      </w:r>
    </w:p>
    <w:p w14:paraId="4B6DF02D" w14:textId="77777777" w:rsidR="00D8716B" w:rsidRPr="002738F5" w:rsidRDefault="00D8716B" w:rsidP="00FA5B57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738F5">
        <w:rPr>
          <w:rFonts w:ascii="Liberation Serif" w:eastAsia="Calibri" w:hAnsi="Liberation Serif" w:cs="Liberation Serif"/>
          <w:sz w:val="28"/>
          <w:szCs w:val="28"/>
          <w:lang w:eastAsia="en-US"/>
        </w:rPr>
        <w:t>2) прием заявления и документов, необходимых для предоставления государственной услуги.</w:t>
      </w:r>
    </w:p>
    <w:p w14:paraId="2DD76932" w14:textId="77777777" w:rsidR="00735D11" w:rsidRPr="00735D11" w:rsidRDefault="00735D11" w:rsidP="00735D11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735D11">
        <w:rPr>
          <w:rFonts w:ascii="Liberation Serif" w:eastAsia="Calibri" w:hAnsi="Liberation Serif" w:cs="Liberation Serif"/>
          <w:sz w:val="28"/>
          <w:szCs w:val="28"/>
          <w:lang w:eastAsia="en-US"/>
        </w:rPr>
        <w:t>В каждом случае заявитель взаимодействует с должностным лицом управления социальной политики один раз.</w:t>
      </w:r>
    </w:p>
    <w:p w14:paraId="58964688" w14:textId="77777777" w:rsidR="00735D11" w:rsidRPr="00735D11" w:rsidRDefault="00735D11" w:rsidP="00735D11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735D11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>В каждом из перечисленных случаев продолжительность взаимодействия заявителя с должностным лицом управления социальной политики не должна превышать 15 минут.</w:t>
      </w:r>
    </w:p>
    <w:p w14:paraId="4FC78E24" w14:textId="77777777" w:rsidR="00D8716B" w:rsidRPr="002738F5" w:rsidRDefault="00D8716B" w:rsidP="00FA5B57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14:paraId="35A4D212" w14:textId="34884DD9" w:rsidR="00D8716B" w:rsidRPr="002738F5" w:rsidRDefault="00D8716B" w:rsidP="00FA5B57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Cs/>
          <w:iCs/>
          <w:sz w:val="28"/>
          <w:szCs w:val="28"/>
        </w:rPr>
      </w:pPr>
      <w:r w:rsidRPr="002738F5">
        <w:rPr>
          <w:rFonts w:ascii="Liberation Serif" w:hAnsi="Liberation Serif" w:cs="Liberation Serif"/>
          <w:bCs/>
          <w:iCs/>
          <w:sz w:val="28"/>
          <w:szCs w:val="28"/>
        </w:rPr>
        <w:t xml:space="preserve">Иные требования, в том числе учитывающие особенности предоставления государственной услуги в </w:t>
      </w:r>
      <w:r w:rsidR="008E3721">
        <w:rPr>
          <w:rFonts w:ascii="Liberation Serif" w:hAnsi="Liberation Serif" w:cs="Liberation Serif"/>
          <w:bCs/>
          <w:iCs/>
          <w:sz w:val="28"/>
          <w:szCs w:val="28"/>
        </w:rPr>
        <w:t>МФЦ</w:t>
      </w:r>
      <w:r w:rsidRPr="002738F5">
        <w:rPr>
          <w:rFonts w:ascii="Liberation Serif" w:hAnsi="Liberation Serif" w:cs="Liberation Serif"/>
          <w:bCs/>
          <w:iCs/>
          <w:sz w:val="28"/>
          <w:szCs w:val="28"/>
        </w:rPr>
        <w:t>, особенности предоставления государственной услуги по экстерриториальному принципу и</w:t>
      </w:r>
      <w:r w:rsidR="00261397">
        <w:rPr>
          <w:rFonts w:ascii="Liberation Serif" w:hAnsi="Liberation Serif" w:cs="Liberation Serif"/>
          <w:bCs/>
          <w:iCs/>
          <w:sz w:val="28"/>
          <w:szCs w:val="28"/>
        </w:rPr>
        <w:t xml:space="preserve"> </w:t>
      </w:r>
      <w:r w:rsidRPr="002738F5">
        <w:rPr>
          <w:rFonts w:ascii="Liberation Serif" w:hAnsi="Liberation Serif" w:cs="Liberation Serif"/>
          <w:bCs/>
          <w:iCs/>
          <w:sz w:val="28"/>
          <w:szCs w:val="28"/>
        </w:rPr>
        <w:t>особенности предоставления государственной услуги в электронной форме</w:t>
      </w:r>
    </w:p>
    <w:p w14:paraId="0F1BD1F6" w14:textId="77777777" w:rsidR="00D8716B" w:rsidRPr="002738F5" w:rsidRDefault="00D8716B" w:rsidP="00FA5B57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iCs/>
          <w:sz w:val="28"/>
          <w:szCs w:val="28"/>
        </w:rPr>
      </w:pPr>
    </w:p>
    <w:p w14:paraId="3952808B" w14:textId="6BF44456" w:rsidR="00D8716B" w:rsidRPr="002738F5" w:rsidRDefault="00276E4C" w:rsidP="00FA5B57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738F5">
        <w:rPr>
          <w:rFonts w:ascii="Liberation Serif" w:eastAsia="Calibri" w:hAnsi="Liberation Serif" w:cs="Liberation Serif"/>
          <w:sz w:val="28"/>
          <w:szCs w:val="28"/>
          <w:lang w:eastAsia="en-US"/>
        </w:rPr>
        <w:t>3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4</w:t>
      </w:r>
      <w:r w:rsidR="00D8716B" w:rsidRPr="002738F5">
        <w:rPr>
          <w:rFonts w:ascii="Liberation Serif" w:eastAsia="Calibri" w:hAnsi="Liberation Serif" w:cs="Liberation Serif"/>
          <w:sz w:val="28"/>
          <w:szCs w:val="28"/>
          <w:lang w:eastAsia="en-US"/>
        </w:rPr>
        <w:t>. При обращении заявителя за предоставлением государственной услуги в 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МФЦ</w:t>
      </w:r>
      <w:r w:rsidR="00D8716B" w:rsidRPr="002738F5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работник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МФЦ</w:t>
      </w:r>
      <w:r w:rsidR="00D8716B" w:rsidRPr="002738F5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осуществляет действия, предусмотренные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настоящим </w:t>
      </w:r>
      <w:r w:rsidR="00D8716B" w:rsidRPr="002738F5">
        <w:rPr>
          <w:rFonts w:ascii="Liberation Serif" w:eastAsia="Calibri" w:hAnsi="Liberation Serif" w:cs="Liberation Serif"/>
          <w:sz w:val="28"/>
          <w:szCs w:val="28"/>
          <w:lang w:eastAsia="en-US"/>
        </w:rPr>
        <w:t>регламентом и соглашением о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="00D8716B" w:rsidRPr="002738F5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взаимодействии, заключенным между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МФЦ</w:t>
      </w:r>
      <w:r w:rsidR="00D8716B" w:rsidRPr="002738F5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и</w:t>
      </w:r>
      <w:r w:rsidR="009700A9" w:rsidRPr="002738F5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="00D8716B" w:rsidRPr="002738F5">
        <w:rPr>
          <w:rFonts w:ascii="Liberation Serif" w:eastAsia="Calibri" w:hAnsi="Liberation Serif" w:cs="Liberation Serif"/>
          <w:sz w:val="28"/>
          <w:szCs w:val="28"/>
          <w:lang w:eastAsia="en-US"/>
        </w:rPr>
        <w:t>управлением социальной политики.</w:t>
      </w:r>
    </w:p>
    <w:p w14:paraId="2D1A147D" w14:textId="103747E2" w:rsidR="00D8716B" w:rsidRPr="002738F5" w:rsidRDefault="00D8716B" w:rsidP="00FA5B57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738F5">
        <w:rPr>
          <w:rFonts w:ascii="Liberation Serif" w:eastAsia="Calibri" w:hAnsi="Liberation Serif" w:cs="Liberation Serif"/>
          <w:sz w:val="28"/>
          <w:szCs w:val="28"/>
          <w:lang w:eastAsia="en-US"/>
        </w:rPr>
        <w:t>М</w:t>
      </w:r>
      <w:r w:rsidR="00276E4C">
        <w:rPr>
          <w:rFonts w:ascii="Liberation Serif" w:eastAsia="Calibri" w:hAnsi="Liberation Serif" w:cs="Liberation Serif"/>
          <w:sz w:val="28"/>
          <w:szCs w:val="28"/>
          <w:lang w:eastAsia="en-US"/>
        </w:rPr>
        <w:t>ФЦ</w:t>
      </w:r>
      <w:r w:rsidRPr="002738F5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обеспечивает передачу принятых от заявителя заявления и документов, необходимых для предоставления государственной услуги, в</w:t>
      </w:r>
      <w:r w:rsidR="00276E4C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2738F5">
        <w:rPr>
          <w:rFonts w:ascii="Liberation Serif" w:hAnsi="Liberation Serif" w:cs="Liberation Serif"/>
          <w:sz w:val="28"/>
          <w:szCs w:val="28"/>
        </w:rPr>
        <w:t>управление социальной политики</w:t>
      </w:r>
      <w:r w:rsidRPr="002738F5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в порядке и сроки, установленные соглашением о взаимодействии.</w:t>
      </w:r>
    </w:p>
    <w:p w14:paraId="4838DFE0" w14:textId="2A439E4D" w:rsidR="00261397" w:rsidRDefault="00276E4C" w:rsidP="00261397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738F5">
        <w:rPr>
          <w:rFonts w:ascii="Liberation Serif" w:eastAsia="Calibri" w:hAnsi="Liberation Serif" w:cs="Liberation Serif"/>
          <w:sz w:val="28"/>
          <w:szCs w:val="28"/>
          <w:lang w:eastAsia="en-US"/>
        </w:rPr>
        <w:t>3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5</w:t>
      </w:r>
      <w:r w:rsidR="00D8716B" w:rsidRPr="002738F5">
        <w:rPr>
          <w:rFonts w:ascii="Liberation Serif" w:eastAsia="Calibri" w:hAnsi="Liberation Serif" w:cs="Liberation Serif"/>
          <w:sz w:val="28"/>
          <w:szCs w:val="28"/>
          <w:lang w:eastAsia="en-US"/>
        </w:rPr>
        <w:t>. </w:t>
      </w:r>
      <w:r w:rsidR="00261397" w:rsidRPr="002738F5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Предоставление государственной услуги </w:t>
      </w:r>
      <w:r w:rsidR="00261397" w:rsidRPr="00261397">
        <w:rPr>
          <w:rFonts w:ascii="Liberation Serif" w:eastAsia="Calibri" w:hAnsi="Liberation Serif" w:cs="Liberation Serif"/>
          <w:sz w:val="28"/>
          <w:szCs w:val="28"/>
          <w:lang w:eastAsia="en-US"/>
        </w:rPr>
        <w:t>в МФЦ в полном объеме, а</w:t>
      </w:r>
      <w:r w:rsidR="00261397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="00261397" w:rsidRPr="00261397">
        <w:rPr>
          <w:rFonts w:ascii="Liberation Serif" w:eastAsia="Calibri" w:hAnsi="Liberation Serif" w:cs="Liberation Serif"/>
          <w:sz w:val="28"/>
          <w:szCs w:val="28"/>
          <w:lang w:eastAsia="en-US"/>
        </w:rPr>
        <w:t>также в любом управлении социальной политики по выбору заявителя (экстерриториальный принцип) не предусмотрен</w:t>
      </w:r>
      <w:r w:rsidR="00261397">
        <w:rPr>
          <w:rFonts w:ascii="Liberation Serif" w:eastAsia="Calibri" w:hAnsi="Liberation Serif" w:cs="Liberation Serif"/>
          <w:sz w:val="28"/>
          <w:szCs w:val="28"/>
          <w:lang w:eastAsia="en-US"/>
        </w:rPr>
        <w:t>о</w:t>
      </w:r>
      <w:r w:rsidR="00261397" w:rsidRPr="00261397">
        <w:rPr>
          <w:rFonts w:ascii="Liberation Serif" w:eastAsia="Calibri" w:hAnsi="Liberation Serif" w:cs="Liberation Serif"/>
          <w:sz w:val="28"/>
          <w:szCs w:val="28"/>
          <w:lang w:eastAsia="en-US"/>
        </w:rPr>
        <w:t>.</w:t>
      </w:r>
    </w:p>
    <w:p w14:paraId="5C90B788" w14:textId="1EE59F63" w:rsidR="00D8716B" w:rsidRPr="002738F5" w:rsidRDefault="00261397" w:rsidP="00FA5B57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738F5">
        <w:rPr>
          <w:rFonts w:ascii="Liberation Serif" w:eastAsia="Calibri" w:hAnsi="Liberation Serif" w:cs="Liberation Serif"/>
          <w:sz w:val="28"/>
          <w:szCs w:val="28"/>
          <w:lang w:eastAsia="en-US"/>
        </w:rPr>
        <w:t>3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6</w:t>
      </w:r>
      <w:r w:rsidRPr="002738F5">
        <w:rPr>
          <w:rFonts w:ascii="Liberation Serif" w:eastAsia="Calibri" w:hAnsi="Liberation Serif" w:cs="Liberation Serif"/>
          <w:sz w:val="28"/>
          <w:szCs w:val="28"/>
          <w:lang w:eastAsia="en-US"/>
        </w:rPr>
        <w:t>.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="00D8716B" w:rsidRPr="002738F5">
        <w:rPr>
          <w:rFonts w:ascii="Liberation Serif" w:eastAsia="Calibri" w:hAnsi="Liberation Serif" w:cs="Liberation Serif"/>
          <w:sz w:val="28"/>
          <w:szCs w:val="28"/>
          <w:lang w:eastAsia="en-US"/>
        </w:rPr>
        <w:t>Обращение за предоставлением государственной услуги может осуществляться с использованием электронных документов, подписанных простой электронной подписью или усиленной квалифицированной электронной подписью в соответствии с требованиями Федерального закона от 6 апреля 2011 года №</w:t>
      </w:r>
      <w:r w:rsidR="00A14B40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="00D8716B" w:rsidRPr="002738F5">
        <w:rPr>
          <w:rFonts w:ascii="Liberation Serif" w:eastAsia="Calibri" w:hAnsi="Liberation Serif" w:cs="Liberation Serif"/>
          <w:sz w:val="28"/>
          <w:szCs w:val="28"/>
          <w:lang w:eastAsia="en-US"/>
        </w:rPr>
        <w:t>63</w:t>
      </w:r>
      <w:r w:rsidR="00D8716B" w:rsidRPr="002738F5">
        <w:rPr>
          <w:rFonts w:ascii="Liberation Serif" w:eastAsia="Calibri" w:hAnsi="Liberation Serif" w:cs="Liberation Serif"/>
          <w:sz w:val="28"/>
          <w:szCs w:val="28"/>
          <w:lang w:eastAsia="en-US"/>
        </w:rPr>
        <w:noBreakHyphen/>
        <w:t>ФЗ «Об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="00D8716B" w:rsidRPr="002738F5">
        <w:rPr>
          <w:rFonts w:ascii="Liberation Serif" w:eastAsia="Calibri" w:hAnsi="Liberation Serif" w:cs="Liberation Serif"/>
          <w:sz w:val="28"/>
          <w:szCs w:val="28"/>
          <w:lang w:eastAsia="en-US"/>
        </w:rPr>
        <w:t>электронной подписи»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с использованием Единого портала (при реализации технической возможности)</w:t>
      </w:r>
      <w:r w:rsidR="00D8716B" w:rsidRPr="002738F5">
        <w:rPr>
          <w:rFonts w:ascii="Liberation Serif" w:eastAsia="Calibri" w:hAnsi="Liberation Serif" w:cs="Liberation Serif"/>
          <w:sz w:val="28"/>
          <w:szCs w:val="28"/>
          <w:lang w:eastAsia="en-US"/>
        </w:rPr>
        <w:t>.</w:t>
      </w:r>
    </w:p>
    <w:p w14:paraId="12567E9C" w14:textId="77777777" w:rsidR="00437925" w:rsidRPr="002738F5" w:rsidRDefault="00437925" w:rsidP="00FA5B5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1B43D80D" w14:textId="0A953181" w:rsidR="009700A9" w:rsidRPr="002738F5" w:rsidRDefault="009700A9" w:rsidP="00FA5B57">
      <w:pPr>
        <w:pStyle w:val="ConsPlusNormal"/>
        <w:widowControl/>
        <w:ind w:firstLine="0"/>
        <w:jc w:val="center"/>
        <w:rPr>
          <w:rFonts w:ascii="Liberation Serif" w:hAnsi="Liberation Serif" w:cs="Liberation Serif"/>
          <w:sz w:val="28"/>
          <w:szCs w:val="28"/>
        </w:rPr>
      </w:pPr>
      <w:r w:rsidRPr="002738F5">
        <w:rPr>
          <w:rFonts w:ascii="Liberation Serif" w:hAnsi="Liberation Serif" w:cs="Liberation Serif"/>
          <w:sz w:val="28"/>
          <w:szCs w:val="28"/>
        </w:rPr>
        <w:t xml:space="preserve">Раздел 3. Состав, последовательность и сроки выполнения административных процедур (действий), требования к порядку их выполнения, в том числе особенности выполнения административных процедур (действий) </w:t>
      </w:r>
      <w:r w:rsidR="008E3721" w:rsidRPr="002738F5">
        <w:rPr>
          <w:rFonts w:ascii="Liberation Serif" w:hAnsi="Liberation Serif" w:cs="Liberation Serif"/>
          <w:sz w:val="28"/>
          <w:szCs w:val="28"/>
        </w:rPr>
        <w:t>в</w:t>
      </w:r>
      <w:r w:rsidR="008E3721">
        <w:rPr>
          <w:rFonts w:ascii="Liberation Serif" w:hAnsi="Liberation Serif" w:cs="Liberation Serif"/>
          <w:sz w:val="28"/>
          <w:szCs w:val="28"/>
        </w:rPr>
        <w:t> </w:t>
      </w:r>
      <w:r w:rsidR="008E3721" w:rsidRPr="002738F5">
        <w:rPr>
          <w:rFonts w:ascii="Liberation Serif" w:hAnsi="Liberation Serif" w:cs="Liberation Serif"/>
          <w:sz w:val="28"/>
          <w:szCs w:val="28"/>
        </w:rPr>
        <w:t>электронной</w:t>
      </w:r>
      <w:r w:rsidR="008E3721">
        <w:rPr>
          <w:rFonts w:ascii="Liberation Serif" w:hAnsi="Liberation Serif" w:cs="Liberation Serif"/>
          <w:sz w:val="28"/>
          <w:szCs w:val="28"/>
        </w:rPr>
        <w:t> </w:t>
      </w:r>
      <w:r w:rsidRPr="002738F5">
        <w:rPr>
          <w:rFonts w:ascii="Liberation Serif" w:hAnsi="Liberation Serif" w:cs="Liberation Serif"/>
          <w:sz w:val="28"/>
          <w:szCs w:val="28"/>
        </w:rPr>
        <w:t xml:space="preserve">форме, а также особенности выполнения </w:t>
      </w:r>
      <w:r w:rsidR="008E3721" w:rsidRPr="002738F5">
        <w:rPr>
          <w:rFonts w:ascii="Liberation Serif" w:hAnsi="Liberation Serif" w:cs="Liberation Serif"/>
          <w:sz w:val="28"/>
          <w:szCs w:val="28"/>
        </w:rPr>
        <w:t>административных</w:t>
      </w:r>
      <w:r w:rsidR="008E3721">
        <w:rPr>
          <w:rFonts w:ascii="Liberation Serif" w:hAnsi="Liberation Serif" w:cs="Liberation Serif"/>
          <w:sz w:val="28"/>
          <w:szCs w:val="28"/>
        </w:rPr>
        <w:t> </w:t>
      </w:r>
      <w:r w:rsidRPr="002738F5">
        <w:rPr>
          <w:rFonts w:ascii="Liberation Serif" w:hAnsi="Liberation Serif" w:cs="Liberation Serif"/>
          <w:sz w:val="28"/>
          <w:szCs w:val="28"/>
        </w:rPr>
        <w:t>процедур (действий) в</w:t>
      </w:r>
      <w:r w:rsidR="008E3721">
        <w:rPr>
          <w:rFonts w:ascii="Liberation Serif" w:hAnsi="Liberation Serif" w:cs="Liberation Serif"/>
          <w:sz w:val="28"/>
          <w:szCs w:val="28"/>
        </w:rPr>
        <w:t xml:space="preserve"> МФЦ</w:t>
      </w:r>
      <w:r w:rsidRPr="002738F5">
        <w:rPr>
          <w:rFonts w:ascii="Liberation Serif" w:hAnsi="Liberation Serif" w:cs="Liberation Serif"/>
          <w:sz w:val="28"/>
          <w:szCs w:val="28"/>
        </w:rPr>
        <w:t xml:space="preserve"> </w:t>
      </w:r>
    </w:p>
    <w:p w14:paraId="14C4391A" w14:textId="77777777" w:rsidR="009700A9" w:rsidRPr="002738F5" w:rsidRDefault="009700A9" w:rsidP="00FA5B57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14:paraId="46CF4DC5" w14:textId="0CCE4252" w:rsidR="009700A9" w:rsidRPr="002738F5" w:rsidRDefault="009700A9" w:rsidP="00FA5B57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738F5">
        <w:rPr>
          <w:rFonts w:ascii="Liberation Serif" w:eastAsia="Calibri" w:hAnsi="Liberation Serif" w:cs="Liberation Serif"/>
          <w:sz w:val="28"/>
          <w:szCs w:val="28"/>
          <w:lang w:eastAsia="en-US"/>
        </w:rPr>
        <w:t>3</w:t>
      </w:r>
      <w:r w:rsidR="00C16604">
        <w:rPr>
          <w:rFonts w:ascii="Liberation Serif" w:eastAsia="Calibri" w:hAnsi="Liberation Serif" w:cs="Liberation Serif"/>
          <w:sz w:val="28"/>
          <w:szCs w:val="28"/>
          <w:lang w:eastAsia="en-US"/>
        </w:rPr>
        <w:t>7</w:t>
      </w:r>
      <w:r w:rsidRPr="002738F5">
        <w:rPr>
          <w:rFonts w:ascii="Liberation Serif" w:eastAsia="Calibri" w:hAnsi="Liberation Serif" w:cs="Liberation Serif"/>
          <w:sz w:val="28"/>
          <w:szCs w:val="28"/>
          <w:lang w:eastAsia="en-US"/>
        </w:rPr>
        <w:t>. </w:t>
      </w:r>
      <w:r w:rsidR="00C16604" w:rsidRPr="002738F5">
        <w:rPr>
          <w:rFonts w:ascii="Liberation Serif" w:eastAsia="Calibri" w:hAnsi="Liberation Serif" w:cs="Liberation Serif"/>
          <w:sz w:val="28"/>
          <w:szCs w:val="28"/>
          <w:lang w:eastAsia="en-US"/>
        </w:rPr>
        <w:t>П</w:t>
      </w:r>
      <w:r w:rsidR="00C16604">
        <w:rPr>
          <w:rFonts w:ascii="Liberation Serif" w:eastAsia="Calibri" w:hAnsi="Liberation Serif" w:cs="Liberation Serif"/>
          <w:sz w:val="28"/>
          <w:szCs w:val="28"/>
          <w:lang w:eastAsia="en-US"/>
        </w:rPr>
        <w:t>еречень</w:t>
      </w:r>
      <w:r w:rsidR="00F872F1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="00C16604" w:rsidRPr="00C1660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административных процедур </w:t>
      </w:r>
      <w:r w:rsidR="00C16604">
        <w:rPr>
          <w:rFonts w:ascii="Liberation Serif" w:eastAsia="Calibri" w:hAnsi="Liberation Serif" w:cs="Liberation Serif"/>
          <w:sz w:val="28"/>
          <w:szCs w:val="28"/>
          <w:lang w:eastAsia="en-US"/>
        </w:rPr>
        <w:t>(</w:t>
      </w:r>
      <w:r w:rsidRPr="002738F5">
        <w:rPr>
          <w:rFonts w:ascii="Liberation Serif" w:eastAsia="Calibri" w:hAnsi="Liberation Serif" w:cs="Liberation Serif"/>
          <w:sz w:val="28"/>
          <w:szCs w:val="28"/>
          <w:lang w:eastAsia="en-US"/>
        </w:rPr>
        <w:t>действий</w:t>
      </w:r>
      <w:r w:rsidR="00C16604">
        <w:rPr>
          <w:rFonts w:ascii="Liberation Serif" w:eastAsia="Calibri" w:hAnsi="Liberation Serif" w:cs="Liberation Serif"/>
          <w:sz w:val="28"/>
          <w:szCs w:val="28"/>
          <w:lang w:eastAsia="en-US"/>
        </w:rPr>
        <w:t>)</w:t>
      </w:r>
      <w:r w:rsidRPr="002738F5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по предоставлению государственной услуги </w:t>
      </w:r>
      <w:r w:rsidR="00F872F1" w:rsidRPr="00F872F1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 управлении социальной политики </w:t>
      </w:r>
      <w:r w:rsidRPr="002738F5">
        <w:rPr>
          <w:rFonts w:ascii="Liberation Serif" w:eastAsia="Calibri" w:hAnsi="Liberation Serif" w:cs="Liberation Serif"/>
          <w:sz w:val="28"/>
          <w:szCs w:val="28"/>
          <w:lang w:eastAsia="en-US"/>
        </w:rPr>
        <w:t>включает следующие административные процедуры:</w:t>
      </w:r>
    </w:p>
    <w:p w14:paraId="19E768AB" w14:textId="77777777" w:rsidR="009700A9" w:rsidRPr="002738F5" w:rsidRDefault="009700A9" w:rsidP="00FA5B57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738F5">
        <w:rPr>
          <w:rFonts w:ascii="Liberation Serif" w:eastAsia="Calibri" w:hAnsi="Liberation Serif" w:cs="Liberation Serif"/>
          <w:sz w:val="28"/>
          <w:szCs w:val="28"/>
          <w:lang w:eastAsia="en-US"/>
        </w:rPr>
        <w:t>1) прием заявления и документов, необходимых для предоставления государственной услуги, их первичная проверка и регистрация;</w:t>
      </w:r>
    </w:p>
    <w:p w14:paraId="755A2980" w14:textId="534753F0" w:rsidR="00C159EF" w:rsidRPr="00C159EF" w:rsidRDefault="00FC7C69" w:rsidP="00C159EF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2</w:t>
      </w:r>
      <w:r w:rsidR="009700A9" w:rsidRPr="002738F5">
        <w:rPr>
          <w:rFonts w:ascii="Liberation Serif" w:eastAsia="Calibri" w:hAnsi="Liberation Serif" w:cs="Liberation Serif"/>
          <w:sz w:val="28"/>
          <w:szCs w:val="28"/>
          <w:lang w:eastAsia="en-US"/>
        </w:rPr>
        <w:t>) </w:t>
      </w:r>
      <w:r w:rsidR="00C159EF">
        <w:rPr>
          <w:rFonts w:ascii="Liberation Serif" w:eastAsia="Calibri" w:hAnsi="Liberation Serif" w:cs="Liberation Serif"/>
          <w:sz w:val="28"/>
          <w:szCs w:val="28"/>
          <w:lang w:eastAsia="en-US"/>
        </w:rPr>
        <w:t>ф</w:t>
      </w:r>
      <w:r w:rsidR="00C159EF" w:rsidRPr="00C159EF">
        <w:rPr>
          <w:rFonts w:ascii="Liberation Serif" w:eastAsia="Calibri" w:hAnsi="Liberation Serif" w:cs="Liberation Serif"/>
          <w:sz w:val="28"/>
          <w:szCs w:val="28"/>
          <w:lang w:eastAsia="en-US"/>
        </w:rPr>
        <w:t>ормирование и направление межведомственного запроса в</w:t>
      </w:r>
      <w:r w:rsidR="00C159EF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="00C159EF" w:rsidRPr="00C159EF">
        <w:rPr>
          <w:rFonts w:ascii="Liberation Serif" w:eastAsia="Calibri" w:hAnsi="Liberation Serif" w:cs="Liberation Serif"/>
          <w:sz w:val="28"/>
          <w:szCs w:val="28"/>
          <w:lang w:eastAsia="en-US"/>
        </w:rPr>
        <w:t>государственные органы, организации, участвующие в предоставлении государственной услуги</w:t>
      </w:r>
      <w:r w:rsidR="00C159EF">
        <w:rPr>
          <w:rFonts w:ascii="Liberation Serif" w:eastAsia="Calibri" w:hAnsi="Liberation Serif" w:cs="Liberation Serif"/>
          <w:sz w:val="28"/>
          <w:szCs w:val="28"/>
          <w:lang w:eastAsia="en-US"/>
        </w:rPr>
        <w:t>;</w:t>
      </w:r>
    </w:p>
    <w:p w14:paraId="2F1A7986" w14:textId="77777777" w:rsidR="00C159EF" w:rsidRDefault="00FC7C69" w:rsidP="00FA5B57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3</w:t>
      </w:r>
      <w:r w:rsidR="00D65303" w:rsidRPr="002738F5">
        <w:rPr>
          <w:rFonts w:ascii="Liberation Serif" w:eastAsia="Calibri" w:hAnsi="Liberation Serif" w:cs="Liberation Serif"/>
          <w:sz w:val="28"/>
          <w:szCs w:val="28"/>
          <w:lang w:eastAsia="en-US"/>
        </w:rPr>
        <w:t>) </w:t>
      </w:r>
      <w:r w:rsidR="00C159EF" w:rsidRPr="002738F5">
        <w:rPr>
          <w:rFonts w:ascii="Liberation Serif" w:eastAsia="Calibri" w:hAnsi="Liberation Serif" w:cs="Liberation Serif"/>
          <w:sz w:val="28"/>
          <w:szCs w:val="28"/>
          <w:lang w:eastAsia="en-US"/>
        </w:rPr>
        <w:t>рассмотрение заявления и документов, необходимых для предоставления государственной услуги,</w:t>
      </w:r>
      <w:r w:rsidR="00C159EF" w:rsidRPr="002738F5">
        <w:rPr>
          <w:rFonts w:ascii="Liberation Serif" w:hAnsi="Liberation Serif" w:cs="Liberation Serif"/>
          <w:sz w:val="28"/>
          <w:szCs w:val="28"/>
        </w:rPr>
        <w:t xml:space="preserve"> </w:t>
      </w:r>
      <w:r w:rsidR="00C159EF" w:rsidRPr="002738F5">
        <w:rPr>
          <w:rFonts w:ascii="Liberation Serif" w:eastAsia="Calibri" w:hAnsi="Liberation Serif" w:cs="Liberation Serif"/>
          <w:sz w:val="28"/>
          <w:szCs w:val="28"/>
          <w:lang w:eastAsia="en-US"/>
        </w:rPr>
        <w:t>и принятие решения о предоставлении либо об отказе в предоставлении государственной услуги;</w:t>
      </w:r>
    </w:p>
    <w:p w14:paraId="1E2B31A2" w14:textId="1C1A6D71" w:rsidR="009700A9" w:rsidRPr="002738F5" w:rsidRDefault="00C159EF" w:rsidP="00FA5B57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>4) </w:t>
      </w:r>
      <w:r w:rsidR="00D23C3B" w:rsidRPr="002738F5">
        <w:rPr>
          <w:rFonts w:ascii="Liberation Serif" w:eastAsia="Calibri" w:hAnsi="Liberation Serif" w:cs="Liberation Serif"/>
          <w:sz w:val="28"/>
          <w:szCs w:val="28"/>
          <w:lang w:eastAsia="en-US"/>
        </w:rPr>
        <w:t>организация перечисления компенсации.</w:t>
      </w:r>
    </w:p>
    <w:p w14:paraId="2789D20A" w14:textId="108B3814" w:rsidR="009D11CB" w:rsidRDefault="003E2F28" w:rsidP="00FA5B57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738F5">
        <w:rPr>
          <w:rFonts w:ascii="Liberation Serif" w:eastAsia="Calibri" w:hAnsi="Liberation Serif" w:cs="Liberation Serif"/>
          <w:sz w:val="28"/>
          <w:szCs w:val="28"/>
          <w:lang w:eastAsia="en-US"/>
        </w:rPr>
        <w:t>3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8</w:t>
      </w:r>
      <w:r w:rsidR="0017300C" w:rsidRPr="002738F5">
        <w:rPr>
          <w:rFonts w:ascii="Liberation Serif" w:eastAsia="Calibri" w:hAnsi="Liberation Serif" w:cs="Liberation Serif"/>
          <w:sz w:val="28"/>
          <w:szCs w:val="28"/>
          <w:lang w:eastAsia="en-US"/>
        </w:rPr>
        <w:t>. </w:t>
      </w:r>
      <w:r w:rsidR="009D11CB" w:rsidRPr="009D11CB">
        <w:rPr>
          <w:rFonts w:ascii="Liberation Serif" w:eastAsia="Calibri" w:hAnsi="Liberation Serif" w:cs="Liberation Serif"/>
          <w:sz w:val="28"/>
          <w:szCs w:val="28"/>
          <w:lang w:eastAsia="en-US"/>
        </w:rPr>
        <w:t>Перечень административных процедур (действий) по предоставлению государственной услуги в электронной форме, в том числе с использованием Единого портала, включает следующие административные процедуры:</w:t>
      </w:r>
    </w:p>
    <w:p w14:paraId="6D00DE52" w14:textId="77777777" w:rsidR="009D11CB" w:rsidRPr="009D11CB" w:rsidRDefault="009D11CB" w:rsidP="009D11CB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bCs/>
          <w:sz w:val="28"/>
          <w:szCs w:val="28"/>
          <w:lang w:eastAsia="en-US"/>
        </w:rPr>
      </w:pPr>
      <w:r w:rsidRPr="009D11CB">
        <w:rPr>
          <w:rFonts w:ascii="Liberation Serif" w:eastAsia="Calibri" w:hAnsi="Liberation Serif" w:cs="Liberation Serif"/>
          <w:bCs/>
          <w:sz w:val="28"/>
          <w:szCs w:val="28"/>
          <w:lang w:eastAsia="en-US"/>
        </w:rPr>
        <w:t>1) представление в установленном порядке информации заявителям и обеспечение доступа заявителей к сведениям о государственной услуге;</w:t>
      </w:r>
    </w:p>
    <w:p w14:paraId="555DF310" w14:textId="036F7A7D" w:rsidR="009D11CB" w:rsidRPr="009D11CB" w:rsidRDefault="009D11CB" w:rsidP="009D11CB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bCs/>
          <w:sz w:val="28"/>
          <w:szCs w:val="28"/>
          <w:lang w:eastAsia="en-US"/>
        </w:rPr>
      </w:pPr>
      <w:r w:rsidRPr="009D11CB">
        <w:rPr>
          <w:rFonts w:ascii="Liberation Serif" w:eastAsia="Calibri" w:hAnsi="Liberation Serif" w:cs="Liberation Serif"/>
          <w:bCs/>
          <w:sz w:val="28"/>
          <w:szCs w:val="28"/>
          <w:lang w:eastAsia="en-US"/>
        </w:rPr>
        <w:t>2) </w:t>
      </w:r>
      <w:r w:rsidRPr="009D11CB">
        <w:rPr>
          <w:rFonts w:ascii="Liberation Serif" w:eastAsia="Calibri" w:hAnsi="Liberation Serif" w:cs="Liberation Serif"/>
          <w:sz w:val="28"/>
          <w:szCs w:val="28"/>
          <w:lang w:eastAsia="en-US"/>
        </w:rPr>
        <w:t>формирование запроса о предоставлении государственной услуги и направлени</w:t>
      </w:r>
      <w:r w:rsidR="00580358">
        <w:rPr>
          <w:rFonts w:ascii="Liberation Serif" w:eastAsia="Calibri" w:hAnsi="Liberation Serif" w:cs="Liberation Serif"/>
          <w:sz w:val="28"/>
          <w:szCs w:val="28"/>
          <w:lang w:eastAsia="en-US"/>
        </w:rPr>
        <w:t>е</w:t>
      </w:r>
      <w:r w:rsidRPr="009D11C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документов, необходимых для предоставления государственной услуги (при реализации технической возможности);</w:t>
      </w:r>
    </w:p>
    <w:p w14:paraId="10428FA5" w14:textId="4DBB1CB7" w:rsidR="009D11CB" w:rsidRPr="009D11CB" w:rsidRDefault="009D11CB" w:rsidP="009D11CB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9D11CB">
        <w:rPr>
          <w:rFonts w:ascii="Liberation Serif" w:eastAsia="Calibri" w:hAnsi="Liberation Serif" w:cs="Liberation Serif"/>
          <w:sz w:val="28"/>
          <w:szCs w:val="28"/>
          <w:lang w:eastAsia="en-US"/>
        </w:rPr>
        <w:t>3) прием и регистрация запроса и документов, необходимых для предоставления государственной услуги (при реализации технической возможности);</w:t>
      </w:r>
    </w:p>
    <w:p w14:paraId="648D76D2" w14:textId="77777777" w:rsidR="009D11CB" w:rsidRPr="009D11CB" w:rsidRDefault="009D11CB" w:rsidP="009D11CB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9D11CB">
        <w:rPr>
          <w:rFonts w:ascii="Liberation Serif" w:eastAsia="Calibri" w:hAnsi="Liberation Serif" w:cs="Liberation Serif"/>
          <w:sz w:val="28"/>
          <w:szCs w:val="28"/>
          <w:lang w:eastAsia="en-US"/>
        </w:rPr>
        <w:t>4) получение заявителем сведений о ходе выполнения запроса о предоставлении государственной услуги (при реализации технической возможности);</w:t>
      </w:r>
    </w:p>
    <w:p w14:paraId="221433E0" w14:textId="77777777" w:rsidR="009D11CB" w:rsidRPr="009D11CB" w:rsidRDefault="009D11CB" w:rsidP="009D11CB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9D11CB">
        <w:rPr>
          <w:rFonts w:ascii="Liberation Serif" w:eastAsia="Calibri" w:hAnsi="Liberation Serif" w:cs="Liberation Serif"/>
          <w:sz w:val="28"/>
          <w:szCs w:val="28"/>
          <w:lang w:eastAsia="en-US"/>
        </w:rPr>
        <w:t>5) получение заявителем решения управления социальной политики о предоставлении либо об отказе в предоставлении государственной услуги в форме электронного документа (при реализации технической возможности).</w:t>
      </w:r>
    </w:p>
    <w:p w14:paraId="344CF832" w14:textId="6A8CA209" w:rsidR="009D11CB" w:rsidRDefault="009D11CB" w:rsidP="009D11CB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39. </w:t>
      </w:r>
      <w:r w:rsidRPr="009D11CB">
        <w:rPr>
          <w:rFonts w:ascii="Liberation Serif" w:eastAsia="Calibri" w:hAnsi="Liberation Serif" w:cs="Liberation Serif"/>
          <w:sz w:val="28"/>
          <w:szCs w:val="28"/>
          <w:lang w:eastAsia="en-US"/>
        </w:rPr>
        <w:t>Перечень административных процедур (действий) по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9D11C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предоставлению государственной услуги, выполняемых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МФЦ</w:t>
      </w:r>
      <w:r w:rsidRPr="009D11CB">
        <w:rPr>
          <w:rFonts w:ascii="Liberation Serif" w:eastAsia="Calibri" w:hAnsi="Liberation Serif" w:cs="Liberation Serif"/>
          <w:sz w:val="28"/>
          <w:szCs w:val="28"/>
          <w:lang w:eastAsia="en-US"/>
        </w:rPr>
        <w:t>:</w:t>
      </w:r>
    </w:p>
    <w:p w14:paraId="07819684" w14:textId="7923A1BB" w:rsidR="000D77DF" w:rsidRPr="000D77DF" w:rsidRDefault="000D77DF" w:rsidP="000D77DF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0D77DF">
        <w:rPr>
          <w:rFonts w:ascii="Liberation Serif" w:eastAsia="Calibri" w:hAnsi="Liberation Serif" w:cs="Liberation Serif"/>
          <w:sz w:val="28"/>
          <w:szCs w:val="28"/>
          <w:lang w:eastAsia="en-US"/>
        </w:rPr>
        <w:t>1) </w:t>
      </w:r>
      <w:r w:rsidRPr="000D77DF">
        <w:rPr>
          <w:rFonts w:ascii="Liberation Serif" w:eastAsia="Calibri" w:hAnsi="Liberation Serif" w:cs="Liberation Serif"/>
          <w:bCs/>
          <w:sz w:val="28"/>
          <w:szCs w:val="28"/>
          <w:lang w:eastAsia="en-US"/>
        </w:rPr>
        <w:t>прием заявления и документов, необходимых для предоставления государственной услуги</w:t>
      </w:r>
      <w:r w:rsidRPr="000D77DF">
        <w:rPr>
          <w:rFonts w:ascii="Liberation Serif" w:eastAsia="Calibri" w:hAnsi="Liberation Serif" w:cs="Liberation Serif"/>
          <w:sz w:val="28"/>
          <w:szCs w:val="28"/>
          <w:lang w:eastAsia="en-US"/>
        </w:rPr>
        <w:t>;</w:t>
      </w:r>
    </w:p>
    <w:p w14:paraId="5BAD34C2" w14:textId="4BD1D50E" w:rsidR="000D77DF" w:rsidRDefault="000D77DF" w:rsidP="000D77DF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0D77DF">
        <w:rPr>
          <w:rFonts w:ascii="Liberation Serif" w:eastAsia="Calibri" w:hAnsi="Liberation Serif" w:cs="Liberation Serif"/>
          <w:sz w:val="28"/>
          <w:szCs w:val="28"/>
          <w:lang w:eastAsia="en-US"/>
        </w:rPr>
        <w:t>2) выдача заявителю результата предоставления государственной услуги, в том числе выдача документ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ов</w:t>
      </w:r>
      <w:r w:rsidRPr="000D77DF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на бумажном носителе, подтверждающих содержание электронных документов, направленных в </w:t>
      </w:r>
      <w:r w:rsidR="0039304A">
        <w:rPr>
          <w:rFonts w:ascii="Liberation Serif" w:eastAsia="Calibri" w:hAnsi="Liberation Serif" w:cs="Liberation Serif"/>
          <w:sz w:val="28"/>
          <w:szCs w:val="28"/>
          <w:lang w:eastAsia="en-US"/>
        </w:rPr>
        <w:t>МФЦ</w:t>
      </w:r>
      <w:r w:rsidRPr="000D77DF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по результатам предоставления государственн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ой </w:t>
      </w:r>
      <w:r w:rsidRPr="000D77DF">
        <w:rPr>
          <w:rFonts w:ascii="Liberation Serif" w:eastAsia="Calibri" w:hAnsi="Liberation Serif" w:cs="Liberation Serif"/>
          <w:sz w:val="28"/>
          <w:szCs w:val="28"/>
          <w:lang w:eastAsia="en-US"/>
        </w:rPr>
        <w:t>услуг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и</w:t>
      </w:r>
      <w:r w:rsidRPr="000D77DF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управлением социальной политики.</w:t>
      </w:r>
    </w:p>
    <w:p w14:paraId="58C8769E" w14:textId="77777777" w:rsidR="000D77DF" w:rsidRDefault="000D77DF" w:rsidP="00FA5B57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14:paraId="712CBE67" w14:textId="1E5EF1F1" w:rsidR="008C5736" w:rsidRDefault="0048739F" w:rsidP="0083176F">
      <w:pPr>
        <w:autoSpaceDE w:val="0"/>
        <w:autoSpaceDN w:val="0"/>
        <w:adjustRightInd w:val="0"/>
        <w:jc w:val="center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П</w:t>
      </w:r>
      <w:r w:rsidRPr="0048739F">
        <w:rPr>
          <w:rFonts w:ascii="Liberation Serif" w:eastAsia="Calibri" w:hAnsi="Liberation Serif" w:cs="Liberation Serif"/>
          <w:sz w:val="28"/>
          <w:szCs w:val="28"/>
          <w:lang w:eastAsia="en-US"/>
        </w:rPr>
        <w:t>рием заявления и документов, необходимых для предоставления государственной услуги, их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8739F">
        <w:rPr>
          <w:rFonts w:ascii="Liberation Serif" w:eastAsia="Calibri" w:hAnsi="Liberation Serif" w:cs="Liberation Serif"/>
          <w:sz w:val="28"/>
          <w:szCs w:val="28"/>
          <w:lang w:eastAsia="en-US"/>
        </w:rPr>
        <w:t>первичная проверка и регистрация</w:t>
      </w:r>
      <w:r w:rsidR="008C5736" w:rsidRPr="008C5736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</w:p>
    <w:p w14:paraId="0FA6447E" w14:textId="77777777" w:rsidR="008C5736" w:rsidRDefault="008C5736" w:rsidP="0083176F">
      <w:pPr>
        <w:autoSpaceDE w:val="0"/>
        <w:autoSpaceDN w:val="0"/>
        <w:adjustRightInd w:val="0"/>
        <w:jc w:val="center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14:paraId="56B3FF14" w14:textId="0AD6DFBD" w:rsidR="008C5736" w:rsidRDefault="008C5736" w:rsidP="008C5736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8C5736">
        <w:rPr>
          <w:rFonts w:ascii="Liberation Serif" w:eastAsia="Calibri" w:hAnsi="Liberation Serif" w:cs="Liberation Serif"/>
          <w:sz w:val="28"/>
          <w:szCs w:val="28"/>
          <w:lang w:eastAsia="en-US"/>
        </w:rPr>
        <w:t>4</w:t>
      </w:r>
      <w:r w:rsidR="00895751">
        <w:rPr>
          <w:rFonts w:ascii="Liberation Serif" w:eastAsia="Calibri" w:hAnsi="Liberation Serif" w:cs="Liberation Serif"/>
          <w:sz w:val="28"/>
          <w:szCs w:val="28"/>
          <w:lang w:eastAsia="en-US"/>
        </w:rPr>
        <w:t>0</w:t>
      </w:r>
      <w:r w:rsidRPr="008C5736">
        <w:rPr>
          <w:rFonts w:ascii="Liberation Serif" w:eastAsia="Calibri" w:hAnsi="Liberation Serif" w:cs="Liberation Serif"/>
          <w:sz w:val="28"/>
          <w:szCs w:val="28"/>
          <w:lang w:eastAsia="en-US"/>
        </w:rPr>
        <w:t>. </w:t>
      </w:r>
      <w:r w:rsidR="00786FFA" w:rsidRPr="00786FFA">
        <w:rPr>
          <w:rFonts w:ascii="Liberation Serif" w:eastAsia="Calibri" w:hAnsi="Liberation Serif" w:cs="Liberation Serif"/>
          <w:sz w:val="28"/>
          <w:szCs w:val="28"/>
          <w:lang w:eastAsia="en-US"/>
        </w:rPr>
        <w:t>Основанием для начала административной процедуры является обращение заявителя в управление социальной политики либо поступление заявления и документов, необходимых для предоставления государственной услуги, в управление социальной политики из МФЦ, в электронной форме.</w:t>
      </w:r>
      <w:r w:rsidRPr="008C5736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</w:p>
    <w:p w14:paraId="670C6FC8" w14:textId="77777777" w:rsidR="008E345A" w:rsidRDefault="008E345A" w:rsidP="008E345A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8E345A">
        <w:rPr>
          <w:rFonts w:ascii="Liberation Serif" w:eastAsia="Calibri" w:hAnsi="Liberation Serif" w:cs="Liberation Serif"/>
          <w:sz w:val="28"/>
          <w:szCs w:val="28"/>
          <w:lang w:eastAsia="en-US"/>
        </w:rPr>
        <w:t>В состав административной процедуры входят следующие административные действия:</w:t>
      </w:r>
    </w:p>
    <w:p w14:paraId="32D2B3A2" w14:textId="77777777" w:rsidR="00786FFA" w:rsidRPr="00786FFA" w:rsidRDefault="00786FFA" w:rsidP="00786FFA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786FFA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1) прием и первичная проверка заявления и документов, необходимых для предоставления государственной услуги; </w:t>
      </w:r>
    </w:p>
    <w:p w14:paraId="584218DB" w14:textId="77777777" w:rsidR="00786FFA" w:rsidRPr="00786FFA" w:rsidRDefault="00786FFA" w:rsidP="00786FFA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786FFA">
        <w:rPr>
          <w:rFonts w:ascii="Liberation Serif" w:eastAsia="Calibri" w:hAnsi="Liberation Serif" w:cs="Liberation Serif"/>
          <w:sz w:val="28"/>
          <w:szCs w:val="28"/>
          <w:lang w:eastAsia="en-US"/>
        </w:rPr>
        <w:t>2) регистрация заявления и документов, необходимых для предоставления государственной услуги, либо отказ в приеме заявления и документов, необходимых для предоставления государственной услуги.</w:t>
      </w:r>
    </w:p>
    <w:p w14:paraId="32A9C60E" w14:textId="7D9386AB" w:rsidR="00FB04EB" w:rsidRPr="00FB04EB" w:rsidRDefault="00FB04EB" w:rsidP="00803DE3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41</w:t>
      </w:r>
      <w:r w:rsidRPr="00FB04EB">
        <w:rPr>
          <w:rFonts w:ascii="Liberation Serif" w:eastAsia="Calibri" w:hAnsi="Liberation Serif" w:cs="Liberation Serif"/>
          <w:sz w:val="28"/>
          <w:szCs w:val="28"/>
          <w:lang w:eastAsia="en-US"/>
        </w:rPr>
        <w:t>.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="00BA26F9" w:rsidRPr="00FB04E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Должностное лицо управления социальной политики, </w:t>
      </w:r>
      <w:r w:rsidR="00803DE3" w:rsidRPr="00FB04EB">
        <w:rPr>
          <w:rFonts w:ascii="Liberation Serif" w:eastAsia="Calibri" w:hAnsi="Liberation Serif" w:cs="Liberation Serif"/>
          <w:sz w:val="28"/>
          <w:szCs w:val="28"/>
          <w:lang w:eastAsia="en-US"/>
        </w:rPr>
        <w:t>определ</w:t>
      </w:r>
      <w:r w:rsidR="00803DE3">
        <w:rPr>
          <w:rFonts w:ascii="Liberation Serif" w:eastAsia="Calibri" w:hAnsi="Liberation Serif" w:cs="Liberation Serif"/>
          <w:sz w:val="28"/>
          <w:szCs w:val="28"/>
          <w:lang w:eastAsia="en-US"/>
        </w:rPr>
        <w:t>енное</w:t>
      </w:r>
      <w:r w:rsidR="00803DE3" w:rsidRPr="00FB04E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в</w:t>
      </w:r>
      <w:r w:rsidR="00803DE3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="00803DE3" w:rsidRPr="00FB04E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соответствии с должностными регламентами государственных гражданских служащих, замещающих должности государственной гражданской службы </w:t>
      </w:r>
      <w:r w:rsidR="00803DE3" w:rsidRPr="00FB04EB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>в</w:t>
      </w:r>
      <w:r w:rsidR="00803DE3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="00803DE3" w:rsidRPr="00FB04EB">
        <w:rPr>
          <w:rFonts w:ascii="Liberation Serif" w:eastAsia="Calibri" w:hAnsi="Liberation Serif" w:cs="Liberation Serif"/>
          <w:sz w:val="28"/>
          <w:szCs w:val="28"/>
          <w:lang w:eastAsia="en-US"/>
        </w:rPr>
        <w:t>управлении социальной политики</w:t>
      </w:r>
      <w:r w:rsidR="00803DE3">
        <w:rPr>
          <w:rFonts w:ascii="Liberation Serif" w:eastAsia="Calibri" w:hAnsi="Liberation Serif" w:cs="Liberation Serif"/>
          <w:sz w:val="28"/>
          <w:szCs w:val="28"/>
          <w:lang w:eastAsia="en-US"/>
        </w:rPr>
        <w:t>, о</w:t>
      </w:r>
      <w:r w:rsidRPr="00FB04EB">
        <w:rPr>
          <w:rFonts w:ascii="Liberation Serif" w:eastAsia="Calibri" w:hAnsi="Liberation Serif" w:cs="Liberation Serif"/>
          <w:sz w:val="28"/>
          <w:szCs w:val="28"/>
          <w:lang w:eastAsia="en-US"/>
        </w:rPr>
        <w:t>тветственным за выполнение административного действия «</w:t>
      </w:r>
      <w:r w:rsidR="00D94517">
        <w:rPr>
          <w:rFonts w:ascii="Liberation Serif" w:eastAsia="Calibri" w:hAnsi="Liberation Serif" w:cs="Liberation Serif"/>
          <w:sz w:val="28"/>
          <w:szCs w:val="28"/>
          <w:lang w:eastAsia="en-US"/>
        </w:rPr>
        <w:t>п</w:t>
      </w:r>
      <w:r w:rsidR="00786FFA" w:rsidRPr="00786FFA">
        <w:rPr>
          <w:rFonts w:ascii="Liberation Serif" w:eastAsia="Calibri" w:hAnsi="Liberation Serif" w:cs="Liberation Serif"/>
          <w:bCs/>
          <w:sz w:val="28"/>
          <w:szCs w:val="28"/>
          <w:lang w:eastAsia="en-US"/>
        </w:rPr>
        <w:t>рием и первичная проверка заявления и</w:t>
      </w:r>
      <w:r w:rsidR="00786FFA">
        <w:rPr>
          <w:rFonts w:ascii="Liberation Serif" w:eastAsia="Calibri" w:hAnsi="Liberation Serif" w:cs="Liberation Serif"/>
          <w:bCs/>
          <w:sz w:val="28"/>
          <w:szCs w:val="28"/>
          <w:lang w:eastAsia="en-US"/>
        </w:rPr>
        <w:t> </w:t>
      </w:r>
      <w:r w:rsidR="00786FFA" w:rsidRPr="00786FFA">
        <w:rPr>
          <w:rFonts w:ascii="Liberation Serif" w:eastAsia="Calibri" w:hAnsi="Liberation Serif" w:cs="Liberation Serif"/>
          <w:bCs/>
          <w:sz w:val="28"/>
          <w:szCs w:val="28"/>
          <w:lang w:eastAsia="en-US"/>
        </w:rPr>
        <w:t>документов, необходимых для предоставления государственной услуги</w:t>
      </w:r>
      <w:r w:rsidRPr="00FB04EB">
        <w:rPr>
          <w:rFonts w:ascii="Liberation Serif" w:eastAsia="Calibri" w:hAnsi="Liberation Serif" w:cs="Liberation Serif"/>
          <w:sz w:val="28"/>
          <w:szCs w:val="28"/>
          <w:lang w:eastAsia="en-US"/>
        </w:rPr>
        <w:t>»</w:t>
      </w:r>
      <w:r w:rsidR="00803DE3">
        <w:rPr>
          <w:rFonts w:ascii="Liberation Serif" w:eastAsia="Calibri" w:hAnsi="Liberation Serif" w:cs="Liberation Serif"/>
          <w:sz w:val="28"/>
          <w:szCs w:val="28"/>
          <w:lang w:eastAsia="en-US"/>
        </w:rPr>
        <w:t>:</w:t>
      </w:r>
      <w:r w:rsidRPr="00FB04E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</w:p>
    <w:p w14:paraId="3CD0F808" w14:textId="2BCA5AAD" w:rsidR="00D27875" w:rsidRDefault="00D27875" w:rsidP="00D27875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D27875">
        <w:rPr>
          <w:rFonts w:ascii="Liberation Serif" w:eastAsia="Calibri" w:hAnsi="Liberation Serif" w:cs="Liberation Serif"/>
          <w:sz w:val="28"/>
          <w:szCs w:val="28"/>
          <w:lang w:eastAsia="en-US"/>
        </w:rPr>
        <w:t>1) проверяет документы, удостоверяющие личность заявителя, свидетельствует своей подписью правильность внесения в заявление паспортных данных заявителя. В случае подачи заявления через представителя заявителя в заявлении указываются фамилия, имя, отчество, почтовый адрес места жительства (места пребывания, фактического проживания) представителя, наименование и реквизиты документа, удостоверяющего личность представителя, реквизиты документа, подтверждающего полномочия представителя. Указанные сведения подтверждаются подписью представителя заявителя с проставлением даты представления заявления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;</w:t>
      </w:r>
      <w:r w:rsidRPr="00D27875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</w:p>
    <w:p w14:paraId="25ECE229" w14:textId="2F4563C8" w:rsidR="00D27875" w:rsidRPr="00D27875" w:rsidRDefault="00E842F6" w:rsidP="00D27875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2</w:t>
      </w:r>
      <w:r w:rsidR="00D27875" w:rsidRPr="00D27875">
        <w:rPr>
          <w:rFonts w:ascii="Liberation Serif" w:eastAsia="Calibri" w:hAnsi="Liberation Serif" w:cs="Liberation Serif"/>
          <w:sz w:val="28"/>
          <w:szCs w:val="28"/>
          <w:lang w:eastAsia="en-US"/>
        </w:rPr>
        <w:t>) проводит первичную проверку представленных документов, удостоверяясь, что:</w:t>
      </w:r>
    </w:p>
    <w:p w14:paraId="306E0B31" w14:textId="77777777" w:rsidR="00F61070" w:rsidRPr="00F61070" w:rsidRDefault="00F61070" w:rsidP="00F61070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F61070">
        <w:rPr>
          <w:rFonts w:ascii="Liberation Serif" w:eastAsia="Calibri" w:hAnsi="Liberation Serif" w:cs="Liberation Serif"/>
          <w:sz w:val="28"/>
          <w:szCs w:val="28"/>
          <w:lang w:eastAsia="en-US"/>
        </w:rPr>
        <w:t>тексты документов написаны разборчиво, на документах указаны наименования юридических лиц (полные или сокращенные) и места их нахождения;</w:t>
      </w:r>
    </w:p>
    <w:p w14:paraId="0BACF54C" w14:textId="77777777" w:rsidR="00D27875" w:rsidRPr="00D27875" w:rsidRDefault="00D27875" w:rsidP="00D27875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D27875">
        <w:rPr>
          <w:rFonts w:ascii="Liberation Serif" w:eastAsia="Calibri" w:hAnsi="Liberation Serif" w:cs="Liberation Serif"/>
          <w:sz w:val="28"/>
          <w:szCs w:val="28"/>
          <w:lang w:eastAsia="en-US"/>
        </w:rPr>
        <w:t>фамилия, имя, отчество (при наличии) заявителя написаны полностью;</w:t>
      </w:r>
    </w:p>
    <w:p w14:paraId="054B1325" w14:textId="77777777" w:rsidR="00D27875" w:rsidRPr="00D27875" w:rsidRDefault="00D27875" w:rsidP="00D27875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D27875">
        <w:rPr>
          <w:rFonts w:ascii="Liberation Serif" w:eastAsia="Calibri" w:hAnsi="Liberation Serif" w:cs="Liberation Serif"/>
          <w:sz w:val="28"/>
          <w:szCs w:val="28"/>
          <w:lang w:eastAsia="en-US"/>
        </w:rPr>
        <w:t>в документах нет подчисток, приписок, зачеркнутых слов и иных неоговоренных исправлений;</w:t>
      </w:r>
    </w:p>
    <w:p w14:paraId="2C2A1E33" w14:textId="77777777" w:rsidR="00D27875" w:rsidRPr="00D27875" w:rsidRDefault="00D27875" w:rsidP="00D27875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D27875">
        <w:rPr>
          <w:rFonts w:ascii="Liberation Serif" w:eastAsia="Calibri" w:hAnsi="Liberation Serif" w:cs="Liberation Serif"/>
          <w:sz w:val="28"/>
          <w:szCs w:val="28"/>
          <w:lang w:eastAsia="en-US"/>
        </w:rPr>
        <w:t>документы не исполнены карандашом;</w:t>
      </w:r>
    </w:p>
    <w:p w14:paraId="66D5675D" w14:textId="2506B3AC" w:rsidR="00D27875" w:rsidRDefault="00D27875" w:rsidP="00D27875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D27875">
        <w:rPr>
          <w:rFonts w:ascii="Liberation Serif" w:eastAsia="Calibri" w:hAnsi="Liberation Serif" w:cs="Liberation Serif"/>
          <w:sz w:val="28"/>
          <w:szCs w:val="28"/>
          <w:lang w:eastAsia="en-US"/>
        </w:rPr>
        <w:t>документы не имеют серьезных повреждений, наличие которых не</w:t>
      </w:r>
      <w:r w:rsidR="00F61070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D27875">
        <w:rPr>
          <w:rFonts w:ascii="Liberation Serif" w:eastAsia="Calibri" w:hAnsi="Liberation Serif" w:cs="Liberation Serif"/>
          <w:sz w:val="28"/>
          <w:szCs w:val="28"/>
          <w:lang w:eastAsia="en-US"/>
        </w:rPr>
        <w:t>позволяет однозначно истолковать их содержание;</w:t>
      </w:r>
    </w:p>
    <w:p w14:paraId="4A0DADAF" w14:textId="77777777" w:rsidR="004E2DCB" w:rsidRPr="004E2DCB" w:rsidRDefault="004E2DCB" w:rsidP="004E2DCB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E2DCB">
        <w:rPr>
          <w:rFonts w:ascii="Liberation Serif" w:eastAsia="Calibri" w:hAnsi="Liberation Serif" w:cs="Liberation Serif"/>
          <w:sz w:val="28"/>
          <w:szCs w:val="28"/>
          <w:lang w:eastAsia="en-US"/>
        </w:rPr>
        <w:t>заявление и документы, направленные в форме электронных документов, подписаны электронной подписью;</w:t>
      </w:r>
    </w:p>
    <w:p w14:paraId="09CCE6DF" w14:textId="797B23D5" w:rsidR="004E2DCB" w:rsidRPr="004E2DCB" w:rsidRDefault="004E2DCB" w:rsidP="004E2DCB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E2DCB">
        <w:rPr>
          <w:rFonts w:ascii="Liberation Serif" w:eastAsia="Calibri" w:hAnsi="Liberation Serif" w:cs="Liberation Serif"/>
          <w:sz w:val="28"/>
          <w:szCs w:val="28"/>
          <w:lang w:eastAsia="en-US"/>
        </w:rPr>
        <w:t>усиленная квалифицированная электронная подпись</w:t>
      </w:r>
      <w:r w:rsidRPr="004E2DCB" w:rsidDel="0074280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E2DC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на </w:t>
      </w:r>
      <w:r w:rsidRPr="004E2DCB">
        <w:rPr>
          <w:rFonts w:ascii="Liberation Serif" w:eastAsia="Calibri" w:hAnsi="Liberation Serif" w:cs="Liberation Serif"/>
          <w:bCs/>
          <w:sz w:val="28"/>
          <w:szCs w:val="28"/>
          <w:lang w:eastAsia="en-US"/>
        </w:rPr>
        <w:t>документах, поступивших в электронной форме, является действительной</w:t>
      </w:r>
      <w:r w:rsidRPr="004E2DC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усиленной квалифицированной электронной подписью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;</w:t>
      </w:r>
    </w:p>
    <w:p w14:paraId="3F3D6E78" w14:textId="1D6F3B63" w:rsidR="004E2DCB" w:rsidRPr="004E2DCB" w:rsidRDefault="00D27875" w:rsidP="004E2DCB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bCs/>
          <w:sz w:val="28"/>
          <w:szCs w:val="28"/>
          <w:lang w:eastAsia="en-US"/>
        </w:rPr>
      </w:pPr>
      <w:r w:rsidRPr="00D27875">
        <w:rPr>
          <w:rFonts w:ascii="Liberation Serif" w:eastAsia="Calibri" w:hAnsi="Liberation Serif" w:cs="Liberation Serif"/>
          <w:sz w:val="28"/>
          <w:szCs w:val="28"/>
          <w:lang w:eastAsia="en-US"/>
        </w:rPr>
        <w:t>3) </w:t>
      </w:r>
      <w:r w:rsidR="004E2DCB" w:rsidRPr="004E2DCB">
        <w:rPr>
          <w:rFonts w:ascii="Liberation Serif" w:eastAsia="Calibri" w:hAnsi="Liberation Serif" w:cs="Liberation Serif"/>
          <w:sz w:val="28"/>
          <w:szCs w:val="28"/>
          <w:lang w:eastAsia="en-US"/>
        </w:rPr>
        <w:t>проверяет имело ли место обращение заявителя ранее, проставляет соответствующую отметку на заявлении;</w:t>
      </w:r>
    </w:p>
    <w:p w14:paraId="1835E8C8" w14:textId="12352C37" w:rsidR="004E2DCB" w:rsidRPr="004E2DCB" w:rsidRDefault="004E2DCB" w:rsidP="004E2DCB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bCs/>
          <w:sz w:val="28"/>
          <w:szCs w:val="28"/>
          <w:lang w:eastAsia="en-US"/>
        </w:rPr>
      </w:pPr>
      <w:r w:rsidRPr="004E2DCB">
        <w:rPr>
          <w:rFonts w:ascii="Liberation Serif" w:eastAsia="Calibri" w:hAnsi="Liberation Serif" w:cs="Liberation Serif"/>
          <w:sz w:val="28"/>
          <w:szCs w:val="28"/>
          <w:lang w:eastAsia="en-US"/>
        </w:rPr>
        <w:t>4) </w:t>
      </w:r>
      <w:r w:rsidRPr="00D27875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принимает заверенные в установленном порядке копии документов, необходимых для предоставления государственной услуги, </w:t>
      </w:r>
      <w:r w:rsidRPr="004E2DCB">
        <w:rPr>
          <w:rFonts w:ascii="Liberation Serif" w:eastAsia="Calibri" w:hAnsi="Liberation Serif" w:cs="Liberation Serif"/>
          <w:sz w:val="28"/>
          <w:szCs w:val="28"/>
          <w:lang w:eastAsia="en-US"/>
        </w:rPr>
        <w:t>снимает копии с</w:t>
      </w:r>
      <w:r w:rsidR="00ED7B9A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E2DCB">
        <w:rPr>
          <w:rFonts w:ascii="Liberation Serif" w:eastAsia="Calibri" w:hAnsi="Liberation Serif" w:cs="Liberation Serif"/>
          <w:sz w:val="28"/>
          <w:szCs w:val="28"/>
          <w:lang w:eastAsia="en-US"/>
        </w:rPr>
        <w:t>подлинников документов, необходимых для</w:t>
      </w:r>
      <w:r w:rsidR="00ED7B9A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E2DCB">
        <w:rPr>
          <w:rFonts w:ascii="Liberation Serif" w:eastAsia="Calibri" w:hAnsi="Liberation Serif" w:cs="Liberation Serif"/>
          <w:sz w:val="28"/>
          <w:szCs w:val="28"/>
          <w:lang w:eastAsia="en-US"/>
        </w:rPr>
        <w:t>предоставления государственной услуги, выполняет на копи</w:t>
      </w:r>
      <w:r w:rsidR="00ED7B9A">
        <w:rPr>
          <w:rFonts w:ascii="Liberation Serif" w:eastAsia="Calibri" w:hAnsi="Liberation Serif" w:cs="Liberation Serif"/>
          <w:sz w:val="28"/>
          <w:szCs w:val="28"/>
          <w:lang w:eastAsia="en-US"/>
        </w:rPr>
        <w:t>ях</w:t>
      </w:r>
      <w:r w:rsidRPr="004E2DC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надпись </w:t>
      </w:r>
      <w:r w:rsidRPr="004E2DCB">
        <w:rPr>
          <w:rFonts w:ascii="Liberation Serif" w:eastAsia="Calibri" w:hAnsi="Liberation Serif" w:cs="Liberation Serif"/>
          <w:bCs/>
          <w:sz w:val="28"/>
          <w:szCs w:val="28"/>
          <w:lang w:eastAsia="en-US"/>
        </w:rPr>
        <w:t>об их соответствии оригиналам</w:t>
      </w:r>
      <w:r w:rsidRPr="004E2DC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, </w:t>
      </w:r>
      <w:r w:rsidRPr="004E2DCB">
        <w:rPr>
          <w:rFonts w:ascii="Liberation Serif" w:eastAsia="Calibri" w:hAnsi="Liberation Serif" w:cs="Liberation Serif"/>
          <w:bCs/>
          <w:sz w:val="28"/>
          <w:szCs w:val="28"/>
          <w:lang w:eastAsia="en-US"/>
        </w:rPr>
        <w:t>заверяет указанную надпись своей подписью, с указанием фамилии, инициалов, должности, даты заверения</w:t>
      </w:r>
      <w:r w:rsidR="00ED7B9A">
        <w:rPr>
          <w:rFonts w:ascii="Liberation Serif" w:eastAsia="Calibri" w:hAnsi="Liberation Serif" w:cs="Liberation Serif"/>
          <w:bCs/>
          <w:sz w:val="28"/>
          <w:szCs w:val="28"/>
          <w:lang w:eastAsia="en-US"/>
        </w:rPr>
        <w:t xml:space="preserve">, </w:t>
      </w:r>
      <w:r w:rsidRPr="004E2DCB">
        <w:rPr>
          <w:rFonts w:ascii="Liberation Serif" w:eastAsia="Calibri" w:hAnsi="Liberation Serif" w:cs="Liberation Serif"/>
          <w:bCs/>
          <w:sz w:val="28"/>
          <w:szCs w:val="28"/>
          <w:lang w:eastAsia="en-US"/>
        </w:rPr>
        <w:t>возвращает заявителю</w:t>
      </w:r>
      <w:r w:rsidR="00ED7B9A" w:rsidRPr="00ED7B9A">
        <w:rPr>
          <w:rFonts w:ascii="Liberation Serif" w:eastAsia="Calibri" w:hAnsi="Liberation Serif" w:cs="Liberation Serif"/>
          <w:bCs/>
          <w:sz w:val="28"/>
          <w:szCs w:val="28"/>
          <w:lang w:eastAsia="en-US"/>
        </w:rPr>
        <w:t xml:space="preserve"> </w:t>
      </w:r>
      <w:r w:rsidR="00ED7B9A" w:rsidRPr="004E2DCB">
        <w:rPr>
          <w:rFonts w:ascii="Liberation Serif" w:eastAsia="Calibri" w:hAnsi="Liberation Serif" w:cs="Liberation Serif"/>
          <w:bCs/>
          <w:sz w:val="28"/>
          <w:szCs w:val="28"/>
          <w:lang w:eastAsia="en-US"/>
        </w:rPr>
        <w:t>оригиналы документов</w:t>
      </w:r>
      <w:r w:rsidRPr="004E2DCB">
        <w:rPr>
          <w:rFonts w:ascii="Liberation Serif" w:eastAsia="Calibri" w:hAnsi="Liberation Serif" w:cs="Liberation Serif"/>
          <w:bCs/>
          <w:sz w:val="28"/>
          <w:szCs w:val="28"/>
          <w:lang w:eastAsia="en-US"/>
        </w:rPr>
        <w:t>.</w:t>
      </w:r>
    </w:p>
    <w:p w14:paraId="0A498B57" w14:textId="1FA23959" w:rsidR="00786FFA" w:rsidRDefault="00786FFA" w:rsidP="0064136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bCs/>
          <w:sz w:val="28"/>
          <w:szCs w:val="28"/>
          <w:lang w:eastAsia="en-US"/>
        </w:rPr>
      </w:pPr>
      <w:r w:rsidRPr="00786FFA">
        <w:rPr>
          <w:rFonts w:ascii="Liberation Serif" w:eastAsia="Calibri" w:hAnsi="Liberation Serif" w:cs="Liberation Serif"/>
          <w:bCs/>
          <w:sz w:val="28"/>
          <w:szCs w:val="28"/>
          <w:lang w:eastAsia="en-US"/>
        </w:rPr>
        <w:t xml:space="preserve">Максимальный срок выполнения административного действия </w:t>
      </w:r>
      <w:r w:rsidR="00F61070">
        <w:rPr>
          <w:rFonts w:ascii="Liberation Serif" w:eastAsia="Calibri" w:hAnsi="Liberation Serif" w:cs="Liberation Serif"/>
          <w:bCs/>
          <w:sz w:val="28"/>
          <w:szCs w:val="28"/>
          <w:lang w:eastAsia="en-US"/>
        </w:rPr>
        <w:t>«</w:t>
      </w:r>
      <w:r w:rsidR="00D94517">
        <w:rPr>
          <w:rFonts w:ascii="Liberation Serif" w:eastAsia="Calibri" w:hAnsi="Liberation Serif" w:cs="Liberation Serif"/>
          <w:bCs/>
          <w:sz w:val="28"/>
          <w:szCs w:val="28"/>
          <w:lang w:eastAsia="en-US"/>
        </w:rPr>
        <w:t>п</w:t>
      </w:r>
      <w:r w:rsidR="002243C8" w:rsidRPr="00786FFA">
        <w:rPr>
          <w:rFonts w:ascii="Liberation Serif" w:eastAsia="Calibri" w:hAnsi="Liberation Serif" w:cs="Liberation Serif"/>
          <w:bCs/>
          <w:sz w:val="28"/>
          <w:szCs w:val="28"/>
          <w:lang w:eastAsia="en-US"/>
        </w:rPr>
        <w:t xml:space="preserve">рием </w:t>
      </w:r>
      <w:r w:rsidRPr="00786FFA">
        <w:rPr>
          <w:rFonts w:ascii="Liberation Serif" w:eastAsia="Calibri" w:hAnsi="Liberation Serif" w:cs="Liberation Serif"/>
          <w:bCs/>
          <w:sz w:val="28"/>
          <w:szCs w:val="28"/>
          <w:lang w:eastAsia="en-US"/>
        </w:rPr>
        <w:t>и первичная проверка заявления и документов, необходимых для предоставления государственной услуги</w:t>
      </w:r>
      <w:r w:rsidR="00F61070">
        <w:rPr>
          <w:rFonts w:ascii="Liberation Serif" w:eastAsia="Calibri" w:hAnsi="Liberation Serif" w:cs="Liberation Serif"/>
          <w:bCs/>
          <w:sz w:val="28"/>
          <w:szCs w:val="28"/>
          <w:lang w:eastAsia="en-US"/>
        </w:rPr>
        <w:t>»</w:t>
      </w:r>
      <w:r w:rsidRPr="00786FFA">
        <w:rPr>
          <w:rFonts w:ascii="Liberation Serif" w:eastAsia="Calibri" w:hAnsi="Liberation Serif" w:cs="Liberation Serif"/>
          <w:bCs/>
          <w:sz w:val="28"/>
          <w:szCs w:val="28"/>
          <w:lang w:eastAsia="en-US"/>
        </w:rPr>
        <w:t xml:space="preserve"> составляет 10 минут.</w:t>
      </w:r>
    </w:p>
    <w:p w14:paraId="779A0992" w14:textId="2D7EBC1D" w:rsidR="00EF7CBE" w:rsidRPr="00EF7CBE" w:rsidRDefault="00EF7CBE" w:rsidP="00EF7CBE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42</w:t>
      </w:r>
      <w:r w:rsidRPr="00EF7CBE">
        <w:rPr>
          <w:rFonts w:ascii="Liberation Serif" w:eastAsia="Calibri" w:hAnsi="Liberation Serif" w:cs="Liberation Serif"/>
          <w:sz w:val="28"/>
          <w:szCs w:val="28"/>
          <w:lang w:eastAsia="en-US"/>
        </w:rPr>
        <w:t>. Должностное лицо управления социальной политики, определенное в соответствии с должностными регламентами государственных гражданских служащих, замещающих должности государственной гражданской службы в управлении социальной политики, ответственным за выполнение административного действия «</w:t>
      </w:r>
      <w:r w:rsidR="00D94517">
        <w:rPr>
          <w:rFonts w:ascii="Liberation Serif" w:eastAsia="Calibri" w:hAnsi="Liberation Serif" w:cs="Liberation Serif"/>
          <w:sz w:val="28"/>
          <w:szCs w:val="28"/>
          <w:lang w:eastAsia="en-US"/>
        </w:rPr>
        <w:t>р</w:t>
      </w:r>
      <w:r w:rsidRPr="00EF7CBE">
        <w:rPr>
          <w:rFonts w:ascii="Liberation Serif" w:eastAsia="Calibri" w:hAnsi="Liberation Serif" w:cs="Liberation Serif"/>
          <w:sz w:val="28"/>
          <w:szCs w:val="28"/>
          <w:lang w:eastAsia="en-US"/>
        </w:rPr>
        <w:t>егистрация заявления и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EF7CBE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документов, необходимых </w:t>
      </w:r>
      <w:r w:rsidRPr="00EF7CBE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>для предоставления государственной услуги, либо отказ в приеме заявления и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EF7CBE">
        <w:rPr>
          <w:rFonts w:ascii="Liberation Serif" w:eastAsia="Calibri" w:hAnsi="Liberation Serif" w:cs="Liberation Serif"/>
          <w:sz w:val="28"/>
          <w:szCs w:val="28"/>
          <w:lang w:eastAsia="en-US"/>
        </w:rPr>
        <w:t>документов, необходимых для предоставления государственной услуги»:</w:t>
      </w:r>
    </w:p>
    <w:p w14:paraId="65B95A41" w14:textId="158C7D5D" w:rsidR="00C32EEF" w:rsidRDefault="00EF7CBE" w:rsidP="00EF7CBE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EF7CBE">
        <w:rPr>
          <w:rFonts w:ascii="Liberation Serif" w:eastAsia="Calibri" w:hAnsi="Liberation Serif" w:cs="Liberation Serif"/>
          <w:sz w:val="28"/>
          <w:szCs w:val="28"/>
          <w:lang w:eastAsia="en-US"/>
        </w:rPr>
        <w:t>1) </w:t>
      </w:r>
      <w:r w:rsidR="00C32EEF" w:rsidRPr="00C32EEF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 случаях, указанных в пункте 22 настоящего регламента, отказывает в приеме заявления и документов и возвращает их заявителю (при личном обращении заявителя в управление социальной политики), либо направляет </w:t>
      </w:r>
      <w:r w:rsidR="00C32EEF">
        <w:rPr>
          <w:rFonts w:ascii="Liberation Serif" w:eastAsia="Calibri" w:hAnsi="Liberation Serif" w:cs="Liberation Serif"/>
          <w:sz w:val="28"/>
          <w:szCs w:val="28"/>
          <w:lang w:eastAsia="en-US"/>
        </w:rPr>
        <w:t>их в </w:t>
      </w:r>
      <w:r w:rsidR="00C32EEF" w:rsidRPr="00C32EEF">
        <w:rPr>
          <w:rFonts w:ascii="Liberation Serif" w:eastAsia="Calibri" w:hAnsi="Liberation Serif" w:cs="Liberation Serif"/>
          <w:sz w:val="28"/>
          <w:szCs w:val="28"/>
          <w:lang w:eastAsia="en-US"/>
        </w:rPr>
        <w:t>МФЦ (в случае подачи заявления и</w:t>
      </w:r>
      <w:r w:rsidR="00C32EEF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="00C32EEF" w:rsidRPr="00C32EEF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документов через МФЦ), либо </w:t>
      </w:r>
      <w:r w:rsidR="004330B8" w:rsidRPr="004330B8">
        <w:rPr>
          <w:rFonts w:ascii="Liberation Serif" w:eastAsia="Calibri" w:hAnsi="Liberation Serif" w:cs="Liberation Serif"/>
          <w:sz w:val="28"/>
          <w:szCs w:val="28"/>
          <w:lang w:eastAsia="en-US"/>
        </w:rPr>
        <w:t>направляет заявителю электронное сообщение об отказе в принятии заявления и документов</w:t>
      </w:r>
      <w:r w:rsidR="00C32EEF" w:rsidRPr="00C32EEF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(в</w:t>
      </w:r>
      <w:r w:rsidR="004330B8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="00C32EEF" w:rsidRPr="00C32EEF">
        <w:rPr>
          <w:rFonts w:ascii="Liberation Serif" w:eastAsia="Calibri" w:hAnsi="Liberation Serif" w:cs="Liberation Serif"/>
          <w:sz w:val="28"/>
          <w:szCs w:val="28"/>
          <w:lang w:eastAsia="en-US"/>
        </w:rPr>
        <w:t>случае подачи заявления и документов в электронной форме);</w:t>
      </w:r>
    </w:p>
    <w:p w14:paraId="0872AD6C" w14:textId="78170DE4" w:rsidR="004330B8" w:rsidRDefault="004330B8" w:rsidP="00EF7CBE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330B8">
        <w:rPr>
          <w:rFonts w:ascii="Liberation Serif" w:eastAsia="Calibri" w:hAnsi="Liberation Serif" w:cs="Liberation Serif"/>
          <w:bCs/>
          <w:sz w:val="28"/>
          <w:szCs w:val="28"/>
          <w:lang w:eastAsia="en-US"/>
        </w:rPr>
        <w:t>2) при отсутствии оснований для отказа в приеме заявления и</w:t>
      </w:r>
      <w:r>
        <w:rPr>
          <w:rFonts w:ascii="Liberation Serif" w:eastAsia="Calibri" w:hAnsi="Liberation Serif" w:cs="Liberation Serif"/>
          <w:bCs/>
          <w:sz w:val="28"/>
          <w:szCs w:val="28"/>
          <w:lang w:eastAsia="en-US"/>
        </w:rPr>
        <w:t xml:space="preserve"> </w:t>
      </w:r>
      <w:r w:rsidRPr="004330B8">
        <w:rPr>
          <w:rFonts w:ascii="Liberation Serif" w:eastAsia="Calibri" w:hAnsi="Liberation Serif" w:cs="Liberation Serif"/>
          <w:bCs/>
          <w:sz w:val="28"/>
          <w:szCs w:val="28"/>
          <w:lang w:eastAsia="en-US"/>
        </w:rPr>
        <w:t>документов, указанных в пункте 22 настоящего регламента, регистрирует заявление в Журнале регистрации заявлений на</w:t>
      </w:r>
      <w:r>
        <w:rPr>
          <w:rFonts w:ascii="Liberation Serif" w:eastAsia="Calibri" w:hAnsi="Liberation Serif" w:cs="Liberation Serif"/>
          <w:bCs/>
          <w:sz w:val="28"/>
          <w:szCs w:val="28"/>
          <w:lang w:eastAsia="en-US"/>
        </w:rPr>
        <w:t xml:space="preserve"> </w:t>
      </w:r>
      <w:r w:rsidRPr="004330B8">
        <w:rPr>
          <w:rFonts w:ascii="Liberation Serif" w:eastAsia="Calibri" w:hAnsi="Liberation Serif" w:cs="Liberation Serif"/>
          <w:bCs/>
          <w:sz w:val="28"/>
          <w:szCs w:val="28"/>
          <w:lang w:eastAsia="en-US"/>
        </w:rPr>
        <w:t>осуществление социальных выплат (далее – Журнал) (приложение к</w:t>
      </w:r>
      <w:r>
        <w:rPr>
          <w:rFonts w:ascii="Liberation Serif" w:eastAsia="Calibri" w:hAnsi="Liberation Serif" w:cs="Liberation Serif"/>
          <w:bCs/>
          <w:sz w:val="28"/>
          <w:szCs w:val="28"/>
          <w:lang w:eastAsia="en-US"/>
        </w:rPr>
        <w:t xml:space="preserve"> </w:t>
      </w:r>
      <w:r w:rsidRPr="004330B8">
        <w:rPr>
          <w:rFonts w:ascii="Liberation Serif" w:eastAsia="Calibri" w:hAnsi="Liberation Serif" w:cs="Liberation Serif"/>
          <w:bCs/>
          <w:sz w:val="28"/>
          <w:szCs w:val="28"/>
          <w:lang w:eastAsia="en-US"/>
        </w:rPr>
        <w:t>настоящему регламенту)</w:t>
      </w:r>
      <w:r>
        <w:rPr>
          <w:rFonts w:ascii="Liberation Serif" w:eastAsia="Calibri" w:hAnsi="Liberation Serif" w:cs="Liberation Serif"/>
          <w:bCs/>
          <w:sz w:val="28"/>
          <w:szCs w:val="28"/>
          <w:lang w:eastAsia="en-US"/>
        </w:rPr>
        <w:t xml:space="preserve"> </w:t>
      </w:r>
      <w:r w:rsidR="00353EF8" w:rsidRPr="00353EF8">
        <w:rPr>
          <w:rFonts w:ascii="Liberation Serif" w:eastAsia="Calibri" w:hAnsi="Liberation Serif" w:cs="Liberation Serif"/>
          <w:sz w:val="28"/>
          <w:szCs w:val="28"/>
          <w:lang w:eastAsia="en-US"/>
        </w:rPr>
        <w:t>в день подачи заявления заявителем лично, либо в день поступления заявления</w:t>
      </w:r>
      <w:r w:rsidR="002979E3" w:rsidRPr="002979E3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и документов</w:t>
      </w:r>
      <w:r w:rsidR="00353EF8" w:rsidRPr="00353EF8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из МФЦ</w:t>
      </w:r>
      <w:r w:rsidR="00D861F0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, </w:t>
      </w:r>
      <w:r w:rsidR="00D861F0" w:rsidRPr="00D861F0">
        <w:rPr>
          <w:rFonts w:ascii="Liberation Serif" w:eastAsia="Calibri" w:hAnsi="Liberation Serif" w:cs="Liberation Serif"/>
          <w:sz w:val="28"/>
          <w:szCs w:val="28"/>
          <w:lang w:eastAsia="en-US"/>
        </w:rPr>
        <w:t>либо в день направления электронного сообщения о принятии заявления и документов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.</w:t>
      </w:r>
    </w:p>
    <w:p w14:paraId="611F4770" w14:textId="72036186" w:rsidR="00EF7CBE" w:rsidRPr="00EF7CBE" w:rsidRDefault="00EF7CBE" w:rsidP="00EF7CBE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EF7CBE">
        <w:rPr>
          <w:rFonts w:ascii="Liberation Serif" w:eastAsia="Calibri" w:hAnsi="Liberation Serif" w:cs="Liberation Serif"/>
          <w:sz w:val="28"/>
          <w:szCs w:val="28"/>
          <w:lang w:eastAsia="en-US"/>
        </w:rPr>
        <w:t>Максимальный срок выполнения административного действия «</w:t>
      </w:r>
      <w:r w:rsidR="00D94517">
        <w:rPr>
          <w:rFonts w:ascii="Liberation Serif" w:eastAsia="Calibri" w:hAnsi="Liberation Serif" w:cs="Liberation Serif"/>
          <w:sz w:val="28"/>
          <w:szCs w:val="28"/>
          <w:lang w:eastAsia="en-US"/>
        </w:rPr>
        <w:t>р</w:t>
      </w:r>
      <w:r w:rsidR="002243C8" w:rsidRPr="00EF7CBE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егистрация </w:t>
      </w:r>
      <w:r w:rsidRPr="00EF7CBE">
        <w:rPr>
          <w:rFonts w:ascii="Liberation Serif" w:eastAsia="Calibri" w:hAnsi="Liberation Serif" w:cs="Liberation Serif"/>
          <w:sz w:val="28"/>
          <w:szCs w:val="28"/>
          <w:lang w:eastAsia="en-US"/>
        </w:rPr>
        <w:t>заявления и документов, необходимых для предоставления государственной услуги, либо отказ в приеме заявления и документов, необходимых для предоставления государственной услуги»:</w:t>
      </w:r>
    </w:p>
    <w:p w14:paraId="0804874E" w14:textId="55F33CE0" w:rsidR="00EF7CBE" w:rsidRPr="00574379" w:rsidRDefault="00EF7CBE" w:rsidP="00EF7CBE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574379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1) в случае личного обращения заявителя </w:t>
      </w:r>
      <w:r w:rsidR="001419FE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либо через МФЦ </w:t>
      </w:r>
      <w:r w:rsidRPr="00574379">
        <w:rPr>
          <w:rFonts w:ascii="Liberation Serif" w:eastAsia="Calibri" w:hAnsi="Liberation Serif" w:cs="Liberation Serif"/>
          <w:sz w:val="28"/>
          <w:szCs w:val="28"/>
          <w:lang w:eastAsia="en-US"/>
        </w:rPr>
        <w:t>не может превышать 5 минут;</w:t>
      </w:r>
    </w:p>
    <w:p w14:paraId="30C7793A" w14:textId="77777777" w:rsidR="00EF7CBE" w:rsidRDefault="00EF7CBE" w:rsidP="00EF7CBE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574379">
        <w:rPr>
          <w:rFonts w:ascii="Liberation Serif" w:eastAsia="Calibri" w:hAnsi="Liberation Serif" w:cs="Liberation Serif"/>
          <w:sz w:val="28"/>
          <w:szCs w:val="28"/>
          <w:lang w:eastAsia="en-US"/>
        </w:rPr>
        <w:t>2) в случае подачи заявления и документов, направленных в форме электронных документов, не может превышать одного рабочего дня, следующего за днем поступления заявления в управление социальной политики.</w:t>
      </w:r>
    </w:p>
    <w:p w14:paraId="6CDC37A4" w14:textId="2A5DA7A8" w:rsidR="00353EF8" w:rsidRDefault="0083176F" w:rsidP="008C5736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43. </w:t>
      </w:r>
      <w:r w:rsidR="00353EF8" w:rsidRPr="00353EF8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Днем обращения за предоставлением государственной услуги считается день подачи заявления и документов, необходимых для предоставления государственной услуги, в управление социальной политики, МФЦ либо день </w:t>
      </w:r>
      <w:r w:rsidR="001419FE" w:rsidRPr="00353EF8">
        <w:rPr>
          <w:rFonts w:ascii="Liberation Serif" w:eastAsia="Calibri" w:hAnsi="Liberation Serif" w:cs="Liberation Serif"/>
          <w:sz w:val="28"/>
          <w:szCs w:val="28"/>
          <w:lang w:eastAsia="en-US"/>
        </w:rPr>
        <w:t>их</w:t>
      </w:r>
      <w:r w:rsidR="001419FE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="00353EF8" w:rsidRPr="00353EF8">
        <w:rPr>
          <w:rFonts w:ascii="Liberation Serif" w:eastAsia="Calibri" w:hAnsi="Liberation Serif" w:cs="Liberation Serif"/>
          <w:sz w:val="28"/>
          <w:szCs w:val="28"/>
          <w:lang w:eastAsia="en-US"/>
        </w:rPr>
        <w:t>направления в управление социальной политики в форме электронных документов.</w:t>
      </w:r>
    </w:p>
    <w:p w14:paraId="3B74781A" w14:textId="728A0F77" w:rsidR="0083176F" w:rsidRDefault="0083176F" w:rsidP="008C5736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44</w:t>
      </w:r>
      <w:r w:rsidR="0048739F">
        <w:rPr>
          <w:rFonts w:ascii="Liberation Serif" w:eastAsia="Calibri" w:hAnsi="Liberation Serif" w:cs="Liberation Serif"/>
          <w:sz w:val="28"/>
          <w:szCs w:val="28"/>
          <w:lang w:eastAsia="en-US"/>
        </w:rPr>
        <w:t>. </w:t>
      </w:r>
      <w:r w:rsidR="004D52C0" w:rsidRPr="004D52C0">
        <w:rPr>
          <w:rFonts w:ascii="Liberation Serif" w:eastAsia="Calibri" w:hAnsi="Liberation Serif" w:cs="Liberation Serif"/>
          <w:sz w:val="28"/>
          <w:szCs w:val="28"/>
          <w:lang w:eastAsia="en-US"/>
        </w:rPr>
        <w:t>Критерием принятия решения по приему заявления и документов, необходимых для предоставления государственной услуги, является отсутствие оснований для отказа в приеме документов, необходимых для предоставления государственной услуги.</w:t>
      </w:r>
    </w:p>
    <w:p w14:paraId="71C12AF9" w14:textId="77777777" w:rsidR="00D23C3B" w:rsidRDefault="004C5DA5" w:rsidP="004C5DA5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bCs/>
          <w:sz w:val="28"/>
          <w:szCs w:val="28"/>
          <w:lang w:eastAsia="en-US"/>
        </w:rPr>
      </w:pPr>
      <w:r w:rsidRPr="004C5DA5">
        <w:rPr>
          <w:rFonts w:ascii="Liberation Serif" w:eastAsia="Calibri" w:hAnsi="Liberation Serif" w:cs="Liberation Serif"/>
          <w:bCs/>
          <w:sz w:val="28"/>
          <w:szCs w:val="28"/>
          <w:lang w:eastAsia="en-US"/>
        </w:rPr>
        <w:t>45. </w:t>
      </w:r>
      <w:r w:rsidR="00A6638D" w:rsidRPr="00A6638D">
        <w:rPr>
          <w:rFonts w:ascii="Liberation Serif" w:eastAsia="Calibri" w:hAnsi="Liberation Serif" w:cs="Liberation Serif"/>
          <w:bCs/>
          <w:sz w:val="28"/>
          <w:szCs w:val="28"/>
          <w:lang w:eastAsia="en-US"/>
        </w:rPr>
        <w:t>Результатом административной процедуры является регистрация заявления и документов, необходимых для предоставления государственной услуги, в Журнале либо отказ в приеме заявления и документов, необходимых для предоставления государственной услуги.</w:t>
      </w:r>
    </w:p>
    <w:p w14:paraId="74CFAB6B" w14:textId="6A514BAF" w:rsidR="004C5DA5" w:rsidRPr="004C5DA5" w:rsidRDefault="00D23C3B" w:rsidP="004C5DA5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bCs/>
          <w:sz w:val="28"/>
          <w:szCs w:val="28"/>
          <w:lang w:eastAsia="en-US"/>
        </w:rPr>
      </w:pPr>
      <w:r w:rsidRPr="00D23C3B">
        <w:rPr>
          <w:rFonts w:ascii="Liberation Serif" w:eastAsia="Calibri" w:hAnsi="Liberation Serif" w:cs="Liberation Serif"/>
          <w:bCs/>
          <w:sz w:val="28"/>
          <w:szCs w:val="28"/>
          <w:lang w:eastAsia="en-US"/>
        </w:rPr>
        <w:t>Зарегистрированные заявление и документы необходимые для предоставления государственной услуги, передаются должностному лицу управления социальной политики, ответственному за выполнение административно</w:t>
      </w:r>
      <w:r w:rsidR="00522968">
        <w:rPr>
          <w:rFonts w:ascii="Liberation Serif" w:eastAsia="Calibri" w:hAnsi="Liberation Serif" w:cs="Liberation Serif"/>
          <w:bCs/>
          <w:sz w:val="28"/>
          <w:szCs w:val="28"/>
          <w:lang w:eastAsia="en-US"/>
        </w:rPr>
        <w:t>й</w:t>
      </w:r>
      <w:r w:rsidRPr="00D23C3B">
        <w:rPr>
          <w:rFonts w:ascii="Liberation Serif" w:eastAsia="Calibri" w:hAnsi="Liberation Serif" w:cs="Liberation Serif"/>
          <w:bCs/>
          <w:sz w:val="28"/>
          <w:szCs w:val="28"/>
          <w:lang w:eastAsia="en-US"/>
        </w:rPr>
        <w:t xml:space="preserve"> </w:t>
      </w:r>
      <w:r w:rsidR="00522968">
        <w:rPr>
          <w:rFonts w:ascii="Liberation Serif" w:eastAsia="Calibri" w:hAnsi="Liberation Serif" w:cs="Liberation Serif"/>
          <w:bCs/>
          <w:sz w:val="28"/>
          <w:szCs w:val="28"/>
          <w:lang w:eastAsia="en-US"/>
        </w:rPr>
        <w:t>процедуры</w:t>
      </w:r>
      <w:r w:rsidRPr="00D23C3B">
        <w:rPr>
          <w:rFonts w:ascii="Liberation Serif" w:eastAsia="Calibri" w:hAnsi="Liberation Serif" w:cs="Liberation Serif"/>
          <w:bCs/>
          <w:sz w:val="28"/>
          <w:szCs w:val="28"/>
          <w:lang w:eastAsia="en-US"/>
        </w:rPr>
        <w:t xml:space="preserve"> «</w:t>
      </w:r>
      <w:r w:rsidR="00D94517" w:rsidRPr="00D94517">
        <w:rPr>
          <w:rFonts w:ascii="Liberation Serif" w:eastAsia="Calibri" w:hAnsi="Liberation Serif" w:cs="Liberation Serif"/>
          <w:bCs/>
          <w:sz w:val="28"/>
          <w:szCs w:val="28"/>
          <w:lang w:eastAsia="en-US"/>
        </w:rPr>
        <w:t>формирование и направление межведомственного запроса в</w:t>
      </w:r>
      <w:r w:rsidR="00D94517">
        <w:rPr>
          <w:rFonts w:ascii="Liberation Serif" w:eastAsia="Calibri" w:hAnsi="Liberation Serif" w:cs="Liberation Serif"/>
          <w:bCs/>
          <w:sz w:val="28"/>
          <w:szCs w:val="28"/>
          <w:lang w:eastAsia="en-US"/>
        </w:rPr>
        <w:t xml:space="preserve"> </w:t>
      </w:r>
      <w:r w:rsidR="00D94517" w:rsidRPr="00D94517">
        <w:rPr>
          <w:rFonts w:ascii="Liberation Serif" w:eastAsia="Calibri" w:hAnsi="Liberation Serif" w:cs="Liberation Serif"/>
          <w:bCs/>
          <w:sz w:val="28"/>
          <w:szCs w:val="28"/>
          <w:lang w:eastAsia="en-US"/>
        </w:rPr>
        <w:t>государственные органы, организации, участвующие в предоставлении государственной услуги</w:t>
      </w:r>
      <w:r w:rsidRPr="00D23C3B">
        <w:rPr>
          <w:rFonts w:ascii="Liberation Serif" w:eastAsia="Calibri" w:hAnsi="Liberation Serif" w:cs="Liberation Serif"/>
          <w:bCs/>
          <w:sz w:val="28"/>
          <w:szCs w:val="28"/>
          <w:lang w:eastAsia="en-US"/>
        </w:rPr>
        <w:t>».</w:t>
      </w:r>
    </w:p>
    <w:p w14:paraId="1E540213" w14:textId="0FA779FF" w:rsidR="004C5DA5" w:rsidRDefault="00D23C3B" w:rsidP="004C5DA5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bCs/>
          <w:sz w:val="28"/>
          <w:szCs w:val="28"/>
          <w:lang w:eastAsia="en-US"/>
        </w:rPr>
        <w:t>46</w:t>
      </w:r>
      <w:r w:rsidR="004C5DA5" w:rsidRPr="004C5DA5">
        <w:rPr>
          <w:rFonts w:ascii="Liberation Serif" w:eastAsia="Calibri" w:hAnsi="Liberation Serif" w:cs="Liberation Serif"/>
          <w:bCs/>
          <w:sz w:val="28"/>
          <w:szCs w:val="28"/>
          <w:lang w:eastAsia="en-US"/>
        </w:rPr>
        <w:t>. Способом фиксации результата выполнения административной процедуры является:</w:t>
      </w:r>
    </w:p>
    <w:p w14:paraId="3A66FED5" w14:textId="5B5BB7A9" w:rsidR="001419FE" w:rsidRPr="001419FE" w:rsidRDefault="001419FE" w:rsidP="001419FE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bCs/>
          <w:sz w:val="28"/>
          <w:szCs w:val="28"/>
          <w:lang w:eastAsia="en-US"/>
        </w:rPr>
      </w:pPr>
      <w:r w:rsidRPr="001419FE">
        <w:rPr>
          <w:rFonts w:ascii="Liberation Serif" w:eastAsia="Calibri" w:hAnsi="Liberation Serif" w:cs="Liberation Serif"/>
          <w:bCs/>
          <w:sz w:val="28"/>
          <w:szCs w:val="28"/>
          <w:lang w:eastAsia="en-US"/>
        </w:rPr>
        <w:lastRenderedPageBreak/>
        <w:t xml:space="preserve">в случае личного обращения – </w:t>
      </w:r>
      <w:r w:rsidR="00B85A60" w:rsidRPr="00B85A60">
        <w:rPr>
          <w:rFonts w:ascii="Liberation Serif" w:eastAsia="Calibri" w:hAnsi="Liberation Serif" w:cs="Liberation Serif"/>
          <w:bCs/>
          <w:sz w:val="28"/>
          <w:szCs w:val="28"/>
          <w:lang w:eastAsia="en-US"/>
        </w:rPr>
        <w:t>внесение информации о приеме заявления и</w:t>
      </w:r>
      <w:r w:rsidR="00B85A60">
        <w:rPr>
          <w:rFonts w:ascii="Liberation Serif" w:eastAsia="Calibri" w:hAnsi="Liberation Serif" w:cs="Liberation Serif"/>
          <w:bCs/>
          <w:sz w:val="28"/>
          <w:szCs w:val="28"/>
          <w:lang w:eastAsia="en-US"/>
        </w:rPr>
        <w:t> </w:t>
      </w:r>
      <w:r w:rsidR="00B85A60" w:rsidRPr="00B85A60">
        <w:rPr>
          <w:rFonts w:ascii="Liberation Serif" w:eastAsia="Calibri" w:hAnsi="Liberation Serif" w:cs="Liberation Serif"/>
          <w:bCs/>
          <w:sz w:val="28"/>
          <w:szCs w:val="28"/>
          <w:lang w:eastAsia="en-US"/>
        </w:rPr>
        <w:t>документов, необходимых для предоставления государственной услуги</w:t>
      </w:r>
      <w:r w:rsidR="00B85A60">
        <w:rPr>
          <w:rFonts w:ascii="Liberation Serif" w:eastAsia="Calibri" w:hAnsi="Liberation Serif" w:cs="Liberation Serif"/>
          <w:bCs/>
          <w:sz w:val="28"/>
          <w:szCs w:val="28"/>
          <w:lang w:eastAsia="en-US"/>
        </w:rPr>
        <w:t>,</w:t>
      </w:r>
      <w:r w:rsidRPr="001419FE">
        <w:rPr>
          <w:rFonts w:ascii="Liberation Serif" w:eastAsia="Calibri" w:hAnsi="Liberation Serif" w:cs="Liberation Serif"/>
          <w:bCs/>
          <w:sz w:val="28"/>
          <w:szCs w:val="28"/>
          <w:lang w:eastAsia="en-US"/>
        </w:rPr>
        <w:t xml:space="preserve"> в</w:t>
      </w:r>
      <w:r w:rsidR="00B85A60">
        <w:rPr>
          <w:rFonts w:ascii="Liberation Serif" w:eastAsia="Calibri" w:hAnsi="Liberation Serif" w:cs="Liberation Serif"/>
          <w:bCs/>
          <w:sz w:val="28"/>
          <w:szCs w:val="28"/>
          <w:lang w:eastAsia="en-US"/>
        </w:rPr>
        <w:t> </w:t>
      </w:r>
      <w:r w:rsidR="00731E05">
        <w:rPr>
          <w:rFonts w:ascii="Liberation Serif" w:eastAsia="Calibri" w:hAnsi="Liberation Serif" w:cs="Liberation Serif"/>
          <w:bCs/>
          <w:sz w:val="28"/>
          <w:szCs w:val="28"/>
          <w:lang w:eastAsia="en-US"/>
        </w:rPr>
        <w:t>Ж</w:t>
      </w:r>
      <w:r w:rsidRPr="001419FE">
        <w:rPr>
          <w:rFonts w:ascii="Liberation Serif" w:eastAsia="Calibri" w:hAnsi="Liberation Serif" w:cs="Liberation Serif"/>
          <w:bCs/>
          <w:sz w:val="28"/>
          <w:szCs w:val="28"/>
          <w:lang w:eastAsia="en-US"/>
        </w:rPr>
        <w:t>урнал с</w:t>
      </w:r>
      <w:r w:rsidR="00731E05">
        <w:rPr>
          <w:rFonts w:ascii="Liberation Serif" w:eastAsia="Calibri" w:hAnsi="Liberation Serif" w:cs="Liberation Serif"/>
          <w:bCs/>
          <w:sz w:val="28"/>
          <w:szCs w:val="28"/>
          <w:lang w:eastAsia="en-US"/>
        </w:rPr>
        <w:t xml:space="preserve"> </w:t>
      </w:r>
      <w:r w:rsidRPr="001419FE">
        <w:rPr>
          <w:rFonts w:ascii="Liberation Serif" w:eastAsia="Calibri" w:hAnsi="Liberation Serif" w:cs="Liberation Serif"/>
          <w:bCs/>
          <w:sz w:val="28"/>
          <w:szCs w:val="28"/>
          <w:lang w:eastAsia="en-US"/>
        </w:rPr>
        <w:t xml:space="preserve">выдачей расписки-уведомления о приеме (регистрации) заявления, </w:t>
      </w:r>
      <w:r w:rsidR="006C57BC" w:rsidRPr="006C57BC">
        <w:rPr>
          <w:rFonts w:ascii="Liberation Serif" w:eastAsia="Calibri" w:hAnsi="Liberation Serif" w:cs="Liberation Serif"/>
          <w:bCs/>
          <w:sz w:val="28"/>
          <w:szCs w:val="28"/>
          <w:lang w:eastAsia="en-US"/>
        </w:rPr>
        <w:t>в</w:t>
      </w:r>
      <w:r w:rsidR="00B85A60">
        <w:rPr>
          <w:rFonts w:ascii="Liberation Serif" w:eastAsia="Calibri" w:hAnsi="Liberation Serif" w:cs="Liberation Serif"/>
          <w:bCs/>
          <w:sz w:val="28"/>
          <w:szCs w:val="28"/>
          <w:lang w:eastAsia="en-US"/>
        </w:rPr>
        <w:t> </w:t>
      </w:r>
      <w:r w:rsidR="006C57BC" w:rsidRPr="006C57BC">
        <w:rPr>
          <w:rFonts w:ascii="Liberation Serif" w:eastAsia="Calibri" w:hAnsi="Liberation Serif" w:cs="Liberation Serif"/>
          <w:bCs/>
          <w:sz w:val="28"/>
          <w:szCs w:val="28"/>
          <w:lang w:eastAsia="en-US"/>
        </w:rPr>
        <w:t>которой указывается количество принятых документов, регистрационный номер заявления, фамилия и подпись должностного лица управления социальной политики, принявшего заявление,</w:t>
      </w:r>
      <w:r w:rsidR="006C57BC">
        <w:rPr>
          <w:rFonts w:ascii="Liberation Serif" w:eastAsia="Calibri" w:hAnsi="Liberation Serif" w:cs="Liberation Serif"/>
          <w:bCs/>
          <w:sz w:val="28"/>
          <w:szCs w:val="28"/>
          <w:lang w:eastAsia="en-US"/>
        </w:rPr>
        <w:t xml:space="preserve"> </w:t>
      </w:r>
      <w:r w:rsidRPr="001419FE">
        <w:rPr>
          <w:rFonts w:ascii="Liberation Serif" w:eastAsia="Calibri" w:hAnsi="Liberation Serif" w:cs="Liberation Serif"/>
          <w:bCs/>
          <w:sz w:val="28"/>
          <w:szCs w:val="28"/>
          <w:lang w:eastAsia="en-US"/>
        </w:rPr>
        <w:t>либо запись в журнале устных обращений граждан об</w:t>
      </w:r>
      <w:r w:rsidR="00763F49">
        <w:rPr>
          <w:rFonts w:ascii="Liberation Serif" w:eastAsia="Calibri" w:hAnsi="Liberation Serif" w:cs="Liberation Serif"/>
          <w:bCs/>
          <w:sz w:val="28"/>
          <w:szCs w:val="28"/>
          <w:lang w:eastAsia="en-US"/>
        </w:rPr>
        <w:t xml:space="preserve"> </w:t>
      </w:r>
      <w:r w:rsidRPr="001419FE">
        <w:rPr>
          <w:rFonts w:ascii="Liberation Serif" w:eastAsia="Calibri" w:hAnsi="Liberation Serif" w:cs="Liberation Serif"/>
          <w:bCs/>
          <w:sz w:val="28"/>
          <w:szCs w:val="28"/>
          <w:lang w:eastAsia="en-US"/>
        </w:rPr>
        <w:t>отказе в приеме заявления с</w:t>
      </w:r>
      <w:r w:rsidR="00B85A60">
        <w:rPr>
          <w:rFonts w:ascii="Liberation Serif" w:eastAsia="Calibri" w:hAnsi="Liberation Serif" w:cs="Liberation Serif"/>
          <w:bCs/>
          <w:sz w:val="28"/>
          <w:szCs w:val="28"/>
          <w:lang w:eastAsia="en-US"/>
        </w:rPr>
        <w:t xml:space="preserve"> </w:t>
      </w:r>
      <w:r w:rsidRPr="001419FE">
        <w:rPr>
          <w:rFonts w:ascii="Liberation Serif" w:eastAsia="Calibri" w:hAnsi="Liberation Serif" w:cs="Liberation Serif"/>
          <w:bCs/>
          <w:sz w:val="28"/>
          <w:szCs w:val="28"/>
          <w:lang w:eastAsia="en-US"/>
        </w:rPr>
        <w:t>указанием причины отказа, в день обращения;</w:t>
      </w:r>
    </w:p>
    <w:p w14:paraId="1C4B1689" w14:textId="70D55B2F" w:rsidR="001419FE" w:rsidRPr="001419FE" w:rsidRDefault="001419FE" w:rsidP="001419FE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bCs/>
          <w:sz w:val="28"/>
          <w:szCs w:val="28"/>
          <w:lang w:eastAsia="en-US"/>
        </w:rPr>
      </w:pPr>
      <w:r w:rsidRPr="001419FE">
        <w:rPr>
          <w:rFonts w:ascii="Liberation Serif" w:eastAsia="Calibri" w:hAnsi="Liberation Serif" w:cs="Liberation Serif"/>
          <w:bCs/>
          <w:sz w:val="28"/>
          <w:szCs w:val="28"/>
          <w:lang w:eastAsia="en-US"/>
        </w:rPr>
        <w:t xml:space="preserve">в случае обращения через МФЦ – </w:t>
      </w:r>
      <w:r w:rsidR="00B85A60" w:rsidRPr="00B85A60">
        <w:rPr>
          <w:rFonts w:ascii="Liberation Serif" w:eastAsia="Calibri" w:hAnsi="Liberation Serif" w:cs="Liberation Serif"/>
          <w:bCs/>
          <w:sz w:val="28"/>
          <w:szCs w:val="28"/>
          <w:lang w:eastAsia="en-US"/>
        </w:rPr>
        <w:t>внесение информации о приеме заявления и документов, необходимых для предоставления государственной услуги, в Журнал</w:t>
      </w:r>
      <w:r w:rsidRPr="001419FE">
        <w:rPr>
          <w:rFonts w:ascii="Liberation Serif" w:eastAsia="Calibri" w:hAnsi="Liberation Serif" w:cs="Liberation Serif"/>
          <w:bCs/>
          <w:sz w:val="28"/>
          <w:szCs w:val="28"/>
          <w:lang w:eastAsia="en-US"/>
        </w:rPr>
        <w:t xml:space="preserve"> либо направление </w:t>
      </w:r>
      <w:r w:rsidR="00BB1717">
        <w:rPr>
          <w:rFonts w:ascii="Liberation Serif" w:eastAsia="Calibri" w:hAnsi="Liberation Serif" w:cs="Liberation Serif"/>
          <w:bCs/>
          <w:sz w:val="28"/>
          <w:szCs w:val="28"/>
          <w:lang w:eastAsia="en-US"/>
        </w:rPr>
        <w:t>в МФЦ</w:t>
      </w:r>
      <w:r w:rsidRPr="001419FE">
        <w:rPr>
          <w:rFonts w:ascii="Liberation Serif" w:eastAsia="Calibri" w:hAnsi="Liberation Serif" w:cs="Liberation Serif"/>
          <w:bCs/>
          <w:sz w:val="28"/>
          <w:szCs w:val="28"/>
          <w:lang w:eastAsia="en-US"/>
        </w:rPr>
        <w:t xml:space="preserve"> уведомления об отказе в приеме заявления </w:t>
      </w:r>
      <w:r w:rsidR="00B85A60" w:rsidRPr="001419FE">
        <w:rPr>
          <w:rFonts w:ascii="Liberation Serif" w:eastAsia="Calibri" w:hAnsi="Liberation Serif" w:cs="Liberation Serif"/>
          <w:bCs/>
          <w:sz w:val="28"/>
          <w:szCs w:val="28"/>
          <w:lang w:eastAsia="en-US"/>
        </w:rPr>
        <w:t>с</w:t>
      </w:r>
      <w:r w:rsidR="00B85A60">
        <w:rPr>
          <w:rFonts w:ascii="Liberation Serif" w:eastAsia="Calibri" w:hAnsi="Liberation Serif" w:cs="Liberation Serif"/>
          <w:bCs/>
          <w:sz w:val="28"/>
          <w:szCs w:val="28"/>
          <w:lang w:eastAsia="en-US"/>
        </w:rPr>
        <w:t> </w:t>
      </w:r>
      <w:r w:rsidRPr="001419FE">
        <w:rPr>
          <w:rFonts w:ascii="Liberation Serif" w:eastAsia="Calibri" w:hAnsi="Liberation Serif" w:cs="Liberation Serif"/>
          <w:bCs/>
          <w:sz w:val="28"/>
          <w:szCs w:val="28"/>
          <w:lang w:eastAsia="en-US"/>
        </w:rPr>
        <w:t>указанием причины отказа и</w:t>
      </w:r>
      <w:r w:rsidR="00B85A60">
        <w:rPr>
          <w:rFonts w:ascii="Liberation Serif" w:eastAsia="Calibri" w:hAnsi="Liberation Serif" w:cs="Liberation Serif"/>
          <w:bCs/>
          <w:sz w:val="28"/>
          <w:szCs w:val="28"/>
          <w:lang w:eastAsia="en-US"/>
        </w:rPr>
        <w:t xml:space="preserve"> </w:t>
      </w:r>
      <w:r w:rsidRPr="001419FE">
        <w:rPr>
          <w:rFonts w:ascii="Liberation Serif" w:eastAsia="Calibri" w:hAnsi="Liberation Serif" w:cs="Liberation Serif"/>
          <w:bCs/>
          <w:sz w:val="28"/>
          <w:szCs w:val="28"/>
          <w:lang w:eastAsia="en-US"/>
        </w:rPr>
        <w:t xml:space="preserve">приложением всех поступивших с заявлением документов </w:t>
      </w:r>
      <w:r w:rsidR="00B426D1">
        <w:rPr>
          <w:rFonts w:ascii="Liberation Serif" w:eastAsia="Calibri" w:hAnsi="Liberation Serif" w:cs="Liberation Serif"/>
          <w:bCs/>
          <w:sz w:val="28"/>
          <w:szCs w:val="28"/>
          <w:lang w:eastAsia="en-US"/>
        </w:rPr>
        <w:t xml:space="preserve">в день </w:t>
      </w:r>
      <w:r w:rsidRPr="001419FE">
        <w:rPr>
          <w:rFonts w:ascii="Liberation Serif" w:eastAsia="Calibri" w:hAnsi="Liberation Serif" w:cs="Liberation Serif"/>
          <w:bCs/>
          <w:sz w:val="28"/>
          <w:szCs w:val="28"/>
          <w:lang w:eastAsia="en-US"/>
        </w:rPr>
        <w:t>поступления заявления в управление социальной политики;</w:t>
      </w:r>
    </w:p>
    <w:p w14:paraId="76592954" w14:textId="77777777" w:rsidR="001419FE" w:rsidRPr="001419FE" w:rsidRDefault="001419FE" w:rsidP="001419FE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bCs/>
          <w:sz w:val="28"/>
          <w:szCs w:val="28"/>
          <w:lang w:eastAsia="en-US"/>
        </w:rPr>
      </w:pPr>
      <w:r w:rsidRPr="001419FE">
        <w:rPr>
          <w:rFonts w:ascii="Liberation Serif" w:eastAsia="Calibri" w:hAnsi="Liberation Serif" w:cs="Liberation Serif"/>
          <w:bCs/>
          <w:sz w:val="28"/>
          <w:szCs w:val="28"/>
          <w:lang w:eastAsia="en-US"/>
        </w:rPr>
        <w:t>в случае обращения в электронной форме – направление заявителю электронного сообщения о приеме заявления либо об отказе в приеме заявления с указанием причины отказа, не позднее рабочего дня, следующего за днем поступления заявления и документов, необходимых для предоставления государственной услуги, в управление социальной политики (при наличии технической возможности).</w:t>
      </w:r>
    </w:p>
    <w:p w14:paraId="293DD33E" w14:textId="77777777" w:rsidR="001F2798" w:rsidRDefault="001F2798" w:rsidP="004C5DA5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14:paraId="1902279D" w14:textId="77777777" w:rsidR="00C159EF" w:rsidRPr="008A26F6" w:rsidRDefault="00C159EF" w:rsidP="00C159EF">
      <w:pPr>
        <w:autoSpaceDE w:val="0"/>
        <w:autoSpaceDN w:val="0"/>
        <w:adjustRightInd w:val="0"/>
        <w:jc w:val="center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8A26F6">
        <w:rPr>
          <w:rFonts w:ascii="Liberation Serif" w:eastAsia="Calibri" w:hAnsi="Liberation Serif" w:cs="Liberation Serif"/>
          <w:sz w:val="28"/>
          <w:szCs w:val="28"/>
          <w:lang w:eastAsia="en-US"/>
        </w:rPr>
        <w:t>Формирование и направление межведомственного запроса в государственные органы, организации, участвующие в предоставлении государственной услуги</w:t>
      </w:r>
    </w:p>
    <w:p w14:paraId="02B67720" w14:textId="77777777" w:rsidR="00C159EF" w:rsidRPr="008A26F6" w:rsidRDefault="00C159EF" w:rsidP="00C159EF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14:paraId="2D04A5DF" w14:textId="34CFA314" w:rsidR="00C159EF" w:rsidRPr="008A26F6" w:rsidRDefault="00C159EF" w:rsidP="00C159EF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4</w:t>
      </w:r>
      <w:r w:rsidRPr="008A26F6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7. Основанием для начала выполнения административной процедуры является регистрация поступившего заявления и документов, необходимых для предоставления государственной услуги, в Журнале и непредставление заявителем документов, указанных в пункте </w:t>
      </w:r>
      <w:r w:rsidR="009357E4" w:rsidRPr="008A26F6">
        <w:rPr>
          <w:rFonts w:ascii="Liberation Serif" w:eastAsia="Calibri" w:hAnsi="Liberation Serif" w:cs="Liberation Serif"/>
          <w:sz w:val="28"/>
          <w:szCs w:val="28"/>
          <w:lang w:eastAsia="en-US"/>
        </w:rPr>
        <w:t>1</w:t>
      </w:r>
      <w:r w:rsidR="009357E4">
        <w:rPr>
          <w:rFonts w:ascii="Liberation Serif" w:eastAsia="Calibri" w:hAnsi="Liberation Serif" w:cs="Liberation Serif"/>
          <w:sz w:val="28"/>
          <w:szCs w:val="28"/>
          <w:lang w:eastAsia="en-US"/>
        </w:rPr>
        <w:t>9</w:t>
      </w:r>
      <w:r w:rsidR="009357E4" w:rsidRPr="008A26F6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8A26F6">
        <w:rPr>
          <w:rFonts w:ascii="Liberation Serif" w:eastAsia="Calibri" w:hAnsi="Liberation Serif" w:cs="Liberation Serif"/>
          <w:sz w:val="28"/>
          <w:szCs w:val="28"/>
          <w:lang w:eastAsia="en-US"/>
        </w:rPr>
        <w:t>настоящего регламента.</w:t>
      </w:r>
    </w:p>
    <w:p w14:paraId="391245D0" w14:textId="11210C29" w:rsidR="00C159EF" w:rsidRPr="008A26F6" w:rsidRDefault="00D94517" w:rsidP="000B2AD0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4</w:t>
      </w:r>
      <w:r w:rsidRPr="008A26F6">
        <w:rPr>
          <w:rFonts w:ascii="Liberation Serif" w:eastAsia="Calibri" w:hAnsi="Liberation Serif" w:cs="Liberation Serif"/>
          <w:sz w:val="28"/>
          <w:szCs w:val="28"/>
          <w:lang w:eastAsia="en-US"/>
        </w:rPr>
        <w:t>8</w:t>
      </w:r>
      <w:r w:rsidR="00C159EF" w:rsidRPr="008A26F6">
        <w:rPr>
          <w:rFonts w:ascii="Liberation Serif" w:eastAsia="Calibri" w:hAnsi="Liberation Serif" w:cs="Liberation Serif"/>
          <w:sz w:val="28"/>
          <w:szCs w:val="28"/>
          <w:lang w:eastAsia="en-US"/>
        </w:rPr>
        <w:t>. </w:t>
      </w:r>
      <w:r w:rsidR="00861C4D" w:rsidRPr="00861C4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Должностное лицо управления социальной политики, определенное в соответствии с должностными регламентами государственных гражданских служащих, замещающих должности государственной гражданской службы в управлении социальной политики, ответственным за </w:t>
      </w:r>
      <w:r w:rsidR="009357E4" w:rsidRPr="009357E4">
        <w:rPr>
          <w:rFonts w:ascii="Liberation Serif" w:eastAsia="Calibri" w:hAnsi="Liberation Serif" w:cs="Liberation Serif"/>
          <w:sz w:val="28"/>
          <w:szCs w:val="28"/>
          <w:lang w:eastAsia="en-US"/>
        </w:rPr>
        <w:t>формирование и</w:t>
      </w:r>
      <w:r w:rsidR="001B201E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="009357E4" w:rsidRPr="009357E4">
        <w:rPr>
          <w:rFonts w:ascii="Liberation Serif" w:eastAsia="Calibri" w:hAnsi="Liberation Serif" w:cs="Liberation Serif"/>
          <w:sz w:val="28"/>
          <w:szCs w:val="28"/>
          <w:lang w:eastAsia="en-US"/>
        </w:rPr>
        <w:t>направление межведомственного запроса</w:t>
      </w:r>
      <w:r w:rsidR="00C159EF" w:rsidRPr="008A26F6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, в течение двух рабочих дней со дня приема заявления и документов, необходимых для предоставления государственной услуги, направляет запрос, содержащий перечень необходимых сведений, в форме электронного документа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взаимодействия, а при отсутствии доступа </w:t>
      </w:r>
      <w:r w:rsidR="009357E4" w:rsidRPr="008A26F6">
        <w:rPr>
          <w:rFonts w:ascii="Liberation Serif" w:eastAsia="Calibri" w:hAnsi="Liberation Serif" w:cs="Liberation Serif"/>
          <w:sz w:val="28"/>
          <w:szCs w:val="28"/>
          <w:lang w:eastAsia="en-US"/>
        </w:rPr>
        <w:t>к</w:t>
      </w:r>
      <w:r w:rsidR="001B201E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="00C159EF" w:rsidRPr="008A26F6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этой системе – на бумажном носителе с соблюдением требований законодательства Российской Федерации в области персональных данных, </w:t>
      </w:r>
      <w:r w:rsidR="009357E4" w:rsidRPr="008A26F6">
        <w:rPr>
          <w:rFonts w:ascii="Liberation Serif" w:eastAsia="Calibri" w:hAnsi="Liberation Serif" w:cs="Liberation Serif"/>
          <w:sz w:val="28"/>
          <w:szCs w:val="28"/>
          <w:lang w:eastAsia="en-US"/>
        </w:rPr>
        <w:t>о</w:t>
      </w:r>
      <w:r w:rsidR="001B201E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="00C159EF" w:rsidRPr="008A26F6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представлении сведений, указанных в пункте </w:t>
      </w:r>
      <w:r w:rsidR="009357E4" w:rsidRPr="008A26F6">
        <w:rPr>
          <w:rFonts w:ascii="Liberation Serif" w:eastAsia="Calibri" w:hAnsi="Liberation Serif" w:cs="Liberation Serif"/>
          <w:sz w:val="28"/>
          <w:szCs w:val="28"/>
          <w:lang w:eastAsia="en-US"/>
        </w:rPr>
        <w:t>1</w:t>
      </w:r>
      <w:r w:rsidR="009357E4">
        <w:rPr>
          <w:rFonts w:ascii="Liberation Serif" w:eastAsia="Calibri" w:hAnsi="Liberation Serif" w:cs="Liberation Serif"/>
          <w:sz w:val="28"/>
          <w:szCs w:val="28"/>
          <w:lang w:eastAsia="en-US"/>
        </w:rPr>
        <w:t>9</w:t>
      </w:r>
      <w:r w:rsidR="009357E4" w:rsidRPr="008A26F6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="00C159EF" w:rsidRPr="008A26F6">
        <w:rPr>
          <w:rFonts w:ascii="Liberation Serif" w:eastAsia="Calibri" w:hAnsi="Liberation Serif" w:cs="Liberation Serif"/>
          <w:sz w:val="28"/>
          <w:szCs w:val="28"/>
          <w:lang w:eastAsia="en-US"/>
        </w:rPr>
        <w:t>настоящего регламента.</w:t>
      </w:r>
    </w:p>
    <w:p w14:paraId="0D0D0FA9" w14:textId="5E204591" w:rsidR="00C159EF" w:rsidRPr="008A26F6" w:rsidRDefault="009357E4" w:rsidP="00C159EF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49</w:t>
      </w:r>
      <w:r w:rsidR="00C159EF" w:rsidRPr="008A26F6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. Общий максимальный срок выполнения административной процедуры не может превышать срока, указанного в пункте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48</w:t>
      </w:r>
      <w:r w:rsidRPr="008A26F6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="00C159EF" w:rsidRPr="008A26F6">
        <w:rPr>
          <w:rFonts w:ascii="Liberation Serif" w:eastAsia="Calibri" w:hAnsi="Liberation Serif" w:cs="Liberation Serif"/>
          <w:sz w:val="28"/>
          <w:szCs w:val="28"/>
          <w:lang w:eastAsia="en-US"/>
        </w:rPr>
        <w:t>настоящего регламента.</w:t>
      </w:r>
    </w:p>
    <w:p w14:paraId="491E8ABB" w14:textId="3BDC4C46" w:rsidR="00C159EF" w:rsidRPr="008A26F6" w:rsidRDefault="009357E4" w:rsidP="00C159EF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50</w:t>
      </w:r>
      <w:r w:rsidR="00C159EF" w:rsidRPr="008A26F6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. Критериями формирования и направления межведомственного запроса являются регистрация поступившего заявления и документов, необходимых </w:t>
      </w:r>
      <w:r w:rsidR="00C159EF" w:rsidRPr="008A26F6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 xml:space="preserve">для предоставления государственной услуги, в Журнале и непредставление заявителем документов, содержащих сведения, указанные в пункте </w:t>
      </w:r>
      <w:r w:rsidR="001B201E" w:rsidRPr="008A26F6">
        <w:rPr>
          <w:rFonts w:ascii="Liberation Serif" w:eastAsia="Calibri" w:hAnsi="Liberation Serif" w:cs="Liberation Serif"/>
          <w:sz w:val="28"/>
          <w:szCs w:val="28"/>
          <w:lang w:eastAsia="en-US"/>
        </w:rPr>
        <w:t>1</w:t>
      </w:r>
      <w:r w:rsidR="001B201E">
        <w:rPr>
          <w:rFonts w:ascii="Liberation Serif" w:eastAsia="Calibri" w:hAnsi="Liberation Serif" w:cs="Liberation Serif"/>
          <w:sz w:val="28"/>
          <w:szCs w:val="28"/>
          <w:lang w:eastAsia="en-US"/>
        </w:rPr>
        <w:t>9</w:t>
      </w:r>
      <w:r w:rsidR="001B201E" w:rsidRPr="008A26F6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="00C159EF" w:rsidRPr="008A26F6">
        <w:rPr>
          <w:rFonts w:ascii="Liberation Serif" w:eastAsia="Calibri" w:hAnsi="Liberation Serif" w:cs="Liberation Serif"/>
          <w:sz w:val="28"/>
          <w:szCs w:val="28"/>
          <w:lang w:eastAsia="en-US"/>
        </w:rPr>
        <w:t>настоящего регламента.</w:t>
      </w:r>
    </w:p>
    <w:p w14:paraId="33BCF496" w14:textId="1F681AE5" w:rsidR="00C159EF" w:rsidRPr="008A26F6" w:rsidRDefault="009357E4" w:rsidP="00C159EF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51</w:t>
      </w:r>
      <w:r w:rsidR="00C159EF" w:rsidRPr="008A26F6">
        <w:rPr>
          <w:rFonts w:ascii="Liberation Serif" w:eastAsia="Calibri" w:hAnsi="Liberation Serif" w:cs="Liberation Serif"/>
          <w:sz w:val="28"/>
          <w:szCs w:val="28"/>
          <w:lang w:eastAsia="en-US"/>
        </w:rPr>
        <w:t>. Результатом административной процедуры является направление межведомственного запроса в государственные органы, участвующие в предоставлении государственной услуги.</w:t>
      </w:r>
    </w:p>
    <w:p w14:paraId="738AFB29" w14:textId="4002C196" w:rsidR="00861C4D" w:rsidRDefault="00D94517" w:rsidP="00D94517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>5</w:t>
      </w:r>
      <w:r w:rsidR="009357E4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>2</w:t>
      </w:r>
      <w:r w:rsidR="00C159EF" w:rsidRPr="008A26F6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>. Способом фиксации результата выполнения административной процедуры является присвоение регистрационного номера межведомственному запросу с</w:t>
      </w:r>
      <w:r w:rsidR="00C159EF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 xml:space="preserve"> </w:t>
      </w:r>
      <w:r w:rsidR="00C159EF" w:rsidRPr="008A26F6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>занесением данного номера в систему делопроизводства управления социальной политики.</w:t>
      </w:r>
    </w:p>
    <w:p w14:paraId="49673FAA" w14:textId="77777777" w:rsidR="00C159EF" w:rsidRDefault="00C159EF" w:rsidP="004C5DA5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14:paraId="59DF0A6C" w14:textId="0D31EB12" w:rsidR="00FC7C69" w:rsidRPr="002738F5" w:rsidRDefault="00FC7C69" w:rsidP="00FC7C69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738F5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Рассмотрение заявления и документов, необходимых для предоставления государственной услуги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Pr="002738F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 принятие решения о предоставлении либо об отказе в предоставлении государственной услуги </w:t>
      </w:r>
    </w:p>
    <w:p w14:paraId="5C9FBBB5" w14:textId="77777777" w:rsidR="00FC7C69" w:rsidRPr="002738F5" w:rsidRDefault="00FC7C69" w:rsidP="00FC7C6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76F0ECDC" w14:textId="5CB9E081" w:rsidR="00FC7C69" w:rsidRPr="002738F5" w:rsidRDefault="00816FE2" w:rsidP="00FC7C6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53</w:t>
      </w:r>
      <w:r w:rsidR="00FC7C69" w:rsidRPr="002738F5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Основанием для начала административной процедуры являются зарегистрированные в управлении социальной политики заявление и документы, необходимые для предоставления государственной услуги</w:t>
      </w:r>
      <w:r w:rsidR="00EE1A3F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а также документы, полученные в порядке межведомственного взаимодействия</w:t>
      </w:r>
      <w:r w:rsidR="00FC7C69" w:rsidRPr="002738F5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13BBB986" w14:textId="6DAD941B" w:rsidR="00FC7C69" w:rsidRPr="002738F5" w:rsidRDefault="00FC7C69" w:rsidP="00FC7C6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738F5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состав административной процедуры входят следующие административные действия:</w:t>
      </w:r>
    </w:p>
    <w:p w14:paraId="23C8F810" w14:textId="77777777" w:rsidR="00FC7C69" w:rsidRPr="002738F5" w:rsidRDefault="00FC7C69" w:rsidP="00FC7C6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738F5">
        <w:rPr>
          <w:rFonts w:ascii="Liberation Serif" w:eastAsiaTheme="minorHAnsi" w:hAnsi="Liberation Serif" w:cs="Liberation Serif"/>
          <w:sz w:val="28"/>
          <w:szCs w:val="28"/>
          <w:lang w:eastAsia="en-US"/>
        </w:rPr>
        <w:t>1) рассмотрение заявления и документов, необходимых для предоставления государственной услуги;</w:t>
      </w:r>
    </w:p>
    <w:p w14:paraId="6FE141FF" w14:textId="77777777" w:rsidR="00FC7C69" w:rsidRPr="002738F5" w:rsidRDefault="00FC7C69" w:rsidP="00FC7C6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738F5">
        <w:rPr>
          <w:rFonts w:ascii="Liberation Serif" w:eastAsiaTheme="minorHAnsi" w:hAnsi="Liberation Serif" w:cs="Liberation Serif"/>
          <w:sz w:val="28"/>
          <w:szCs w:val="28"/>
          <w:lang w:eastAsia="en-US"/>
        </w:rPr>
        <w:t>2) принятие решения о предоставлении либо об отказе в предоставлении государственной услуги;</w:t>
      </w:r>
    </w:p>
    <w:p w14:paraId="2FADB8B7" w14:textId="268AD1EA" w:rsidR="00FC7C69" w:rsidRPr="002738F5" w:rsidRDefault="00FC7C69" w:rsidP="00FC7C6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738F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3) направление </w:t>
      </w:r>
      <w:r w:rsidR="00C24D9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копии </w:t>
      </w:r>
      <w:r w:rsidRPr="002738F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решения заявителю либо в </w:t>
      </w:r>
      <w:r w:rsidR="00816FE2">
        <w:rPr>
          <w:rFonts w:ascii="Liberation Serif" w:eastAsiaTheme="minorHAnsi" w:hAnsi="Liberation Serif" w:cs="Liberation Serif"/>
          <w:sz w:val="28"/>
          <w:szCs w:val="28"/>
          <w:lang w:eastAsia="en-US"/>
        </w:rPr>
        <w:t>МФЦ</w:t>
      </w:r>
      <w:r w:rsidRPr="002738F5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6B8FBF21" w14:textId="04EDF4DA" w:rsidR="00FC7C69" w:rsidRPr="002738F5" w:rsidRDefault="00861C4D" w:rsidP="0043634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="00816FE2"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="00FC7C69" w:rsidRPr="002738F5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</w:t>
      </w:r>
      <w:r w:rsidR="0043634C" w:rsidRPr="0043634C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Должностное лицо управления социальной политики, определенное в соответствии с должностными регламентами государственных гражданских служащих, замещающих должности государственной гражданской службы в управлении социальной политики, ответственным за выполнение административного действия</w:t>
      </w:r>
      <w:r w:rsidR="00FC7C69" w:rsidRPr="002738F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«</w:t>
      </w:r>
      <w:r w:rsidR="0043634C">
        <w:rPr>
          <w:rFonts w:ascii="Liberation Serif" w:eastAsiaTheme="minorHAnsi" w:hAnsi="Liberation Serif" w:cs="Liberation Serif"/>
          <w:sz w:val="28"/>
          <w:szCs w:val="28"/>
          <w:lang w:eastAsia="en-US"/>
        </w:rPr>
        <w:t>р</w:t>
      </w:r>
      <w:r w:rsidR="00FC7C69" w:rsidRPr="002738F5">
        <w:rPr>
          <w:rFonts w:ascii="Liberation Serif" w:eastAsiaTheme="minorHAnsi" w:hAnsi="Liberation Serif" w:cs="Liberation Serif"/>
          <w:sz w:val="28"/>
          <w:szCs w:val="28"/>
          <w:lang w:eastAsia="en-US"/>
        </w:rPr>
        <w:t>ассмотрение заявления и документов, необходимых для предоставления государственной услуги»:</w:t>
      </w:r>
    </w:p>
    <w:p w14:paraId="04A4574B" w14:textId="77777777" w:rsidR="00FC7C69" w:rsidRPr="002738F5" w:rsidRDefault="00FC7C69" w:rsidP="00FC7C6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738F5">
        <w:rPr>
          <w:rFonts w:ascii="Liberation Serif" w:eastAsiaTheme="minorHAnsi" w:hAnsi="Liberation Serif" w:cs="Liberation Serif"/>
          <w:sz w:val="28"/>
          <w:szCs w:val="28"/>
          <w:lang w:eastAsia="en-US"/>
        </w:rPr>
        <w:t>1) проверяет соответствие представленных заявления и документов, необходимых для предоставления государственной услуги, требованиям законодательства о порядке предоставления государственной услуги;</w:t>
      </w:r>
    </w:p>
    <w:p w14:paraId="2FB586EE" w14:textId="22CAF7DF" w:rsidR="00FC7C69" w:rsidRPr="002738F5" w:rsidRDefault="00FC7C69" w:rsidP="00FC7C6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738F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2) готовит проект решения о предоставлении либо об отказе </w:t>
      </w:r>
      <w:r w:rsidR="0043634C" w:rsidRPr="002738F5">
        <w:rPr>
          <w:rFonts w:ascii="Liberation Serif" w:eastAsiaTheme="minorHAnsi" w:hAnsi="Liberation Serif" w:cs="Liberation Serif"/>
          <w:sz w:val="28"/>
          <w:szCs w:val="28"/>
          <w:lang w:eastAsia="en-US"/>
        </w:rPr>
        <w:t>в</w:t>
      </w:r>
      <w:r w:rsidR="0043634C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2738F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предоставлении государственной услуги; </w:t>
      </w:r>
    </w:p>
    <w:p w14:paraId="62061227" w14:textId="49303DDF" w:rsidR="00FC7C69" w:rsidRPr="002738F5" w:rsidRDefault="00FC7C69" w:rsidP="00FC7C6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738F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3) передает подготовленный проект решения о предоставлении либо </w:t>
      </w:r>
      <w:r w:rsidR="0043634C" w:rsidRPr="002738F5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об</w:t>
      </w:r>
      <w:r w:rsidR="0043634C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2738F5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отказе в</w:t>
      </w:r>
      <w:r w:rsidR="0043634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2738F5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предоставлении государственной услуги для проверки должностному лицу, осуществляющему контрольные функции;</w:t>
      </w:r>
    </w:p>
    <w:p w14:paraId="1DF35D21" w14:textId="0A95B812" w:rsidR="00FC7C69" w:rsidRPr="002738F5" w:rsidRDefault="00FC7C69" w:rsidP="00FC7C6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738F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4) передает документы, по которым осуществлялся контроль, </w:t>
      </w:r>
      <w:r w:rsidR="0043634C" w:rsidRPr="002738F5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</w:t>
      </w:r>
      <w:r w:rsidR="0043634C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2738F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рассмотрение начальнику управления социальной политики или уполномоченному им лицу для рассмотрения и вынесения решения </w:t>
      </w:r>
      <w:r w:rsidR="0043634C" w:rsidRPr="002738F5">
        <w:rPr>
          <w:rFonts w:ascii="Liberation Serif" w:eastAsiaTheme="minorHAnsi" w:hAnsi="Liberation Serif" w:cs="Liberation Serif"/>
          <w:sz w:val="28"/>
          <w:szCs w:val="28"/>
          <w:lang w:eastAsia="en-US"/>
        </w:rPr>
        <w:t>о</w:t>
      </w:r>
      <w:r w:rsidR="0043634C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2738F5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предоставлении либо об отказе в</w:t>
      </w:r>
      <w:r w:rsidR="0043634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2738F5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предоставлении государственной услуги.</w:t>
      </w:r>
    </w:p>
    <w:p w14:paraId="1C48713D" w14:textId="2CC3479B" w:rsidR="00FC7C69" w:rsidRPr="002738F5" w:rsidRDefault="00FC7C69" w:rsidP="00FC7C6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738F5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Максимальный срок выполнения административного действия «</w:t>
      </w:r>
      <w:r w:rsidR="0043634C">
        <w:rPr>
          <w:rFonts w:ascii="Liberation Serif" w:eastAsiaTheme="minorHAnsi" w:hAnsi="Liberation Serif" w:cs="Liberation Serif"/>
          <w:sz w:val="28"/>
          <w:szCs w:val="28"/>
          <w:lang w:eastAsia="en-US"/>
        </w:rPr>
        <w:t>р</w:t>
      </w:r>
      <w:r w:rsidRPr="002738F5">
        <w:rPr>
          <w:rFonts w:ascii="Liberation Serif" w:eastAsiaTheme="minorHAnsi" w:hAnsi="Liberation Serif" w:cs="Liberation Serif"/>
          <w:sz w:val="28"/>
          <w:szCs w:val="28"/>
          <w:lang w:eastAsia="en-US"/>
        </w:rPr>
        <w:t>ассмотрение заявления и документов, необходимых для предоставления государственной услуги» – три рабочих дня.</w:t>
      </w:r>
    </w:p>
    <w:p w14:paraId="222CF81F" w14:textId="4C6F0A99" w:rsidR="00FC7C69" w:rsidRPr="002738F5" w:rsidRDefault="00816FE2" w:rsidP="00FC7C6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55</w:t>
      </w:r>
      <w:r w:rsidR="00FC7C69" w:rsidRPr="002738F5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Должностным лицом, ответственным за выполнение административного действия «</w:t>
      </w:r>
      <w:r w:rsidRPr="00816FE2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принятие решения о предоставлении либо об отказе в предоставлении государственной услуги</w:t>
      </w:r>
      <w:r w:rsidR="00FC7C69" w:rsidRPr="002738F5">
        <w:rPr>
          <w:rFonts w:ascii="Liberation Serif" w:eastAsiaTheme="minorHAnsi" w:hAnsi="Liberation Serif" w:cs="Liberation Serif"/>
          <w:sz w:val="28"/>
          <w:szCs w:val="28"/>
          <w:lang w:eastAsia="en-US"/>
        </w:rPr>
        <w:t>», является начальник управления социальной политики или уполномоченное им лицо.</w:t>
      </w:r>
    </w:p>
    <w:p w14:paraId="32377143" w14:textId="25CBB956" w:rsidR="00FC7C69" w:rsidRDefault="00FC7C69" w:rsidP="00FC7C6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738F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Начальник управления социальной политики или уполномоченное </w:t>
      </w:r>
      <w:r w:rsidR="00816FE2" w:rsidRPr="002738F5">
        <w:rPr>
          <w:rFonts w:ascii="Liberation Serif" w:eastAsiaTheme="minorHAnsi" w:hAnsi="Liberation Serif" w:cs="Liberation Serif"/>
          <w:sz w:val="28"/>
          <w:szCs w:val="28"/>
          <w:lang w:eastAsia="en-US"/>
        </w:rPr>
        <w:t>им</w:t>
      </w:r>
      <w:r w:rsidR="00EE1A3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2738F5">
        <w:rPr>
          <w:rFonts w:ascii="Liberation Serif" w:eastAsiaTheme="minorHAnsi" w:hAnsi="Liberation Serif" w:cs="Liberation Serif"/>
          <w:sz w:val="28"/>
          <w:szCs w:val="28"/>
          <w:lang w:eastAsia="en-US"/>
        </w:rPr>
        <w:t>лицо:</w:t>
      </w:r>
    </w:p>
    <w:p w14:paraId="2FF5FF14" w14:textId="77777777" w:rsidR="00D60EBB" w:rsidRPr="00D60EBB" w:rsidRDefault="00D60EBB" w:rsidP="00D60EBB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60EBB">
        <w:rPr>
          <w:rFonts w:ascii="Liberation Serif" w:eastAsiaTheme="minorHAnsi" w:hAnsi="Liberation Serif" w:cs="Liberation Serif"/>
          <w:sz w:val="28"/>
          <w:szCs w:val="28"/>
          <w:lang w:eastAsia="en-US"/>
        </w:rPr>
        <w:t>1) рассматривает представленные должностным лицом документы – проект решения и документы, по которым осуществлялся контроль;</w:t>
      </w:r>
    </w:p>
    <w:p w14:paraId="0B4766C1" w14:textId="77777777" w:rsidR="00D60EBB" w:rsidRPr="00D60EBB" w:rsidRDefault="00D60EBB" w:rsidP="00D60EBB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60EBB">
        <w:rPr>
          <w:rFonts w:ascii="Liberation Serif" w:eastAsiaTheme="minorHAnsi" w:hAnsi="Liberation Serif" w:cs="Liberation Serif"/>
          <w:sz w:val="28"/>
          <w:szCs w:val="28"/>
          <w:lang w:eastAsia="en-US"/>
        </w:rPr>
        <w:t>2) принимает решение о предоставлении государственной услуги либо об отказе в предоставлении государственной услуги;</w:t>
      </w:r>
    </w:p>
    <w:p w14:paraId="4D3DAE56" w14:textId="77777777" w:rsidR="00D60EBB" w:rsidRPr="00D60EBB" w:rsidRDefault="00D60EBB" w:rsidP="00D60EBB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60EBB">
        <w:rPr>
          <w:rFonts w:ascii="Liberation Serif" w:eastAsiaTheme="minorHAnsi" w:hAnsi="Liberation Serif" w:cs="Liberation Serif"/>
          <w:sz w:val="28"/>
          <w:szCs w:val="28"/>
          <w:lang w:eastAsia="en-US"/>
        </w:rPr>
        <w:t>3) свидетельствует свое решение подписью на проекте решения и заверяет печатью управления социальной политики;</w:t>
      </w:r>
    </w:p>
    <w:p w14:paraId="52560A3C" w14:textId="7714B967" w:rsidR="00D60EBB" w:rsidRPr="00D60EBB" w:rsidRDefault="00D60EBB" w:rsidP="00D60EBB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60EB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4) передает </w:t>
      </w:r>
      <w:r w:rsidRPr="00D60EBB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решение о предоставлении государственной услуги либо об отказе в предоставлении государственной услуги с документами, по которым осуществлялся контроль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Pr="00D60EB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должностному лицу управления социальной политики, ответственному за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D60EB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выполнение административного действия </w:t>
      </w:r>
      <w:r w:rsidRPr="00D60EB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«</w:t>
      </w:r>
      <w:r w:rsidRPr="00D60EBB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направление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копии решения заявителю либо в </w:t>
      </w:r>
      <w:r w:rsidRPr="00D60EBB">
        <w:rPr>
          <w:rFonts w:ascii="Liberation Serif" w:eastAsiaTheme="minorHAnsi" w:hAnsi="Liberation Serif" w:cs="Liberation Serif"/>
          <w:sz w:val="28"/>
          <w:szCs w:val="28"/>
          <w:lang w:eastAsia="en-US"/>
        </w:rPr>
        <w:t>МФЦ».</w:t>
      </w:r>
    </w:p>
    <w:p w14:paraId="003348B7" w14:textId="158FFC48" w:rsidR="00FC7C69" w:rsidRPr="002738F5" w:rsidRDefault="00FC7C69" w:rsidP="00FC7C6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738F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Максимальный срок выполнения административного действия </w:t>
      </w:r>
      <w:r w:rsidR="00816FE2" w:rsidRPr="00816FE2">
        <w:rPr>
          <w:rFonts w:ascii="Liberation Serif" w:eastAsiaTheme="minorHAnsi" w:hAnsi="Liberation Serif" w:cs="Liberation Serif"/>
          <w:sz w:val="28"/>
          <w:szCs w:val="28"/>
          <w:lang w:eastAsia="en-US"/>
        </w:rPr>
        <w:t>«принятие решения о предоставлении либо об отказе в предоставлении государственной услуги»</w:t>
      </w:r>
      <w:r w:rsidR="00816FE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2738F5">
        <w:rPr>
          <w:rFonts w:ascii="Liberation Serif" w:eastAsiaTheme="minorHAnsi" w:hAnsi="Liberation Serif" w:cs="Liberation Serif"/>
          <w:sz w:val="28"/>
          <w:szCs w:val="28"/>
          <w:lang w:eastAsia="en-US"/>
        </w:rPr>
        <w:t>– один рабочий день</w:t>
      </w:r>
      <w:r w:rsidR="00EE1A3F" w:rsidRPr="00EE1A3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со дня получения проекта решения, заявления и</w:t>
      </w:r>
      <w:r w:rsidR="00CA70DC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EE1A3F" w:rsidRPr="00EE1A3F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документов, необходимых для предоставления государственной услуги</w:t>
      </w:r>
      <w:r w:rsidRPr="002738F5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29BBF453" w14:textId="36A3B455" w:rsidR="00FC7C69" w:rsidRPr="002738F5" w:rsidRDefault="00816FE2" w:rsidP="00BF414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5</w:t>
      </w:r>
      <w:r w:rsidR="00EE1A3F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6</w:t>
      </w:r>
      <w:r w:rsidR="00FC7C69" w:rsidRPr="002738F5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. </w:t>
      </w:r>
      <w:r w:rsidR="00BF414C" w:rsidRPr="00BF414C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Должностное лицо управления социальной политики, определенное в соответствии с должностными регламентами государственных гражданских служащих, замещающих должности государственной гражданской службы в управлении социальной политики, ответственным за выполнение административного действия</w:t>
      </w:r>
      <w:r w:rsidR="00FC7C69" w:rsidRPr="002738F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«</w:t>
      </w:r>
      <w:r w:rsidR="00BF414C">
        <w:rPr>
          <w:rFonts w:ascii="Liberation Serif" w:eastAsiaTheme="minorHAnsi" w:hAnsi="Liberation Serif" w:cs="Liberation Serif"/>
          <w:sz w:val="28"/>
          <w:szCs w:val="28"/>
          <w:lang w:eastAsia="en-US"/>
        </w:rPr>
        <w:t>н</w:t>
      </w:r>
      <w:r w:rsidR="00FC7C69" w:rsidRPr="002738F5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аправление копии решения заявителю либо </w:t>
      </w:r>
      <w:r w:rsidR="00BF414C" w:rsidRPr="002738F5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в</w:t>
      </w:r>
      <w:r w:rsidR="00BF414C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 МФЦ</w:t>
      </w:r>
      <w:r w:rsidR="00FC7C69" w:rsidRPr="002738F5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»: </w:t>
      </w:r>
    </w:p>
    <w:p w14:paraId="2A98EA2C" w14:textId="77777777" w:rsidR="00FC7C69" w:rsidRPr="002738F5" w:rsidRDefault="00FC7C69" w:rsidP="00FC7C6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738F5">
        <w:rPr>
          <w:rFonts w:ascii="Liberation Serif" w:eastAsiaTheme="minorHAnsi" w:hAnsi="Liberation Serif" w:cs="Liberation Serif"/>
          <w:sz w:val="28"/>
          <w:szCs w:val="28"/>
          <w:lang w:eastAsia="en-US"/>
        </w:rPr>
        <w:t>вносит в Журнал сведения о принятом решении в день принятия решения;</w:t>
      </w:r>
    </w:p>
    <w:p w14:paraId="475C618A" w14:textId="59A39977" w:rsidR="00FC7C69" w:rsidRPr="002738F5" w:rsidRDefault="00FC7C69" w:rsidP="00FC7C6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738F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направляет копию решения о предоставлении либо об отказе </w:t>
      </w:r>
      <w:r w:rsidR="00BF414C" w:rsidRPr="002738F5">
        <w:rPr>
          <w:rFonts w:ascii="Liberation Serif" w:eastAsiaTheme="minorHAnsi" w:hAnsi="Liberation Serif" w:cs="Liberation Serif"/>
          <w:sz w:val="28"/>
          <w:szCs w:val="28"/>
          <w:lang w:eastAsia="en-US"/>
        </w:rPr>
        <w:t>в</w:t>
      </w:r>
      <w:r w:rsidR="00BF414C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2738F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предоставлении государственной услуги заявителю или в </w:t>
      </w:r>
      <w:r w:rsidR="00BF414C">
        <w:rPr>
          <w:rFonts w:ascii="Liberation Serif" w:eastAsiaTheme="minorHAnsi" w:hAnsi="Liberation Serif" w:cs="Liberation Serif"/>
          <w:sz w:val="28"/>
          <w:szCs w:val="28"/>
          <w:lang w:eastAsia="en-US"/>
        </w:rPr>
        <w:t>МФЦ</w:t>
      </w:r>
      <w:r w:rsidRPr="002738F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(в случае подачи заявления через </w:t>
      </w:r>
      <w:r w:rsidR="00BF414C">
        <w:rPr>
          <w:rFonts w:ascii="Liberation Serif" w:eastAsiaTheme="minorHAnsi" w:hAnsi="Liberation Serif" w:cs="Liberation Serif"/>
          <w:sz w:val="28"/>
          <w:szCs w:val="28"/>
          <w:lang w:eastAsia="en-US"/>
        </w:rPr>
        <w:t>МФЦ</w:t>
      </w:r>
      <w:r w:rsidRPr="002738F5">
        <w:rPr>
          <w:rFonts w:ascii="Liberation Serif" w:eastAsiaTheme="minorHAnsi" w:hAnsi="Liberation Serif" w:cs="Liberation Serif"/>
          <w:sz w:val="28"/>
          <w:szCs w:val="28"/>
          <w:lang w:eastAsia="en-US"/>
        </w:rPr>
        <w:t>)</w:t>
      </w:r>
      <w:r w:rsidR="00FA2B08" w:rsidRPr="00FA2B0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способом, позволяющим подтвердить факт и дату направления</w:t>
      </w:r>
      <w:r w:rsidRPr="002738F5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3E16D6E1" w14:textId="7FDAB77C" w:rsidR="00FC7C69" w:rsidRPr="002738F5" w:rsidRDefault="00FC7C69" w:rsidP="00FC7C6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738F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Одновременно с копией решения об отказе в предоставлении государственной услуги заявителю (в </w:t>
      </w:r>
      <w:r w:rsidR="00BF414C">
        <w:rPr>
          <w:rFonts w:ascii="Liberation Serif" w:eastAsiaTheme="minorHAnsi" w:hAnsi="Liberation Serif" w:cs="Liberation Serif"/>
          <w:sz w:val="28"/>
          <w:szCs w:val="28"/>
          <w:lang w:eastAsia="en-US"/>
        </w:rPr>
        <w:t>МФЦ</w:t>
      </w:r>
      <w:r w:rsidRPr="002738F5">
        <w:rPr>
          <w:rFonts w:ascii="Liberation Serif" w:eastAsiaTheme="minorHAnsi" w:hAnsi="Liberation Serif" w:cs="Liberation Serif"/>
          <w:sz w:val="28"/>
          <w:szCs w:val="28"/>
          <w:lang w:eastAsia="en-US"/>
        </w:rPr>
        <w:t>) направляются также представленные заявителем документы.</w:t>
      </w:r>
    </w:p>
    <w:p w14:paraId="0D3E5739" w14:textId="77777777" w:rsidR="00FC7C69" w:rsidRPr="002738F5" w:rsidRDefault="00FC7C69" w:rsidP="00FC7C6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738F5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 подаче заявления в форме электронного документа копия решения о предоставлении либо об отказе в предоставлении государственной услуги направляется заявителю в форме электронного документа.</w:t>
      </w:r>
    </w:p>
    <w:p w14:paraId="2BA4E53F" w14:textId="77777777" w:rsidR="00FC7C69" w:rsidRPr="002738F5" w:rsidRDefault="00FC7C69" w:rsidP="00FC7C6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738F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При подаче заявления и документов, необходимых для предоставления государственной услуги, в форме электронных документов с использованием Единого портала копия решения о предоставлении либо об отказе в предоставлении государственной услуги направляется в личный кабинет </w:t>
      </w:r>
      <w:r w:rsidRPr="002738F5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заявителя на Едином портале. По выбору заявителя дополнительно копия решения направляется (вручается) заявителю лично, по почте, в электронной форме (при реализации технической возможности).</w:t>
      </w:r>
    </w:p>
    <w:p w14:paraId="6FFB7CEC" w14:textId="6EAA1C57" w:rsidR="00FC7C69" w:rsidRPr="002738F5" w:rsidRDefault="00FA2B08" w:rsidP="00FC7C6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М</w:t>
      </w:r>
      <w:r w:rsidR="00FC7C69" w:rsidRPr="002738F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аксимальный срок выполнения административного действия </w:t>
      </w:r>
      <w:r w:rsidRPr="00FA2B08">
        <w:rPr>
          <w:rFonts w:ascii="Liberation Serif" w:eastAsiaTheme="minorHAnsi" w:hAnsi="Liberation Serif" w:cs="Liberation Serif"/>
          <w:sz w:val="28"/>
          <w:szCs w:val="28"/>
          <w:lang w:eastAsia="en-US"/>
        </w:rPr>
        <w:t>«н</w:t>
      </w:r>
      <w:r w:rsidRPr="00FA2B08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аправление копии решения заявителю либо в</w:t>
      </w:r>
      <w:r w:rsidR="005838C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</w:t>
      </w:r>
      <w:r w:rsidRPr="00FA2B08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МФЦ»</w:t>
      </w: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–</w:t>
      </w:r>
      <w:r w:rsidRPr="00FA2B0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пят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ь рабочих</w:t>
      </w:r>
      <w:r w:rsidRPr="00FA2B0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дней с даты принятия решения </w:t>
      </w:r>
    </w:p>
    <w:p w14:paraId="1DF45E2D" w14:textId="4F3EA1CE" w:rsidR="00FC7C69" w:rsidRPr="002738F5" w:rsidRDefault="005838C3" w:rsidP="00FC7C6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57</w:t>
      </w:r>
      <w:r w:rsidR="00FC7C69" w:rsidRPr="002738F5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. Критерием рассмотрения заявления и документов, необходимых для предоставления государственной услуги, и принятия решения </w:t>
      </w:r>
      <w:r w:rsidR="00FA2B08" w:rsidRPr="002738F5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о</w:t>
      </w:r>
      <w:r w:rsidR="00FA2B08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 </w:t>
      </w:r>
      <w:r w:rsidR="00FC7C69" w:rsidRPr="002738F5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предоставлении либо об отказе в предоставлении государственной услуги </w:t>
      </w:r>
      <w:r w:rsidR="00FA2B08" w:rsidRPr="002738F5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и</w:t>
      </w:r>
      <w:r w:rsidR="00FA2B08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 </w:t>
      </w:r>
      <w:r w:rsidR="00FC7C69" w:rsidRPr="002738F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направления копии решения заявителю либо в </w:t>
      </w:r>
      <w:r w:rsidR="00FA2B08">
        <w:rPr>
          <w:rFonts w:ascii="Liberation Serif" w:eastAsiaTheme="minorHAnsi" w:hAnsi="Liberation Serif" w:cs="Liberation Serif"/>
          <w:sz w:val="28"/>
          <w:szCs w:val="28"/>
          <w:lang w:eastAsia="en-US"/>
        </w:rPr>
        <w:t>МФЦ</w:t>
      </w:r>
      <w:r w:rsidR="00FC7C69" w:rsidRPr="002738F5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являются зарегистрированные в управлении социальной политики заявление и документы, необходимые для предоставления государственной услуги. </w:t>
      </w:r>
    </w:p>
    <w:p w14:paraId="42CDA250" w14:textId="4C106F26" w:rsidR="00FC7C69" w:rsidRPr="002738F5" w:rsidRDefault="005838C3" w:rsidP="00FC7C6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58</w:t>
      </w:r>
      <w:r w:rsidR="00FC7C69" w:rsidRPr="002738F5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. Результатом административной процедуры является принятие начальником управления социальной политики или уполномоченным им лицом решения о</w:t>
      </w: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</w:t>
      </w:r>
      <w:r w:rsidR="00FC7C69" w:rsidRPr="002738F5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предоставлении либо об отказе в предоставлении государственной услуги и</w:t>
      </w: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</w:t>
      </w:r>
      <w:r w:rsidR="00FC7C69" w:rsidRPr="002738F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направление копии решения заявителю либо в </w:t>
      </w:r>
      <w:r w:rsidR="00FA2B08">
        <w:rPr>
          <w:rFonts w:ascii="Liberation Serif" w:eastAsiaTheme="minorHAnsi" w:hAnsi="Liberation Serif" w:cs="Liberation Serif"/>
          <w:sz w:val="28"/>
          <w:szCs w:val="28"/>
          <w:lang w:eastAsia="en-US"/>
        </w:rPr>
        <w:t>МФЦ</w:t>
      </w:r>
      <w:r w:rsidR="00FC7C69" w:rsidRPr="002738F5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.</w:t>
      </w:r>
    </w:p>
    <w:p w14:paraId="65D8B937" w14:textId="5ED100EE" w:rsidR="00FC7C69" w:rsidRPr="002738F5" w:rsidRDefault="005838C3" w:rsidP="00FC7C6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59</w:t>
      </w:r>
      <w:r w:rsidR="00FC7C69" w:rsidRPr="002738F5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. Способом фиксации результата выполнения административной процедуры является подписанное начальником управления социальной политики или уполномоченным им лицом решение о предоставлении либо отказе </w:t>
      </w:r>
      <w:r w:rsidRPr="002738F5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в</w:t>
      </w: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 </w:t>
      </w:r>
      <w:r w:rsidR="00FC7C69" w:rsidRPr="002738F5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предоставлении государственной услуги и направление копии решения заявителю.</w:t>
      </w:r>
    </w:p>
    <w:p w14:paraId="4646713C" w14:textId="77777777" w:rsidR="00FC7C69" w:rsidRPr="002738F5" w:rsidRDefault="00FC7C69" w:rsidP="00FC7C6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1772E71D" w14:textId="77777777" w:rsidR="00FC7C69" w:rsidRPr="002738F5" w:rsidRDefault="00FC7C69" w:rsidP="00FC7C69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738F5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Организация перечисления компенсации</w:t>
      </w:r>
    </w:p>
    <w:p w14:paraId="2E18EE9F" w14:textId="77777777" w:rsidR="00FC7C69" w:rsidRPr="002738F5" w:rsidRDefault="00FC7C69" w:rsidP="00FC7C6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0D870E40" w14:textId="6540A215" w:rsidR="00FC7C69" w:rsidRPr="002738F5" w:rsidRDefault="005838C3" w:rsidP="00FC7C6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60</w:t>
      </w:r>
      <w:r w:rsidR="00FC7C69" w:rsidRPr="002738F5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Основанием для начала административной процедуры является принятие начальником управления социальной политики или уполномоченным им лицом решения о предоставлении государственной услуги.</w:t>
      </w:r>
    </w:p>
    <w:p w14:paraId="5CCB279D" w14:textId="7B96EAA0" w:rsidR="00A63E88" w:rsidRPr="00A63E88" w:rsidRDefault="005838C3" w:rsidP="00A63E88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61</w:t>
      </w:r>
      <w:r w:rsidR="00FC7C69" w:rsidRPr="002738F5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. </w:t>
      </w:r>
      <w:r w:rsidR="00A63E88" w:rsidRPr="00A63E88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Должностное лицо управления социальной политики, определенное в соответствии с должностными регламентами государственных гражданских служащих, замещающих должности государственной гражданской службы в управлении социальной политики, ответственным за</w:t>
      </w:r>
      <w:r w:rsidR="00A63E88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о</w:t>
      </w:r>
      <w:r w:rsidR="00A63E88" w:rsidRPr="00A63E88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рганизаци</w:t>
      </w:r>
      <w:r w:rsidR="00A63E88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ю</w:t>
      </w:r>
      <w:r w:rsidR="00A63E88" w:rsidRPr="00A63E88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перечисления компенсации</w:t>
      </w:r>
      <w:r w:rsidR="00A63E88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:</w:t>
      </w:r>
    </w:p>
    <w:p w14:paraId="1199F3D3" w14:textId="77777777" w:rsidR="00FC7C69" w:rsidRPr="002738F5" w:rsidRDefault="00FC7C69" w:rsidP="00FC7C6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2738F5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1) </w:t>
      </w:r>
      <w:r w:rsidRPr="002738F5">
        <w:rPr>
          <w:rFonts w:ascii="Liberation Serif" w:eastAsiaTheme="minorHAnsi" w:hAnsi="Liberation Serif" w:cs="Liberation Serif"/>
          <w:sz w:val="28"/>
          <w:szCs w:val="28"/>
          <w:lang w:eastAsia="en-US"/>
        </w:rPr>
        <w:t>вносит</w:t>
      </w:r>
      <w:r w:rsidRPr="002738F5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в базу данных получателей</w:t>
      </w:r>
      <w:r w:rsidRPr="002738F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2738F5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информацию о способе перечисления </w:t>
      </w:r>
      <w:r w:rsidRPr="002738F5">
        <w:rPr>
          <w:rFonts w:ascii="Liberation Serif" w:eastAsiaTheme="minorHAnsi" w:hAnsi="Liberation Serif" w:cs="Liberation Serif"/>
          <w:sz w:val="28"/>
          <w:szCs w:val="28"/>
          <w:lang w:eastAsia="en-US"/>
        </w:rPr>
        <w:t>компенсации</w:t>
      </w:r>
      <w:r w:rsidRPr="002738F5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по выбору заявителя через организации почтовой связи, кредитные организации либо иные организации, осуществляющие деятельность по доставке социальных пособий;</w:t>
      </w:r>
    </w:p>
    <w:p w14:paraId="5A2B9142" w14:textId="77777777" w:rsidR="00FC7C69" w:rsidRPr="002738F5" w:rsidRDefault="00FC7C69" w:rsidP="00FC7C6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2738F5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2) начисляет суммы </w:t>
      </w:r>
      <w:r w:rsidRPr="002738F5">
        <w:rPr>
          <w:rFonts w:ascii="Liberation Serif" w:eastAsiaTheme="minorHAnsi" w:hAnsi="Liberation Serif" w:cs="Liberation Serif"/>
          <w:sz w:val="28"/>
          <w:szCs w:val="28"/>
          <w:lang w:eastAsia="en-US"/>
        </w:rPr>
        <w:t>компенсации</w:t>
      </w:r>
      <w:r w:rsidRPr="002738F5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в базе данных получателей.</w:t>
      </w:r>
    </w:p>
    <w:p w14:paraId="5470863D" w14:textId="77777777" w:rsidR="00FC7C69" w:rsidRPr="002738F5" w:rsidRDefault="00FC7C69" w:rsidP="00FC7C6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2738F5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Уведомление заявителя по результатам данной процедуры нормативными правовыми актами не установлено.</w:t>
      </w:r>
    </w:p>
    <w:p w14:paraId="7BDAB643" w14:textId="1E1352B2" w:rsidR="00FC7C69" w:rsidRPr="002738F5" w:rsidRDefault="00A63E88" w:rsidP="00FC7C6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62</w:t>
      </w:r>
      <w:r w:rsidR="00FC7C69" w:rsidRPr="002738F5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. Общий максимальный срок выполнения административной процедуры не должен превышать одного рабочего дня.</w:t>
      </w:r>
    </w:p>
    <w:p w14:paraId="108F1BF5" w14:textId="6658335B" w:rsidR="00FC7C69" w:rsidRPr="002738F5" w:rsidRDefault="00A63E88" w:rsidP="00FC7C6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63</w:t>
      </w:r>
      <w:r w:rsidR="00FC7C69" w:rsidRPr="002738F5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. Критерием о</w:t>
      </w:r>
      <w:r w:rsidR="00FC7C69" w:rsidRPr="002738F5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рганизации перечисления компенсации</w:t>
      </w:r>
      <w:r w:rsidR="00FC7C69" w:rsidRPr="002738F5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является принятие начальником управления социальной политики или уполномоченным им лицом решения о предоставлении государственной услуги.</w:t>
      </w:r>
    </w:p>
    <w:p w14:paraId="5D3043F8" w14:textId="60B708D7" w:rsidR="00FC7C69" w:rsidRPr="002738F5" w:rsidRDefault="00A63E88" w:rsidP="00FC7C6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lastRenderedPageBreak/>
        <w:t>64</w:t>
      </w:r>
      <w:r w:rsidR="00FC7C69" w:rsidRPr="002738F5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. Результатом административной процедуры является</w:t>
      </w:r>
      <w:r w:rsidR="00FC7C69" w:rsidRPr="002738F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внесение в базу данных получателей информации, необходимой для перечисления компенсации заявителю через кредитные организации, организации почтовой связи или организации, осуществляющие деятельность по доставке социальных пособий</w:t>
      </w:r>
      <w:r w:rsidR="00FC7C69" w:rsidRPr="002738F5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.</w:t>
      </w:r>
    </w:p>
    <w:p w14:paraId="1FAC6341" w14:textId="68DB17B0" w:rsidR="00FC7C69" w:rsidRPr="002738F5" w:rsidRDefault="00A63E88" w:rsidP="00FC7C6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65</w:t>
      </w:r>
      <w:r w:rsidR="00FC7C69" w:rsidRPr="002738F5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. Способом фиксации результата выполнения административной процедуры является внесенная в базу данных получателей информация, необходимая для перечисления </w:t>
      </w:r>
      <w:r w:rsidR="00FC7C69" w:rsidRPr="002738F5">
        <w:rPr>
          <w:rFonts w:ascii="Liberation Serif" w:eastAsiaTheme="minorHAnsi" w:hAnsi="Liberation Serif" w:cs="Liberation Serif"/>
          <w:sz w:val="28"/>
          <w:szCs w:val="28"/>
          <w:lang w:eastAsia="en-US"/>
        </w:rPr>
        <w:t>компенсации</w:t>
      </w:r>
      <w:r w:rsidR="00FC7C69" w:rsidRPr="002738F5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заявителю через кредитные организации, организации почтовой связи или организации, осуществляющие деятельность по доставке социальных пособий.</w:t>
      </w:r>
    </w:p>
    <w:p w14:paraId="5C9161FD" w14:textId="77777777" w:rsidR="008C5736" w:rsidRPr="002738F5" w:rsidRDefault="008C5736" w:rsidP="00FA5B57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14:paraId="6CA8BF53" w14:textId="77777777" w:rsidR="00D65303" w:rsidRPr="002738F5" w:rsidRDefault="00D65303" w:rsidP="00FA5B57">
      <w:pPr>
        <w:autoSpaceDE w:val="0"/>
        <w:autoSpaceDN w:val="0"/>
        <w:adjustRightInd w:val="0"/>
        <w:jc w:val="center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738F5">
        <w:rPr>
          <w:rFonts w:ascii="Liberation Serif" w:eastAsia="Calibri" w:hAnsi="Liberation Serif" w:cs="Liberation Serif"/>
          <w:sz w:val="28"/>
          <w:szCs w:val="28"/>
          <w:lang w:eastAsia="en-US"/>
        </w:rPr>
        <w:t>Порядок осуществления административных процедур (действий) в электронной форме, в том числе с использованием Единого портала</w:t>
      </w:r>
    </w:p>
    <w:p w14:paraId="20C0D588" w14:textId="77777777" w:rsidR="00D65303" w:rsidRPr="002738F5" w:rsidRDefault="00D65303" w:rsidP="00FA5B57">
      <w:pPr>
        <w:autoSpaceDE w:val="0"/>
        <w:autoSpaceDN w:val="0"/>
        <w:adjustRightInd w:val="0"/>
        <w:jc w:val="center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14:paraId="086D4F26" w14:textId="30AAB623" w:rsidR="00530163" w:rsidRDefault="00530163" w:rsidP="00FA5B57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>66</w:t>
      </w:r>
      <w:r w:rsidR="00633444" w:rsidRPr="002738F5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>. </w:t>
      </w:r>
      <w:r w:rsidRPr="00530163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>Порядок осуществления административных процедур (действий) в электронной форме, в том числе с использованием Единого портала, предусматривает выполнение административных процедур, указанных в пункте 38 настоящего регламента.</w:t>
      </w:r>
    </w:p>
    <w:p w14:paraId="25844A8D" w14:textId="77777777" w:rsidR="00530163" w:rsidRPr="00530163" w:rsidRDefault="00530163" w:rsidP="00530163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>67. </w:t>
      </w:r>
      <w:r w:rsidRPr="00530163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>Представление в установленном порядке информации заявителям и обеспечение доступа заявителей к сведениям о государственной услуге включает размещение информации о предоставлении государственной услуги в соответствии с пунктом 4 настоящего регламента на Едином портале, в региональном реестре, а также на официальном сайте управления социальной политики в сети Интернет.</w:t>
      </w:r>
    </w:p>
    <w:p w14:paraId="7B2372BB" w14:textId="3CF8D539" w:rsidR="00530163" w:rsidRPr="00530163" w:rsidRDefault="00530163" w:rsidP="00530163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</w:pPr>
      <w:r w:rsidRPr="00530163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>Информация на Едином портале, в региональном реестре, на официальном сайте управления социальной политики о порядке и сроках предоставления государственной услуги предоставляется заявителю бесплатно, без выполнения заявителем каких-либо требований, в том числе без использования программного обеспечения, установка которого на</w:t>
      </w:r>
      <w:r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 xml:space="preserve"> </w:t>
      </w:r>
      <w:r w:rsidRPr="00530163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>технические средства заявителя требует заключения лицензионного или иного соглашения с правообладателем программного обеспечения, предусматривающего взимание платы, регистрацию или авторизацию заявителя, или предоставление им</w:t>
      </w:r>
      <w:r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 xml:space="preserve"> </w:t>
      </w:r>
      <w:r w:rsidRPr="00530163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>персональных данных.</w:t>
      </w:r>
    </w:p>
    <w:p w14:paraId="19F56C18" w14:textId="2048078C" w:rsidR="00530163" w:rsidRPr="00530163" w:rsidRDefault="00530163" w:rsidP="00530163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</w:pPr>
      <w:r w:rsidRPr="00530163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>Доступ к информации о порядке и сроках предоставления государственной услуги осуществляется без выполнения заявителем каких-либо требований, в том числе без использования программного обеспечения, установка которого на технические средства заявителя требует заключения лицензионного или иного соглашения с правообладателем программного обеспечения, предусматривающего взимание платы, регистрацию или авторизацию заявителя или предоставление им</w:t>
      </w:r>
      <w:r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> </w:t>
      </w:r>
      <w:r w:rsidRPr="00530163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 xml:space="preserve">персональных данных. </w:t>
      </w:r>
    </w:p>
    <w:p w14:paraId="678AE0FF" w14:textId="63115392" w:rsidR="00530163" w:rsidRDefault="00530163" w:rsidP="00530163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>З</w:t>
      </w:r>
      <w:r w:rsidRPr="00530163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>апись на прием в</w:t>
      </w:r>
      <w:r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 xml:space="preserve"> </w:t>
      </w:r>
      <w:r w:rsidRPr="00530163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 xml:space="preserve">управление социальной политики для подачи заявления </w:t>
      </w:r>
      <w:r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>с</w:t>
      </w:r>
      <w:r w:rsidRPr="00530163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> использованием Единого портала, официального сайта управления социальной политики в сети Интернет не осуществляется.</w:t>
      </w:r>
    </w:p>
    <w:p w14:paraId="61F2A521" w14:textId="1236B209" w:rsidR="00530163" w:rsidRPr="00530163" w:rsidRDefault="00530163" w:rsidP="00530163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>68. </w:t>
      </w:r>
      <w:r w:rsidRPr="00530163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>Формирование запроса о предоставлении государственной услуги и направлени</w:t>
      </w:r>
      <w:r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>е</w:t>
      </w:r>
      <w:r w:rsidRPr="00530163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 xml:space="preserve"> документов, необходимых для предоставления государственной услуги (при реализации технической возможности)</w:t>
      </w:r>
      <w:r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>,</w:t>
      </w:r>
      <w:r w:rsidRPr="00530163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 xml:space="preserve"> осуществля</w:t>
      </w:r>
      <w:r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>ю</w:t>
      </w:r>
      <w:r w:rsidRPr="00530163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 xml:space="preserve">тся заявителем </w:t>
      </w:r>
      <w:r w:rsidRPr="00530163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lastRenderedPageBreak/>
        <w:t>посредством заполнения электронной формы заявления на Едином портале без необходимости дополнительной подачи заявления в какой-либо иной форме.</w:t>
      </w:r>
    </w:p>
    <w:p w14:paraId="34B5BCC1" w14:textId="77777777" w:rsidR="00530163" w:rsidRPr="00530163" w:rsidRDefault="00530163" w:rsidP="00530163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</w:pPr>
      <w:r w:rsidRPr="00530163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>На Едином портале размещаются образцы заполнения электронной формы заявления.</w:t>
      </w:r>
    </w:p>
    <w:p w14:paraId="3B1702D1" w14:textId="77777777" w:rsidR="00530163" w:rsidRPr="00530163" w:rsidRDefault="00530163" w:rsidP="00530163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</w:pPr>
      <w:r w:rsidRPr="00530163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>Форматно-логическая проверка сформированного заявления осуществляется автоматически после заполнения заявителем каждого из полей электронной формы заявления. При выявлении некорректно заполненного поля электронной формы заявления заявитель уведомляется о характере выявленной ошибки и порядке ее устранения посредством информационного сообщения непосредственно в электронной форме заявления.</w:t>
      </w:r>
    </w:p>
    <w:p w14:paraId="7CD3E96F" w14:textId="77777777" w:rsidR="00530163" w:rsidRPr="00530163" w:rsidRDefault="00530163" w:rsidP="00530163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</w:pPr>
      <w:r w:rsidRPr="00530163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>При формировании заявления заявителю обеспечивается:</w:t>
      </w:r>
    </w:p>
    <w:p w14:paraId="68AF3B89" w14:textId="77777777" w:rsidR="00530163" w:rsidRPr="00530163" w:rsidRDefault="00530163" w:rsidP="00530163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</w:pPr>
      <w:r w:rsidRPr="00530163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>возможность копирования и сохранения заявления и документов, необходимых для предоставления государственной услуги;</w:t>
      </w:r>
    </w:p>
    <w:p w14:paraId="258BEC7C" w14:textId="77777777" w:rsidR="00530163" w:rsidRPr="00530163" w:rsidRDefault="00530163" w:rsidP="00530163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</w:pPr>
      <w:r w:rsidRPr="00530163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>возможность печати на бумажном носителе копии электронной формы заявления;</w:t>
      </w:r>
    </w:p>
    <w:p w14:paraId="03FC123D" w14:textId="77777777" w:rsidR="00530163" w:rsidRPr="00530163" w:rsidRDefault="00530163" w:rsidP="00530163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</w:pPr>
      <w:r w:rsidRPr="00530163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>сохранение ранее введенных в электронную форму заявления значений в любой момент по желанию заявителя, в том числе при возникновении ошибок ввода и возврате для повторного ввода значений в электронную форму заявления;</w:t>
      </w:r>
    </w:p>
    <w:p w14:paraId="785462AF" w14:textId="029EB5A6" w:rsidR="00530163" w:rsidRPr="00530163" w:rsidRDefault="00530163" w:rsidP="00530163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</w:pPr>
      <w:r w:rsidRPr="00530163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>заполнение полей электронной формы заявления до начала ввода сведений заявителем с использованием сведений, размещенных в федеральной государственной информационной системе «Единая система идентификации и аутентификации в инфраструктуре, обеспечивающей информационно-технологическое взаимодействие информационных систем, используемых для предоставления государственных и муниципальных услуг в</w:t>
      </w:r>
      <w:r w:rsidR="00580358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 xml:space="preserve"> </w:t>
      </w:r>
      <w:r w:rsidRPr="00530163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>электронной форме» (далее – единая система идентификации и</w:t>
      </w:r>
      <w:r w:rsidR="00580358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 xml:space="preserve"> </w:t>
      </w:r>
      <w:r w:rsidRPr="00530163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>аутентификации), и сведений, опубликованных на Едином портале, официальном сайте Министерства социальной политики Свердловской области в сети Интернет, в части, касающейся сведений, отсутствующих в единой системе идентификации и аутентификации;</w:t>
      </w:r>
    </w:p>
    <w:p w14:paraId="585ABA13" w14:textId="77777777" w:rsidR="00530163" w:rsidRPr="00530163" w:rsidRDefault="00530163" w:rsidP="00530163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</w:pPr>
      <w:r w:rsidRPr="00530163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>возможность вернуться на любой из этапов заполнения электронной формы заявления без потери ранее введенной информации;</w:t>
      </w:r>
    </w:p>
    <w:p w14:paraId="2BA15753" w14:textId="77777777" w:rsidR="00530163" w:rsidRPr="00530163" w:rsidRDefault="00530163" w:rsidP="00530163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</w:pPr>
      <w:r w:rsidRPr="00530163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>возможность доступа заявителя на Едином портале к ранее поданным им заявлениям в течение не менее одного года, а также частично сформированных заявлений – в течение не менее 3 месяцев.</w:t>
      </w:r>
    </w:p>
    <w:p w14:paraId="215FEDFD" w14:textId="6B1A6D95" w:rsidR="00F60765" w:rsidRDefault="00530163" w:rsidP="00F60765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530163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>Сформированное и подписанное заявление и документы, необходимые для предоставления государственной услуги, направляются в управление социальной политики по месту жительства на территории Свердловской области, посредством Единого портала</w:t>
      </w:r>
      <w:r w:rsidR="00633444" w:rsidRPr="002738F5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(при реализации технической возможности).</w:t>
      </w:r>
    </w:p>
    <w:p w14:paraId="24BEE7D7" w14:textId="77777777" w:rsidR="00F60765" w:rsidRPr="00F60765" w:rsidRDefault="00F60765" w:rsidP="00F60765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69. </w:t>
      </w:r>
      <w:r w:rsidRPr="00F60765">
        <w:rPr>
          <w:rFonts w:ascii="Liberation Serif" w:eastAsia="Calibri" w:hAnsi="Liberation Serif" w:cs="Liberation Serif"/>
          <w:sz w:val="28"/>
          <w:szCs w:val="28"/>
          <w:lang w:eastAsia="en-US"/>
        </w:rPr>
        <w:t>Прием и регистрация запроса и документов, необходимых для предоставления государственной услуги (при реализации технической возможности) осуществляется Управлением социальной политики и включает:</w:t>
      </w:r>
    </w:p>
    <w:p w14:paraId="4AD0DF33" w14:textId="77777777" w:rsidR="00F60765" w:rsidRPr="00F60765" w:rsidRDefault="00F60765" w:rsidP="00F60765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bCs/>
          <w:sz w:val="28"/>
          <w:szCs w:val="28"/>
          <w:lang w:eastAsia="en-US"/>
        </w:rPr>
      </w:pPr>
      <w:r w:rsidRPr="00F60765">
        <w:rPr>
          <w:rFonts w:ascii="Liberation Serif" w:eastAsia="Calibri" w:hAnsi="Liberation Serif" w:cs="Liberation Serif"/>
          <w:bCs/>
          <w:sz w:val="28"/>
          <w:szCs w:val="28"/>
          <w:lang w:eastAsia="en-US"/>
        </w:rPr>
        <w:t>прием заявления и документов, необходимых для предоставления государственной услуги;</w:t>
      </w:r>
    </w:p>
    <w:p w14:paraId="4A0F74EE" w14:textId="77777777" w:rsidR="00F60765" w:rsidRPr="00F60765" w:rsidRDefault="00F60765" w:rsidP="00F60765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F60765">
        <w:rPr>
          <w:rFonts w:ascii="Liberation Serif" w:eastAsia="Calibri" w:hAnsi="Liberation Serif" w:cs="Liberation Serif"/>
          <w:bCs/>
          <w:sz w:val="28"/>
          <w:szCs w:val="28"/>
          <w:lang w:eastAsia="en-US"/>
        </w:rPr>
        <w:t xml:space="preserve">проверка </w:t>
      </w:r>
      <w:r w:rsidRPr="00F60765">
        <w:rPr>
          <w:rFonts w:ascii="Liberation Serif" w:eastAsia="Calibri" w:hAnsi="Liberation Serif" w:cs="Liberation Serif"/>
          <w:sz w:val="28"/>
          <w:szCs w:val="28"/>
          <w:lang w:eastAsia="en-US"/>
        </w:rPr>
        <w:t>наличия электронной подписи в заявлении и документах, необходимых для предоставления государственной услуги;</w:t>
      </w:r>
    </w:p>
    <w:p w14:paraId="4E059A4A" w14:textId="77777777" w:rsidR="00F60765" w:rsidRPr="00F60765" w:rsidRDefault="00F60765" w:rsidP="00F60765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bCs/>
          <w:sz w:val="28"/>
          <w:szCs w:val="28"/>
          <w:lang w:eastAsia="en-US"/>
        </w:rPr>
      </w:pPr>
      <w:r w:rsidRPr="00F60765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 xml:space="preserve">проверка </w:t>
      </w:r>
      <w:r w:rsidRPr="00F60765">
        <w:rPr>
          <w:rFonts w:ascii="Liberation Serif" w:eastAsia="Calibri" w:hAnsi="Liberation Serif" w:cs="Liberation Serif"/>
          <w:bCs/>
          <w:sz w:val="28"/>
          <w:szCs w:val="28"/>
          <w:lang w:eastAsia="en-US"/>
        </w:rPr>
        <w:t xml:space="preserve">действительности усиленной квалифицированной электронной подписи, если </w:t>
      </w:r>
      <w:r w:rsidRPr="00F60765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заявление и документы, необходимые для предоставления государственной услуги, подписаны </w:t>
      </w:r>
      <w:r w:rsidRPr="00F60765">
        <w:rPr>
          <w:rFonts w:ascii="Liberation Serif" w:eastAsia="Calibri" w:hAnsi="Liberation Serif" w:cs="Liberation Serif"/>
          <w:bCs/>
          <w:sz w:val="28"/>
          <w:szCs w:val="28"/>
          <w:lang w:eastAsia="en-US"/>
        </w:rPr>
        <w:t>усиленной квалифицированной электронной подписью;</w:t>
      </w:r>
    </w:p>
    <w:p w14:paraId="47FCDBD4" w14:textId="77777777" w:rsidR="00F60765" w:rsidRPr="00F60765" w:rsidRDefault="00F60765" w:rsidP="00F60765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F60765">
        <w:rPr>
          <w:rFonts w:ascii="Liberation Serif" w:eastAsia="Calibri" w:hAnsi="Liberation Serif" w:cs="Liberation Serif"/>
          <w:bCs/>
          <w:sz w:val="28"/>
          <w:szCs w:val="28"/>
          <w:lang w:eastAsia="en-US"/>
        </w:rPr>
        <w:t xml:space="preserve">регистрация </w:t>
      </w:r>
      <w:r w:rsidRPr="00F60765">
        <w:rPr>
          <w:rFonts w:ascii="Liberation Serif" w:eastAsia="Calibri" w:hAnsi="Liberation Serif" w:cs="Liberation Serif"/>
          <w:sz w:val="28"/>
          <w:szCs w:val="28"/>
          <w:lang w:eastAsia="en-US"/>
        </w:rPr>
        <w:t>заявления, подписанного электронной подписью.</w:t>
      </w:r>
    </w:p>
    <w:p w14:paraId="4A8A30C7" w14:textId="77777777" w:rsidR="00F60765" w:rsidRPr="00F60765" w:rsidRDefault="00F60765" w:rsidP="00F60765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bCs/>
          <w:sz w:val="28"/>
          <w:szCs w:val="28"/>
          <w:lang w:eastAsia="en-US"/>
        </w:rPr>
      </w:pPr>
      <w:r w:rsidRPr="00F60765">
        <w:rPr>
          <w:rFonts w:ascii="Liberation Serif" w:eastAsia="Calibri" w:hAnsi="Liberation Serif" w:cs="Liberation Serif"/>
          <w:bCs/>
          <w:sz w:val="28"/>
          <w:szCs w:val="28"/>
          <w:lang w:eastAsia="en-US"/>
        </w:rPr>
        <w:t>Проверка действительности простой или усиленной квалифицированной электронной подписи может осуществляться должностным лицом управления социальной политики, ответственным за предоставление государственной услуги, самостоятельно с использованием имеющихся средств электронной подписи или средств информационной системы головного удостоверяющего центра, которая входит в состав инфраструктуры, обеспечивающей информационно-технологическое взаимодействие информационных систем, используемых для предоставления государственных услуг, или с использованием средств информационной системы аккредитованного удостоверяющего центра.</w:t>
      </w:r>
    </w:p>
    <w:p w14:paraId="327E1730" w14:textId="77777777" w:rsidR="00F60765" w:rsidRPr="00F60765" w:rsidRDefault="00F60765" w:rsidP="00F60765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bCs/>
          <w:sz w:val="28"/>
          <w:szCs w:val="28"/>
          <w:lang w:eastAsia="en-US"/>
        </w:rPr>
      </w:pPr>
      <w:r w:rsidRPr="00F60765">
        <w:rPr>
          <w:rFonts w:ascii="Liberation Serif" w:eastAsia="Calibri" w:hAnsi="Liberation Serif" w:cs="Liberation Serif"/>
          <w:bCs/>
          <w:sz w:val="28"/>
          <w:szCs w:val="28"/>
          <w:lang w:eastAsia="en-US"/>
        </w:rPr>
        <w:t>В рамках действий, связанных с проверкой действительности усиленной квалифицированной электронной подписи заявителя, осуществляется проверка соблюдения следующих условий:</w:t>
      </w:r>
    </w:p>
    <w:p w14:paraId="2A4C5E90" w14:textId="1F5FC518" w:rsidR="00F60765" w:rsidRPr="00F60765" w:rsidRDefault="00F60765" w:rsidP="00F60765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bCs/>
          <w:sz w:val="28"/>
          <w:szCs w:val="28"/>
          <w:lang w:eastAsia="en-US"/>
        </w:rPr>
      </w:pPr>
      <w:r w:rsidRPr="00F60765">
        <w:rPr>
          <w:rFonts w:ascii="Liberation Serif" w:eastAsia="Calibri" w:hAnsi="Liberation Serif" w:cs="Liberation Serif"/>
          <w:bCs/>
          <w:sz w:val="28"/>
          <w:szCs w:val="28"/>
          <w:lang w:eastAsia="en-US"/>
        </w:rPr>
        <w:t>квалифицированный сертификат ключа проверки электронной подписи (далее</w:t>
      </w:r>
      <w:r>
        <w:rPr>
          <w:rFonts w:ascii="Liberation Serif" w:eastAsia="Calibri" w:hAnsi="Liberation Serif" w:cs="Liberation Serif"/>
          <w:bCs/>
          <w:sz w:val="28"/>
          <w:szCs w:val="28"/>
          <w:lang w:eastAsia="en-US"/>
        </w:rPr>
        <w:t xml:space="preserve"> </w:t>
      </w:r>
      <w:r w:rsidRPr="00F60765">
        <w:rPr>
          <w:rFonts w:ascii="Liberation Serif" w:eastAsia="Calibri" w:hAnsi="Liberation Serif" w:cs="Liberation Serif"/>
          <w:bCs/>
          <w:sz w:val="28"/>
          <w:szCs w:val="28"/>
          <w:lang w:eastAsia="en-US"/>
        </w:rPr>
        <w:t>– квалифицированный сертификат) создан и выдан аккредитованным удостоверяющим центром, аккредитация которого действительна на день выдачи указанного сертификата;</w:t>
      </w:r>
    </w:p>
    <w:p w14:paraId="4ED470C9" w14:textId="77777777" w:rsidR="00F60765" w:rsidRPr="00F60765" w:rsidRDefault="00F60765" w:rsidP="00F60765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bCs/>
          <w:sz w:val="28"/>
          <w:szCs w:val="28"/>
          <w:lang w:eastAsia="en-US"/>
        </w:rPr>
      </w:pPr>
      <w:r w:rsidRPr="00F60765">
        <w:rPr>
          <w:rFonts w:ascii="Liberation Serif" w:eastAsia="Calibri" w:hAnsi="Liberation Serif" w:cs="Liberation Serif"/>
          <w:bCs/>
          <w:sz w:val="28"/>
          <w:szCs w:val="28"/>
          <w:lang w:eastAsia="en-US"/>
        </w:rPr>
        <w:t>квалифицированный сертификат действителен на момент подписания заявления (при наличии достоверной информации о моменте подписания заявления) или на день проверки действительности указанного сертификата, если момент подписания заявления не определен;</w:t>
      </w:r>
    </w:p>
    <w:p w14:paraId="46F7AAE2" w14:textId="1EF73401" w:rsidR="00F60765" w:rsidRPr="00F60765" w:rsidRDefault="00F60765" w:rsidP="00F60765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bCs/>
          <w:sz w:val="28"/>
          <w:szCs w:val="28"/>
          <w:lang w:eastAsia="en-US"/>
        </w:rPr>
      </w:pPr>
      <w:r w:rsidRPr="00F60765">
        <w:rPr>
          <w:rFonts w:ascii="Liberation Serif" w:eastAsia="Calibri" w:hAnsi="Liberation Serif" w:cs="Liberation Serif"/>
          <w:bCs/>
          <w:sz w:val="28"/>
          <w:szCs w:val="28"/>
          <w:lang w:eastAsia="en-US"/>
        </w:rPr>
        <w:t>имеется положительный результат проверки принадлежности владельцу квалифицированного сертификата простой или усиленной квалифицированной электронной подписи, с помощью которой подписано заявление о предоставлении государственной услуги, и подтверждено отсутствие изменений, внесенных в него после его подписания. При этом проверка осуществляется с использованием средств электронной подписи, получивших подтверждение соответствия требованиям, установленным в соответствии с Федеральным законом от 6 апреля 2011 года № 63-ФЗ «Об</w:t>
      </w:r>
      <w:r w:rsidR="0019693F">
        <w:rPr>
          <w:rFonts w:ascii="Liberation Serif" w:eastAsia="Calibri" w:hAnsi="Liberation Serif" w:cs="Liberation Serif"/>
          <w:bCs/>
          <w:sz w:val="28"/>
          <w:szCs w:val="28"/>
          <w:lang w:eastAsia="en-US"/>
        </w:rPr>
        <w:t xml:space="preserve"> </w:t>
      </w:r>
      <w:r w:rsidRPr="00F60765">
        <w:rPr>
          <w:rFonts w:ascii="Liberation Serif" w:eastAsia="Calibri" w:hAnsi="Liberation Serif" w:cs="Liberation Serif"/>
          <w:bCs/>
          <w:sz w:val="28"/>
          <w:szCs w:val="28"/>
          <w:lang w:eastAsia="en-US"/>
        </w:rPr>
        <w:t>электронной подписи», и с использованием квалифицированного сертификата лица, подписавшего указанные заявления;</w:t>
      </w:r>
    </w:p>
    <w:p w14:paraId="26636E1B" w14:textId="77777777" w:rsidR="00F60765" w:rsidRPr="00F60765" w:rsidRDefault="00F60765" w:rsidP="00F60765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bCs/>
          <w:sz w:val="28"/>
          <w:szCs w:val="28"/>
          <w:lang w:eastAsia="en-US"/>
        </w:rPr>
      </w:pPr>
      <w:r w:rsidRPr="00F60765">
        <w:rPr>
          <w:rFonts w:ascii="Liberation Serif" w:eastAsia="Calibri" w:hAnsi="Liberation Serif" w:cs="Liberation Serif"/>
          <w:bCs/>
          <w:sz w:val="28"/>
          <w:szCs w:val="28"/>
          <w:lang w:eastAsia="en-US"/>
        </w:rPr>
        <w:t>усиленная квалифицированная электронная подпись используется с учетом ограничений, содержащихся в квалифицированном сертификате лица, подписывающего заявление о предоставлении государственной услуги (если такие ограничения установлены).</w:t>
      </w:r>
    </w:p>
    <w:p w14:paraId="4F83B8A8" w14:textId="77777777" w:rsidR="00F60765" w:rsidRPr="00F60765" w:rsidRDefault="00F60765" w:rsidP="00F60765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F60765">
        <w:rPr>
          <w:rFonts w:ascii="Liberation Serif" w:eastAsia="Calibri" w:hAnsi="Liberation Serif" w:cs="Liberation Serif"/>
          <w:sz w:val="28"/>
          <w:szCs w:val="28"/>
          <w:lang w:eastAsia="en-US"/>
        </w:rPr>
        <w:t>Документы, необходимые для предоставления государственной услуги, представленные в форме электронных документов и подписанные усиленной квалифицированной электронной подписью, признаются электронными документами, равнозначными документам на бумажном носителе, и исключают необходимость их представления в бумажном виде.</w:t>
      </w:r>
    </w:p>
    <w:p w14:paraId="0B4FDD60" w14:textId="77777777" w:rsidR="00F60765" w:rsidRPr="00F60765" w:rsidRDefault="00F60765" w:rsidP="00F60765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F60765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>При получении заявления в электронной форме в автоматическом режиме осуществляется форматно-логический контроль заявления, проверяется наличие оснований для отказа в приеме заявления, указанных в пункте 22 настоящего регламента, а также осуществляются следующие действия:</w:t>
      </w:r>
    </w:p>
    <w:p w14:paraId="11EC6546" w14:textId="77777777" w:rsidR="00F60765" w:rsidRPr="00F60765" w:rsidRDefault="00F60765" w:rsidP="00F60765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F60765">
        <w:rPr>
          <w:rFonts w:ascii="Liberation Serif" w:eastAsia="Calibri" w:hAnsi="Liberation Serif" w:cs="Liberation Serif"/>
          <w:sz w:val="28"/>
          <w:szCs w:val="28"/>
          <w:lang w:eastAsia="en-US"/>
        </w:rPr>
        <w:t>1) при наличии хотя бы одного из указанных оснований должностное лицо, ответственное за прием и регистрацию заявления и документов, необходимых для предоставления государственной услуги, в срок не позднее рабочего дня, следующего за днем поступления заявления и документов, необходимых для предоставления государственной услуги, в управление социальной политики, подготавливает и направляет электронное сообщение о невозможности принятия заявления;</w:t>
      </w:r>
    </w:p>
    <w:p w14:paraId="34F5E727" w14:textId="65FC4102" w:rsidR="00F60765" w:rsidRPr="00F60765" w:rsidRDefault="00F60765" w:rsidP="00F60765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F60765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2) при отсутствии указанных оснований заявителю сообщается </w:t>
      </w:r>
      <w:r w:rsidR="0019693F" w:rsidRPr="00F60765">
        <w:rPr>
          <w:rFonts w:ascii="Liberation Serif" w:eastAsia="Calibri" w:hAnsi="Liberation Serif" w:cs="Liberation Serif"/>
          <w:sz w:val="28"/>
          <w:szCs w:val="28"/>
          <w:lang w:eastAsia="en-US"/>
        </w:rPr>
        <w:t>уникальный номер</w:t>
      </w:r>
      <w:r w:rsidR="0019693F">
        <w:rPr>
          <w:rFonts w:ascii="Liberation Serif" w:eastAsia="Calibri" w:hAnsi="Liberation Serif" w:cs="Liberation Serif"/>
          <w:sz w:val="28"/>
          <w:szCs w:val="28"/>
          <w:lang w:eastAsia="en-US"/>
        </w:rPr>
        <w:t>,</w:t>
      </w:r>
      <w:r w:rsidR="0019693F" w:rsidRPr="00F60765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F60765">
        <w:rPr>
          <w:rFonts w:ascii="Liberation Serif" w:eastAsia="Calibri" w:hAnsi="Liberation Serif" w:cs="Liberation Serif"/>
          <w:sz w:val="28"/>
          <w:szCs w:val="28"/>
          <w:lang w:eastAsia="en-US"/>
        </w:rPr>
        <w:t>присвоенный заявлению в электронной форме, по которому в</w:t>
      </w:r>
      <w:r w:rsidRPr="00F60765">
        <w:rPr>
          <w:rFonts w:ascii="Liberation Serif" w:eastAsia="Calibri" w:hAnsi="Liberation Serif" w:cs="Liberation Serif"/>
          <w:sz w:val="28"/>
          <w:szCs w:val="28"/>
          <w:lang w:val="en-US" w:eastAsia="en-US"/>
        </w:rPr>
        <w:t> </w:t>
      </w:r>
      <w:r w:rsidRPr="00F60765">
        <w:rPr>
          <w:rFonts w:ascii="Liberation Serif" w:eastAsia="Calibri" w:hAnsi="Liberation Serif" w:cs="Liberation Serif"/>
          <w:sz w:val="28"/>
          <w:szCs w:val="28"/>
          <w:lang w:eastAsia="en-US"/>
        </w:rPr>
        <w:t>соответствующем разделе Единого портала заявителю будет представлена информация о ходе рассмотрения указанного заявления.</w:t>
      </w:r>
    </w:p>
    <w:p w14:paraId="58B189E6" w14:textId="665050AD" w:rsidR="00F60765" w:rsidRPr="00F60765" w:rsidRDefault="00F60765" w:rsidP="00F60765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F60765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Прием и регистрация заявления осуществляются должностным лицом управления социальной политики, ответственным за прием и регистрацию заявления и документов, необходимых для предоставления государственной услуги, в порядке, предусмотренном пунктами </w:t>
      </w:r>
      <w:r w:rsidR="0019693F">
        <w:rPr>
          <w:rFonts w:ascii="Liberation Serif" w:eastAsia="Calibri" w:hAnsi="Liberation Serif" w:cs="Liberation Serif"/>
          <w:sz w:val="28"/>
          <w:szCs w:val="28"/>
          <w:lang w:eastAsia="en-US"/>
        </w:rPr>
        <w:t>41</w:t>
      </w:r>
      <w:r w:rsidRPr="00F60765">
        <w:rPr>
          <w:rFonts w:ascii="Liberation Serif" w:eastAsia="Calibri" w:hAnsi="Liberation Serif" w:cs="Liberation Serif"/>
          <w:sz w:val="28"/>
          <w:szCs w:val="28"/>
          <w:lang w:eastAsia="en-US"/>
        </w:rPr>
        <w:t>–4</w:t>
      </w:r>
      <w:r w:rsidR="0019693F">
        <w:rPr>
          <w:rFonts w:ascii="Liberation Serif" w:eastAsia="Calibri" w:hAnsi="Liberation Serif" w:cs="Liberation Serif"/>
          <w:sz w:val="28"/>
          <w:szCs w:val="28"/>
          <w:lang w:eastAsia="en-US"/>
        </w:rPr>
        <w:t>2</w:t>
      </w:r>
      <w:r w:rsidRPr="00F60765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настоящего регламента.</w:t>
      </w:r>
    </w:p>
    <w:p w14:paraId="2E042861" w14:textId="77777777" w:rsidR="00F60765" w:rsidRPr="00F60765" w:rsidRDefault="00F60765" w:rsidP="00F60765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F60765">
        <w:rPr>
          <w:rFonts w:ascii="Liberation Serif" w:eastAsia="Calibri" w:hAnsi="Liberation Serif" w:cs="Liberation Serif"/>
          <w:sz w:val="28"/>
          <w:szCs w:val="28"/>
          <w:lang w:eastAsia="en-US"/>
        </w:rPr>
        <w:t>Максимальный срок регистрации заявления, подписанного электронной подписью, – один рабочий день с даты поступления в управление социальной политики.</w:t>
      </w:r>
    </w:p>
    <w:p w14:paraId="708DD353" w14:textId="77777777" w:rsidR="00F60765" w:rsidRPr="00F60765" w:rsidRDefault="00F60765" w:rsidP="00F60765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F60765">
        <w:rPr>
          <w:rFonts w:ascii="Liberation Serif" w:eastAsia="Calibri" w:hAnsi="Liberation Serif" w:cs="Liberation Serif"/>
          <w:sz w:val="28"/>
          <w:szCs w:val="28"/>
          <w:lang w:eastAsia="en-US"/>
        </w:rPr>
        <w:t>После принятия заявления должностным лицом управления социальной политики статус заявления в личном кабинете на Едином портале обновляется до</w:t>
      </w:r>
      <w:r w:rsidRPr="00F60765">
        <w:rPr>
          <w:rFonts w:ascii="Liberation Serif" w:eastAsia="Calibri" w:hAnsi="Liberation Serif" w:cs="Liberation Serif"/>
          <w:sz w:val="28"/>
          <w:szCs w:val="28"/>
          <w:lang w:val="en-US" w:eastAsia="en-US"/>
        </w:rPr>
        <w:t> </w:t>
      </w:r>
      <w:r w:rsidRPr="00F60765">
        <w:rPr>
          <w:rFonts w:ascii="Liberation Serif" w:eastAsia="Calibri" w:hAnsi="Liberation Serif" w:cs="Liberation Serif"/>
          <w:sz w:val="28"/>
          <w:szCs w:val="28"/>
          <w:lang w:eastAsia="en-US"/>
        </w:rPr>
        <w:t>статуса «принято».</w:t>
      </w:r>
    </w:p>
    <w:p w14:paraId="5A44980E" w14:textId="72530BA3" w:rsidR="00F60765" w:rsidRDefault="00F60765" w:rsidP="00F60765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F60765">
        <w:rPr>
          <w:rFonts w:ascii="Liberation Serif" w:eastAsia="Calibri" w:hAnsi="Liberation Serif" w:cs="Liberation Serif"/>
          <w:sz w:val="28"/>
          <w:szCs w:val="28"/>
          <w:lang w:eastAsia="en-US"/>
        </w:rPr>
        <w:t>7</w:t>
      </w:r>
      <w:r w:rsidR="0019693F">
        <w:rPr>
          <w:rFonts w:ascii="Liberation Serif" w:eastAsia="Calibri" w:hAnsi="Liberation Serif" w:cs="Liberation Serif"/>
          <w:sz w:val="28"/>
          <w:szCs w:val="28"/>
          <w:lang w:eastAsia="en-US"/>
        </w:rPr>
        <w:t>0</w:t>
      </w:r>
      <w:r w:rsidRPr="00F60765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. Получение заявителем сведений о ходе выполнения запроса о предоставлении государственной услуги (при реализации технической возможности) включает получение из </w:t>
      </w:r>
      <w:r w:rsidRPr="00F60765">
        <w:rPr>
          <w:rFonts w:ascii="Liberation Serif" w:eastAsia="Calibri" w:hAnsi="Liberation Serif" w:cs="Liberation Serif"/>
          <w:sz w:val="28"/>
          <w:szCs w:val="28"/>
          <w:lang w:eastAsia="en-US" w:bidi="ru-RU"/>
        </w:rPr>
        <w:t xml:space="preserve">управления социальной политики на адрес электронной почты или с использованием средств Единого портала (по выбору заявителя) уведомления о приеме и регистрации заявления и документов, необходимых для предоставления государственной услуги, или об отказе в приеме заявления и документов, необходимых для предоставления государственной услуги в срок, </w:t>
      </w:r>
      <w:r w:rsidRPr="00F60765">
        <w:rPr>
          <w:rFonts w:ascii="Liberation Serif" w:eastAsia="Calibri" w:hAnsi="Liberation Serif" w:cs="Liberation Serif"/>
          <w:sz w:val="28"/>
          <w:szCs w:val="28"/>
          <w:lang w:eastAsia="en-US"/>
        </w:rPr>
        <w:t>не позднее рабочего дня, следующего за днем поступления в</w:t>
      </w:r>
      <w:r w:rsidR="0019693F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F60765">
        <w:rPr>
          <w:rFonts w:ascii="Liberation Serif" w:eastAsia="Calibri" w:hAnsi="Liberation Serif" w:cs="Liberation Serif"/>
          <w:sz w:val="28"/>
          <w:szCs w:val="28"/>
          <w:lang w:eastAsia="en-US"/>
        </w:rPr>
        <w:t>управление социальной политики заявления и документов, необходимых для предоставления государственной услуги, в форме электронных документов.</w:t>
      </w:r>
    </w:p>
    <w:p w14:paraId="509B8DD2" w14:textId="6FEAD461" w:rsidR="00223B5A" w:rsidRPr="00223B5A" w:rsidRDefault="00223B5A" w:rsidP="00223B5A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23B5A">
        <w:rPr>
          <w:rFonts w:ascii="Liberation Serif" w:eastAsia="Calibri" w:hAnsi="Liberation Serif" w:cs="Liberation Serif"/>
          <w:sz w:val="28"/>
          <w:szCs w:val="28"/>
          <w:lang w:eastAsia="en-US"/>
        </w:rPr>
        <w:t>7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1</w:t>
      </w:r>
      <w:r w:rsidRPr="00223B5A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. Получение заявителем решения управления социальной политики о предоставлении либо об отказе в предоставлении государственной услуги в форме электронного документа (при реализации технической возможности) включает получение из </w:t>
      </w:r>
      <w:r w:rsidRPr="00223B5A">
        <w:rPr>
          <w:rFonts w:ascii="Liberation Serif" w:eastAsia="Calibri" w:hAnsi="Liberation Serif" w:cs="Liberation Serif"/>
          <w:sz w:val="28"/>
          <w:szCs w:val="28"/>
          <w:lang w:eastAsia="en-US" w:bidi="ru-RU"/>
        </w:rPr>
        <w:t xml:space="preserve">управления социальной политики на адрес электронной почты или с использованием средств Единого портала (по выбору заявителя) сканированного образа решения </w:t>
      </w:r>
      <w:r w:rsidRPr="00223B5A">
        <w:rPr>
          <w:rFonts w:ascii="Liberation Serif" w:eastAsia="Calibri" w:hAnsi="Liberation Serif" w:cs="Liberation Serif"/>
          <w:sz w:val="28"/>
          <w:szCs w:val="28"/>
          <w:lang w:eastAsia="en-US"/>
        </w:rPr>
        <w:t>о предоставлении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,</w:t>
      </w:r>
      <w:r w:rsidRPr="00223B5A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либо об отказе в предоставлении государственной услуги.</w:t>
      </w:r>
    </w:p>
    <w:p w14:paraId="24DB1AD7" w14:textId="59226FAB" w:rsidR="00633444" w:rsidRPr="002738F5" w:rsidRDefault="00633444" w:rsidP="00F60765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14:paraId="123020C8" w14:textId="09A434E2" w:rsidR="00223B5A" w:rsidRPr="005845B3" w:rsidRDefault="00223B5A" w:rsidP="00181A98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845B3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Порядок выполнения административных процедур (действий) МФЦ, в</w:t>
      </w:r>
      <w:r w:rsidR="00596F6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5845B3">
        <w:rPr>
          <w:rFonts w:ascii="Liberation Serif" w:eastAsiaTheme="minorHAnsi" w:hAnsi="Liberation Serif" w:cs="Liberation Serif"/>
          <w:sz w:val="28"/>
          <w:szCs w:val="28"/>
          <w:lang w:eastAsia="en-US"/>
        </w:rPr>
        <w:t>том</w:t>
      </w:r>
      <w:r w:rsidR="00596F6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5845B3">
        <w:rPr>
          <w:rFonts w:ascii="Liberation Serif" w:eastAsiaTheme="minorHAnsi" w:hAnsi="Liberation Serif" w:cs="Liberation Serif"/>
          <w:sz w:val="28"/>
          <w:szCs w:val="28"/>
          <w:lang w:eastAsia="en-US"/>
        </w:rPr>
        <w:t>числе административных процедур (действий), выполняемых МФЦ</w:t>
      </w:r>
      <w:r w:rsidR="00596F6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5845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 предоставлении государственной услуги в полном объеме и</w:t>
      </w:r>
      <w:r w:rsidR="00596F6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5845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</w:t>
      </w:r>
      <w:r w:rsidR="00596F6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5845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предоставлении государственной услуги посредством комплексного</w:t>
      </w:r>
      <w:r w:rsidR="00596F6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5845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запроса</w:t>
      </w:r>
    </w:p>
    <w:p w14:paraId="5B66410B" w14:textId="77777777" w:rsidR="00223B5A" w:rsidRPr="00223B5A" w:rsidRDefault="00223B5A" w:rsidP="00223B5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7CDA1929" w14:textId="1CB41536" w:rsidR="00223B5A" w:rsidRPr="00223B5A" w:rsidRDefault="0068681A" w:rsidP="00223B5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72</w:t>
      </w:r>
      <w:r w:rsidR="00223B5A" w:rsidRPr="00223B5A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</w:t>
      </w:r>
      <w:r w:rsidR="00223B5A" w:rsidRPr="00223B5A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Предоставление государственной услуги в МФЦ осуществляется при наличии заключенного соглашения о взаимодействии между управлением социальной политики и МФЦ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на дату подачи заяв</w:t>
      </w:r>
      <w:r w:rsidR="00223B5A" w:rsidRPr="00223B5A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ления.</w:t>
      </w:r>
    </w:p>
    <w:p w14:paraId="560435C0" w14:textId="5954B7A1" w:rsidR="00223B5A" w:rsidRPr="00223B5A" w:rsidRDefault="0068681A" w:rsidP="00223B5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73</w:t>
      </w:r>
      <w:r w:rsidR="00223B5A" w:rsidRPr="00223B5A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</w:t>
      </w:r>
      <w:r w:rsidR="00223B5A" w:rsidRPr="00223B5A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Информация о предоставлении государственной услуги размещается в соответствии с пунктом 4 настоящего регламента на официальном сайте МФЦ в сети Интернет, а также на официальном сайте Министерства социальной политики Свердловской области в сети Интернет и предоставляется заявителю бесплатно.</w:t>
      </w:r>
    </w:p>
    <w:p w14:paraId="7A8EEA54" w14:textId="2D3FDDCF" w:rsidR="00223B5A" w:rsidRPr="00223B5A" w:rsidRDefault="0068681A" w:rsidP="00223B5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74</w:t>
      </w:r>
      <w:r w:rsidR="00223B5A" w:rsidRPr="00223B5A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Предоставление государственной услуги посредством комплексного запроса в управление социальной политики не осуществляется.</w:t>
      </w:r>
    </w:p>
    <w:p w14:paraId="57C081B7" w14:textId="220DFA71" w:rsidR="00223B5A" w:rsidRPr="00223B5A" w:rsidRDefault="0068681A" w:rsidP="00223B5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75</w:t>
      </w:r>
      <w:r w:rsidR="00223B5A" w:rsidRPr="00223B5A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Основанием для начала административной процедуры «</w:t>
      </w:r>
      <w:r w:rsidR="007128F9" w:rsidRPr="007128F9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прием заявления и документов, необходимых для предоставления государственной услуги</w:t>
      </w:r>
      <w:r w:rsidR="00223B5A" w:rsidRPr="00223B5A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»</w:t>
      </w:r>
      <w:r w:rsidR="00223B5A" w:rsidRPr="00223B5A">
        <w:rPr>
          <w:rFonts w:ascii="Liberation Serif" w:eastAsiaTheme="minorHAnsi" w:hAnsi="Liberation Serif" w:cs="Liberation Serif"/>
          <w:sz w:val="28"/>
          <w:szCs w:val="28"/>
          <w:lang w:eastAsia="en-US"/>
        </w:rPr>
        <w:t>, указанной в подпункте 1 пункта 39 настоящего регламента, является обращение заявителя в МФЦ.</w:t>
      </w:r>
    </w:p>
    <w:p w14:paraId="0F3D2439" w14:textId="787328DB" w:rsidR="00223B5A" w:rsidRPr="00223B5A" w:rsidRDefault="00223B5A" w:rsidP="00223B5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223B5A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Работник МФЦ, ответственный за выполнение </w:t>
      </w:r>
      <w:r w:rsidRPr="00223B5A">
        <w:rPr>
          <w:rFonts w:ascii="Liberation Serif" w:eastAsiaTheme="minorHAnsi" w:hAnsi="Liberation Serif" w:cs="Liberation Serif"/>
          <w:sz w:val="28"/>
          <w:szCs w:val="28"/>
          <w:lang w:eastAsia="en-US"/>
        </w:rPr>
        <w:t>административной процедуры</w:t>
      </w:r>
      <w:r w:rsidRPr="00223B5A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: </w:t>
      </w:r>
    </w:p>
    <w:p w14:paraId="37A350E9" w14:textId="77777777" w:rsidR="00223B5A" w:rsidRPr="00223B5A" w:rsidRDefault="00223B5A" w:rsidP="00223B5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23B5A">
        <w:rPr>
          <w:rFonts w:ascii="Liberation Serif" w:eastAsiaTheme="minorHAnsi" w:hAnsi="Liberation Serif" w:cs="Liberation Serif"/>
          <w:sz w:val="28"/>
          <w:szCs w:val="28"/>
          <w:lang w:eastAsia="en-US"/>
        </w:rPr>
        <w:t>1) проверяет документы, удостоверяющие личность заявителя, свидетельствует своей подписью правильность внесения в заявление паспортных данных заявителя. В случае подачи заявления через представителя заявителя в заявлении указываются фамилия, имя, отчество, почтовый адрес места жительства (места пребывания, фактического проживания) представителя, наименование и реквизиты документа, удостоверяющего личность представителя, реквизиты документа, подтверждающего полномочия представителя. Указанные сведения подтверждаются подписью представителя заявителя с проставлением даты представления заявления. В случае если заявление подано лицом, не имеющим на это полномочий, отказывает в приеме заявления и документов, необходимых для предоставления государственной услуги, и возвращает заявителю заявление и документы;</w:t>
      </w:r>
    </w:p>
    <w:p w14:paraId="0F63C8F3" w14:textId="77777777" w:rsidR="00223B5A" w:rsidRPr="00223B5A" w:rsidRDefault="00223B5A" w:rsidP="00223B5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23B5A">
        <w:rPr>
          <w:rFonts w:ascii="Liberation Serif" w:eastAsiaTheme="minorHAnsi" w:hAnsi="Liberation Serif" w:cs="Liberation Serif"/>
          <w:sz w:val="28"/>
          <w:szCs w:val="28"/>
          <w:lang w:eastAsia="en-US"/>
        </w:rPr>
        <w:t>2) проводит первичную проверку представленных документов, удостоверяясь, что:</w:t>
      </w:r>
    </w:p>
    <w:p w14:paraId="0220BEA4" w14:textId="77777777" w:rsidR="00223B5A" w:rsidRPr="00223B5A" w:rsidRDefault="00223B5A" w:rsidP="00223B5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23B5A">
        <w:rPr>
          <w:rFonts w:ascii="Liberation Serif" w:eastAsiaTheme="minorHAnsi" w:hAnsi="Liberation Serif" w:cs="Liberation Serif"/>
          <w:sz w:val="28"/>
          <w:szCs w:val="28"/>
          <w:lang w:eastAsia="en-US"/>
        </w:rPr>
        <w:t>фамилия, имя, отчество (при наличии) заявителя написаны полностью;</w:t>
      </w:r>
    </w:p>
    <w:p w14:paraId="3D3E3B12" w14:textId="77777777" w:rsidR="00223B5A" w:rsidRPr="00223B5A" w:rsidRDefault="00223B5A" w:rsidP="00223B5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23B5A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документах нет подчисток, приписок, зачеркнутых слов и иных неоговоренных исправлений;</w:t>
      </w:r>
    </w:p>
    <w:p w14:paraId="176D02CD" w14:textId="77777777" w:rsidR="00223B5A" w:rsidRPr="00223B5A" w:rsidRDefault="00223B5A" w:rsidP="00223B5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23B5A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документы не исполнены карандашом;</w:t>
      </w:r>
    </w:p>
    <w:p w14:paraId="4C11341C" w14:textId="77777777" w:rsidR="00223B5A" w:rsidRPr="00223B5A" w:rsidRDefault="00223B5A" w:rsidP="00223B5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23B5A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документы не имеют серьезных повреждений, наличие которых не позволяет однозначно истолковать их содержание;</w:t>
      </w:r>
    </w:p>
    <w:p w14:paraId="4B08F482" w14:textId="77777777" w:rsidR="00223B5A" w:rsidRPr="00223B5A" w:rsidRDefault="00223B5A" w:rsidP="00223B5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223B5A">
        <w:rPr>
          <w:rFonts w:ascii="Liberation Serif" w:eastAsiaTheme="minorHAnsi" w:hAnsi="Liberation Serif" w:cs="Liberation Serif"/>
          <w:sz w:val="28"/>
          <w:szCs w:val="28"/>
          <w:lang w:eastAsia="en-US"/>
        </w:rPr>
        <w:t>3) снимает копии с подлинников документов, необходимых для предоставления государственной услуги</w:t>
      </w:r>
      <w:r w:rsidRPr="00223B5A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(кроме копий документов, заверенных в установленном порядке), проверяет соответствие копий документов, в том числе </w:t>
      </w:r>
      <w:r w:rsidRPr="00223B5A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lastRenderedPageBreak/>
        <w:t>представленных заявителем, их оригиналам, выполняет на копиях документов (кроме копий, заверенных нотариально) надпись об их соответствии оригиналам, которая заверяется подписью лица, уполномоченного на осуществление этого действия, с указанием фамилии, инициалов, должности, даты заверения (оригиналы документов возвращает заявителю);</w:t>
      </w:r>
    </w:p>
    <w:p w14:paraId="3198ED01" w14:textId="77777777" w:rsidR="00223B5A" w:rsidRPr="00223B5A" w:rsidRDefault="00223B5A" w:rsidP="00223B5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23B5A">
        <w:rPr>
          <w:rFonts w:ascii="Liberation Serif" w:eastAsiaTheme="minorHAnsi" w:hAnsi="Liberation Serif" w:cs="Liberation Serif"/>
          <w:sz w:val="28"/>
          <w:szCs w:val="28"/>
          <w:lang w:eastAsia="en-US"/>
        </w:rPr>
        <w:t>4) в случае если к заявлению не приложены документы, необходимые для предоставления государственной услуги, отказывает в приеме заявления и возвращает заявление заявителю.</w:t>
      </w:r>
    </w:p>
    <w:p w14:paraId="52C907AB" w14:textId="613C8187" w:rsidR="00223B5A" w:rsidRPr="00223B5A" w:rsidRDefault="00223B5A" w:rsidP="00223B5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23B5A">
        <w:rPr>
          <w:rFonts w:ascii="Liberation Serif" w:eastAsiaTheme="minorHAnsi" w:hAnsi="Liberation Serif" w:cs="Liberation Serif"/>
          <w:sz w:val="28"/>
          <w:szCs w:val="28"/>
          <w:lang w:eastAsia="en-US"/>
        </w:rPr>
        <w:t>Максимальный срок выполнения административной процедуры составляет 10 минут.</w:t>
      </w:r>
    </w:p>
    <w:p w14:paraId="05380FD4" w14:textId="1AFCCE38" w:rsidR="00223B5A" w:rsidRPr="00223B5A" w:rsidRDefault="00223B5A" w:rsidP="00223B5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223B5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Результатом административной процедуры является прием заявления </w:t>
      </w:r>
      <w:r w:rsidR="0039304A" w:rsidRPr="00223B5A">
        <w:rPr>
          <w:rFonts w:ascii="Liberation Serif" w:eastAsiaTheme="minorHAnsi" w:hAnsi="Liberation Serif" w:cs="Liberation Serif"/>
          <w:sz w:val="28"/>
          <w:szCs w:val="28"/>
          <w:lang w:eastAsia="en-US"/>
        </w:rPr>
        <w:t>и</w:t>
      </w:r>
      <w:r w:rsidR="0039304A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223B5A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документов, необходимых для предоставления государственной услуги</w:t>
      </w:r>
      <w:r w:rsidR="00181A98"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Pr="00223B5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181A98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для</w:t>
      </w:r>
      <w:r w:rsidR="006B1815" w:rsidRPr="00223B5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181A98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передачи</w:t>
      </w:r>
      <w:r w:rsidR="006B1815" w:rsidRPr="00223B5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181A98">
        <w:rPr>
          <w:rFonts w:ascii="Liberation Serif" w:eastAsiaTheme="minorHAnsi" w:hAnsi="Liberation Serif" w:cs="Liberation Serif"/>
          <w:sz w:val="28"/>
          <w:szCs w:val="28"/>
          <w:lang w:eastAsia="en-US"/>
        </w:rPr>
        <w:t>их</w:t>
      </w:r>
      <w:r w:rsidR="006B1815" w:rsidRPr="00223B5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</w:t>
      </w:r>
      <w:r w:rsidR="006B181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6B1815" w:rsidRPr="00223B5A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управление социальной политики по</w:t>
      </w:r>
      <w:r w:rsidR="0039304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6B1815" w:rsidRPr="00223B5A">
        <w:rPr>
          <w:rFonts w:ascii="Liberation Serif" w:eastAsiaTheme="minorHAnsi" w:hAnsi="Liberation Serif" w:cs="Liberation Serif"/>
          <w:sz w:val="28"/>
          <w:szCs w:val="28"/>
          <w:lang w:eastAsia="en-US"/>
        </w:rPr>
        <w:t>ведомости приема-передачи</w:t>
      </w:r>
      <w:r w:rsidR="00181A9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</w:t>
      </w:r>
      <w:r w:rsidRPr="00223B5A">
        <w:rPr>
          <w:rFonts w:ascii="Liberation Serif" w:eastAsiaTheme="minorHAnsi" w:hAnsi="Liberation Serif" w:cs="Liberation Serif"/>
          <w:sz w:val="28"/>
          <w:szCs w:val="28"/>
          <w:lang w:eastAsia="en-US"/>
        </w:rPr>
        <w:t>либо отказ в приеме заявления и документов, необходимых для</w:t>
      </w:r>
      <w:r w:rsidR="006B181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223B5A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предоставления государственной услуги.</w:t>
      </w:r>
    </w:p>
    <w:p w14:paraId="52C3F049" w14:textId="6D2AEC95" w:rsidR="00223B5A" w:rsidRPr="00223B5A" w:rsidRDefault="00223B5A" w:rsidP="00223B5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23B5A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Способом фиксации результата выполнения административной процедуры является выдача заявителю </w:t>
      </w:r>
      <w:r w:rsidRPr="00223B5A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одного экземпляра запроса заявителя на</w:t>
      </w:r>
      <w:r w:rsidR="00181A9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223B5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организацию предоставления государственной услуги с указанием перечня принятых документов, даты приема в МФЦ и даты выдачи результата предоставления государственной услуги, а также внесение информации о приеме заявления </w:t>
      </w:r>
      <w:r w:rsidR="0039304A" w:rsidRPr="00223B5A">
        <w:rPr>
          <w:rFonts w:ascii="Liberation Serif" w:eastAsiaTheme="minorHAnsi" w:hAnsi="Liberation Serif" w:cs="Liberation Serif"/>
          <w:sz w:val="28"/>
          <w:szCs w:val="28"/>
          <w:lang w:eastAsia="en-US"/>
        </w:rPr>
        <w:t>и</w:t>
      </w:r>
      <w:r w:rsidR="0039304A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223B5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документов, необходимых для предоставления государственной услуги, либо </w:t>
      </w:r>
      <w:r w:rsidR="0039304A" w:rsidRPr="00223B5A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об</w:t>
      </w:r>
      <w:r w:rsidR="0039304A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223B5A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отказе в</w:t>
      </w:r>
      <w:r w:rsidR="00181A9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223B5A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приеме заявления и документов, необходимых для</w:t>
      </w:r>
      <w:r w:rsidR="0039304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223B5A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предоставления государственной услуги, в автоматизированную информационную систему деятельности государственного бюджетного учреждения Свердловской области «Многофункциональный центр» (далее – АИС МФЦ) и (или) иной программно-аппаратный комплекс МФЦ.</w:t>
      </w:r>
    </w:p>
    <w:p w14:paraId="41E60A2B" w14:textId="31764F5F" w:rsidR="00223B5A" w:rsidRPr="00223B5A" w:rsidRDefault="0039304A" w:rsidP="00223B5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76</w:t>
      </w:r>
      <w:r w:rsidR="00223B5A" w:rsidRPr="00223B5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 Основанием для начала </w:t>
      </w:r>
      <w:r w:rsidR="00223B5A" w:rsidRPr="00223B5A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административной процедуры</w:t>
      </w:r>
      <w:r w:rsidR="00223B5A" w:rsidRPr="00223B5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«</w:t>
      </w:r>
      <w:r w:rsidR="00596F6C" w:rsidRPr="00596F6C">
        <w:rPr>
          <w:rFonts w:ascii="Liberation Serif" w:eastAsiaTheme="minorHAnsi" w:hAnsi="Liberation Serif" w:cs="Liberation Serif"/>
          <w:sz w:val="28"/>
          <w:szCs w:val="28"/>
          <w:lang w:eastAsia="en-US"/>
        </w:rPr>
        <w:t>выдача заявителю результата предоставления государственной услуги, в</w:t>
      </w:r>
      <w:r w:rsidR="00596F6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596F6C" w:rsidRPr="00596F6C">
        <w:rPr>
          <w:rFonts w:ascii="Liberation Serif" w:eastAsiaTheme="minorHAnsi" w:hAnsi="Liberation Serif" w:cs="Liberation Serif"/>
          <w:sz w:val="28"/>
          <w:szCs w:val="28"/>
          <w:lang w:eastAsia="en-US"/>
        </w:rPr>
        <w:t>том числе выдача документов на бумажном носителе, подтверждающих содержание электронных документов, направленных в МФЦ по результатам предоставления государственной услуги управлением социальной политики</w:t>
      </w:r>
      <w:r w:rsidR="00223B5A" w:rsidRPr="00223B5A">
        <w:rPr>
          <w:rFonts w:ascii="Liberation Serif" w:eastAsiaTheme="minorHAnsi" w:hAnsi="Liberation Serif" w:cs="Liberation Serif"/>
          <w:sz w:val="28"/>
          <w:szCs w:val="28"/>
          <w:lang w:eastAsia="en-US"/>
        </w:rPr>
        <w:t>»</w:t>
      </w:r>
      <w:r w:rsidR="00596F6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223B5A" w:rsidRPr="00223B5A">
        <w:rPr>
          <w:rFonts w:ascii="Liberation Serif" w:eastAsiaTheme="minorHAnsi" w:hAnsi="Liberation Serif" w:cs="Liberation Serif"/>
          <w:sz w:val="28"/>
          <w:szCs w:val="28"/>
          <w:lang w:eastAsia="en-US"/>
        </w:rPr>
        <w:t>является обращение заявителя в МФЦ за результатом предоставления государственной услуги.</w:t>
      </w:r>
    </w:p>
    <w:p w14:paraId="3120F1CF" w14:textId="10261F80" w:rsidR="00223B5A" w:rsidRPr="00223B5A" w:rsidRDefault="00223B5A" w:rsidP="00223B5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23B5A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Работник МФЦ, ответственный за выполнение административной процедуры:</w:t>
      </w:r>
    </w:p>
    <w:p w14:paraId="57E95209" w14:textId="572E0FE9" w:rsidR="00223B5A" w:rsidRPr="00223B5A" w:rsidRDefault="00223B5A" w:rsidP="00223B5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23B5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выдает заявителю копию решения управления социальной политики о предоставлении государственной услуги либо об отказе в предоставлении государственной услуги, а также приложенные к решению </w:t>
      </w:r>
      <w:r w:rsidRPr="00223B5A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об отказе в предоставлении государственной услуги документы,</w:t>
      </w:r>
      <w:r w:rsidRPr="00223B5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поступившие из управления социальной политики в соответствии с пунктом </w:t>
      </w:r>
      <w:r w:rsidR="00596F6C">
        <w:rPr>
          <w:rFonts w:ascii="Liberation Serif" w:eastAsiaTheme="minorHAnsi" w:hAnsi="Liberation Serif" w:cs="Liberation Serif"/>
          <w:sz w:val="28"/>
          <w:szCs w:val="28"/>
          <w:lang w:eastAsia="en-US"/>
        </w:rPr>
        <w:t>56</w:t>
      </w:r>
      <w:r w:rsidRPr="00223B5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настоящего регламента; </w:t>
      </w:r>
    </w:p>
    <w:p w14:paraId="2CFD1A2F" w14:textId="77777777" w:rsidR="00223B5A" w:rsidRPr="00223B5A" w:rsidRDefault="00223B5A" w:rsidP="00223B5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23B5A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отмечает в экземпляре запроса МФЦ реквизиты выдаваемого заявителю в качестве результата услуги решения управления социальной политики о предоставлении государственной услуги либо об отказе в предоставлении государственной услуги, получает подпись заявителя в его получении в экземпляре запроса МФЦ. </w:t>
      </w:r>
    </w:p>
    <w:p w14:paraId="04E23AAB" w14:textId="554E7A42" w:rsidR="00223B5A" w:rsidRPr="00223B5A" w:rsidRDefault="00223B5A" w:rsidP="00223B5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23B5A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Способом фиксации результата выполнения административной процедуры является отметка в программе АИС МФЦ и (или) ином программно-аппаратном комплексе МФЦ о дате выдачи результата или отказа заявителю (представителю заявителя).</w:t>
      </w:r>
    </w:p>
    <w:p w14:paraId="75F1716F" w14:textId="5CC942DD" w:rsidR="00223B5A" w:rsidRPr="00223B5A" w:rsidRDefault="00223B5A" w:rsidP="00223B5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23B5A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случае принятия решения управлением социальной политики об отказе в</w:t>
      </w:r>
      <w:r w:rsidR="005845B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223B5A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приеме заявления и документов, необходимых для предоставления государственной услуги, работник МФЦ:</w:t>
      </w:r>
    </w:p>
    <w:p w14:paraId="4A999BD2" w14:textId="13097A33" w:rsidR="00223B5A" w:rsidRPr="00223B5A" w:rsidRDefault="00223B5A" w:rsidP="00223B5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23B5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выдает заявителю поступившие в соответствии с подпунктом 1 </w:t>
      </w:r>
      <w:r w:rsidR="00446E41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части первой </w:t>
      </w:r>
      <w:r w:rsidRPr="00223B5A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пункта 4</w:t>
      </w:r>
      <w:r w:rsidR="00B4126E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Pr="00223B5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</w:t>
      </w:r>
      <w:r w:rsidR="00446E41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абзацем</w:t>
      </w:r>
      <w:r w:rsidRPr="00223B5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треть</w:t>
      </w:r>
      <w:r w:rsidR="00446E41">
        <w:rPr>
          <w:rFonts w:ascii="Liberation Serif" w:eastAsiaTheme="minorHAnsi" w:hAnsi="Liberation Serif" w:cs="Liberation Serif"/>
          <w:sz w:val="28"/>
          <w:szCs w:val="28"/>
          <w:lang w:eastAsia="en-US"/>
        </w:rPr>
        <w:t>им</w:t>
      </w:r>
      <w:r w:rsidRPr="00223B5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пункта 4</w:t>
      </w:r>
      <w:r w:rsidR="00B4126E">
        <w:rPr>
          <w:rFonts w:ascii="Liberation Serif" w:eastAsiaTheme="minorHAnsi" w:hAnsi="Liberation Serif" w:cs="Liberation Serif"/>
          <w:sz w:val="28"/>
          <w:szCs w:val="28"/>
          <w:lang w:eastAsia="en-US"/>
        </w:rPr>
        <w:t>6</w:t>
      </w:r>
      <w:r w:rsidRPr="00223B5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настоящего регламента уведомление об</w:t>
      </w:r>
      <w:r w:rsidR="00446E41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223B5A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отказе в приеме заявления с указанием причины отказа, а также заявление и все приложенные к</w:t>
      </w:r>
      <w:r w:rsidR="00446E41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223B5A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заявлению документы</w:t>
      </w:r>
      <w:r w:rsidR="00680859"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14:paraId="01FBA1BB" w14:textId="77777777" w:rsidR="00223B5A" w:rsidRPr="00223B5A" w:rsidRDefault="00223B5A" w:rsidP="00223B5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23B5A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отмечает в экземпляре запроса МФЦ реквизиты выдаваемого заявителю в качестве результата услуги уведомление об отказе в приеме заявления, получает подпись заявителя в его получении в экземпляре запроса МФЦ;</w:t>
      </w:r>
    </w:p>
    <w:p w14:paraId="2D783FA1" w14:textId="624246E8" w:rsidR="00223B5A" w:rsidRPr="00223B5A" w:rsidRDefault="00223B5A" w:rsidP="00223B5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23B5A">
        <w:rPr>
          <w:rFonts w:ascii="Liberation Serif" w:eastAsiaTheme="minorHAnsi" w:hAnsi="Liberation Serif" w:cs="Liberation Serif"/>
          <w:sz w:val="28"/>
          <w:szCs w:val="28"/>
          <w:lang w:eastAsia="en-US"/>
        </w:rPr>
        <w:t>фиксирует факт передачи заявителю уведомления об отказе в приеме заявления, заявления и приложенных к заявлению документов, способом, указанным в</w:t>
      </w:r>
      <w:r w:rsidR="00B4126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части 3 </w:t>
      </w:r>
      <w:r w:rsidRPr="00223B5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настоящего </w:t>
      </w:r>
      <w:r w:rsidR="00B4126E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пункт</w:t>
      </w:r>
      <w:r w:rsidRPr="00223B5A">
        <w:rPr>
          <w:rFonts w:ascii="Liberation Serif" w:eastAsiaTheme="minorHAnsi" w:hAnsi="Liberation Serif" w:cs="Liberation Serif"/>
          <w:sz w:val="28"/>
          <w:szCs w:val="28"/>
          <w:lang w:eastAsia="en-US"/>
        </w:rPr>
        <w:t>а.</w:t>
      </w:r>
    </w:p>
    <w:p w14:paraId="1247A287" w14:textId="77777777" w:rsidR="00853E50" w:rsidRPr="002738F5" w:rsidRDefault="00853E50" w:rsidP="00FA5B5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</w:p>
    <w:p w14:paraId="6132CE10" w14:textId="77777777" w:rsidR="00853E50" w:rsidRPr="002738F5" w:rsidRDefault="00853E50" w:rsidP="00FA5B57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738F5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Порядок исправления допущенных опечаток и ошибок в выданных в результате предоставления государственной услуги документах</w:t>
      </w:r>
    </w:p>
    <w:p w14:paraId="75181E6A" w14:textId="77777777" w:rsidR="00853E50" w:rsidRPr="002738F5" w:rsidRDefault="00853E50" w:rsidP="00FA5B5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</w:p>
    <w:p w14:paraId="3953CA36" w14:textId="1850131C" w:rsidR="00853E50" w:rsidRPr="002738F5" w:rsidRDefault="00703A57" w:rsidP="00FA5B5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77</w:t>
      </w:r>
      <w:r w:rsidR="00853E50" w:rsidRPr="002738F5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Выдача документа в результате предоставления государственной услуги не</w:t>
      </w:r>
      <w:r w:rsidR="00990351" w:rsidRPr="002738F5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853E50" w:rsidRPr="002738F5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предусмотрена.</w:t>
      </w:r>
    </w:p>
    <w:p w14:paraId="5E813D47" w14:textId="77777777" w:rsidR="00853E50" w:rsidRPr="002738F5" w:rsidRDefault="00853E50" w:rsidP="00FA5B5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1F18A775" w14:textId="4CEE0F66" w:rsidR="00990351" w:rsidRPr="00992DE4" w:rsidRDefault="00990351" w:rsidP="00FA5B57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2738F5">
        <w:rPr>
          <w:rFonts w:ascii="Liberation Serif" w:hAnsi="Liberation Serif" w:cs="Liberation Serif"/>
          <w:sz w:val="28"/>
          <w:szCs w:val="28"/>
        </w:rPr>
        <w:t xml:space="preserve">Раздел 4. </w:t>
      </w:r>
      <w:r w:rsidRPr="00992DE4">
        <w:rPr>
          <w:rFonts w:ascii="Liberation Serif" w:hAnsi="Liberation Serif" w:cs="Liberation Serif"/>
          <w:sz w:val="28"/>
          <w:szCs w:val="28"/>
        </w:rPr>
        <w:t xml:space="preserve">Формы контроля </w:t>
      </w:r>
      <w:r w:rsidR="00D36E13" w:rsidRPr="00EA1647">
        <w:rPr>
          <w:rFonts w:ascii="Liberation Serif" w:hAnsi="Liberation Serif" w:cs="Liberation Serif"/>
          <w:sz w:val="28"/>
          <w:szCs w:val="28"/>
        </w:rPr>
        <w:t>за предоставлением государственной услуги</w:t>
      </w:r>
    </w:p>
    <w:p w14:paraId="0FDD051B" w14:textId="77777777" w:rsidR="00990351" w:rsidRPr="002738F5" w:rsidRDefault="00990351" w:rsidP="00FA5B57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2D1988DE" w14:textId="77777777" w:rsidR="00990351" w:rsidRPr="002738F5" w:rsidRDefault="00990351" w:rsidP="00FA5B57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2738F5">
        <w:rPr>
          <w:rFonts w:ascii="Liberation Serif" w:hAnsi="Liberation Serif" w:cs="Liberation Serif"/>
          <w:sz w:val="28"/>
          <w:szCs w:val="28"/>
        </w:rPr>
        <w:t>Порядок осуществления текущего контроля за соблюдением и исполнением ответственными должностными лицами положений регламента и иных нормативных правовых актов, устанавливающих требования к предоставлению государственной услуги, а также принятием ими решений</w:t>
      </w:r>
    </w:p>
    <w:p w14:paraId="47A47EFF" w14:textId="77777777" w:rsidR="00990351" w:rsidRPr="002738F5" w:rsidRDefault="00990351" w:rsidP="00FA5B5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0CA8C805" w14:textId="65607B4E" w:rsidR="00990351" w:rsidRPr="002738F5" w:rsidRDefault="00D36E13" w:rsidP="00FA5B5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78</w:t>
      </w:r>
      <w:r w:rsidR="00990351" w:rsidRPr="002738F5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</w:t>
      </w:r>
      <w:r w:rsidRPr="00D36E13">
        <w:rPr>
          <w:rFonts w:ascii="Liberation Serif" w:eastAsiaTheme="minorHAnsi" w:hAnsi="Liberation Serif" w:cs="Liberation Serif"/>
          <w:sz w:val="28"/>
          <w:szCs w:val="28"/>
          <w:lang w:eastAsia="en-US"/>
        </w:rPr>
        <w:t>Текущий контроль за соблюдением последовательности действий, определенных административными процедурами по предоставлению государственной услуги, положений нормативных правовых актов, регулирующих предоставление государственной услуги, осуществляется начальником управления социальной политики</w:t>
      </w:r>
      <w:r w:rsidRPr="00D36E13" w:rsidDel="00C055D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D36E13">
        <w:rPr>
          <w:rFonts w:ascii="Liberation Serif" w:eastAsiaTheme="minorHAnsi" w:hAnsi="Liberation Serif" w:cs="Liberation Serif"/>
          <w:sz w:val="28"/>
          <w:szCs w:val="28"/>
          <w:lang w:eastAsia="en-US"/>
        </w:rPr>
        <w:t>и должностными лицами управления социальной политики, ответственными за предоставление государственной услуги, на постоянной основе.</w:t>
      </w:r>
    </w:p>
    <w:p w14:paraId="420E10F4" w14:textId="77777777" w:rsidR="00990351" w:rsidRPr="002738F5" w:rsidRDefault="00990351" w:rsidP="00FA5B57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b/>
          <w:sz w:val="28"/>
          <w:szCs w:val="28"/>
          <w:highlight w:val="lightGray"/>
          <w:lang w:eastAsia="en-US"/>
        </w:rPr>
      </w:pPr>
    </w:p>
    <w:p w14:paraId="30AD2FC4" w14:textId="77777777" w:rsidR="00990351" w:rsidRPr="002738F5" w:rsidRDefault="00990351" w:rsidP="00FA5B57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2738F5">
        <w:rPr>
          <w:rFonts w:ascii="Liberation Serif" w:hAnsi="Liberation Serif" w:cs="Liberation Serif"/>
          <w:sz w:val="28"/>
          <w:szCs w:val="28"/>
        </w:rPr>
        <w:t>Порядок и периодичность осуществления плановых и внеплановых проверок полноты и качества предоставления государственной услуги, в том числе порядок и формы контроля за полнотой и качеством предоставления государственной услуги</w:t>
      </w:r>
    </w:p>
    <w:p w14:paraId="7F0E44D8" w14:textId="77777777" w:rsidR="00990351" w:rsidRPr="002738F5" w:rsidRDefault="00990351" w:rsidP="00FA5B57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61742015" w14:textId="44848E25" w:rsidR="00990351" w:rsidRPr="002738F5" w:rsidRDefault="00D36E13" w:rsidP="00FA5B5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79</w:t>
      </w:r>
      <w:r w:rsidR="00990351" w:rsidRPr="002738F5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Контроль за полнотой и качеством предоставления государственной услуги включает в себя проведение проверок, выявление и устранение нарушений прав заявителей, рассмотрение</w:t>
      </w:r>
      <w:r w:rsidRPr="00D36E13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D36E13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заявления и документов, необходимых для предоставления государственной услуги</w:t>
      </w:r>
      <w:r w:rsidR="00990351" w:rsidRPr="002738F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принятие решений и подготовку ответов на обращения заявителей, содержащие жалобы на действия (бездействие) </w:t>
      </w:r>
      <w:r w:rsidR="00BD08CD" w:rsidRPr="00BD08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специалистов </w:t>
      </w:r>
      <w:r w:rsidR="00990351" w:rsidRPr="002738F5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управления социальной политики.</w:t>
      </w:r>
    </w:p>
    <w:p w14:paraId="144FBCCF" w14:textId="2F0A2162" w:rsidR="00EF35A6" w:rsidRPr="00BD08CD" w:rsidRDefault="00EF35A6" w:rsidP="00EF35A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80. </w:t>
      </w:r>
      <w:r w:rsidRPr="00BD08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Периодичность осуществления проверок полноты и качества предоставления государственной услуги устанавливается начальником управления социальной политики либо его заместителем, ответственным за организацию работы по предоставлению государственной услуги.</w:t>
      </w:r>
    </w:p>
    <w:p w14:paraId="7155FC17" w14:textId="77527485" w:rsidR="00990351" w:rsidRPr="002738F5" w:rsidRDefault="00EF35A6" w:rsidP="00FA5B5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81</w:t>
      </w:r>
      <w:r w:rsidR="00990351" w:rsidRPr="002738F5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Проверки полноты и качества предоставления государственной услуги осуществляются на основании правовых актов (приказов), издаваемых начальником управления социальной политики.</w:t>
      </w:r>
    </w:p>
    <w:p w14:paraId="0AB4E10A" w14:textId="77777777" w:rsidR="00990351" w:rsidRPr="002738F5" w:rsidRDefault="00990351" w:rsidP="00FA5B5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738F5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Периодичность проведения проверок может носить плановый характер (осуществляться на основании полугодовых или годовых планов работы) и внеплановый характер (по конкретному обращению заявителя).</w:t>
      </w:r>
    </w:p>
    <w:p w14:paraId="5829F8A6" w14:textId="77777777" w:rsidR="00990351" w:rsidRPr="002738F5" w:rsidRDefault="00990351" w:rsidP="00FA5B5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  <w:r w:rsidRPr="002738F5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Результаты проверок оформляются в виде акта, в котором отмечаются выявленные недостатки и даются предложения по их устранению.</w:t>
      </w:r>
    </w:p>
    <w:p w14:paraId="5D34E519" w14:textId="77777777" w:rsidR="00990351" w:rsidRPr="002738F5" w:rsidRDefault="00990351" w:rsidP="00FA5B5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5145E665" w14:textId="77777777" w:rsidR="00990351" w:rsidRPr="002738F5" w:rsidRDefault="00990351" w:rsidP="00FA5B57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2738F5">
        <w:rPr>
          <w:rFonts w:ascii="Liberation Serif" w:hAnsi="Liberation Serif" w:cs="Liberation Serif"/>
          <w:sz w:val="28"/>
          <w:szCs w:val="28"/>
        </w:rPr>
        <w:t>Ответственность должностных лиц управления социальной политики за решения и действия (бездействие), принимаемые (осуществляемые) ими в ходе предоставления государственной услуги</w:t>
      </w:r>
    </w:p>
    <w:p w14:paraId="01A48344" w14:textId="77777777" w:rsidR="00990351" w:rsidRPr="002738F5" w:rsidRDefault="00990351" w:rsidP="00FA5B5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1F4C81A0" w14:textId="67C4ABA5" w:rsidR="00990351" w:rsidRPr="002738F5" w:rsidRDefault="00EF35A6" w:rsidP="00FA5B5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82</w:t>
      </w:r>
      <w:r w:rsidR="00990351" w:rsidRPr="002738F5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По результатам проведенных проверок в случае выявления нарушений прав граждан виновные лица привлекаются к ответственности в порядке, установленном законодательством Российской Федерации.</w:t>
      </w:r>
    </w:p>
    <w:p w14:paraId="55159A43" w14:textId="7EF9D984" w:rsidR="00990351" w:rsidRPr="002738F5" w:rsidRDefault="00EF35A6" w:rsidP="00FA5B57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83</w:t>
      </w:r>
      <w:r w:rsidR="00990351" w:rsidRPr="002738F5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Должностные лица управления социальной политики, ответственные за осуществление административных процедур по предоставлению государственных услуг, несут установленную законодательством Российской Федерации ответственность за решения и действия (бездействие), принимаемые (осуществляемые) в ходе предоставления государственной услуги.</w:t>
      </w:r>
    </w:p>
    <w:p w14:paraId="38CBD817" w14:textId="77777777" w:rsidR="00990351" w:rsidRPr="002738F5" w:rsidRDefault="00990351" w:rsidP="00FA5B57">
      <w:pPr>
        <w:autoSpaceDE w:val="0"/>
        <w:autoSpaceDN w:val="0"/>
        <w:adjustRightInd w:val="0"/>
        <w:jc w:val="center"/>
        <w:rPr>
          <w:rFonts w:ascii="Liberation Serif" w:eastAsia="Calibri" w:hAnsi="Liberation Serif" w:cs="Liberation Serif"/>
          <w:b/>
          <w:sz w:val="28"/>
          <w:szCs w:val="28"/>
          <w:lang w:eastAsia="en-US"/>
        </w:rPr>
      </w:pPr>
    </w:p>
    <w:p w14:paraId="7F2DC11E" w14:textId="77777777" w:rsidR="00990351" w:rsidRPr="002738F5" w:rsidRDefault="00990351" w:rsidP="00FA5B57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2738F5">
        <w:rPr>
          <w:rFonts w:ascii="Liberation Serif" w:hAnsi="Liberation Serif" w:cs="Liberation Serif"/>
          <w:sz w:val="28"/>
          <w:szCs w:val="28"/>
        </w:rPr>
        <w:t>Положения, характеризующие требования к порядку и формам контроля за предоставлением государственной услуги, в том числе со стороны граждан, их объединений и организаций</w:t>
      </w:r>
    </w:p>
    <w:p w14:paraId="1956A924" w14:textId="77777777" w:rsidR="00990351" w:rsidRPr="002738F5" w:rsidRDefault="00990351" w:rsidP="00FA5B57">
      <w:pPr>
        <w:autoSpaceDE w:val="0"/>
        <w:autoSpaceDN w:val="0"/>
        <w:adjustRightInd w:val="0"/>
        <w:jc w:val="center"/>
        <w:rPr>
          <w:rFonts w:ascii="Liberation Serif" w:eastAsia="Calibri" w:hAnsi="Liberation Serif" w:cs="Liberation Serif"/>
          <w:b/>
          <w:sz w:val="28"/>
          <w:szCs w:val="28"/>
          <w:lang w:eastAsia="en-US"/>
        </w:rPr>
      </w:pPr>
    </w:p>
    <w:p w14:paraId="2CA38CB1" w14:textId="1A530C8F" w:rsidR="00990351" w:rsidRDefault="00EF35A6" w:rsidP="00FA5B5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84</w:t>
      </w:r>
      <w:r w:rsidR="00990351" w:rsidRPr="002738F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 Контроль за предоставлением государственной услуги осуществляется </w:t>
      </w:r>
      <w:r w:rsidRPr="00EF35A6">
        <w:rPr>
          <w:rFonts w:ascii="Liberation Serif" w:eastAsiaTheme="minorHAnsi" w:hAnsi="Liberation Serif" w:cs="Liberation Serif"/>
          <w:sz w:val="28"/>
          <w:szCs w:val="28"/>
          <w:lang w:eastAsia="en-US"/>
        </w:rPr>
        <w:t>в формах внутреннего и внешнего контроля.</w:t>
      </w:r>
    </w:p>
    <w:p w14:paraId="3DB42567" w14:textId="7E5FA6DD" w:rsidR="00992DE4" w:rsidRPr="00992DE4" w:rsidRDefault="00EF35A6" w:rsidP="00992DE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85. </w:t>
      </w:r>
      <w:r w:rsidR="00992DE4" w:rsidRPr="00992DE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Внутренний контроль осуществляется управлением социальной политики за соблюдением последовательности действий, определенных административными процедурами по предоставлению государственной услуги, положений нормативных правовых актов, регулирующих предоставление государственной услуги, полнотой и качеством предоставлением государственной услуги в соответствии с пунктами </w:t>
      </w:r>
      <w:r w:rsidR="00992DE4">
        <w:rPr>
          <w:rFonts w:ascii="Liberation Serif" w:eastAsiaTheme="minorHAnsi" w:hAnsi="Liberation Serif" w:cs="Liberation Serif"/>
          <w:sz w:val="28"/>
          <w:szCs w:val="28"/>
          <w:lang w:eastAsia="en-US"/>
        </w:rPr>
        <w:t>78</w:t>
      </w:r>
      <w:r w:rsidR="00992DE4" w:rsidRPr="00992DE4">
        <w:rPr>
          <w:rFonts w:ascii="Liberation Serif" w:eastAsiaTheme="minorHAnsi" w:hAnsi="Liberation Serif" w:cs="Liberation Serif"/>
          <w:sz w:val="28"/>
          <w:szCs w:val="28"/>
          <w:lang w:eastAsia="en-US"/>
        </w:rPr>
        <w:t>–</w:t>
      </w:r>
      <w:r w:rsidR="00992DE4">
        <w:rPr>
          <w:rFonts w:ascii="Liberation Serif" w:eastAsiaTheme="minorHAnsi" w:hAnsi="Liberation Serif" w:cs="Liberation Serif"/>
          <w:sz w:val="28"/>
          <w:szCs w:val="28"/>
          <w:lang w:eastAsia="en-US"/>
        </w:rPr>
        <w:t>81</w:t>
      </w:r>
      <w:r w:rsidR="00992DE4" w:rsidRPr="00992DE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настоящего регламента.</w:t>
      </w:r>
    </w:p>
    <w:p w14:paraId="73844731" w14:textId="420F597F" w:rsidR="00992DE4" w:rsidRPr="002738F5" w:rsidRDefault="00992DE4" w:rsidP="00FA5B5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86</w:t>
      </w:r>
      <w:r w:rsidR="00990351" w:rsidRPr="002738F5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</w:t>
      </w:r>
      <w:r w:rsidRPr="00992DE4">
        <w:rPr>
          <w:rFonts w:ascii="Liberation Serif" w:eastAsiaTheme="minorHAnsi" w:hAnsi="Liberation Serif" w:cs="Liberation Serif"/>
          <w:sz w:val="28"/>
          <w:szCs w:val="28"/>
          <w:lang w:eastAsia="en-US"/>
        </w:rPr>
        <w:t>Внешний контроль осуществляется заявителем или гражданами и организациями, наделенными полномочиями на осуществление общественного контроля в соответствии с федеральным законодательством по организации и осуществлению общественного контроля за деятельностью органов государственной власти в форме общественной проверки решений управлений социальной политики о предоставления либо об отказе в предоставлени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и </w:t>
      </w:r>
      <w:r w:rsidRPr="00992DE4">
        <w:rPr>
          <w:rFonts w:ascii="Liberation Serif" w:eastAsiaTheme="minorHAnsi" w:hAnsi="Liberation Serif" w:cs="Liberation Serif"/>
          <w:sz w:val="28"/>
          <w:szCs w:val="28"/>
          <w:lang w:eastAsia="en-US"/>
        </w:rPr>
        <w:t>государственной услуги.</w:t>
      </w:r>
    </w:p>
    <w:p w14:paraId="2DB6E855" w14:textId="77777777" w:rsidR="00853E50" w:rsidRPr="002738F5" w:rsidRDefault="00853E50" w:rsidP="00FA5B5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21864D8F" w14:textId="38769580" w:rsidR="004A4562" w:rsidRPr="004A4562" w:rsidRDefault="00990351" w:rsidP="004A4562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2738F5">
        <w:rPr>
          <w:rFonts w:ascii="Liberation Serif" w:hAnsi="Liberation Serif" w:cs="Liberation Serif"/>
          <w:sz w:val="28"/>
          <w:szCs w:val="28"/>
        </w:rPr>
        <w:t xml:space="preserve">Раздел 5. Досудебный (внесудебный) порядок обжалования решений </w:t>
      </w:r>
      <w:r w:rsidR="004A4562" w:rsidRPr="002738F5">
        <w:rPr>
          <w:rFonts w:ascii="Liberation Serif" w:hAnsi="Liberation Serif" w:cs="Liberation Serif"/>
          <w:sz w:val="28"/>
          <w:szCs w:val="28"/>
        </w:rPr>
        <w:t>и</w:t>
      </w:r>
      <w:r w:rsidR="004A4562">
        <w:rPr>
          <w:rFonts w:ascii="Liberation Serif" w:hAnsi="Liberation Serif" w:cs="Liberation Serif"/>
          <w:sz w:val="28"/>
          <w:szCs w:val="28"/>
        </w:rPr>
        <w:t> </w:t>
      </w:r>
      <w:r w:rsidR="004A4562" w:rsidRPr="002738F5">
        <w:rPr>
          <w:rFonts w:ascii="Liberation Serif" w:hAnsi="Liberation Serif" w:cs="Liberation Serif"/>
          <w:sz w:val="28"/>
          <w:szCs w:val="28"/>
        </w:rPr>
        <w:t>действий</w:t>
      </w:r>
      <w:r w:rsidR="004A4562">
        <w:rPr>
          <w:rFonts w:ascii="Liberation Serif" w:hAnsi="Liberation Serif" w:cs="Liberation Serif"/>
          <w:sz w:val="28"/>
          <w:szCs w:val="28"/>
        </w:rPr>
        <w:t> </w:t>
      </w:r>
      <w:r w:rsidRPr="002738F5">
        <w:rPr>
          <w:rFonts w:ascii="Liberation Serif" w:hAnsi="Liberation Serif" w:cs="Liberation Serif"/>
          <w:sz w:val="28"/>
          <w:szCs w:val="28"/>
        </w:rPr>
        <w:t xml:space="preserve">(бездействия) управления социальной политики, его </w:t>
      </w:r>
      <w:r w:rsidR="004A4562" w:rsidRPr="002738F5">
        <w:rPr>
          <w:rFonts w:ascii="Liberation Serif" w:hAnsi="Liberation Serif" w:cs="Liberation Serif"/>
          <w:sz w:val="28"/>
          <w:szCs w:val="28"/>
        </w:rPr>
        <w:t>должностных</w:t>
      </w:r>
      <w:r w:rsidR="004A4562">
        <w:rPr>
          <w:rFonts w:ascii="Liberation Serif" w:hAnsi="Liberation Serif" w:cs="Liberation Serif"/>
          <w:sz w:val="28"/>
          <w:szCs w:val="28"/>
        </w:rPr>
        <w:t xml:space="preserve"> </w:t>
      </w:r>
      <w:r w:rsidR="004A4562" w:rsidRPr="002738F5">
        <w:rPr>
          <w:rFonts w:ascii="Liberation Serif" w:hAnsi="Liberation Serif" w:cs="Liberation Serif"/>
          <w:sz w:val="28"/>
          <w:szCs w:val="28"/>
        </w:rPr>
        <w:t>лиц</w:t>
      </w:r>
      <w:r w:rsidR="004A4562">
        <w:rPr>
          <w:rFonts w:ascii="Liberation Serif" w:hAnsi="Liberation Serif" w:cs="Liberation Serif"/>
          <w:sz w:val="28"/>
          <w:szCs w:val="28"/>
        </w:rPr>
        <w:t> </w:t>
      </w:r>
      <w:r w:rsidRPr="002738F5">
        <w:rPr>
          <w:rFonts w:ascii="Liberation Serif" w:hAnsi="Liberation Serif" w:cs="Liberation Serif"/>
          <w:sz w:val="28"/>
          <w:szCs w:val="28"/>
        </w:rPr>
        <w:t xml:space="preserve">и государственных гражданских служащих, а также </w:t>
      </w:r>
      <w:r w:rsidR="004A4562" w:rsidRPr="002738F5">
        <w:rPr>
          <w:rFonts w:ascii="Liberation Serif" w:hAnsi="Liberation Serif" w:cs="Liberation Serif"/>
          <w:sz w:val="28"/>
          <w:szCs w:val="28"/>
        </w:rPr>
        <w:t>решений</w:t>
      </w:r>
      <w:r w:rsidR="004A4562">
        <w:rPr>
          <w:rFonts w:ascii="Liberation Serif" w:hAnsi="Liberation Serif" w:cs="Liberation Serif"/>
          <w:sz w:val="28"/>
          <w:szCs w:val="28"/>
        </w:rPr>
        <w:t xml:space="preserve"> </w:t>
      </w:r>
      <w:r w:rsidR="004A4562" w:rsidRPr="002738F5">
        <w:rPr>
          <w:rFonts w:ascii="Liberation Serif" w:hAnsi="Liberation Serif" w:cs="Liberation Serif"/>
          <w:sz w:val="28"/>
          <w:szCs w:val="28"/>
        </w:rPr>
        <w:t>и</w:t>
      </w:r>
      <w:r w:rsidR="004A4562">
        <w:rPr>
          <w:rFonts w:ascii="Liberation Serif" w:hAnsi="Liberation Serif" w:cs="Liberation Serif"/>
          <w:sz w:val="28"/>
          <w:szCs w:val="28"/>
        </w:rPr>
        <w:t> </w:t>
      </w:r>
      <w:r w:rsidR="004A4562" w:rsidRPr="002738F5">
        <w:rPr>
          <w:rFonts w:ascii="Liberation Serif" w:hAnsi="Liberation Serif" w:cs="Liberation Serif"/>
          <w:sz w:val="28"/>
          <w:szCs w:val="28"/>
        </w:rPr>
        <w:t>действий</w:t>
      </w:r>
      <w:r w:rsidR="004A4562">
        <w:rPr>
          <w:rFonts w:ascii="Liberation Serif" w:hAnsi="Liberation Serif" w:cs="Liberation Serif"/>
          <w:sz w:val="28"/>
          <w:szCs w:val="28"/>
        </w:rPr>
        <w:t> </w:t>
      </w:r>
      <w:r w:rsidRPr="002738F5">
        <w:rPr>
          <w:rFonts w:ascii="Liberation Serif" w:hAnsi="Liberation Serif" w:cs="Liberation Serif"/>
          <w:sz w:val="28"/>
          <w:szCs w:val="28"/>
        </w:rPr>
        <w:t xml:space="preserve">(бездействия) </w:t>
      </w:r>
      <w:r w:rsidR="004A4562" w:rsidRPr="004A4562">
        <w:rPr>
          <w:rFonts w:ascii="Liberation Serif" w:hAnsi="Liberation Serif" w:cs="Liberation Serif"/>
          <w:sz w:val="28"/>
          <w:szCs w:val="28"/>
        </w:rPr>
        <w:t>МФЦ, работников МФЦ</w:t>
      </w:r>
    </w:p>
    <w:p w14:paraId="0FBB169F" w14:textId="77777777" w:rsidR="004A4562" w:rsidRPr="002738F5" w:rsidRDefault="004A4562" w:rsidP="00FA5B57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5EF34A50" w14:textId="3038DBFD" w:rsidR="00990351" w:rsidRPr="002738F5" w:rsidRDefault="00990351" w:rsidP="00FA5B57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2738F5">
        <w:rPr>
          <w:rFonts w:ascii="Liberation Serif" w:hAnsi="Liberation Serif" w:cs="Liberation Serif"/>
          <w:sz w:val="28"/>
          <w:szCs w:val="28"/>
        </w:rPr>
        <w:t>Информация для заинтересованных лиц об их праве на досудебное (внесудебное) обжалование действий (бездействия) и (или) решений, осуществляемых (принятых) в</w:t>
      </w:r>
      <w:r w:rsidR="004A4562">
        <w:rPr>
          <w:rFonts w:ascii="Liberation Serif" w:hAnsi="Liberation Serif" w:cs="Liberation Serif"/>
          <w:sz w:val="28"/>
          <w:szCs w:val="28"/>
        </w:rPr>
        <w:t xml:space="preserve"> </w:t>
      </w:r>
      <w:r w:rsidRPr="002738F5">
        <w:rPr>
          <w:rFonts w:ascii="Liberation Serif" w:hAnsi="Liberation Serif" w:cs="Liberation Serif"/>
          <w:sz w:val="28"/>
          <w:szCs w:val="28"/>
        </w:rPr>
        <w:t xml:space="preserve">ходе предоставления государственной услуги </w:t>
      </w:r>
    </w:p>
    <w:p w14:paraId="3676BE86" w14:textId="77777777" w:rsidR="00990351" w:rsidRPr="002738F5" w:rsidRDefault="00990351" w:rsidP="00FA5B57">
      <w:pPr>
        <w:autoSpaceDE w:val="0"/>
        <w:autoSpaceDN w:val="0"/>
        <w:adjustRightInd w:val="0"/>
        <w:jc w:val="center"/>
        <w:rPr>
          <w:rFonts w:ascii="Liberation Serif" w:eastAsia="Calibri" w:hAnsi="Liberation Serif" w:cs="Liberation Serif"/>
          <w:sz w:val="28"/>
          <w:szCs w:val="28"/>
          <w:highlight w:val="lightGray"/>
          <w:lang w:eastAsia="en-US"/>
        </w:rPr>
      </w:pPr>
    </w:p>
    <w:p w14:paraId="0477DDE5" w14:textId="5DBA94DD" w:rsidR="00990351" w:rsidRPr="002738F5" w:rsidRDefault="004A4562" w:rsidP="00FA5B57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87</w:t>
      </w:r>
      <w:r w:rsidR="00990351" w:rsidRPr="002738F5">
        <w:rPr>
          <w:rFonts w:ascii="Liberation Serif" w:eastAsia="Calibri" w:hAnsi="Liberation Serif" w:cs="Liberation Serif"/>
          <w:sz w:val="28"/>
          <w:szCs w:val="28"/>
          <w:lang w:eastAsia="en-US"/>
        </w:rPr>
        <w:t>. Заявитель вправе обжаловать решения и действия (бездействие), принятые в ходе предоставления государственной услуги управлением социальной политики, предоставляющим государственную услугу, его</w:t>
      </w:r>
      <w:r w:rsidR="00852D25" w:rsidRPr="002738F5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="00990351" w:rsidRPr="002738F5">
        <w:rPr>
          <w:rFonts w:ascii="Liberation Serif" w:eastAsia="Calibri" w:hAnsi="Liberation Serif" w:cs="Liberation Serif"/>
          <w:sz w:val="28"/>
          <w:szCs w:val="28"/>
          <w:lang w:eastAsia="en-US"/>
        </w:rPr>
        <w:t>должностных лиц и</w:t>
      </w:r>
      <w:r w:rsidR="00C920B4" w:rsidRPr="002738F5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="00990351" w:rsidRPr="002738F5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государственных гражданских служащих, а также решения и действия (бездействие)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МФЦ</w:t>
      </w:r>
      <w:r w:rsidR="00990351" w:rsidRPr="002738F5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, работников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МФЦ</w:t>
      </w:r>
      <w:r w:rsidR="00990351" w:rsidRPr="002738F5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в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="00990351" w:rsidRPr="002738F5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досудебном (внесудебном) порядке </w:t>
      </w:r>
      <w:r w:rsidRPr="002738F5">
        <w:rPr>
          <w:rFonts w:ascii="Liberation Serif" w:eastAsia="Calibri" w:hAnsi="Liberation Serif" w:cs="Liberation Serif"/>
          <w:sz w:val="28"/>
          <w:szCs w:val="28"/>
          <w:lang w:eastAsia="en-US"/>
        </w:rPr>
        <w:t>в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="00990351" w:rsidRPr="002738F5">
        <w:rPr>
          <w:rFonts w:ascii="Liberation Serif" w:eastAsia="Calibri" w:hAnsi="Liberation Serif" w:cs="Liberation Serif"/>
          <w:sz w:val="28"/>
          <w:szCs w:val="28"/>
          <w:lang w:eastAsia="en-US"/>
        </w:rPr>
        <w:t>случаях, предусмотренных статьей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="00990351" w:rsidRPr="002738F5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11.1 Федерального закона от 27 июля </w:t>
      </w:r>
      <w:r w:rsidRPr="002738F5">
        <w:rPr>
          <w:rFonts w:ascii="Liberation Serif" w:eastAsia="Calibri" w:hAnsi="Liberation Serif" w:cs="Liberation Serif"/>
          <w:sz w:val="28"/>
          <w:szCs w:val="28"/>
          <w:lang w:eastAsia="en-US"/>
        </w:rPr>
        <w:t>2010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="00990351" w:rsidRPr="002738F5">
        <w:rPr>
          <w:rFonts w:ascii="Liberation Serif" w:eastAsia="Calibri" w:hAnsi="Liberation Serif" w:cs="Liberation Serif"/>
          <w:sz w:val="28"/>
          <w:szCs w:val="28"/>
          <w:lang w:eastAsia="en-US"/>
        </w:rPr>
        <w:t>года № 210</w:t>
      </w:r>
      <w:r w:rsidR="00990351" w:rsidRPr="002738F5">
        <w:rPr>
          <w:rFonts w:ascii="Liberation Serif" w:eastAsia="Calibri" w:hAnsi="Liberation Serif" w:cs="Liberation Serif"/>
          <w:sz w:val="28"/>
          <w:szCs w:val="28"/>
          <w:lang w:eastAsia="en-US"/>
        </w:rPr>
        <w:noBreakHyphen/>
        <w:t>ФЗ.</w:t>
      </w:r>
    </w:p>
    <w:p w14:paraId="05884B0C" w14:textId="77777777" w:rsidR="00990351" w:rsidRPr="002738F5" w:rsidRDefault="00990351" w:rsidP="00FA5B57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14:paraId="58B3CF51" w14:textId="77777777" w:rsidR="00990351" w:rsidRPr="002738F5" w:rsidRDefault="00990351" w:rsidP="00FA5B57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2738F5">
        <w:rPr>
          <w:rFonts w:ascii="Liberation Serif" w:hAnsi="Liberation Serif" w:cs="Liberation Serif"/>
          <w:sz w:val="28"/>
          <w:szCs w:val="28"/>
        </w:rPr>
        <w:t>Органы государственной власти, организации и уполномоченные на рассмотрение жалобы лица, которым может быть направлена жалоба заявителя в досудебном (внесудебном) порядке</w:t>
      </w:r>
    </w:p>
    <w:p w14:paraId="05254CF7" w14:textId="77777777" w:rsidR="00990351" w:rsidRPr="002738F5" w:rsidRDefault="00990351" w:rsidP="00FA5B57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0759F3BB" w14:textId="59EDCC3C" w:rsidR="00F01DD8" w:rsidRPr="00F01DD8" w:rsidRDefault="004A4562" w:rsidP="00F01DD8">
      <w:pPr>
        <w:autoSpaceDE w:val="0"/>
        <w:autoSpaceDN w:val="0"/>
        <w:adjustRightInd w:val="0"/>
        <w:ind w:firstLine="709"/>
        <w:contextualSpacing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88</w:t>
      </w:r>
      <w:r w:rsidR="00990351" w:rsidRPr="002738F5">
        <w:rPr>
          <w:rFonts w:ascii="Liberation Serif" w:eastAsia="Calibri" w:hAnsi="Liberation Serif" w:cs="Liberation Serif"/>
          <w:sz w:val="28"/>
          <w:szCs w:val="28"/>
          <w:lang w:eastAsia="en-US"/>
        </w:rPr>
        <w:t>. </w:t>
      </w:r>
      <w:r w:rsidR="00F01DD8" w:rsidRPr="00F01DD8">
        <w:rPr>
          <w:rFonts w:ascii="Liberation Serif" w:eastAsia="Calibri" w:hAnsi="Liberation Serif" w:cs="Liberation Serif"/>
          <w:sz w:val="28"/>
          <w:szCs w:val="28"/>
          <w:lang w:eastAsia="en-US"/>
        </w:rPr>
        <w:t>Жалоба на управление социальной политики может быть направлена для рассмотрения в управление социальной политики в</w:t>
      </w:r>
      <w:r w:rsidR="00F01DD8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="00F01DD8" w:rsidRPr="00F01DD8">
        <w:rPr>
          <w:rFonts w:ascii="Liberation Serif" w:eastAsia="Calibri" w:hAnsi="Liberation Serif" w:cs="Liberation Serif"/>
          <w:sz w:val="28"/>
          <w:szCs w:val="28"/>
          <w:lang w:eastAsia="en-US"/>
        </w:rPr>
        <w:t>письменной форме на бумажном носителе, в том числе при личном приеме заявителя, в электронной форме, через организацию почтовой связи или через МФЦ.</w:t>
      </w:r>
    </w:p>
    <w:p w14:paraId="030660D9" w14:textId="264243D2" w:rsidR="00990351" w:rsidRPr="002738F5" w:rsidRDefault="00F01DD8" w:rsidP="00F01DD8">
      <w:pPr>
        <w:autoSpaceDE w:val="0"/>
        <w:autoSpaceDN w:val="0"/>
        <w:adjustRightInd w:val="0"/>
        <w:ind w:firstLine="709"/>
        <w:contextualSpacing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F01DD8">
        <w:rPr>
          <w:rFonts w:ascii="Liberation Serif" w:eastAsia="Calibri" w:hAnsi="Liberation Serif" w:cs="Liberation Serif"/>
          <w:sz w:val="28"/>
          <w:szCs w:val="28"/>
          <w:lang w:eastAsia="en-US"/>
        </w:rPr>
        <w:t>Жалоба на решения и действия (бездействие) управления социальной политики может быть подана в Министерство социальной политики Свердловской области, в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F01DD8">
        <w:rPr>
          <w:rFonts w:ascii="Liberation Serif" w:eastAsia="Calibri" w:hAnsi="Liberation Serif" w:cs="Liberation Serif"/>
          <w:sz w:val="28"/>
          <w:szCs w:val="28"/>
          <w:lang w:eastAsia="en-US"/>
        </w:rPr>
        <w:t>письменной форме на бумажном носителе, в том числе при личном приеме заявителя, в электронной форме, через организацию почтовой связи или через МФЦ.</w:t>
      </w:r>
    </w:p>
    <w:p w14:paraId="41F01E79" w14:textId="5730A528" w:rsidR="00F01DD8" w:rsidRPr="00F01DD8" w:rsidRDefault="00F01DD8" w:rsidP="00F01DD8">
      <w:pPr>
        <w:autoSpaceDE w:val="0"/>
        <w:autoSpaceDN w:val="0"/>
        <w:adjustRightInd w:val="0"/>
        <w:ind w:firstLine="709"/>
        <w:contextualSpacing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89</w:t>
      </w:r>
      <w:r w:rsidR="00990351" w:rsidRPr="002738F5">
        <w:rPr>
          <w:rFonts w:ascii="Liberation Serif" w:eastAsia="Calibri" w:hAnsi="Liberation Serif" w:cs="Liberation Serif"/>
          <w:sz w:val="28"/>
          <w:szCs w:val="28"/>
          <w:lang w:eastAsia="en-US"/>
        </w:rPr>
        <w:t>. </w:t>
      </w:r>
      <w:r w:rsidRPr="00F01DD8">
        <w:rPr>
          <w:rFonts w:ascii="Liberation Serif" w:eastAsia="Calibri" w:hAnsi="Liberation Serif" w:cs="Liberation Serif"/>
          <w:sz w:val="28"/>
          <w:szCs w:val="28"/>
          <w:lang w:eastAsia="en-US"/>
        </w:rPr>
        <w:t>Жалоба на МФЦ может быть направлена в МФЦ в письменной форме на бумажном носителе, в том числе при личном приеме заявителя, в электронной форме, а также через организацию почтовой связи.</w:t>
      </w:r>
    </w:p>
    <w:p w14:paraId="64D44A97" w14:textId="25F8080E" w:rsidR="00990351" w:rsidRPr="002738F5" w:rsidRDefault="00F01DD8" w:rsidP="00F01DD8">
      <w:pPr>
        <w:autoSpaceDE w:val="0"/>
        <w:autoSpaceDN w:val="0"/>
        <w:adjustRightInd w:val="0"/>
        <w:ind w:firstLine="709"/>
        <w:contextualSpacing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F01DD8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Жалобу на решения и действия (бездействие) МФЦ также возможно подать в Департамент информатизации и связи Свердловской области (далее – учредитель </w:t>
      </w:r>
      <w:r w:rsidRPr="00F01DD8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>МФЦ) в письменной форме на бумажном носителе, в том числе при личном приеме заявителя, в электронной форме, а также через организацию почтовой связи.</w:t>
      </w:r>
    </w:p>
    <w:p w14:paraId="3F3E5F8B" w14:textId="77777777" w:rsidR="00990351" w:rsidRPr="002738F5" w:rsidRDefault="00990351" w:rsidP="00FA5B57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56E4256C" w14:textId="77777777" w:rsidR="00990351" w:rsidRPr="002738F5" w:rsidRDefault="00990351" w:rsidP="00FA5B57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2738F5">
        <w:rPr>
          <w:rFonts w:ascii="Liberation Serif" w:hAnsi="Liberation Serif" w:cs="Liberation Serif"/>
          <w:sz w:val="28"/>
          <w:szCs w:val="28"/>
        </w:rPr>
        <w:t>Способы информирования заявителей о порядке подачи и рассмотрения жалобы, в</w:t>
      </w:r>
      <w:r w:rsidR="00F26E15" w:rsidRPr="002738F5">
        <w:rPr>
          <w:rFonts w:ascii="Liberation Serif" w:hAnsi="Liberation Serif" w:cs="Liberation Serif"/>
          <w:sz w:val="28"/>
          <w:szCs w:val="28"/>
        </w:rPr>
        <w:t> </w:t>
      </w:r>
      <w:r w:rsidRPr="002738F5">
        <w:rPr>
          <w:rFonts w:ascii="Liberation Serif" w:hAnsi="Liberation Serif" w:cs="Liberation Serif"/>
          <w:sz w:val="28"/>
          <w:szCs w:val="28"/>
        </w:rPr>
        <w:t>том числе с использованием Единого портала</w:t>
      </w:r>
    </w:p>
    <w:p w14:paraId="097C767B" w14:textId="77777777" w:rsidR="00990351" w:rsidRPr="002738F5" w:rsidRDefault="00990351" w:rsidP="00FA5B57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14:paraId="06DA02C9" w14:textId="0CCECC2C" w:rsidR="00990351" w:rsidRPr="002738F5" w:rsidRDefault="00F01DD8" w:rsidP="00FA5B57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90</w:t>
      </w:r>
      <w:r w:rsidR="00990351" w:rsidRPr="002738F5">
        <w:rPr>
          <w:rFonts w:ascii="Liberation Serif" w:eastAsia="Calibri" w:hAnsi="Liberation Serif" w:cs="Liberation Serif"/>
          <w:sz w:val="28"/>
          <w:szCs w:val="28"/>
          <w:lang w:eastAsia="en-US"/>
        </w:rPr>
        <w:t>. </w:t>
      </w:r>
      <w:r w:rsidRPr="00F01DD8">
        <w:rPr>
          <w:rFonts w:ascii="Liberation Serif" w:eastAsia="Calibri" w:hAnsi="Liberation Serif" w:cs="Liberation Serif"/>
          <w:sz w:val="28"/>
          <w:szCs w:val="28"/>
          <w:lang w:eastAsia="en-US"/>
        </w:rPr>
        <w:t>Министерство, управление социальной политики, МФЦ, а также учредитель МФЦ обеспечивают:</w:t>
      </w:r>
    </w:p>
    <w:p w14:paraId="74A99209" w14:textId="74D88B56" w:rsidR="00990351" w:rsidRPr="002738F5" w:rsidRDefault="00990351" w:rsidP="00FA5B57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738F5">
        <w:rPr>
          <w:rFonts w:ascii="Liberation Serif" w:eastAsia="Calibri" w:hAnsi="Liberation Serif" w:cs="Liberation Serif"/>
          <w:sz w:val="28"/>
          <w:szCs w:val="28"/>
          <w:lang w:eastAsia="en-US"/>
        </w:rPr>
        <w:t>1) информирование заявителей о порядке обжалования решений и действий (бездействия) управления социальной политики</w:t>
      </w:r>
      <w:r w:rsidR="00F01DD8" w:rsidRPr="00F01DD8">
        <w:rPr>
          <w:rFonts w:ascii="Liberation Serif" w:eastAsia="Calibri" w:hAnsi="Liberation Serif" w:cs="Liberation Serif"/>
          <w:sz w:val="28"/>
          <w:szCs w:val="28"/>
          <w:lang w:eastAsia="en-US"/>
        </w:rPr>
        <w:t>, предоставляющего государственную услугу</w:t>
      </w:r>
      <w:r w:rsidR="00F01DD8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, </w:t>
      </w:r>
      <w:r w:rsidRPr="002738F5">
        <w:rPr>
          <w:rFonts w:ascii="Liberation Serif" w:eastAsia="Calibri" w:hAnsi="Liberation Serif" w:cs="Liberation Serif"/>
          <w:sz w:val="28"/>
          <w:szCs w:val="28"/>
          <w:lang w:eastAsia="en-US"/>
        </w:rPr>
        <w:t>его должностных лиц</w:t>
      </w:r>
      <w:r w:rsidR="00F01DD8" w:rsidRPr="00F01DD8">
        <w:rPr>
          <w:rFonts w:ascii="Liberation Serif" w:hAnsi="Liberation Serif" w:cs="Liberation Serif"/>
          <w:sz w:val="28"/>
          <w:szCs w:val="28"/>
        </w:rPr>
        <w:t xml:space="preserve"> </w:t>
      </w:r>
      <w:r w:rsidR="00F01DD8" w:rsidRPr="00F01DD8">
        <w:rPr>
          <w:rFonts w:ascii="Liberation Serif" w:eastAsia="Calibri" w:hAnsi="Liberation Serif" w:cs="Liberation Serif"/>
          <w:sz w:val="28"/>
          <w:szCs w:val="28"/>
          <w:lang w:eastAsia="en-US"/>
        </w:rPr>
        <w:t>и государственных гражданских служащих</w:t>
      </w:r>
      <w:r w:rsidRPr="002738F5">
        <w:rPr>
          <w:rFonts w:ascii="Liberation Serif" w:eastAsia="Calibri" w:hAnsi="Liberation Serif" w:cs="Liberation Serif"/>
          <w:sz w:val="28"/>
          <w:szCs w:val="28"/>
          <w:lang w:eastAsia="en-US"/>
        </w:rPr>
        <w:t>, решений и</w:t>
      </w:r>
      <w:r w:rsidR="00F01DD8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2738F5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действий (бездействия) </w:t>
      </w:r>
      <w:r w:rsidR="00F01DD8">
        <w:rPr>
          <w:rFonts w:ascii="Liberation Serif" w:eastAsia="Calibri" w:hAnsi="Liberation Serif" w:cs="Liberation Serif"/>
          <w:sz w:val="28"/>
          <w:szCs w:val="28"/>
          <w:lang w:eastAsia="en-US"/>
        </w:rPr>
        <w:t>МФЦ</w:t>
      </w:r>
      <w:r w:rsidRPr="002738F5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и его работников посредством размещения информации:</w:t>
      </w:r>
    </w:p>
    <w:p w14:paraId="28546C3D" w14:textId="77777777" w:rsidR="00990351" w:rsidRPr="002738F5" w:rsidRDefault="00990351" w:rsidP="00FA5B57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738F5">
        <w:rPr>
          <w:rFonts w:ascii="Liberation Serif" w:eastAsia="Calibri" w:hAnsi="Liberation Serif" w:cs="Liberation Serif"/>
          <w:sz w:val="28"/>
          <w:szCs w:val="28"/>
          <w:lang w:eastAsia="en-US"/>
        </w:rPr>
        <w:t>на стендах в местах предоставления государственных услуг;</w:t>
      </w:r>
    </w:p>
    <w:p w14:paraId="44A8DE17" w14:textId="77777777" w:rsidR="009921F7" w:rsidRPr="009921F7" w:rsidRDefault="009921F7" w:rsidP="009921F7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9921F7">
        <w:rPr>
          <w:rFonts w:ascii="Liberation Serif" w:eastAsia="Calibri" w:hAnsi="Liberation Serif" w:cs="Liberation Serif"/>
          <w:sz w:val="28"/>
          <w:szCs w:val="28"/>
          <w:lang w:eastAsia="en-US"/>
        </w:rPr>
        <w:t>на официальных сайтах Министерства социальной политики Свердловской области по адресу: https://</w:t>
      </w:r>
      <w:r w:rsidRPr="009921F7">
        <w:rPr>
          <w:rFonts w:ascii="Liberation Serif" w:eastAsia="Calibri" w:hAnsi="Liberation Serif" w:cs="Liberation Serif"/>
          <w:sz w:val="28"/>
          <w:szCs w:val="28"/>
          <w:lang w:val="en-US" w:eastAsia="en-US"/>
        </w:rPr>
        <w:t>msp</w:t>
      </w:r>
      <w:r w:rsidRPr="009921F7">
        <w:rPr>
          <w:rFonts w:ascii="Liberation Serif" w:eastAsia="Calibri" w:hAnsi="Liberation Serif" w:cs="Liberation Serif"/>
          <w:sz w:val="28"/>
          <w:szCs w:val="28"/>
          <w:lang w:eastAsia="en-US"/>
        </w:rPr>
        <w:t>.midural.ru/, управлений социальной политики, многофункционального центра по адресу: http</w:t>
      </w:r>
      <w:r w:rsidRPr="009921F7">
        <w:rPr>
          <w:rFonts w:ascii="Liberation Serif" w:eastAsia="Calibri" w:hAnsi="Liberation Serif" w:cs="Liberation Serif"/>
          <w:sz w:val="28"/>
          <w:szCs w:val="28"/>
          <w:lang w:val="en-US" w:eastAsia="en-US"/>
        </w:rPr>
        <w:t>s</w:t>
      </w:r>
      <w:r w:rsidRPr="009921F7">
        <w:rPr>
          <w:rFonts w:ascii="Liberation Serif" w:eastAsia="Calibri" w:hAnsi="Liberation Serif" w:cs="Liberation Serif"/>
          <w:sz w:val="28"/>
          <w:szCs w:val="28"/>
          <w:lang w:eastAsia="en-US"/>
        </w:rPr>
        <w:t>://mfc66.ru/ и учредителя многофункционального центра по адресу: http</w:t>
      </w:r>
      <w:r w:rsidRPr="009921F7">
        <w:rPr>
          <w:rFonts w:ascii="Liberation Serif" w:eastAsia="Calibri" w:hAnsi="Liberation Serif" w:cs="Liberation Serif"/>
          <w:sz w:val="28"/>
          <w:szCs w:val="28"/>
          <w:lang w:val="en-US" w:eastAsia="en-US"/>
        </w:rPr>
        <w:t>s</w:t>
      </w:r>
      <w:r w:rsidRPr="009921F7">
        <w:rPr>
          <w:rFonts w:ascii="Liberation Serif" w:eastAsia="Calibri" w:hAnsi="Liberation Serif" w:cs="Liberation Serif"/>
          <w:sz w:val="28"/>
          <w:szCs w:val="28"/>
          <w:lang w:eastAsia="en-US"/>
        </w:rPr>
        <w:t>://dis.midural.ru/;</w:t>
      </w:r>
    </w:p>
    <w:p w14:paraId="1D5CF0EC" w14:textId="77777777" w:rsidR="009921F7" w:rsidRPr="009921F7" w:rsidRDefault="009921F7" w:rsidP="009921F7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9921F7">
        <w:rPr>
          <w:rFonts w:ascii="Liberation Serif" w:eastAsia="Calibri" w:hAnsi="Liberation Serif" w:cs="Liberation Serif"/>
          <w:sz w:val="28"/>
          <w:szCs w:val="28"/>
          <w:lang w:eastAsia="en-US"/>
        </w:rPr>
        <w:t>на Едином портале в разделе «Дополнительная информация» соответствующей государственной услуги по адресу: https://www.gosuslugi.ru/215126/;</w:t>
      </w:r>
    </w:p>
    <w:p w14:paraId="38255CB0" w14:textId="4BCA3350" w:rsidR="00990351" w:rsidRPr="002738F5" w:rsidRDefault="00990351" w:rsidP="00FA5B57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738F5">
        <w:rPr>
          <w:rFonts w:ascii="Liberation Serif" w:eastAsia="Calibri" w:hAnsi="Liberation Serif" w:cs="Liberation Serif"/>
          <w:sz w:val="28"/>
          <w:szCs w:val="28"/>
          <w:lang w:eastAsia="en-US"/>
        </w:rPr>
        <w:t>2) </w:t>
      </w:r>
      <w:r w:rsidR="009921F7" w:rsidRPr="009921F7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консультирование заявителей о порядке обжалования решений и действий (бездействия) управления социальной политики, предоставляющего государственную услугу, его должностных лиц и государственных гражданских служащих, решений и действий (бездействия) </w:t>
      </w:r>
      <w:r w:rsidR="009921F7">
        <w:rPr>
          <w:rFonts w:ascii="Liberation Serif" w:eastAsia="Calibri" w:hAnsi="Liberation Serif" w:cs="Liberation Serif"/>
          <w:sz w:val="28"/>
          <w:szCs w:val="28"/>
          <w:lang w:eastAsia="en-US"/>
        </w:rPr>
        <w:t>МФЦ</w:t>
      </w:r>
      <w:r w:rsidR="009921F7" w:rsidRPr="009921F7">
        <w:rPr>
          <w:rFonts w:ascii="Liberation Serif" w:eastAsia="Calibri" w:hAnsi="Liberation Serif" w:cs="Liberation Serif"/>
          <w:sz w:val="28"/>
          <w:szCs w:val="28"/>
          <w:lang w:eastAsia="en-US"/>
        </w:rPr>
        <w:t>, его должностных лиц и работников, в том числе по телефону, электронной почте, при</w:t>
      </w:r>
      <w:r w:rsidR="009921F7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="009921F7" w:rsidRPr="009921F7">
        <w:rPr>
          <w:rFonts w:ascii="Liberation Serif" w:eastAsia="Calibri" w:hAnsi="Liberation Serif" w:cs="Liberation Serif"/>
          <w:sz w:val="28"/>
          <w:szCs w:val="28"/>
          <w:lang w:eastAsia="en-US"/>
        </w:rPr>
        <w:t>личном приеме</w:t>
      </w:r>
      <w:r w:rsidRPr="002738F5">
        <w:rPr>
          <w:rFonts w:ascii="Liberation Serif" w:eastAsia="Calibri" w:hAnsi="Liberation Serif" w:cs="Liberation Serif"/>
          <w:sz w:val="28"/>
          <w:szCs w:val="28"/>
          <w:lang w:eastAsia="en-US"/>
        </w:rPr>
        <w:t>.</w:t>
      </w:r>
    </w:p>
    <w:p w14:paraId="0C61A1A9" w14:textId="77777777" w:rsidR="00990351" w:rsidRPr="002738F5" w:rsidRDefault="00990351" w:rsidP="00FA5B57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18837C15" w14:textId="5AA28EF7" w:rsidR="00990351" w:rsidRPr="002738F5" w:rsidRDefault="00990351" w:rsidP="00FA5B57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2738F5">
        <w:rPr>
          <w:rFonts w:ascii="Liberation Serif" w:hAnsi="Liberation Serif" w:cs="Liberation Serif"/>
          <w:sz w:val="28"/>
          <w:szCs w:val="28"/>
        </w:rPr>
        <w:t xml:space="preserve">Перечень нормативных правовых актов, регулирующих порядок досудебного (внесудебного) обжалования решений и действий (бездействия) органа, предоставляющего государственную услугу, его должностных лиц и государственных гражданских служащих, а также решений и действий (бездействия) </w:t>
      </w:r>
      <w:r w:rsidR="009921F7">
        <w:rPr>
          <w:rFonts w:ascii="Liberation Serif" w:hAnsi="Liberation Serif" w:cs="Liberation Serif"/>
          <w:sz w:val="28"/>
          <w:szCs w:val="28"/>
        </w:rPr>
        <w:t>МФЦ</w:t>
      </w:r>
      <w:r w:rsidRPr="002738F5">
        <w:rPr>
          <w:rFonts w:ascii="Liberation Serif" w:hAnsi="Liberation Serif" w:cs="Liberation Serif"/>
          <w:sz w:val="28"/>
          <w:szCs w:val="28"/>
        </w:rPr>
        <w:t xml:space="preserve">, работников </w:t>
      </w:r>
      <w:r w:rsidR="009921F7">
        <w:rPr>
          <w:rFonts w:ascii="Liberation Serif" w:hAnsi="Liberation Serif" w:cs="Liberation Serif"/>
          <w:sz w:val="28"/>
          <w:szCs w:val="28"/>
        </w:rPr>
        <w:t>МФЦ</w:t>
      </w:r>
    </w:p>
    <w:p w14:paraId="073BE123" w14:textId="77777777" w:rsidR="00990351" w:rsidRPr="002738F5" w:rsidRDefault="00990351" w:rsidP="00FA5B57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1F38B556" w14:textId="53D26297" w:rsidR="00990351" w:rsidRPr="002738F5" w:rsidRDefault="00EA1647" w:rsidP="00FA5B57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91</w:t>
      </w:r>
      <w:r w:rsidR="00990351" w:rsidRPr="002738F5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. Порядок досудебного (внесудебного) обжалования решений и действий (бездействия) органа, предоставляющего государственную услугу, его должностных лиц и государственных гражданских служащих, а также решений и действий (бездействия)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МФЦ</w:t>
      </w:r>
      <w:r w:rsidR="00990351" w:rsidRPr="002738F5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, работников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МФЦ</w:t>
      </w:r>
      <w:r w:rsidR="00990351" w:rsidRPr="002738F5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регулируется:</w:t>
      </w:r>
    </w:p>
    <w:p w14:paraId="5D9171DE" w14:textId="77777777" w:rsidR="00990351" w:rsidRPr="002738F5" w:rsidRDefault="00990351" w:rsidP="00FA5B57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738F5">
        <w:rPr>
          <w:rFonts w:ascii="Liberation Serif" w:eastAsia="Calibri" w:hAnsi="Liberation Serif" w:cs="Liberation Serif"/>
          <w:sz w:val="28"/>
          <w:szCs w:val="28"/>
          <w:lang w:eastAsia="en-US"/>
        </w:rPr>
        <w:t>статьями 11.1–11.3 Федерального закона от 27 июля 2010 года № 210-ФЗ;</w:t>
      </w:r>
    </w:p>
    <w:p w14:paraId="2FCA3262" w14:textId="4AAD3C73" w:rsidR="00990351" w:rsidRPr="002738F5" w:rsidRDefault="00990351" w:rsidP="00FA5B57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738F5">
        <w:rPr>
          <w:rFonts w:ascii="Liberation Serif" w:eastAsia="Calibri" w:hAnsi="Liberation Serif" w:cs="Liberation Serif"/>
          <w:sz w:val="28"/>
          <w:szCs w:val="28"/>
          <w:lang w:eastAsia="en-US"/>
        </w:rPr>
        <w:t>постановлением Правительства Свердловской области от 22.11.2018 № 828</w:t>
      </w:r>
      <w:r w:rsidR="00EA1647">
        <w:rPr>
          <w:rFonts w:ascii="Liberation Serif" w:eastAsia="Calibri" w:hAnsi="Liberation Serif" w:cs="Liberation Serif"/>
          <w:sz w:val="28"/>
          <w:szCs w:val="28"/>
          <w:lang w:eastAsia="en-US"/>
        </w:rPr>
        <w:noBreakHyphen/>
      </w:r>
      <w:r w:rsidRPr="002738F5">
        <w:rPr>
          <w:rFonts w:ascii="Liberation Serif" w:eastAsia="Calibri" w:hAnsi="Liberation Serif" w:cs="Liberation Serif"/>
          <w:sz w:val="28"/>
          <w:szCs w:val="28"/>
          <w:lang w:eastAsia="en-US"/>
        </w:rPr>
        <w:t>ПП «Об утверждении Положения об особенностях подачи и рассмотрения жалоб на</w:t>
      </w:r>
      <w:r w:rsidR="00EA1647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2738F5">
        <w:rPr>
          <w:rFonts w:ascii="Liberation Serif" w:eastAsia="Calibri" w:hAnsi="Liberation Serif" w:cs="Liberation Serif"/>
          <w:sz w:val="28"/>
          <w:szCs w:val="28"/>
          <w:lang w:eastAsia="en-US"/>
        </w:rPr>
        <w:t>решения и действия (бездействие) исполнительных органов государственной власти Свердловской области, предоставляющих государственные услуги, их</w:t>
      </w:r>
      <w:r w:rsidR="00EA1647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2738F5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должностных лиц, государственных гражданских служащих исполнительных органов государственной власти Свердловской </w:t>
      </w:r>
      <w:r w:rsidRPr="002738F5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>области, предоставляющих государственные услуги, а также на решения и действия (бездействие) многофункционального центра предоставления государственных и муниципальных услуг и его работников»</w:t>
      </w:r>
      <w:r w:rsidR="00EA1647">
        <w:rPr>
          <w:rFonts w:ascii="Liberation Serif" w:eastAsia="Calibri" w:hAnsi="Liberation Serif" w:cs="Liberation Serif"/>
          <w:sz w:val="28"/>
          <w:szCs w:val="28"/>
          <w:lang w:eastAsia="en-US"/>
        </w:rPr>
        <w:t>.</w:t>
      </w:r>
    </w:p>
    <w:p w14:paraId="223D08F6" w14:textId="77777777" w:rsidR="00990351" w:rsidRPr="00990351" w:rsidRDefault="00990351" w:rsidP="00990351">
      <w:pPr>
        <w:spacing w:after="200" w:line="276" w:lineRule="auto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990351">
        <w:rPr>
          <w:rFonts w:ascii="Liberation Serif" w:eastAsia="Calibri" w:hAnsi="Liberation Serif" w:cs="Liberation Serif"/>
          <w:sz w:val="28"/>
          <w:szCs w:val="28"/>
          <w:lang w:eastAsia="en-US"/>
        </w:rPr>
        <w:br w:type="page"/>
      </w:r>
    </w:p>
    <w:p w14:paraId="1A8D8FC6" w14:textId="77777777" w:rsidR="00F26E15" w:rsidRDefault="00F26E15" w:rsidP="00990351">
      <w:pPr>
        <w:autoSpaceDE w:val="0"/>
        <w:autoSpaceDN w:val="0"/>
        <w:adjustRightInd w:val="0"/>
        <w:ind w:left="5387"/>
        <w:rPr>
          <w:rFonts w:ascii="Liberation Serif" w:hAnsi="Liberation Serif" w:cs="Liberation Serif"/>
          <w:bCs/>
          <w:sz w:val="28"/>
        </w:rPr>
        <w:sectPr w:rsidR="00F26E15" w:rsidSect="005F1DFF">
          <w:headerReference w:type="even" r:id="rId8"/>
          <w:headerReference w:type="default" r:id="rId9"/>
          <w:headerReference w:type="first" r:id="rId10"/>
          <w:pgSz w:w="11907" w:h="16840" w:code="9"/>
          <w:pgMar w:top="1134" w:right="567" w:bottom="1134" w:left="1418" w:header="709" w:footer="709" w:gutter="0"/>
          <w:cols w:space="708"/>
          <w:titlePg/>
          <w:docGrid w:linePitch="360"/>
        </w:sectPr>
      </w:pPr>
    </w:p>
    <w:p w14:paraId="43D16091" w14:textId="77777777" w:rsidR="00990351" w:rsidRPr="00990351" w:rsidRDefault="00990351" w:rsidP="00102443">
      <w:pPr>
        <w:autoSpaceDE w:val="0"/>
        <w:autoSpaceDN w:val="0"/>
        <w:adjustRightInd w:val="0"/>
        <w:ind w:left="9356"/>
        <w:rPr>
          <w:rFonts w:ascii="Liberation Serif" w:hAnsi="Liberation Serif" w:cs="Liberation Serif"/>
          <w:bCs/>
          <w:sz w:val="27"/>
          <w:szCs w:val="27"/>
        </w:rPr>
      </w:pPr>
      <w:r w:rsidRPr="00990351">
        <w:rPr>
          <w:rFonts w:ascii="Liberation Serif" w:hAnsi="Liberation Serif" w:cs="Liberation Serif"/>
          <w:bCs/>
          <w:sz w:val="27"/>
          <w:szCs w:val="27"/>
        </w:rPr>
        <w:lastRenderedPageBreak/>
        <w:t xml:space="preserve">Приложение </w:t>
      </w:r>
    </w:p>
    <w:p w14:paraId="52727902" w14:textId="77777777" w:rsidR="00990351" w:rsidRPr="00990351" w:rsidRDefault="00990351" w:rsidP="00102443">
      <w:pPr>
        <w:autoSpaceDE w:val="0"/>
        <w:autoSpaceDN w:val="0"/>
        <w:adjustRightInd w:val="0"/>
        <w:ind w:left="9356"/>
        <w:rPr>
          <w:rFonts w:ascii="Liberation Serif" w:hAnsi="Liberation Serif" w:cs="Liberation Serif"/>
          <w:bCs/>
          <w:sz w:val="27"/>
          <w:szCs w:val="27"/>
        </w:rPr>
      </w:pPr>
      <w:r w:rsidRPr="00990351">
        <w:rPr>
          <w:rFonts w:ascii="Liberation Serif" w:hAnsi="Liberation Serif" w:cs="Liberation Serif"/>
          <w:bCs/>
          <w:sz w:val="27"/>
          <w:szCs w:val="27"/>
        </w:rPr>
        <w:t>к Административному регламенту предоставления территориальными</w:t>
      </w:r>
      <w:r w:rsidR="00F26E15" w:rsidRPr="00102443">
        <w:rPr>
          <w:rFonts w:ascii="Liberation Serif" w:hAnsi="Liberation Serif" w:cs="Liberation Serif"/>
          <w:bCs/>
          <w:sz w:val="27"/>
          <w:szCs w:val="27"/>
        </w:rPr>
        <w:t xml:space="preserve"> </w:t>
      </w:r>
      <w:r w:rsidRPr="00990351">
        <w:rPr>
          <w:rFonts w:ascii="Liberation Serif" w:hAnsi="Liberation Serif" w:cs="Liberation Serif"/>
          <w:bCs/>
          <w:sz w:val="27"/>
          <w:szCs w:val="27"/>
        </w:rPr>
        <w:t>отраслевыми исполнительными</w:t>
      </w:r>
      <w:r w:rsidR="00F26E15" w:rsidRPr="00102443">
        <w:rPr>
          <w:rFonts w:ascii="Liberation Serif" w:hAnsi="Liberation Serif" w:cs="Liberation Serif"/>
          <w:bCs/>
          <w:sz w:val="27"/>
          <w:szCs w:val="27"/>
        </w:rPr>
        <w:t xml:space="preserve"> </w:t>
      </w:r>
      <w:r w:rsidRPr="00990351">
        <w:rPr>
          <w:rFonts w:ascii="Liberation Serif" w:hAnsi="Liberation Serif" w:cs="Liberation Serif"/>
          <w:bCs/>
          <w:sz w:val="27"/>
          <w:szCs w:val="27"/>
        </w:rPr>
        <w:t>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</w:t>
      </w:r>
      <w:r w:rsidR="00F26E15" w:rsidRPr="00102443">
        <w:rPr>
          <w:rFonts w:ascii="Liberation Serif" w:hAnsi="Liberation Serif" w:cs="Liberation Serif"/>
          <w:bCs/>
          <w:sz w:val="27"/>
          <w:szCs w:val="27"/>
        </w:rPr>
        <w:t xml:space="preserve"> «Компенсация расходов, связанных с приобретением протезов (кроме зубных, глазных протезов), протезно-ортопедических изделий»</w:t>
      </w:r>
    </w:p>
    <w:p w14:paraId="0C9935DE" w14:textId="77777777" w:rsidR="00990351" w:rsidRPr="00102443" w:rsidRDefault="00990351" w:rsidP="00102443">
      <w:pPr>
        <w:widowControl w:val="0"/>
        <w:autoSpaceDE w:val="0"/>
        <w:autoSpaceDN w:val="0"/>
        <w:adjustRightInd w:val="0"/>
        <w:ind w:left="9356" w:firstLine="709"/>
        <w:jc w:val="both"/>
        <w:rPr>
          <w:rFonts w:ascii="Liberation Serif" w:eastAsiaTheme="minorHAnsi" w:hAnsi="Liberation Serif" w:cs="Liberation Serif"/>
          <w:sz w:val="27"/>
          <w:szCs w:val="27"/>
          <w:lang w:eastAsia="en-US"/>
        </w:rPr>
      </w:pPr>
    </w:p>
    <w:p w14:paraId="6CB44DF4" w14:textId="77777777" w:rsidR="00F26E15" w:rsidRPr="00102443" w:rsidRDefault="00F26E15" w:rsidP="00853E50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7"/>
          <w:szCs w:val="27"/>
          <w:lang w:eastAsia="en-US"/>
        </w:rPr>
      </w:pPr>
    </w:p>
    <w:p w14:paraId="5C1F6E58" w14:textId="77777777" w:rsidR="00F26E15" w:rsidRPr="00F26E15" w:rsidRDefault="00F26E15" w:rsidP="00F26E15">
      <w:pPr>
        <w:jc w:val="center"/>
        <w:rPr>
          <w:rFonts w:ascii="Liberation Serif" w:hAnsi="Liberation Serif" w:cs="Liberation Serif"/>
          <w:b/>
          <w:sz w:val="27"/>
          <w:szCs w:val="27"/>
        </w:rPr>
      </w:pPr>
      <w:r w:rsidRPr="00F26E15">
        <w:rPr>
          <w:rFonts w:ascii="Liberation Serif" w:hAnsi="Liberation Serif" w:cs="Liberation Serif"/>
          <w:b/>
          <w:sz w:val="27"/>
          <w:szCs w:val="27"/>
        </w:rPr>
        <w:t>ЖУРНАЛ</w:t>
      </w:r>
    </w:p>
    <w:p w14:paraId="3CD9049B" w14:textId="77777777" w:rsidR="00F26E15" w:rsidRPr="00F26E15" w:rsidRDefault="00F26E15" w:rsidP="00F26E15">
      <w:pPr>
        <w:jc w:val="center"/>
        <w:rPr>
          <w:rFonts w:ascii="Liberation Serif" w:hAnsi="Liberation Serif" w:cs="Liberation Serif"/>
          <w:b/>
          <w:sz w:val="27"/>
          <w:szCs w:val="27"/>
        </w:rPr>
      </w:pPr>
      <w:r w:rsidRPr="00F26E15">
        <w:rPr>
          <w:rFonts w:ascii="Liberation Serif" w:hAnsi="Liberation Serif" w:cs="Liberation Serif"/>
          <w:b/>
          <w:sz w:val="27"/>
          <w:szCs w:val="27"/>
        </w:rPr>
        <w:t>регистрации заявлений на осуществление социальных выплат</w:t>
      </w:r>
    </w:p>
    <w:p w14:paraId="6C927198" w14:textId="77777777" w:rsidR="00F26E15" w:rsidRPr="00F26E15" w:rsidRDefault="00F26E15" w:rsidP="00F26E15">
      <w:pPr>
        <w:rPr>
          <w:rFonts w:ascii="Liberation Serif" w:hAnsi="Liberation Serif" w:cs="Liberation Serif"/>
          <w:b/>
          <w:sz w:val="27"/>
          <w:szCs w:val="27"/>
        </w:rPr>
      </w:pPr>
    </w:p>
    <w:tbl>
      <w:tblPr>
        <w:tblW w:w="148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4"/>
        <w:gridCol w:w="1701"/>
        <w:gridCol w:w="3119"/>
        <w:gridCol w:w="2268"/>
        <w:gridCol w:w="1417"/>
        <w:gridCol w:w="1985"/>
        <w:gridCol w:w="1984"/>
        <w:gridCol w:w="1701"/>
      </w:tblGrid>
      <w:tr w:rsidR="00102443" w:rsidRPr="00102443" w14:paraId="0F79A51D" w14:textId="77777777" w:rsidTr="00102443">
        <w:tc>
          <w:tcPr>
            <w:tcW w:w="704" w:type="dxa"/>
          </w:tcPr>
          <w:p w14:paraId="491CB267" w14:textId="77777777" w:rsidR="00F26E15" w:rsidRPr="00F26E15" w:rsidRDefault="00F26E15" w:rsidP="00F26E15">
            <w:pPr>
              <w:jc w:val="center"/>
              <w:rPr>
                <w:rFonts w:ascii="Liberation Serif" w:hAnsi="Liberation Serif" w:cs="Liberation Serif"/>
                <w:sz w:val="27"/>
                <w:szCs w:val="27"/>
              </w:rPr>
            </w:pPr>
            <w:r w:rsidRPr="00F26E15">
              <w:rPr>
                <w:rFonts w:ascii="Liberation Serif" w:hAnsi="Liberation Serif" w:cs="Liberation Serif"/>
                <w:sz w:val="27"/>
                <w:szCs w:val="27"/>
                <w:lang w:val="en-US"/>
              </w:rPr>
              <w:t xml:space="preserve">Рег. </w:t>
            </w:r>
            <w:r w:rsidRPr="00F26E15">
              <w:rPr>
                <w:rFonts w:ascii="Liberation Serif" w:hAnsi="Liberation Serif" w:cs="Liberation Serif"/>
                <w:sz w:val="27"/>
                <w:szCs w:val="27"/>
              </w:rPr>
              <w:t>№</w:t>
            </w:r>
          </w:p>
        </w:tc>
        <w:tc>
          <w:tcPr>
            <w:tcW w:w="1701" w:type="dxa"/>
          </w:tcPr>
          <w:p w14:paraId="6CF4FFB1" w14:textId="77777777" w:rsidR="00F26E15" w:rsidRPr="00F26E15" w:rsidRDefault="00F26E15" w:rsidP="00F26E15">
            <w:pPr>
              <w:jc w:val="center"/>
              <w:rPr>
                <w:rFonts w:ascii="Liberation Serif" w:hAnsi="Liberation Serif" w:cs="Liberation Serif"/>
                <w:sz w:val="27"/>
                <w:szCs w:val="27"/>
                <w:lang w:val="en-US"/>
              </w:rPr>
            </w:pPr>
            <w:r w:rsidRPr="00F26E15">
              <w:rPr>
                <w:rFonts w:ascii="Liberation Serif" w:hAnsi="Liberation Serif" w:cs="Liberation Serif"/>
                <w:sz w:val="27"/>
                <w:szCs w:val="27"/>
                <w:lang w:val="en-US"/>
              </w:rPr>
              <w:t>Дата</w:t>
            </w:r>
          </w:p>
          <w:p w14:paraId="0E02272F" w14:textId="77777777" w:rsidR="00F26E15" w:rsidRPr="00F26E15" w:rsidRDefault="00F26E15" w:rsidP="00F26E15">
            <w:pPr>
              <w:jc w:val="center"/>
              <w:rPr>
                <w:rFonts w:ascii="Liberation Serif" w:hAnsi="Liberation Serif" w:cs="Liberation Serif"/>
                <w:sz w:val="27"/>
                <w:szCs w:val="27"/>
              </w:rPr>
            </w:pPr>
            <w:r w:rsidRPr="00F26E15">
              <w:rPr>
                <w:rFonts w:ascii="Liberation Serif" w:hAnsi="Liberation Serif" w:cs="Liberation Serif"/>
                <w:sz w:val="27"/>
                <w:szCs w:val="27"/>
              </w:rPr>
              <w:t>обращения</w:t>
            </w:r>
          </w:p>
          <w:p w14:paraId="03A5EF8C" w14:textId="77777777" w:rsidR="00F26E15" w:rsidRPr="00F26E15" w:rsidRDefault="00F26E15" w:rsidP="00F26E15">
            <w:pPr>
              <w:jc w:val="center"/>
              <w:rPr>
                <w:rFonts w:ascii="Liberation Serif" w:hAnsi="Liberation Serif" w:cs="Liberation Serif"/>
                <w:sz w:val="27"/>
                <w:szCs w:val="27"/>
                <w:lang w:val="en-US"/>
              </w:rPr>
            </w:pPr>
            <w:r w:rsidRPr="00F26E15">
              <w:rPr>
                <w:rFonts w:ascii="Liberation Serif" w:hAnsi="Liberation Serif" w:cs="Liberation Serif"/>
                <w:sz w:val="27"/>
                <w:szCs w:val="27"/>
              </w:rPr>
              <w:t>(приема заявления)</w:t>
            </w:r>
            <w:r w:rsidRPr="00F26E15">
              <w:rPr>
                <w:rFonts w:ascii="Liberation Serif" w:hAnsi="Liberation Serif" w:cs="Liberation Serif"/>
                <w:sz w:val="27"/>
                <w:szCs w:val="27"/>
                <w:lang w:val="en-US"/>
              </w:rPr>
              <w:t xml:space="preserve"> </w:t>
            </w:r>
          </w:p>
        </w:tc>
        <w:tc>
          <w:tcPr>
            <w:tcW w:w="3119" w:type="dxa"/>
          </w:tcPr>
          <w:p w14:paraId="0FE38D8D" w14:textId="77777777" w:rsidR="00F26E15" w:rsidRPr="00F26E15" w:rsidRDefault="00F26E15" w:rsidP="00F26E15">
            <w:pPr>
              <w:jc w:val="center"/>
              <w:rPr>
                <w:rFonts w:ascii="Liberation Serif" w:hAnsi="Liberation Serif" w:cs="Liberation Serif"/>
                <w:sz w:val="27"/>
                <w:szCs w:val="27"/>
              </w:rPr>
            </w:pPr>
            <w:r w:rsidRPr="00F26E15">
              <w:rPr>
                <w:rFonts w:ascii="Liberation Serif" w:hAnsi="Liberation Serif" w:cs="Liberation Serif"/>
                <w:sz w:val="27"/>
                <w:szCs w:val="27"/>
                <w:lang w:val="en-US"/>
              </w:rPr>
              <w:t>Ф</w:t>
            </w:r>
            <w:r w:rsidRPr="00F26E15">
              <w:rPr>
                <w:rFonts w:ascii="Liberation Serif" w:hAnsi="Liberation Serif" w:cs="Liberation Serif"/>
                <w:sz w:val="27"/>
                <w:szCs w:val="27"/>
              </w:rPr>
              <w:t>амилия, имя, отчество</w:t>
            </w:r>
          </w:p>
          <w:p w14:paraId="27BA1CD6" w14:textId="77777777" w:rsidR="00F26E15" w:rsidRPr="00F26E15" w:rsidRDefault="00F26E15" w:rsidP="00F26E15">
            <w:pPr>
              <w:jc w:val="center"/>
              <w:rPr>
                <w:rFonts w:ascii="Liberation Serif" w:hAnsi="Liberation Serif" w:cs="Liberation Serif"/>
                <w:sz w:val="27"/>
                <w:szCs w:val="27"/>
                <w:lang w:val="en-US"/>
              </w:rPr>
            </w:pPr>
            <w:r w:rsidRPr="00F26E15">
              <w:rPr>
                <w:rFonts w:ascii="Liberation Serif" w:hAnsi="Liberation Serif" w:cs="Liberation Serif"/>
                <w:sz w:val="27"/>
                <w:szCs w:val="27"/>
                <w:lang w:val="en-US"/>
              </w:rPr>
              <w:t>заявителя</w:t>
            </w:r>
          </w:p>
        </w:tc>
        <w:tc>
          <w:tcPr>
            <w:tcW w:w="2268" w:type="dxa"/>
          </w:tcPr>
          <w:p w14:paraId="29F10394" w14:textId="77777777" w:rsidR="00F26E15" w:rsidRPr="00F26E15" w:rsidRDefault="00F26E15" w:rsidP="00F26E15">
            <w:pPr>
              <w:jc w:val="center"/>
              <w:rPr>
                <w:rFonts w:ascii="Liberation Serif" w:hAnsi="Liberation Serif" w:cs="Liberation Serif"/>
                <w:sz w:val="27"/>
                <w:szCs w:val="27"/>
                <w:lang w:val="en-US"/>
              </w:rPr>
            </w:pPr>
            <w:r w:rsidRPr="00F26E15">
              <w:rPr>
                <w:rFonts w:ascii="Liberation Serif" w:hAnsi="Liberation Serif" w:cs="Liberation Serif"/>
                <w:sz w:val="27"/>
                <w:szCs w:val="27"/>
                <w:lang w:val="en-US"/>
              </w:rPr>
              <w:t>Адрес заявителя</w:t>
            </w:r>
          </w:p>
        </w:tc>
        <w:tc>
          <w:tcPr>
            <w:tcW w:w="1417" w:type="dxa"/>
          </w:tcPr>
          <w:p w14:paraId="1E230355" w14:textId="77777777" w:rsidR="00F26E15" w:rsidRPr="00F26E15" w:rsidRDefault="00F26E15" w:rsidP="00F26E15">
            <w:pPr>
              <w:jc w:val="center"/>
              <w:rPr>
                <w:rFonts w:ascii="Liberation Serif" w:hAnsi="Liberation Serif" w:cs="Liberation Serif"/>
                <w:sz w:val="27"/>
                <w:szCs w:val="27"/>
                <w:lang w:val="en-US"/>
              </w:rPr>
            </w:pPr>
            <w:r w:rsidRPr="00F26E15">
              <w:rPr>
                <w:rFonts w:ascii="Liberation Serif" w:hAnsi="Liberation Serif" w:cs="Liberation Serif"/>
                <w:sz w:val="27"/>
                <w:szCs w:val="27"/>
                <w:lang w:val="en-US"/>
              </w:rPr>
              <w:t>Вид выплаты</w:t>
            </w:r>
          </w:p>
        </w:tc>
        <w:tc>
          <w:tcPr>
            <w:tcW w:w="1985" w:type="dxa"/>
          </w:tcPr>
          <w:p w14:paraId="4043A10E" w14:textId="77777777" w:rsidR="00F26E15" w:rsidRPr="00F26E15" w:rsidRDefault="00F26E15" w:rsidP="00F26E15">
            <w:pPr>
              <w:jc w:val="center"/>
              <w:rPr>
                <w:rFonts w:ascii="Liberation Serif" w:hAnsi="Liberation Serif" w:cs="Liberation Serif"/>
                <w:sz w:val="27"/>
                <w:szCs w:val="27"/>
                <w:lang w:val="en-US"/>
              </w:rPr>
            </w:pPr>
            <w:r w:rsidRPr="00F26E15">
              <w:rPr>
                <w:rFonts w:ascii="Liberation Serif" w:hAnsi="Liberation Serif" w:cs="Liberation Serif"/>
                <w:sz w:val="27"/>
                <w:szCs w:val="27"/>
                <w:lang w:val="en-US"/>
              </w:rPr>
              <w:t>Дата</w:t>
            </w:r>
          </w:p>
          <w:p w14:paraId="7D86735E" w14:textId="77777777" w:rsidR="00F26E15" w:rsidRPr="00F26E15" w:rsidRDefault="00F26E15" w:rsidP="00F26E15">
            <w:pPr>
              <w:jc w:val="center"/>
              <w:rPr>
                <w:rFonts w:ascii="Liberation Serif" w:hAnsi="Liberation Serif" w:cs="Liberation Serif"/>
                <w:sz w:val="27"/>
                <w:szCs w:val="27"/>
                <w:lang w:val="en-US"/>
              </w:rPr>
            </w:pPr>
            <w:r w:rsidRPr="00F26E15">
              <w:rPr>
                <w:rFonts w:ascii="Liberation Serif" w:hAnsi="Liberation Serif" w:cs="Liberation Serif"/>
                <w:sz w:val="27"/>
                <w:szCs w:val="27"/>
                <w:lang w:val="en-US"/>
              </w:rPr>
              <w:t>рассмотрения заявления</w:t>
            </w:r>
          </w:p>
        </w:tc>
        <w:tc>
          <w:tcPr>
            <w:tcW w:w="1984" w:type="dxa"/>
          </w:tcPr>
          <w:p w14:paraId="2A04E2D2" w14:textId="77777777" w:rsidR="00F26E15" w:rsidRPr="00F26E15" w:rsidRDefault="00F26E15" w:rsidP="00F26E15">
            <w:pPr>
              <w:jc w:val="center"/>
              <w:rPr>
                <w:rFonts w:ascii="Liberation Serif" w:hAnsi="Liberation Serif" w:cs="Liberation Serif"/>
                <w:sz w:val="27"/>
                <w:szCs w:val="27"/>
              </w:rPr>
            </w:pPr>
            <w:r w:rsidRPr="00F26E15">
              <w:rPr>
                <w:rFonts w:ascii="Liberation Serif" w:hAnsi="Liberation Serif" w:cs="Liberation Serif"/>
                <w:sz w:val="27"/>
                <w:szCs w:val="27"/>
              </w:rPr>
              <w:t>Результат</w:t>
            </w:r>
          </w:p>
          <w:p w14:paraId="187E6DEE" w14:textId="77777777" w:rsidR="00F26E15" w:rsidRPr="00F26E15" w:rsidRDefault="00F26E15" w:rsidP="00F26E15">
            <w:pPr>
              <w:jc w:val="center"/>
              <w:rPr>
                <w:rFonts w:ascii="Liberation Serif" w:hAnsi="Liberation Serif" w:cs="Liberation Serif"/>
                <w:sz w:val="27"/>
                <w:szCs w:val="27"/>
              </w:rPr>
            </w:pPr>
            <w:r w:rsidRPr="00F26E15">
              <w:rPr>
                <w:rFonts w:ascii="Liberation Serif" w:hAnsi="Liberation Serif" w:cs="Liberation Serif"/>
                <w:sz w:val="27"/>
                <w:szCs w:val="27"/>
              </w:rPr>
              <w:t>рассмотрения заявления</w:t>
            </w:r>
          </w:p>
          <w:p w14:paraId="454BFC8E" w14:textId="77777777" w:rsidR="00F26E15" w:rsidRPr="00F26E15" w:rsidRDefault="00F26E15" w:rsidP="00F26E15">
            <w:pPr>
              <w:jc w:val="center"/>
              <w:rPr>
                <w:rFonts w:ascii="Liberation Serif" w:hAnsi="Liberation Serif" w:cs="Liberation Serif"/>
                <w:sz w:val="27"/>
                <w:szCs w:val="27"/>
              </w:rPr>
            </w:pPr>
            <w:r w:rsidRPr="00F26E15">
              <w:rPr>
                <w:rFonts w:ascii="Liberation Serif" w:hAnsi="Liberation Serif" w:cs="Liberation Serif"/>
                <w:sz w:val="27"/>
                <w:szCs w:val="27"/>
              </w:rPr>
              <w:t>(сумма/отказ)</w:t>
            </w:r>
          </w:p>
        </w:tc>
        <w:tc>
          <w:tcPr>
            <w:tcW w:w="1701" w:type="dxa"/>
          </w:tcPr>
          <w:p w14:paraId="0F24BD2A" w14:textId="77777777" w:rsidR="00F26E15" w:rsidRPr="00F26E15" w:rsidRDefault="00F26E15" w:rsidP="00F26E15">
            <w:pPr>
              <w:jc w:val="center"/>
              <w:rPr>
                <w:rFonts w:ascii="Liberation Serif" w:hAnsi="Liberation Serif" w:cs="Liberation Serif"/>
                <w:sz w:val="27"/>
                <w:szCs w:val="27"/>
                <w:lang w:val="en-US"/>
              </w:rPr>
            </w:pPr>
            <w:r w:rsidRPr="00F26E15">
              <w:rPr>
                <w:rFonts w:ascii="Liberation Serif" w:hAnsi="Liberation Serif" w:cs="Liberation Serif"/>
                <w:sz w:val="27"/>
                <w:szCs w:val="27"/>
                <w:lang w:val="en-US"/>
              </w:rPr>
              <w:t>Примечание</w:t>
            </w:r>
          </w:p>
        </w:tc>
      </w:tr>
      <w:tr w:rsidR="00102443" w:rsidRPr="00102443" w14:paraId="6F23E6D5" w14:textId="77777777" w:rsidTr="00102443">
        <w:tc>
          <w:tcPr>
            <w:tcW w:w="704" w:type="dxa"/>
          </w:tcPr>
          <w:p w14:paraId="48C00D7F" w14:textId="77777777" w:rsidR="00F26E15" w:rsidRPr="00F26E15" w:rsidRDefault="00F26E15" w:rsidP="00F26E15">
            <w:pPr>
              <w:jc w:val="center"/>
              <w:rPr>
                <w:rFonts w:ascii="Liberation Serif" w:hAnsi="Liberation Serif" w:cs="Liberation Serif"/>
                <w:sz w:val="27"/>
                <w:szCs w:val="27"/>
                <w:lang w:val="en-US"/>
              </w:rPr>
            </w:pPr>
            <w:r w:rsidRPr="00F26E15">
              <w:rPr>
                <w:rFonts w:ascii="Liberation Serif" w:hAnsi="Liberation Serif" w:cs="Liberation Serif"/>
                <w:sz w:val="27"/>
                <w:szCs w:val="27"/>
                <w:lang w:val="en-US"/>
              </w:rPr>
              <w:t>1</w:t>
            </w:r>
          </w:p>
        </w:tc>
        <w:tc>
          <w:tcPr>
            <w:tcW w:w="1701" w:type="dxa"/>
          </w:tcPr>
          <w:p w14:paraId="0AD29150" w14:textId="77777777" w:rsidR="00F26E15" w:rsidRPr="00F26E15" w:rsidRDefault="00F26E15" w:rsidP="00F26E15">
            <w:pPr>
              <w:jc w:val="center"/>
              <w:rPr>
                <w:rFonts w:ascii="Liberation Serif" w:hAnsi="Liberation Serif" w:cs="Liberation Serif"/>
                <w:sz w:val="27"/>
                <w:szCs w:val="27"/>
                <w:lang w:val="en-US"/>
              </w:rPr>
            </w:pPr>
            <w:r w:rsidRPr="00F26E15">
              <w:rPr>
                <w:rFonts w:ascii="Liberation Serif" w:hAnsi="Liberation Serif" w:cs="Liberation Serif"/>
                <w:sz w:val="27"/>
                <w:szCs w:val="27"/>
                <w:lang w:val="en-US"/>
              </w:rPr>
              <w:t>2</w:t>
            </w:r>
          </w:p>
        </w:tc>
        <w:tc>
          <w:tcPr>
            <w:tcW w:w="3119" w:type="dxa"/>
          </w:tcPr>
          <w:p w14:paraId="4B1D6B2D" w14:textId="77777777" w:rsidR="00F26E15" w:rsidRPr="00F26E15" w:rsidRDefault="00F26E15" w:rsidP="00F26E15">
            <w:pPr>
              <w:jc w:val="center"/>
              <w:rPr>
                <w:rFonts w:ascii="Liberation Serif" w:hAnsi="Liberation Serif" w:cs="Liberation Serif"/>
                <w:sz w:val="27"/>
                <w:szCs w:val="27"/>
                <w:lang w:val="en-US"/>
              </w:rPr>
            </w:pPr>
            <w:r w:rsidRPr="00F26E15">
              <w:rPr>
                <w:rFonts w:ascii="Liberation Serif" w:hAnsi="Liberation Serif" w:cs="Liberation Serif"/>
                <w:sz w:val="27"/>
                <w:szCs w:val="27"/>
                <w:lang w:val="en-US"/>
              </w:rPr>
              <w:t>3</w:t>
            </w:r>
          </w:p>
        </w:tc>
        <w:tc>
          <w:tcPr>
            <w:tcW w:w="2268" w:type="dxa"/>
          </w:tcPr>
          <w:p w14:paraId="42A57144" w14:textId="77777777" w:rsidR="00F26E15" w:rsidRPr="00F26E15" w:rsidRDefault="00F26E15" w:rsidP="00F26E15">
            <w:pPr>
              <w:jc w:val="center"/>
              <w:rPr>
                <w:rFonts w:ascii="Liberation Serif" w:hAnsi="Liberation Serif" w:cs="Liberation Serif"/>
                <w:sz w:val="27"/>
                <w:szCs w:val="27"/>
                <w:lang w:val="en-US"/>
              </w:rPr>
            </w:pPr>
            <w:r w:rsidRPr="00F26E15">
              <w:rPr>
                <w:rFonts w:ascii="Liberation Serif" w:hAnsi="Liberation Serif" w:cs="Liberation Serif"/>
                <w:sz w:val="27"/>
                <w:szCs w:val="27"/>
                <w:lang w:val="en-US"/>
              </w:rPr>
              <w:t>4</w:t>
            </w:r>
          </w:p>
        </w:tc>
        <w:tc>
          <w:tcPr>
            <w:tcW w:w="1417" w:type="dxa"/>
          </w:tcPr>
          <w:p w14:paraId="5FF72853" w14:textId="77777777" w:rsidR="00F26E15" w:rsidRPr="00F26E15" w:rsidRDefault="00F26E15" w:rsidP="00F26E15">
            <w:pPr>
              <w:jc w:val="center"/>
              <w:rPr>
                <w:rFonts w:ascii="Liberation Serif" w:hAnsi="Liberation Serif" w:cs="Liberation Serif"/>
                <w:sz w:val="27"/>
                <w:szCs w:val="27"/>
                <w:lang w:val="en-US"/>
              </w:rPr>
            </w:pPr>
            <w:r w:rsidRPr="00F26E15">
              <w:rPr>
                <w:rFonts w:ascii="Liberation Serif" w:hAnsi="Liberation Serif" w:cs="Liberation Serif"/>
                <w:sz w:val="27"/>
                <w:szCs w:val="27"/>
                <w:lang w:val="en-US"/>
              </w:rPr>
              <w:t>5</w:t>
            </w:r>
          </w:p>
        </w:tc>
        <w:tc>
          <w:tcPr>
            <w:tcW w:w="1985" w:type="dxa"/>
          </w:tcPr>
          <w:p w14:paraId="27D2E433" w14:textId="77777777" w:rsidR="00F26E15" w:rsidRPr="00F26E15" w:rsidRDefault="00F26E15" w:rsidP="00F26E15">
            <w:pPr>
              <w:jc w:val="center"/>
              <w:rPr>
                <w:rFonts w:ascii="Liberation Serif" w:hAnsi="Liberation Serif" w:cs="Liberation Serif"/>
                <w:sz w:val="27"/>
                <w:szCs w:val="27"/>
                <w:lang w:val="en-US"/>
              </w:rPr>
            </w:pPr>
            <w:r w:rsidRPr="00F26E15">
              <w:rPr>
                <w:rFonts w:ascii="Liberation Serif" w:hAnsi="Liberation Serif" w:cs="Liberation Serif"/>
                <w:sz w:val="27"/>
                <w:szCs w:val="27"/>
                <w:lang w:val="en-US"/>
              </w:rPr>
              <w:t>6</w:t>
            </w:r>
          </w:p>
        </w:tc>
        <w:tc>
          <w:tcPr>
            <w:tcW w:w="1984" w:type="dxa"/>
          </w:tcPr>
          <w:p w14:paraId="60894F84" w14:textId="77777777" w:rsidR="00F26E15" w:rsidRPr="00F26E15" w:rsidRDefault="00F26E15" w:rsidP="00F26E15">
            <w:pPr>
              <w:jc w:val="center"/>
              <w:rPr>
                <w:rFonts w:ascii="Liberation Serif" w:hAnsi="Liberation Serif" w:cs="Liberation Serif"/>
                <w:sz w:val="27"/>
                <w:szCs w:val="27"/>
                <w:lang w:val="en-US"/>
              </w:rPr>
            </w:pPr>
            <w:r w:rsidRPr="00F26E15">
              <w:rPr>
                <w:rFonts w:ascii="Liberation Serif" w:hAnsi="Liberation Serif" w:cs="Liberation Serif"/>
                <w:sz w:val="27"/>
                <w:szCs w:val="27"/>
                <w:lang w:val="en-US"/>
              </w:rPr>
              <w:t>7</w:t>
            </w:r>
          </w:p>
        </w:tc>
        <w:tc>
          <w:tcPr>
            <w:tcW w:w="1701" w:type="dxa"/>
          </w:tcPr>
          <w:p w14:paraId="0EBC76BD" w14:textId="77777777" w:rsidR="00F26E15" w:rsidRPr="00F26E15" w:rsidRDefault="00F26E15" w:rsidP="00F26E15">
            <w:pPr>
              <w:jc w:val="center"/>
              <w:rPr>
                <w:rFonts w:ascii="Liberation Serif" w:hAnsi="Liberation Serif" w:cs="Liberation Serif"/>
                <w:sz w:val="27"/>
                <w:szCs w:val="27"/>
                <w:lang w:val="en-US"/>
              </w:rPr>
            </w:pPr>
            <w:r w:rsidRPr="00F26E15">
              <w:rPr>
                <w:rFonts w:ascii="Liberation Serif" w:hAnsi="Liberation Serif" w:cs="Liberation Serif"/>
                <w:sz w:val="27"/>
                <w:szCs w:val="27"/>
                <w:lang w:val="en-US"/>
              </w:rPr>
              <w:t>8</w:t>
            </w:r>
          </w:p>
        </w:tc>
      </w:tr>
      <w:tr w:rsidR="00102443" w:rsidRPr="00102443" w14:paraId="2D47C2F2" w14:textId="77777777" w:rsidTr="00102443">
        <w:tc>
          <w:tcPr>
            <w:tcW w:w="704" w:type="dxa"/>
          </w:tcPr>
          <w:p w14:paraId="4F5B5FBB" w14:textId="77777777" w:rsidR="00F26E15" w:rsidRPr="00F26E15" w:rsidRDefault="00F26E15" w:rsidP="00F26E15">
            <w:pPr>
              <w:jc w:val="center"/>
              <w:rPr>
                <w:rFonts w:ascii="Liberation Serif" w:hAnsi="Liberation Serif" w:cs="Liberation Serif"/>
                <w:b/>
                <w:sz w:val="27"/>
                <w:szCs w:val="27"/>
                <w:lang w:val="en-US"/>
              </w:rPr>
            </w:pPr>
          </w:p>
        </w:tc>
        <w:tc>
          <w:tcPr>
            <w:tcW w:w="1701" w:type="dxa"/>
          </w:tcPr>
          <w:p w14:paraId="7F746791" w14:textId="77777777" w:rsidR="00F26E15" w:rsidRPr="00F26E15" w:rsidRDefault="00F26E15" w:rsidP="00F26E15">
            <w:pPr>
              <w:jc w:val="center"/>
              <w:rPr>
                <w:rFonts w:ascii="Liberation Serif" w:hAnsi="Liberation Serif" w:cs="Liberation Serif"/>
                <w:b/>
                <w:sz w:val="27"/>
                <w:szCs w:val="27"/>
                <w:lang w:val="en-US"/>
              </w:rPr>
            </w:pPr>
          </w:p>
        </w:tc>
        <w:tc>
          <w:tcPr>
            <w:tcW w:w="3119" w:type="dxa"/>
          </w:tcPr>
          <w:p w14:paraId="2FB60F53" w14:textId="77777777" w:rsidR="00F26E15" w:rsidRPr="00F26E15" w:rsidRDefault="00F26E15" w:rsidP="00F26E15">
            <w:pPr>
              <w:jc w:val="center"/>
              <w:rPr>
                <w:rFonts w:ascii="Liberation Serif" w:hAnsi="Liberation Serif" w:cs="Liberation Serif"/>
                <w:b/>
                <w:sz w:val="27"/>
                <w:szCs w:val="27"/>
                <w:lang w:val="en-US"/>
              </w:rPr>
            </w:pPr>
          </w:p>
        </w:tc>
        <w:tc>
          <w:tcPr>
            <w:tcW w:w="2268" w:type="dxa"/>
          </w:tcPr>
          <w:p w14:paraId="7676C17C" w14:textId="77777777" w:rsidR="00F26E15" w:rsidRPr="00F26E15" w:rsidRDefault="00F26E15" w:rsidP="00F26E15">
            <w:pPr>
              <w:jc w:val="center"/>
              <w:rPr>
                <w:rFonts w:ascii="Liberation Serif" w:hAnsi="Liberation Serif" w:cs="Liberation Serif"/>
                <w:b/>
                <w:sz w:val="27"/>
                <w:szCs w:val="27"/>
                <w:lang w:val="en-US"/>
              </w:rPr>
            </w:pPr>
          </w:p>
        </w:tc>
        <w:tc>
          <w:tcPr>
            <w:tcW w:w="1417" w:type="dxa"/>
          </w:tcPr>
          <w:p w14:paraId="44E9A630" w14:textId="77777777" w:rsidR="00F26E15" w:rsidRPr="00F26E15" w:rsidRDefault="00F26E15" w:rsidP="00F26E15">
            <w:pPr>
              <w:jc w:val="center"/>
              <w:rPr>
                <w:rFonts w:ascii="Liberation Serif" w:hAnsi="Liberation Serif" w:cs="Liberation Serif"/>
                <w:b/>
                <w:sz w:val="27"/>
                <w:szCs w:val="27"/>
                <w:lang w:val="en-US"/>
              </w:rPr>
            </w:pPr>
          </w:p>
        </w:tc>
        <w:tc>
          <w:tcPr>
            <w:tcW w:w="1985" w:type="dxa"/>
          </w:tcPr>
          <w:p w14:paraId="529947E4" w14:textId="77777777" w:rsidR="00F26E15" w:rsidRPr="00F26E15" w:rsidRDefault="00F26E15" w:rsidP="00F26E15">
            <w:pPr>
              <w:jc w:val="center"/>
              <w:rPr>
                <w:rFonts w:ascii="Liberation Serif" w:hAnsi="Liberation Serif" w:cs="Liberation Serif"/>
                <w:b/>
                <w:sz w:val="27"/>
                <w:szCs w:val="27"/>
                <w:lang w:val="en-US"/>
              </w:rPr>
            </w:pPr>
          </w:p>
        </w:tc>
        <w:tc>
          <w:tcPr>
            <w:tcW w:w="1984" w:type="dxa"/>
          </w:tcPr>
          <w:p w14:paraId="5D67E878" w14:textId="77777777" w:rsidR="00F26E15" w:rsidRPr="00F26E15" w:rsidRDefault="00F26E15" w:rsidP="00F26E15">
            <w:pPr>
              <w:jc w:val="center"/>
              <w:rPr>
                <w:rFonts w:ascii="Liberation Serif" w:hAnsi="Liberation Serif" w:cs="Liberation Serif"/>
                <w:b/>
                <w:sz w:val="27"/>
                <w:szCs w:val="27"/>
                <w:lang w:val="en-US"/>
              </w:rPr>
            </w:pPr>
          </w:p>
        </w:tc>
        <w:tc>
          <w:tcPr>
            <w:tcW w:w="1701" w:type="dxa"/>
          </w:tcPr>
          <w:p w14:paraId="764E19FC" w14:textId="77777777" w:rsidR="00F26E15" w:rsidRPr="00F26E15" w:rsidRDefault="00F26E15" w:rsidP="00F26E15">
            <w:pPr>
              <w:jc w:val="center"/>
              <w:rPr>
                <w:rFonts w:ascii="Liberation Serif" w:hAnsi="Liberation Serif" w:cs="Liberation Serif"/>
                <w:b/>
                <w:sz w:val="27"/>
                <w:szCs w:val="27"/>
                <w:lang w:val="en-US"/>
              </w:rPr>
            </w:pPr>
          </w:p>
        </w:tc>
      </w:tr>
      <w:tr w:rsidR="00102443" w:rsidRPr="00102443" w14:paraId="53980C49" w14:textId="77777777" w:rsidTr="00102443">
        <w:tc>
          <w:tcPr>
            <w:tcW w:w="704" w:type="dxa"/>
          </w:tcPr>
          <w:p w14:paraId="350E950F" w14:textId="77777777" w:rsidR="00F26E15" w:rsidRPr="00F26E15" w:rsidRDefault="00F26E15" w:rsidP="00F26E15">
            <w:pPr>
              <w:jc w:val="center"/>
              <w:rPr>
                <w:rFonts w:ascii="Liberation Serif" w:hAnsi="Liberation Serif" w:cs="Liberation Serif"/>
                <w:b/>
                <w:sz w:val="27"/>
                <w:szCs w:val="27"/>
                <w:lang w:val="en-US"/>
              </w:rPr>
            </w:pPr>
          </w:p>
        </w:tc>
        <w:tc>
          <w:tcPr>
            <w:tcW w:w="1701" w:type="dxa"/>
          </w:tcPr>
          <w:p w14:paraId="0B791D72" w14:textId="77777777" w:rsidR="00F26E15" w:rsidRPr="00F26E15" w:rsidRDefault="00F26E15" w:rsidP="00F26E15">
            <w:pPr>
              <w:jc w:val="center"/>
              <w:rPr>
                <w:rFonts w:ascii="Liberation Serif" w:hAnsi="Liberation Serif" w:cs="Liberation Serif"/>
                <w:b/>
                <w:sz w:val="27"/>
                <w:szCs w:val="27"/>
                <w:lang w:val="en-US"/>
              </w:rPr>
            </w:pPr>
          </w:p>
        </w:tc>
        <w:tc>
          <w:tcPr>
            <w:tcW w:w="3119" w:type="dxa"/>
          </w:tcPr>
          <w:p w14:paraId="406B4C58" w14:textId="77777777" w:rsidR="00F26E15" w:rsidRPr="00F26E15" w:rsidRDefault="00F26E15" w:rsidP="00F26E15">
            <w:pPr>
              <w:jc w:val="center"/>
              <w:rPr>
                <w:rFonts w:ascii="Liberation Serif" w:hAnsi="Liberation Serif" w:cs="Liberation Serif"/>
                <w:b/>
                <w:sz w:val="27"/>
                <w:szCs w:val="27"/>
                <w:lang w:val="en-US"/>
              </w:rPr>
            </w:pPr>
          </w:p>
        </w:tc>
        <w:tc>
          <w:tcPr>
            <w:tcW w:w="2268" w:type="dxa"/>
          </w:tcPr>
          <w:p w14:paraId="6F5CB311" w14:textId="77777777" w:rsidR="00F26E15" w:rsidRPr="00F26E15" w:rsidRDefault="00F26E15" w:rsidP="00F26E15">
            <w:pPr>
              <w:jc w:val="center"/>
              <w:rPr>
                <w:rFonts w:ascii="Liberation Serif" w:hAnsi="Liberation Serif" w:cs="Liberation Serif"/>
                <w:b/>
                <w:sz w:val="27"/>
                <w:szCs w:val="27"/>
                <w:lang w:val="en-US"/>
              </w:rPr>
            </w:pPr>
          </w:p>
        </w:tc>
        <w:tc>
          <w:tcPr>
            <w:tcW w:w="1417" w:type="dxa"/>
          </w:tcPr>
          <w:p w14:paraId="524E90FB" w14:textId="77777777" w:rsidR="00F26E15" w:rsidRPr="00F26E15" w:rsidRDefault="00F26E15" w:rsidP="00F26E15">
            <w:pPr>
              <w:jc w:val="center"/>
              <w:rPr>
                <w:rFonts w:ascii="Liberation Serif" w:hAnsi="Liberation Serif" w:cs="Liberation Serif"/>
                <w:b/>
                <w:sz w:val="27"/>
                <w:szCs w:val="27"/>
                <w:lang w:val="en-US"/>
              </w:rPr>
            </w:pPr>
          </w:p>
        </w:tc>
        <w:tc>
          <w:tcPr>
            <w:tcW w:w="1985" w:type="dxa"/>
          </w:tcPr>
          <w:p w14:paraId="2B1CC620" w14:textId="77777777" w:rsidR="00F26E15" w:rsidRPr="00F26E15" w:rsidRDefault="00F26E15" w:rsidP="00F26E15">
            <w:pPr>
              <w:jc w:val="center"/>
              <w:rPr>
                <w:rFonts w:ascii="Liberation Serif" w:hAnsi="Liberation Serif" w:cs="Liberation Serif"/>
                <w:b/>
                <w:sz w:val="27"/>
                <w:szCs w:val="27"/>
                <w:lang w:val="en-US"/>
              </w:rPr>
            </w:pPr>
          </w:p>
        </w:tc>
        <w:tc>
          <w:tcPr>
            <w:tcW w:w="1984" w:type="dxa"/>
          </w:tcPr>
          <w:p w14:paraId="09E98468" w14:textId="77777777" w:rsidR="00F26E15" w:rsidRPr="00F26E15" w:rsidRDefault="00F26E15" w:rsidP="00F26E15">
            <w:pPr>
              <w:jc w:val="center"/>
              <w:rPr>
                <w:rFonts w:ascii="Liberation Serif" w:hAnsi="Liberation Serif" w:cs="Liberation Serif"/>
                <w:b/>
                <w:sz w:val="27"/>
                <w:szCs w:val="27"/>
                <w:lang w:val="en-US"/>
              </w:rPr>
            </w:pPr>
          </w:p>
        </w:tc>
        <w:tc>
          <w:tcPr>
            <w:tcW w:w="1701" w:type="dxa"/>
          </w:tcPr>
          <w:p w14:paraId="5E8947E5" w14:textId="77777777" w:rsidR="00F26E15" w:rsidRPr="00F26E15" w:rsidRDefault="00F26E15" w:rsidP="00F26E15">
            <w:pPr>
              <w:jc w:val="center"/>
              <w:rPr>
                <w:rFonts w:ascii="Liberation Serif" w:hAnsi="Liberation Serif" w:cs="Liberation Serif"/>
                <w:b/>
                <w:sz w:val="27"/>
                <w:szCs w:val="27"/>
                <w:lang w:val="en-US"/>
              </w:rPr>
            </w:pPr>
          </w:p>
        </w:tc>
      </w:tr>
    </w:tbl>
    <w:p w14:paraId="0B1C1C2C" w14:textId="77777777" w:rsidR="00F26E15" w:rsidRPr="00F26E15" w:rsidRDefault="00F26E15" w:rsidP="00F26E15">
      <w:pPr>
        <w:rPr>
          <w:rFonts w:ascii="Liberation Serif" w:hAnsi="Liberation Serif" w:cs="Liberation Serif"/>
          <w:b/>
          <w:sz w:val="28"/>
        </w:rPr>
        <w:sectPr w:rsidR="00F26E15" w:rsidRPr="00F26E15" w:rsidSect="00E56958">
          <w:pgSz w:w="16838" w:h="11906" w:orient="landscape"/>
          <w:pgMar w:top="1418" w:right="1134" w:bottom="567" w:left="1134" w:header="709" w:footer="709" w:gutter="0"/>
          <w:cols w:space="708"/>
          <w:docGrid w:linePitch="360"/>
        </w:sectPr>
      </w:pPr>
    </w:p>
    <w:p w14:paraId="50717AAE" w14:textId="77777777" w:rsidR="00E74BD1" w:rsidRPr="001577DF" w:rsidRDefault="00E74BD1" w:rsidP="00E74BD1">
      <w:pPr>
        <w:jc w:val="center"/>
        <w:rPr>
          <w:rFonts w:ascii="Liberation Serif" w:hAnsi="Liberation Serif" w:cs="Liberation Serif"/>
          <w:b/>
          <w:spacing w:val="24"/>
          <w:lang w:eastAsia="en-US"/>
        </w:rPr>
      </w:pPr>
      <w:r w:rsidRPr="001577DF">
        <w:rPr>
          <w:rFonts w:ascii="Liberation Serif" w:hAnsi="Liberation Serif" w:cs="Liberation Serif"/>
          <w:b/>
          <w:spacing w:val="24"/>
          <w:lang w:eastAsia="en-US"/>
        </w:rPr>
        <w:lastRenderedPageBreak/>
        <w:t>ЛИСТ СОГЛАСОВАНИЯ</w:t>
      </w:r>
    </w:p>
    <w:p w14:paraId="2C7C55FB" w14:textId="77777777" w:rsidR="00E74BD1" w:rsidRPr="001577DF" w:rsidRDefault="00E74BD1" w:rsidP="00E74BD1">
      <w:pPr>
        <w:jc w:val="center"/>
        <w:rPr>
          <w:rFonts w:ascii="Liberation Serif" w:hAnsi="Liberation Serif" w:cs="Liberation Serif"/>
          <w:b/>
          <w:lang w:eastAsia="en-US"/>
        </w:rPr>
      </w:pPr>
      <w:r w:rsidRPr="001577DF">
        <w:rPr>
          <w:rFonts w:ascii="Liberation Serif" w:hAnsi="Liberation Serif" w:cs="Liberation Serif"/>
          <w:b/>
          <w:lang w:eastAsia="en-US"/>
        </w:rPr>
        <w:t>проекта приказа Министерства социальной политики Свердловской области</w:t>
      </w:r>
    </w:p>
    <w:p w14:paraId="38FB3FD2" w14:textId="77777777" w:rsidR="00E74BD1" w:rsidRPr="001577DF" w:rsidRDefault="00E74BD1" w:rsidP="00E74BD1">
      <w:pPr>
        <w:ind w:right="637"/>
        <w:jc w:val="center"/>
        <w:rPr>
          <w:rFonts w:ascii="Liberation Serif" w:hAnsi="Liberation Serif" w:cs="Liberation Serif"/>
          <w:b/>
          <w:sz w:val="18"/>
          <w:lang w:eastAsia="en-US"/>
        </w:rPr>
      </w:pPr>
    </w:p>
    <w:tbl>
      <w:tblPr>
        <w:tblW w:w="10093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2694"/>
        <w:gridCol w:w="7399"/>
      </w:tblGrid>
      <w:tr w:rsidR="00E74BD1" w:rsidRPr="00680859" w14:paraId="7B837238" w14:textId="77777777" w:rsidTr="000030F8">
        <w:trPr>
          <w:trHeight w:val="249"/>
        </w:trPr>
        <w:tc>
          <w:tcPr>
            <w:tcW w:w="2694" w:type="dxa"/>
          </w:tcPr>
          <w:p w14:paraId="19CC39A0" w14:textId="77777777" w:rsidR="00E74BD1" w:rsidRPr="001577DF" w:rsidRDefault="00E74BD1" w:rsidP="00E74BD1">
            <w:pPr>
              <w:autoSpaceDE w:val="0"/>
              <w:autoSpaceDN w:val="0"/>
              <w:adjustRightInd w:val="0"/>
              <w:ind w:right="-108"/>
              <w:rPr>
                <w:rFonts w:ascii="Liberation Serif" w:eastAsia="Calibri" w:hAnsi="Liberation Serif" w:cs="Liberation Serif"/>
                <w:color w:val="000000"/>
                <w:lang w:eastAsia="en-US"/>
              </w:rPr>
            </w:pPr>
            <w:r w:rsidRPr="001577DF">
              <w:rPr>
                <w:rFonts w:ascii="Liberation Serif" w:eastAsia="Calibri" w:hAnsi="Liberation Serif" w:cs="Liberation Serif"/>
                <w:color w:val="000000"/>
                <w:lang w:eastAsia="en-US"/>
              </w:rPr>
              <w:t xml:space="preserve">Наименование проекта: </w:t>
            </w:r>
          </w:p>
        </w:tc>
        <w:tc>
          <w:tcPr>
            <w:tcW w:w="7399" w:type="dxa"/>
          </w:tcPr>
          <w:p w14:paraId="4ACB7CE6" w14:textId="409E5B47" w:rsidR="00E74BD1" w:rsidRPr="001577DF" w:rsidRDefault="00E74BD1" w:rsidP="001577DF">
            <w:pPr>
              <w:tabs>
                <w:tab w:val="num" w:pos="567"/>
              </w:tabs>
              <w:ind w:left="-108" w:right="-137"/>
              <w:rPr>
                <w:rFonts w:ascii="Liberation Serif" w:eastAsia="Calibri" w:hAnsi="Liberation Serif" w:cs="Liberation Serif"/>
                <w:lang w:eastAsia="en-US"/>
              </w:rPr>
            </w:pPr>
            <w:r w:rsidRPr="001577DF">
              <w:rPr>
                <w:rFonts w:ascii="Liberation Serif" w:eastAsia="Calibri" w:hAnsi="Liberation Serif" w:cs="Liberation Serif"/>
                <w:b/>
                <w:bCs/>
                <w:lang w:eastAsia="en-US"/>
              </w:rPr>
              <w:t>«</w:t>
            </w:r>
            <w:r w:rsidR="00A86649" w:rsidRPr="001577DF">
              <w:rPr>
                <w:rFonts w:ascii="Liberation Serif" w:eastAsia="Calibri" w:hAnsi="Liberation Serif" w:cs="Liberation Serif"/>
                <w:b/>
                <w:lang w:eastAsia="en-US"/>
              </w:rPr>
              <w:t>О внесении изменений в приказ Министерства социальной политики Свердловской области от 08.12.2016 № 595 «</w:t>
            </w:r>
            <w:r w:rsidR="00EA1647" w:rsidRPr="001577DF">
              <w:rPr>
                <w:rFonts w:ascii="Liberation Serif" w:eastAsia="Calibri" w:hAnsi="Liberation Serif" w:cs="Liberation Serif"/>
                <w:b/>
                <w:lang w:eastAsia="en-US"/>
              </w:rPr>
              <w:t>Об </w:t>
            </w:r>
            <w:r w:rsidR="00A86649" w:rsidRPr="001577DF">
              <w:rPr>
                <w:rFonts w:ascii="Liberation Serif" w:eastAsia="Calibri" w:hAnsi="Liberation Serif" w:cs="Liberation Serif"/>
                <w:b/>
                <w:lang w:eastAsia="en-US"/>
              </w:rPr>
              <w:t>утверждении Административного регламента предоставления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 «Компенсация расходов, связанных с приобретением протезов (кроме зубных, глазных протезов), протезно-ортопедических изделий»</w:t>
            </w:r>
          </w:p>
        </w:tc>
      </w:tr>
    </w:tbl>
    <w:p w14:paraId="7CC1D968" w14:textId="77777777" w:rsidR="00E74BD1" w:rsidRPr="001577DF" w:rsidRDefault="00E74BD1" w:rsidP="00E74BD1">
      <w:pPr>
        <w:ind w:right="637"/>
        <w:jc w:val="center"/>
        <w:rPr>
          <w:rFonts w:ascii="Liberation Serif" w:hAnsi="Liberation Serif" w:cs="Liberation Serif"/>
          <w:b/>
          <w:sz w:val="18"/>
          <w:lang w:eastAsia="en-US"/>
        </w:rPr>
      </w:pPr>
    </w:p>
    <w:tbl>
      <w:tblPr>
        <w:tblW w:w="10090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2719"/>
        <w:gridCol w:w="1985"/>
        <w:gridCol w:w="1701"/>
        <w:gridCol w:w="1701"/>
        <w:gridCol w:w="1984"/>
      </w:tblGrid>
      <w:tr w:rsidR="00E74BD1" w:rsidRPr="00680859" w14:paraId="24D73241" w14:textId="77777777" w:rsidTr="000030F8">
        <w:tc>
          <w:tcPr>
            <w:tcW w:w="2719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14:paraId="33BE6FC8" w14:textId="77777777" w:rsidR="00E74BD1" w:rsidRPr="001577DF" w:rsidRDefault="00E74BD1" w:rsidP="00E74BD1">
            <w:pPr>
              <w:jc w:val="center"/>
              <w:rPr>
                <w:rFonts w:ascii="Liberation Serif" w:hAnsi="Liberation Serif" w:cs="Liberation Serif"/>
                <w:sz w:val="22"/>
                <w:lang w:eastAsia="en-US"/>
              </w:rPr>
            </w:pPr>
            <w:r w:rsidRPr="001577DF">
              <w:rPr>
                <w:rFonts w:ascii="Liberation Serif" w:hAnsi="Liberation Serif" w:cs="Liberation Serif"/>
                <w:sz w:val="22"/>
                <w:lang w:eastAsia="en-US"/>
              </w:rPr>
              <w:t>Должность</w:t>
            </w:r>
          </w:p>
        </w:tc>
        <w:tc>
          <w:tcPr>
            <w:tcW w:w="1985" w:type="dxa"/>
            <w:vMerge w:val="restart"/>
            <w:tcBorders>
              <w:top w:val="single" w:sz="6" w:space="0" w:color="auto"/>
              <w:left w:val="nil"/>
              <w:right w:val="single" w:sz="6" w:space="0" w:color="auto"/>
            </w:tcBorders>
            <w:vAlign w:val="center"/>
          </w:tcPr>
          <w:p w14:paraId="2BD30F05" w14:textId="77777777" w:rsidR="00E74BD1" w:rsidRPr="001577DF" w:rsidRDefault="00E74BD1" w:rsidP="00E74BD1">
            <w:pPr>
              <w:jc w:val="center"/>
              <w:rPr>
                <w:rFonts w:ascii="Liberation Serif" w:hAnsi="Liberation Serif" w:cs="Liberation Serif"/>
                <w:sz w:val="22"/>
                <w:lang w:eastAsia="en-US"/>
              </w:rPr>
            </w:pPr>
            <w:r w:rsidRPr="001577DF">
              <w:rPr>
                <w:rFonts w:ascii="Liberation Serif" w:hAnsi="Liberation Serif" w:cs="Liberation Serif"/>
                <w:sz w:val="22"/>
                <w:lang w:eastAsia="en-US"/>
              </w:rPr>
              <w:t>Фамилия</w:t>
            </w:r>
          </w:p>
          <w:p w14:paraId="5AF3F19B" w14:textId="77777777" w:rsidR="00E74BD1" w:rsidRPr="001577DF" w:rsidRDefault="00E74BD1" w:rsidP="00E74BD1">
            <w:pPr>
              <w:jc w:val="center"/>
              <w:rPr>
                <w:rFonts w:ascii="Liberation Serif" w:hAnsi="Liberation Serif" w:cs="Liberation Serif"/>
                <w:sz w:val="22"/>
                <w:lang w:eastAsia="en-US"/>
              </w:rPr>
            </w:pPr>
            <w:r w:rsidRPr="001577DF">
              <w:rPr>
                <w:rFonts w:ascii="Liberation Serif" w:hAnsi="Liberation Serif" w:cs="Liberation Serif"/>
                <w:sz w:val="22"/>
                <w:lang w:eastAsia="en-US"/>
              </w:rPr>
              <w:t>и инициалы</w:t>
            </w:r>
          </w:p>
        </w:tc>
        <w:tc>
          <w:tcPr>
            <w:tcW w:w="5386" w:type="dxa"/>
            <w:gridSpan w:val="3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5B88A963" w14:textId="77777777" w:rsidR="00E74BD1" w:rsidRPr="001577DF" w:rsidRDefault="00E74BD1" w:rsidP="00E74BD1">
            <w:pPr>
              <w:jc w:val="center"/>
              <w:rPr>
                <w:rFonts w:ascii="Liberation Serif" w:hAnsi="Liberation Serif" w:cs="Liberation Serif"/>
                <w:sz w:val="22"/>
                <w:lang w:eastAsia="en-US"/>
              </w:rPr>
            </w:pPr>
            <w:r w:rsidRPr="001577DF">
              <w:rPr>
                <w:rFonts w:ascii="Liberation Serif" w:hAnsi="Liberation Serif" w:cs="Liberation Serif"/>
                <w:sz w:val="22"/>
                <w:lang w:eastAsia="en-US"/>
              </w:rPr>
              <w:t>Сроки и результаты согласования</w:t>
            </w:r>
          </w:p>
        </w:tc>
      </w:tr>
      <w:tr w:rsidR="00E74BD1" w:rsidRPr="00680859" w14:paraId="48DF6D9A" w14:textId="77777777" w:rsidTr="000030F8">
        <w:tc>
          <w:tcPr>
            <w:tcW w:w="2719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6EAFA1AE" w14:textId="77777777" w:rsidR="00E74BD1" w:rsidRPr="001577DF" w:rsidRDefault="00E74BD1" w:rsidP="00E74BD1">
            <w:pPr>
              <w:jc w:val="center"/>
              <w:rPr>
                <w:rFonts w:ascii="Liberation Serif" w:hAnsi="Liberation Serif" w:cs="Liberation Serif"/>
                <w:sz w:val="22"/>
                <w:lang w:eastAsia="en-US"/>
              </w:rPr>
            </w:pPr>
          </w:p>
        </w:tc>
        <w:tc>
          <w:tcPr>
            <w:tcW w:w="1985" w:type="dxa"/>
            <w:vMerge/>
            <w:tcBorders>
              <w:left w:val="nil"/>
              <w:right w:val="single" w:sz="6" w:space="0" w:color="auto"/>
            </w:tcBorders>
            <w:vAlign w:val="center"/>
          </w:tcPr>
          <w:p w14:paraId="62DA87A5" w14:textId="77777777" w:rsidR="00E74BD1" w:rsidRPr="001577DF" w:rsidRDefault="00E74BD1" w:rsidP="00E74BD1">
            <w:pPr>
              <w:jc w:val="center"/>
              <w:rPr>
                <w:rFonts w:ascii="Liberation Serif" w:hAnsi="Liberation Serif" w:cs="Liberation Serif"/>
                <w:sz w:val="22"/>
                <w:lang w:eastAsia="en-US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492B375" w14:textId="77777777" w:rsidR="00E74BD1" w:rsidRPr="001577DF" w:rsidRDefault="00E74BD1" w:rsidP="00E74BD1">
            <w:pPr>
              <w:ind w:left="-108" w:right="-108"/>
              <w:jc w:val="center"/>
              <w:rPr>
                <w:rFonts w:ascii="Liberation Serif" w:hAnsi="Liberation Serif" w:cs="Liberation Serif"/>
                <w:sz w:val="22"/>
                <w:lang w:eastAsia="en-US"/>
              </w:rPr>
            </w:pPr>
            <w:r w:rsidRPr="001577DF">
              <w:rPr>
                <w:rFonts w:ascii="Liberation Serif" w:hAnsi="Liberation Serif" w:cs="Liberation Serif"/>
                <w:sz w:val="22"/>
                <w:lang w:eastAsia="en-US"/>
              </w:rPr>
              <w:t xml:space="preserve">Дата поступления на согласование </w:t>
            </w:r>
          </w:p>
        </w:tc>
        <w:tc>
          <w:tcPr>
            <w:tcW w:w="170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AFB8CA3" w14:textId="77777777" w:rsidR="00E74BD1" w:rsidRPr="001577DF" w:rsidRDefault="00E74BD1" w:rsidP="00E74BD1">
            <w:pPr>
              <w:ind w:left="-108" w:right="-108"/>
              <w:jc w:val="center"/>
              <w:rPr>
                <w:rFonts w:ascii="Liberation Serif" w:hAnsi="Liberation Serif" w:cs="Liberation Serif"/>
                <w:sz w:val="22"/>
                <w:lang w:eastAsia="en-US"/>
              </w:rPr>
            </w:pPr>
            <w:r w:rsidRPr="001577DF">
              <w:rPr>
                <w:rFonts w:ascii="Liberation Serif" w:hAnsi="Liberation Serif" w:cs="Liberation Serif"/>
                <w:sz w:val="22"/>
                <w:lang w:eastAsia="en-US"/>
              </w:rPr>
              <w:t>Дата согласования</w:t>
            </w:r>
          </w:p>
        </w:tc>
        <w:tc>
          <w:tcPr>
            <w:tcW w:w="198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F4F09E0" w14:textId="77777777" w:rsidR="00E74BD1" w:rsidRPr="001577DF" w:rsidRDefault="00E74BD1" w:rsidP="00E74BD1">
            <w:pPr>
              <w:ind w:left="-108" w:right="-108"/>
              <w:jc w:val="center"/>
              <w:rPr>
                <w:rFonts w:ascii="Liberation Serif" w:hAnsi="Liberation Serif" w:cs="Liberation Serif"/>
                <w:sz w:val="22"/>
                <w:lang w:eastAsia="en-US"/>
              </w:rPr>
            </w:pPr>
            <w:r w:rsidRPr="001577DF">
              <w:rPr>
                <w:rFonts w:ascii="Liberation Serif" w:hAnsi="Liberation Serif" w:cs="Liberation Serif"/>
                <w:sz w:val="22"/>
                <w:lang w:eastAsia="en-US"/>
              </w:rPr>
              <w:t>Замечания</w:t>
            </w:r>
          </w:p>
          <w:p w14:paraId="763ACD35" w14:textId="77777777" w:rsidR="00E74BD1" w:rsidRPr="001577DF" w:rsidRDefault="00E74BD1" w:rsidP="00E74BD1">
            <w:pPr>
              <w:ind w:left="-108" w:right="-108"/>
              <w:jc w:val="center"/>
              <w:rPr>
                <w:rFonts w:ascii="Liberation Serif" w:hAnsi="Liberation Serif" w:cs="Liberation Serif"/>
                <w:sz w:val="22"/>
                <w:lang w:eastAsia="en-US"/>
              </w:rPr>
            </w:pPr>
            <w:r w:rsidRPr="001577DF">
              <w:rPr>
                <w:rFonts w:ascii="Liberation Serif" w:hAnsi="Liberation Serif" w:cs="Liberation Serif"/>
                <w:sz w:val="22"/>
                <w:lang w:eastAsia="en-US"/>
              </w:rPr>
              <w:t>и подпись</w:t>
            </w:r>
          </w:p>
        </w:tc>
      </w:tr>
      <w:tr w:rsidR="00E74BD1" w:rsidRPr="00680859" w14:paraId="54BA5291" w14:textId="77777777" w:rsidTr="000030F8">
        <w:trPr>
          <w:trHeight w:val="1389"/>
        </w:trPr>
        <w:tc>
          <w:tcPr>
            <w:tcW w:w="27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E7C96D2" w14:textId="77777777" w:rsidR="00E74BD1" w:rsidRPr="001577DF" w:rsidRDefault="00E74BD1" w:rsidP="00E74BD1">
            <w:pPr>
              <w:widowControl w:val="0"/>
              <w:autoSpaceDE w:val="0"/>
              <w:autoSpaceDN w:val="0"/>
              <w:adjustRightInd w:val="0"/>
              <w:rPr>
                <w:rFonts w:ascii="Liberation Serif" w:eastAsia="Calibri" w:hAnsi="Liberation Serif" w:cs="Liberation Serif"/>
                <w:lang w:eastAsia="en-US"/>
              </w:rPr>
            </w:pPr>
            <w:r w:rsidRPr="001577DF">
              <w:rPr>
                <w:rFonts w:ascii="Liberation Serif" w:eastAsia="Calibri" w:hAnsi="Liberation Serif" w:cs="Liberation Serif"/>
                <w:lang w:eastAsia="en-US"/>
              </w:rPr>
              <w:t>Первый заместитель Министра социальной политики Свердловской области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14:paraId="4CB2C304" w14:textId="77777777" w:rsidR="00E74BD1" w:rsidRPr="001577DF" w:rsidRDefault="00E74BD1" w:rsidP="00E74BD1">
            <w:pPr>
              <w:widowControl w:val="0"/>
              <w:autoSpaceDE w:val="0"/>
              <w:autoSpaceDN w:val="0"/>
              <w:adjustRightInd w:val="0"/>
              <w:ind w:left="-108" w:right="-108"/>
              <w:jc w:val="center"/>
              <w:rPr>
                <w:rFonts w:ascii="Liberation Serif" w:eastAsia="Calibri" w:hAnsi="Liberation Serif" w:cs="Liberation Serif"/>
                <w:lang w:eastAsia="en-US"/>
              </w:rPr>
            </w:pPr>
            <w:r w:rsidRPr="001577DF">
              <w:rPr>
                <w:rFonts w:ascii="Liberation Serif" w:eastAsia="Calibri" w:hAnsi="Liberation Serif" w:cs="Liberation Serif"/>
                <w:lang w:eastAsia="en-US"/>
              </w:rPr>
              <w:t>Е.Д. Шаповалов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</w:tcPr>
          <w:p w14:paraId="00F04A4C" w14:textId="77777777" w:rsidR="00E74BD1" w:rsidRPr="001577DF" w:rsidRDefault="00E74BD1" w:rsidP="00E74BD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Liberation Serif" w:eastAsia="Calibri" w:hAnsi="Liberation Serif" w:cs="Liberation Serif"/>
                <w:sz w:val="22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</w:tcPr>
          <w:p w14:paraId="1D5EF0EC" w14:textId="77777777" w:rsidR="00E74BD1" w:rsidRPr="001577DF" w:rsidRDefault="00E74BD1" w:rsidP="00E74BD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Liberation Serif" w:eastAsia="Calibri" w:hAnsi="Liberation Serif" w:cs="Liberation Serif"/>
                <w:sz w:val="22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</w:tcPr>
          <w:p w14:paraId="5E4D40C3" w14:textId="77777777" w:rsidR="00E74BD1" w:rsidRPr="001577DF" w:rsidRDefault="00E74BD1" w:rsidP="00E74BD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Liberation Serif" w:eastAsia="Calibri" w:hAnsi="Liberation Serif" w:cs="Liberation Serif"/>
                <w:sz w:val="22"/>
                <w:lang w:eastAsia="en-US"/>
              </w:rPr>
            </w:pPr>
          </w:p>
        </w:tc>
        <w:bookmarkStart w:id="0" w:name="_GoBack"/>
        <w:bookmarkEnd w:id="0"/>
      </w:tr>
    </w:tbl>
    <w:p w14:paraId="0AFE5F0B" w14:textId="77777777" w:rsidR="00E74BD1" w:rsidRPr="001577DF" w:rsidRDefault="00E74BD1" w:rsidP="00E74BD1">
      <w:pPr>
        <w:rPr>
          <w:rFonts w:ascii="Liberation Serif" w:hAnsi="Liberation Serif" w:cs="Liberation Serif"/>
          <w:sz w:val="18"/>
          <w:szCs w:val="22"/>
          <w:lang w:eastAsia="en-US"/>
        </w:rPr>
      </w:pPr>
    </w:p>
    <w:tbl>
      <w:tblPr>
        <w:tblW w:w="9923" w:type="dxa"/>
        <w:tblInd w:w="108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2727"/>
        <w:gridCol w:w="7196"/>
      </w:tblGrid>
      <w:tr w:rsidR="00E74BD1" w:rsidRPr="00680859" w14:paraId="74DE6598" w14:textId="77777777" w:rsidTr="000030F8">
        <w:trPr>
          <w:trHeight w:val="661"/>
        </w:trPr>
        <w:tc>
          <w:tcPr>
            <w:tcW w:w="2727" w:type="dxa"/>
            <w:tcBorders>
              <w:top w:val="nil"/>
              <w:left w:val="nil"/>
              <w:bottom w:val="nil"/>
              <w:right w:val="nil"/>
            </w:tcBorders>
          </w:tcPr>
          <w:p w14:paraId="5B90DEB8" w14:textId="77777777" w:rsidR="00E74BD1" w:rsidRPr="001577DF" w:rsidRDefault="00E74BD1" w:rsidP="00E74BD1">
            <w:pPr>
              <w:autoSpaceDE w:val="0"/>
              <w:autoSpaceDN w:val="0"/>
              <w:adjustRightInd w:val="0"/>
              <w:rPr>
                <w:rFonts w:ascii="Liberation Serif" w:eastAsia="Calibri" w:hAnsi="Liberation Serif" w:cs="Liberation Serif"/>
                <w:color w:val="000000"/>
                <w:szCs w:val="22"/>
                <w:lang w:eastAsia="en-US"/>
              </w:rPr>
            </w:pPr>
            <w:r w:rsidRPr="001577DF">
              <w:rPr>
                <w:rFonts w:ascii="Liberation Serif" w:eastAsia="Calibri" w:hAnsi="Liberation Serif" w:cs="Liberation Serif"/>
                <w:color w:val="000000"/>
                <w:szCs w:val="22"/>
                <w:lang w:eastAsia="en-US"/>
              </w:rPr>
              <w:t>Ответственный за содержание проекта:</w:t>
            </w:r>
          </w:p>
        </w:tc>
        <w:tc>
          <w:tcPr>
            <w:tcW w:w="719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FBD1BBF" w14:textId="5D769F1A" w:rsidR="00E74BD1" w:rsidRPr="001577DF" w:rsidRDefault="00EA1647" w:rsidP="00EA1647">
            <w:pPr>
              <w:autoSpaceDE w:val="0"/>
              <w:autoSpaceDN w:val="0"/>
              <w:adjustRightInd w:val="0"/>
              <w:ind w:left="-108"/>
              <w:rPr>
                <w:rFonts w:ascii="Liberation Serif" w:eastAsia="Calibri" w:hAnsi="Liberation Serif" w:cs="Liberation Serif"/>
                <w:color w:val="000000"/>
                <w:szCs w:val="22"/>
                <w:lang w:eastAsia="en-US"/>
              </w:rPr>
            </w:pPr>
            <w:r w:rsidRPr="001577DF">
              <w:rPr>
                <w:rFonts w:ascii="Liberation Serif" w:eastAsia="Calibri" w:hAnsi="Liberation Serif" w:cs="Liberation Serif"/>
                <w:color w:val="000000"/>
                <w:szCs w:val="22"/>
                <w:lang w:eastAsia="en-US"/>
              </w:rPr>
              <w:t xml:space="preserve">Любушкина Татьяна Леонидовна, </w:t>
            </w:r>
            <w:r w:rsidR="00E74BD1" w:rsidRPr="001577DF">
              <w:rPr>
                <w:rFonts w:ascii="Liberation Serif" w:eastAsia="Calibri" w:hAnsi="Liberation Serif" w:cs="Liberation Serif"/>
                <w:color w:val="000000"/>
                <w:szCs w:val="22"/>
                <w:lang w:eastAsia="en-US"/>
              </w:rPr>
              <w:t xml:space="preserve">начальник отдела по делам инвалидов </w:t>
            </w:r>
          </w:p>
        </w:tc>
      </w:tr>
      <w:tr w:rsidR="00E74BD1" w:rsidRPr="00680859" w14:paraId="13A083F6" w14:textId="77777777" w:rsidTr="000030F8">
        <w:trPr>
          <w:trHeight w:val="661"/>
        </w:trPr>
        <w:tc>
          <w:tcPr>
            <w:tcW w:w="2727" w:type="dxa"/>
            <w:tcBorders>
              <w:top w:val="nil"/>
              <w:left w:val="nil"/>
              <w:bottom w:val="nil"/>
              <w:right w:val="nil"/>
            </w:tcBorders>
          </w:tcPr>
          <w:p w14:paraId="12EC780D" w14:textId="77777777" w:rsidR="00E74BD1" w:rsidRPr="001577DF" w:rsidRDefault="00E74BD1" w:rsidP="00E74BD1">
            <w:pPr>
              <w:autoSpaceDE w:val="0"/>
              <w:autoSpaceDN w:val="0"/>
              <w:adjustRightInd w:val="0"/>
              <w:rPr>
                <w:rFonts w:ascii="Liberation Serif" w:eastAsia="Calibri" w:hAnsi="Liberation Serif" w:cs="Liberation Serif"/>
                <w:color w:val="000000"/>
                <w:szCs w:val="22"/>
                <w:lang w:eastAsia="en-US"/>
              </w:rPr>
            </w:pPr>
            <w:r w:rsidRPr="001577DF">
              <w:rPr>
                <w:rFonts w:ascii="Liberation Serif" w:eastAsia="Calibri" w:hAnsi="Liberation Serif" w:cs="Liberation Serif"/>
                <w:color w:val="000000"/>
                <w:szCs w:val="22"/>
                <w:lang w:eastAsia="en-US"/>
              </w:rPr>
              <w:t xml:space="preserve">Исполнитель: </w:t>
            </w:r>
          </w:p>
        </w:tc>
        <w:tc>
          <w:tcPr>
            <w:tcW w:w="719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4C639B5" w14:textId="77777777" w:rsidR="00E74BD1" w:rsidRPr="001577DF" w:rsidRDefault="00E74BD1" w:rsidP="00E74BD1">
            <w:pPr>
              <w:autoSpaceDE w:val="0"/>
              <w:autoSpaceDN w:val="0"/>
              <w:adjustRightInd w:val="0"/>
              <w:ind w:left="-108"/>
              <w:rPr>
                <w:rFonts w:ascii="Liberation Serif" w:eastAsia="Calibri" w:hAnsi="Liberation Serif" w:cs="Liberation Serif"/>
                <w:color w:val="000000"/>
                <w:szCs w:val="22"/>
                <w:lang w:eastAsia="en-US"/>
              </w:rPr>
            </w:pPr>
            <w:r w:rsidRPr="001577DF">
              <w:rPr>
                <w:rFonts w:ascii="Liberation Serif" w:eastAsia="Calibri" w:hAnsi="Liberation Serif" w:cs="Liberation Serif"/>
                <w:color w:val="000000"/>
                <w:szCs w:val="22"/>
                <w:lang w:eastAsia="en-US"/>
              </w:rPr>
              <w:t xml:space="preserve">Бахтикиреев Жардем Максутович, ведущий специалист отдела по делам инвалидов, (343) 312-00-08 (доб. 048) </w:t>
            </w:r>
          </w:p>
        </w:tc>
      </w:tr>
    </w:tbl>
    <w:p w14:paraId="0FF3387B" w14:textId="77777777" w:rsidR="00E74BD1" w:rsidRPr="00990351" w:rsidRDefault="00E74BD1" w:rsidP="00300B48">
      <w:pPr>
        <w:widowControl w:val="0"/>
        <w:suppressLineNumbers/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sz w:val="27"/>
          <w:szCs w:val="27"/>
          <w:lang w:eastAsia="en-US"/>
        </w:rPr>
      </w:pPr>
    </w:p>
    <w:sectPr w:rsidR="00E74BD1" w:rsidRPr="00990351" w:rsidSect="00E56958">
      <w:pgSz w:w="11907" w:h="16840" w:code="9"/>
      <w:pgMar w:top="1134" w:right="1418" w:bottom="1134" w:left="56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2883971" w14:textId="77777777" w:rsidR="00355D9F" w:rsidRDefault="00355D9F">
      <w:r>
        <w:separator/>
      </w:r>
    </w:p>
  </w:endnote>
  <w:endnote w:type="continuationSeparator" w:id="0">
    <w:p w14:paraId="47080202" w14:textId="77777777" w:rsidR="00355D9F" w:rsidRDefault="00355D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altName w:val=" MS Sans Serif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1DB6BFC" w14:textId="77777777" w:rsidR="00355D9F" w:rsidRDefault="00355D9F">
      <w:r>
        <w:separator/>
      </w:r>
    </w:p>
  </w:footnote>
  <w:footnote w:type="continuationSeparator" w:id="0">
    <w:p w14:paraId="2882CE98" w14:textId="77777777" w:rsidR="00355D9F" w:rsidRDefault="00355D9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55688EC" w14:textId="77777777" w:rsidR="001A7FF2" w:rsidRDefault="001A7FF2" w:rsidP="0078335F">
    <w:pPr>
      <w:pStyle w:val="ac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13CFCB8F" w14:textId="77777777" w:rsidR="001A7FF2" w:rsidRDefault="001A7FF2">
    <w:pPr>
      <w:pStyle w:val="ac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Liberation Serif" w:hAnsi="Liberation Serif" w:cs="Liberation Serif"/>
        <w:sz w:val="28"/>
      </w:rPr>
      <w:id w:val="197437767"/>
      <w:docPartObj>
        <w:docPartGallery w:val="Page Numbers (Top of Page)"/>
        <w:docPartUnique/>
      </w:docPartObj>
    </w:sdtPr>
    <w:sdtEndPr/>
    <w:sdtContent>
      <w:p w14:paraId="75CFEBD9" w14:textId="77777777" w:rsidR="001A7FF2" w:rsidRPr="002738F5" w:rsidRDefault="001A7FF2">
        <w:pPr>
          <w:pStyle w:val="ac"/>
          <w:jc w:val="center"/>
          <w:rPr>
            <w:rFonts w:ascii="Liberation Serif" w:hAnsi="Liberation Serif" w:cs="Liberation Serif"/>
            <w:sz w:val="28"/>
          </w:rPr>
        </w:pPr>
        <w:r w:rsidRPr="002738F5">
          <w:rPr>
            <w:rFonts w:ascii="Liberation Serif" w:hAnsi="Liberation Serif" w:cs="Liberation Serif"/>
            <w:sz w:val="28"/>
          </w:rPr>
          <w:fldChar w:fldCharType="begin"/>
        </w:r>
        <w:r w:rsidRPr="002738F5">
          <w:rPr>
            <w:rFonts w:ascii="Liberation Serif" w:hAnsi="Liberation Serif" w:cs="Liberation Serif"/>
            <w:sz w:val="28"/>
          </w:rPr>
          <w:instrText>PAGE   \* MERGEFORMAT</w:instrText>
        </w:r>
        <w:r w:rsidRPr="002738F5">
          <w:rPr>
            <w:rFonts w:ascii="Liberation Serif" w:hAnsi="Liberation Serif" w:cs="Liberation Serif"/>
            <w:sz w:val="28"/>
          </w:rPr>
          <w:fldChar w:fldCharType="separate"/>
        </w:r>
        <w:r w:rsidR="001577DF">
          <w:rPr>
            <w:rFonts w:ascii="Liberation Serif" w:hAnsi="Liberation Serif" w:cs="Liberation Serif"/>
            <w:noProof/>
            <w:sz w:val="28"/>
          </w:rPr>
          <w:t>2</w:t>
        </w:r>
        <w:r w:rsidRPr="002738F5">
          <w:rPr>
            <w:rFonts w:ascii="Liberation Serif" w:hAnsi="Liberation Serif" w:cs="Liberation Serif"/>
            <w:sz w:val="28"/>
          </w:rPr>
          <w:fldChar w:fldCharType="end"/>
        </w:r>
      </w:p>
    </w:sdtContent>
  </w:sdt>
  <w:p w14:paraId="4497EC47" w14:textId="77777777" w:rsidR="001A7FF2" w:rsidRDefault="001A7FF2">
    <w:pPr>
      <w:pStyle w:val="ac"/>
      <w:jc w:val="cent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66C9CCA" w14:textId="77777777" w:rsidR="001A7FF2" w:rsidRDefault="001A7FF2">
    <w:pPr>
      <w:pStyle w:val="ac"/>
      <w:jc w:val="center"/>
    </w:pPr>
  </w:p>
  <w:p w14:paraId="0FC797F9" w14:textId="77777777" w:rsidR="001A7FF2" w:rsidRDefault="001A7FF2">
    <w:pPr>
      <w:pStyle w:val="ac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D8161F"/>
    <w:multiLevelType w:val="hybridMultilevel"/>
    <w:tmpl w:val="B690632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2881CF5"/>
    <w:multiLevelType w:val="hybridMultilevel"/>
    <w:tmpl w:val="8582601C"/>
    <w:lvl w:ilvl="0" w:tplc="23F6DD8A">
      <w:start w:val="1"/>
      <w:numFmt w:val="decimal"/>
      <w:lvlText w:val="%1)"/>
      <w:lvlJc w:val="left"/>
      <w:pPr>
        <w:ind w:left="1834" w:hanging="11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59528E7"/>
    <w:multiLevelType w:val="hybridMultilevel"/>
    <w:tmpl w:val="692ACB08"/>
    <w:lvl w:ilvl="0" w:tplc="04190011">
      <w:start w:val="1"/>
      <w:numFmt w:val="decimal"/>
      <w:lvlText w:val="%1)"/>
      <w:lvlJc w:val="left"/>
      <w:pPr>
        <w:ind w:left="1856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16EE5171"/>
    <w:multiLevelType w:val="hybridMultilevel"/>
    <w:tmpl w:val="A90A76BC"/>
    <w:lvl w:ilvl="0" w:tplc="6CFEB54C">
      <w:start w:val="1"/>
      <w:numFmt w:val="decimal"/>
      <w:lvlText w:val="%1)"/>
      <w:lvlJc w:val="left"/>
      <w:pPr>
        <w:ind w:left="1211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" w15:restartNumberingAfterBreak="0">
    <w:nsid w:val="22821641"/>
    <w:multiLevelType w:val="hybridMultilevel"/>
    <w:tmpl w:val="96E44ED6"/>
    <w:lvl w:ilvl="0" w:tplc="B0924E06">
      <w:start w:val="1"/>
      <w:numFmt w:val="decimal"/>
      <w:lvlText w:val="%1."/>
      <w:lvlJc w:val="left"/>
      <w:pPr>
        <w:tabs>
          <w:tab w:val="num" w:pos="795"/>
        </w:tabs>
        <w:ind w:left="795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3F9339A"/>
    <w:multiLevelType w:val="hybridMultilevel"/>
    <w:tmpl w:val="0A0E2424"/>
    <w:lvl w:ilvl="0" w:tplc="C6E01F24">
      <w:start w:val="1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30B95EF1"/>
    <w:multiLevelType w:val="hybridMultilevel"/>
    <w:tmpl w:val="1A22080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9D55CEE"/>
    <w:multiLevelType w:val="hybridMultilevel"/>
    <w:tmpl w:val="C1B253F2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 w15:restartNumberingAfterBreak="0">
    <w:nsid w:val="3A2904BD"/>
    <w:multiLevelType w:val="hybridMultilevel"/>
    <w:tmpl w:val="7832A7D0"/>
    <w:lvl w:ilvl="0" w:tplc="B82871B4">
      <w:start w:val="2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429C2A6C"/>
    <w:multiLevelType w:val="hybridMultilevel"/>
    <w:tmpl w:val="92041F8C"/>
    <w:lvl w:ilvl="0" w:tplc="A0044A0E">
      <w:start w:val="1"/>
      <w:numFmt w:val="decimal"/>
      <w:lvlText w:val="%1."/>
      <w:lvlJc w:val="left"/>
      <w:pPr>
        <w:ind w:left="2447" w:hanging="1170"/>
      </w:pPr>
      <w:rPr>
        <w:rFonts w:ascii="Times New Roman" w:hAnsi="Times New Roman" w:cs="Times New Roman" w:hint="default"/>
        <w:b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0" w15:restartNumberingAfterBreak="0">
    <w:nsid w:val="4FCD26E8"/>
    <w:multiLevelType w:val="hybridMultilevel"/>
    <w:tmpl w:val="B1DE122E"/>
    <w:lvl w:ilvl="0" w:tplc="DBDC1B0A">
      <w:start w:val="1"/>
      <w:numFmt w:val="decimal"/>
      <w:suff w:val="space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834111A"/>
    <w:multiLevelType w:val="hybridMultilevel"/>
    <w:tmpl w:val="CE44873C"/>
    <w:lvl w:ilvl="0" w:tplc="91CE13AC">
      <w:start w:val="1"/>
      <w:numFmt w:val="decimal"/>
      <w:lvlText w:val="%1."/>
      <w:lvlJc w:val="left"/>
      <w:pPr>
        <w:ind w:left="1714" w:hanging="1005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5AC91196"/>
    <w:multiLevelType w:val="hybridMultilevel"/>
    <w:tmpl w:val="33A8079C"/>
    <w:lvl w:ilvl="0" w:tplc="84FA01FA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3" w15:restartNumberingAfterBreak="0">
    <w:nsid w:val="5CD17AD9"/>
    <w:multiLevelType w:val="hybridMultilevel"/>
    <w:tmpl w:val="57DC151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65DE54FF"/>
    <w:multiLevelType w:val="hybridMultilevel"/>
    <w:tmpl w:val="0FAA3A4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09B40D6"/>
    <w:multiLevelType w:val="hybridMultilevel"/>
    <w:tmpl w:val="E0444C42"/>
    <w:lvl w:ilvl="0" w:tplc="0FA8F51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73316883"/>
    <w:multiLevelType w:val="singleLevel"/>
    <w:tmpl w:val="7958B76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7" w15:restartNumberingAfterBreak="0">
    <w:nsid w:val="7381773D"/>
    <w:multiLevelType w:val="hybridMultilevel"/>
    <w:tmpl w:val="44444AB6"/>
    <w:lvl w:ilvl="0" w:tplc="3B6CF23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 w15:restartNumberingAfterBreak="0">
    <w:nsid w:val="75AC250D"/>
    <w:multiLevelType w:val="hybridMultilevel"/>
    <w:tmpl w:val="9EEC5104"/>
    <w:lvl w:ilvl="0" w:tplc="04190011">
      <w:start w:val="1"/>
      <w:numFmt w:val="decimal"/>
      <w:lvlText w:val="%1)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4"/>
  </w:num>
  <w:num w:numId="2">
    <w:abstractNumId w:val="13"/>
  </w:num>
  <w:num w:numId="3">
    <w:abstractNumId w:val="0"/>
  </w:num>
  <w:num w:numId="4">
    <w:abstractNumId w:val="16"/>
  </w:num>
  <w:num w:numId="5">
    <w:abstractNumId w:val="1"/>
  </w:num>
  <w:num w:numId="6">
    <w:abstractNumId w:val="8"/>
  </w:num>
  <w:num w:numId="7">
    <w:abstractNumId w:val="15"/>
  </w:num>
  <w:num w:numId="8">
    <w:abstractNumId w:val="11"/>
  </w:num>
  <w:num w:numId="9">
    <w:abstractNumId w:val="17"/>
  </w:num>
  <w:num w:numId="10">
    <w:abstractNumId w:val="10"/>
  </w:num>
  <w:num w:numId="11">
    <w:abstractNumId w:val="7"/>
  </w:num>
  <w:num w:numId="12">
    <w:abstractNumId w:val="2"/>
  </w:num>
  <w:num w:numId="13">
    <w:abstractNumId w:val="18"/>
  </w:num>
  <w:num w:numId="14">
    <w:abstractNumId w:val="6"/>
  </w:num>
  <w:num w:numId="15">
    <w:abstractNumId w:val="12"/>
  </w:num>
  <w:num w:numId="16">
    <w:abstractNumId w:val="3"/>
  </w:num>
  <w:num w:numId="17">
    <w:abstractNumId w:val="9"/>
  </w:num>
  <w:num w:numId="18">
    <w:abstractNumId w:val="14"/>
  </w:num>
  <w:num w:numId="1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efaultTabStop w:val="708"/>
  <w:hyphenationZone w:val="142"/>
  <w:doNotHyphenateCap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5080"/>
    <w:rsid w:val="000010A4"/>
    <w:rsid w:val="00001611"/>
    <w:rsid w:val="000030F8"/>
    <w:rsid w:val="00003747"/>
    <w:rsid w:val="00003784"/>
    <w:rsid w:val="0000524A"/>
    <w:rsid w:val="000058CF"/>
    <w:rsid w:val="00006DC1"/>
    <w:rsid w:val="00010701"/>
    <w:rsid w:val="00015137"/>
    <w:rsid w:val="00015711"/>
    <w:rsid w:val="0002176C"/>
    <w:rsid w:val="00021A73"/>
    <w:rsid w:val="000226A6"/>
    <w:rsid w:val="0002321C"/>
    <w:rsid w:val="00023442"/>
    <w:rsid w:val="000249B6"/>
    <w:rsid w:val="000272B2"/>
    <w:rsid w:val="00031128"/>
    <w:rsid w:val="0003187B"/>
    <w:rsid w:val="00032A21"/>
    <w:rsid w:val="00032D4E"/>
    <w:rsid w:val="00035F56"/>
    <w:rsid w:val="000364F1"/>
    <w:rsid w:val="00037F29"/>
    <w:rsid w:val="00042AA5"/>
    <w:rsid w:val="00043735"/>
    <w:rsid w:val="0004402B"/>
    <w:rsid w:val="00045457"/>
    <w:rsid w:val="00046012"/>
    <w:rsid w:val="00047373"/>
    <w:rsid w:val="00047818"/>
    <w:rsid w:val="000500DE"/>
    <w:rsid w:val="00051DD3"/>
    <w:rsid w:val="00052668"/>
    <w:rsid w:val="00052AAC"/>
    <w:rsid w:val="00060B9B"/>
    <w:rsid w:val="00072354"/>
    <w:rsid w:val="000726E7"/>
    <w:rsid w:val="00074E7B"/>
    <w:rsid w:val="0007588D"/>
    <w:rsid w:val="000813C6"/>
    <w:rsid w:val="00081ACB"/>
    <w:rsid w:val="000856E2"/>
    <w:rsid w:val="00090E7F"/>
    <w:rsid w:val="000916C9"/>
    <w:rsid w:val="00092FE2"/>
    <w:rsid w:val="00095724"/>
    <w:rsid w:val="000960CC"/>
    <w:rsid w:val="00097A0C"/>
    <w:rsid w:val="000A1157"/>
    <w:rsid w:val="000A1EB4"/>
    <w:rsid w:val="000A275B"/>
    <w:rsid w:val="000A2BD8"/>
    <w:rsid w:val="000A6F1A"/>
    <w:rsid w:val="000A7EF5"/>
    <w:rsid w:val="000B2AD0"/>
    <w:rsid w:val="000B4913"/>
    <w:rsid w:val="000B4EF4"/>
    <w:rsid w:val="000B5731"/>
    <w:rsid w:val="000B6BAA"/>
    <w:rsid w:val="000B6C22"/>
    <w:rsid w:val="000B6DAE"/>
    <w:rsid w:val="000B6F69"/>
    <w:rsid w:val="000C1126"/>
    <w:rsid w:val="000C6DDF"/>
    <w:rsid w:val="000C7B2C"/>
    <w:rsid w:val="000D48D0"/>
    <w:rsid w:val="000D5C17"/>
    <w:rsid w:val="000D6AF3"/>
    <w:rsid w:val="000D77DF"/>
    <w:rsid w:val="000E0467"/>
    <w:rsid w:val="000E39F3"/>
    <w:rsid w:val="000E4B0A"/>
    <w:rsid w:val="000E7B3D"/>
    <w:rsid w:val="000E7FFD"/>
    <w:rsid w:val="000F2B25"/>
    <w:rsid w:val="000F39FC"/>
    <w:rsid w:val="000F5B2F"/>
    <w:rsid w:val="000F72A3"/>
    <w:rsid w:val="00101705"/>
    <w:rsid w:val="00102443"/>
    <w:rsid w:val="00102694"/>
    <w:rsid w:val="00104ED5"/>
    <w:rsid w:val="00105CE4"/>
    <w:rsid w:val="00106CCC"/>
    <w:rsid w:val="00110456"/>
    <w:rsid w:val="00110F5F"/>
    <w:rsid w:val="00111355"/>
    <w:rsid w:val="00111C0C"/>
    <w:rsid w:val="0011235A"/>
    <w:rsid w:val="00115047"/>
    <w:rsid w:val="0011573F"/>
    <w:rsid w:val="001166EA"/>
    <w:rsid w:val="001171FE"/>
    <w:rsid w:val="00121C95"/>
    <w:rsid w:val="00121F26"/>
    <w:rsid w:val="001228A9"/>
    <w:rsid w:val="00122CA1"/>
    <w:rsid w:val="00126EE4"/>
    <w:rsid w:val="00127384"/>
    <w:rsid w:val="0012770F"/>
    <w:rsid w:val="001304A7"/>
    <w:rsid w:val="00131000"/>
    <w:rsid w:val="00131787"/>
    <w:rsid w:val="00131916"/>
    <w:rsid w:val="00131FA3"/>
    <w:rsid w:val="001333DA"/>
    <w:rsid w:val="00133E38"/>
    <w:rsid w:val="001349B3"/>
    <w:rsid w:val="001357A2"/>
    <w:rsid w:val="001374B1"/>
    <w:rsid w:val="00137F0C"/>
    <w:rsid w:val="001416DB"/>
    <w:rsid w:val="001419FE"/>
    <w:rsid w:val="00145080"/>
    <w:rsid w:val="00145A09"/>
    <w:rsid w:val="001520FF"/>
    <w:rsid w:val="001529C3"/>
    <w:rsid w:val="0015465C"/>
    <w:rsid w:val="0015548C"/>
    <w:rsid w:val="001577DF"/>
    <w:rsid w:val="00160FA3"/>
    <w:rsid w:val="00164E07"/>
    <w:rsid w:val="00165FC8"/>
    <w:rsid w:val="001671A7"/>
    <w:rsid w:val="00170C32"/>
    <w:rsid w:val="00171728"/>
    <w:rsid w:val="0017300C"/>
    <w:rsid w:val="001752B0"/>
    <w:rsid w:val="00176E17"/>
    <w:rsid w:val="00180D81"/>
    <w:rsid w:val="00181A98"/>
    <w:rsid w:val="00192BDE"/>
    <w:rsid w:val="001965C2"/>
    <w:rsid w:val="0019693F"/>
    <w:rsid w:val="001A15A5"/>
    <w:rsid w:val="001A51BB"/>
    <w:rsid w:val="001A602A"/>
    <w:rsid w:val="001A6F52"/>
    <w:rsid w:val="001A7B3D"/>
    <w:rsid w:val="001A7FF2"/>
    <w:rsid w:val="001B1E8D"/>
    <w:rsid w:val="001B201E"/>
    <w:rsid w:val="001B3039"/>
    <w:rsid w:val="001B35C7"/>
    <w:rsid w:val="001B5E9E"/>
    <w:rsid w:val="001B7D5A"/>
    <w:rsid w:val="001C09F0"/>
    <w:rsid w:val="001C1028"/>
    <w:rsid w:val="001C164C"/>
    <w:rsid w:val="001C3BAE"/>
    <w:rsid w:val="001D0506"/>
    <w:rsid w:val="001D1D29"/>
    <w:rsid w:val="001D245C"/>
    <w:rsid w:val="001E185F"/>
    <w:rsid w:val="001E5858"/>
    <w:rsid w:val="001F174C"/>
    <w:rsid w:val="001F1C21"/>
    <w:rsid w:val="001F2798"/>
    <w:rsid w:val="001F3FC2"/>
    <w:rsid w:val="001F7724"/>
    <w:rsid w:val="00200C77"/>
    <w:rsid w:val="0020481E"/>
    <w:rsid w:val="00206278"/>
    <w:rsid w:val="00212F39"/>
    <w:rsid w:val="00213836"/>
    <w:rsid w:val="00213DBD"/>
    <w:rsid w:val="00217339"/>
    <w:rsid w:val="00217950"/>
    <w:rsid w:val="0022397D"/>
    <w:rsid w:val="00223AA9"/>
    <w:rsid w:val="00223B5A"/>
    <w:rsid w:val="002243C8"/>
    <w:rsid w:val="00231003"/>
    <w:rsid w:val="00231E5A"/>
    <w:rsid w:val="00236C0D"/>
    <w:rsid w:val="00237A5A"/>
    <w:rsid w:val="00240FBB"/>
    <w:rsid w:val="00245777"/>
    <w:rsid w:val="00245A69"/>
    <w:rsid w:val="00245FF0"/>
    <w:rsid w:val="002502CE"/>
    <w:rsid w:val="002507B7"/>
    <w:rsid w:val="00251E64"/>
    <w:rsid w:val="00252F31"/>
    <w:rsid w:val="00253520"/>
    <w:rsid w:val="002537FF"/>
    <w:rsid w:val="00257627"/>
    <w:rsid w:val="00257D01"/>
    <w:rsid w:val="00260906"/>
    <w:rsid w:val="00261397"/>
    <w:rsid w:val="00262946"/>
    <w:rsid w:val="00263DE6"/>
    <w:rsid w:val="00265E05"/>
    <w:rsid w:val="00270564"/>
    <w:rsid w:val="00271817"/>
    <w:rsid w:val="00272E5F"/>
    <w:rsid w:val="002738F5"/>
    <w:rsid w:val="00275C16"/>
    <w:rsid w:val="00276E4C"/>
    <w:rsid w:val="00281037"/>
    <w:rsid w:val="002824E3"/>
    <w:rsid w:val="002841AD"/>
    <w:rsid w:val="0029139B"/>
    <w:rsid w:val="00291A50"/>
    <w:rsid w:val="00294367"/>
    <w:rsid w:val="002949E3"/>
    <w:rsid w:val="002979E3"/>
    <w:rsid w:val="002A0AF0"/>
    <w:rsid w:val="002A1AA5"/>
    <w:rsid w:val="002A1E17"/>
    <w:rsid w:val="002A332E"/>
    <w:rsid w:val="002A4EFD"/>
    <w:rsid w:val="002A5DA8"/>
    <w:rsid w:val="002A65D0"/>
    <w:rsid w:val="002A6EF4"/>
    <w:rsid w:val="002B157D"/>
    <w:rsid w:val="002B1D5E"/>
    <w:rsid w:val="002B4692"/>
    <w:rsid w:val="002B5A10"/>
    <w:rsid w:val="002B6E80"/>
    <w:rsid w:val="002B7482"/>
    <w:rsid w:val="002C1CB3"/>
    <w:rsid w:val="002D5351"/>
    <w:rsid w:val="002D5F3D"/>
    <w:rsid w:val="002D6071"/>
    <w:rsid w:val="002E274D"/>
    <w:rsid w:val="002E2A53"/>
    <w:rsid w:val="002E3AAF"/>
    <w:rsid w:val="002E421F"/>
    <w:rsid w:val="002E473C"/>
    <w:rsid w:val="002F02CC"/>
    <w:rsid w:val="002F0333"/>
    <w:rsid w:val="002F0766"/>
    <w:rsid w:val="002F37B7"/>
    <w:rsid w:val="002F3CC8"/>
    <w:rsid w:val="002F5969"/>
    <w:rsid w:val="002F5B46"/>
    <w:rsid w:val="002F5F92"/>
    <w:rsid w:val="00300B48"/>
    <w:rsid w:val="00303DF6"/>
    <w:rsid w:val="00307261"/>
    <w:rsid w:val="00307C3A"/>
    <w:rsid w:val="003132E5"/>
    <w:rsid w:val="00314EDC"/>
    <w:rsid w:val="00321041"/>
    <w:rsid w:val="00321912"/>
    <w:rsid w:val="00321D5F"/>
    <w:rsid w:val="00321FF8"/>
    <w:rsid w:val="0032245C"/>
    <w:rsid w:val="00323505"/>
    <w:rsid w:val="00323ADE"/>
    <w:rsid w:val="003246E8"/>
    <w:rsid w:val="003271F7"/>
    <w:rsid w:val="00333AD5"/>
    <w:rsid w:val="00333F7B"/>
    <w:rsid w:val="00335263"/>
    <w:rsid w:val="00337BB2"/>
    <w:rsid w:val="00342894"/>
    <w:rsid w:val="003429C5"/>
    <w:rsid w:val="00343196"/>
    <w:rsid w:val="00350491"/>
    <w:rsid w:val="00351CB9"/>
    <w:rsid w:val="00353EF8"/>
    <w:rsid w:val="00354B8C"/>
    <w:rsid w:val="00355D9F"/>
    <w:rsid w:val="00366C77"/>
    <w:rsid w:val="00371888"/>
    <w:rsid w:val="00371903"/>
    <w:rsid w:val="003721E3"/>
    <w:rsid w:val="003756A4"/>
    <w:rsid w:val="003758E6"/>
    <w:rsid w:val="00375DA5"/>
    <w:rsid w:val="00377ACA"/>
    <w:rsid w:val="003855CE"/>
    <w:rsid w:val="00385650"/>
    <w:rsid w:val="00385935"/>
    <w:rsid w:val="0039280A"/>
    <w:rsid w:val="0039304A"/>
    <w:rsid w:val="003949D8"/>
    <w:rsid w:val="003956CF"/>
    <w:rsid w:val="003964F1"/>
    <w:rsid w:val="003A0952"/>
    <w:rsid w:val="003A0B9E"/>
    <w:rsid w:val="003A1212"/>
    <w:rsid w:val="003A26B4"/>
    <w:rsid w:val="003A3272"/>
    <w:rsid w:val="003A467E"/>
    <w:rsid w:val="003A6626"/>
    <w:rsid w:val="003A7F66"/>
    <w:rsid w:val="003B02C7"/>
    <w:rsid w:val="003B11CB"/>
    <w:rsid w:val="003B2963"/>
    <w:rsid w:val="003B3349"/>
    <w:rsid w:val="003B47F5"/>
    <w:rsid w:val="003B6F86"/>
    <w:rsid w:val="003B7FC9"/>
    <w:rsid w:val="003C0072"/>
    <w:rsid w:val="003C15F5"/>
    <w:rsid w:val="003C1DDF"/>
    <w:rsid w:val="003C1DE6"/>
    <w:rsid w:val="003C1FD6"/>
    <w:rsid w:val="003C27CB"/>
    <w:rsid w:val="003C329C"/>
    <w:rsid w:val="003C7576"/>
    <w:rsid w:val="003D0423"/>
    <w:rsid w:val="003D17B8"/>
    <w:rsid w:val="003D3158"/>
    <w:rsid w:val="003D4408"/>
    <w:rsid w:val="003D7C10"/>
    <w:rsid w:val="003E2F28"/>
    <w:rsid w:val="003E33A5"/>
    <w:rsid w:val="003F5871"/>
    <w:rsid w:val="003F6809"/>
    <w:rsid w:val="0040115F"/>
    <w:rsid w:val="00402F09"/>
    <w:rsid w:val="00403EC0"/>
    <w:rsid w:val="00404F0C"/>
    <w:rsid w:val="004062C4"/>
    <w:rsid w:val="004064C5"/>
    <w:rsid w:val="00406643"/>
    <w:rsid w:val="004079A6"/>
    <w:rsid w:val="0041094D"/>
    <w:rsid w:val="00410964"/>
    <w:rsid w:val="00414FBC"/>
    <w:rsid w:val="004167E3"/>
    <w:rsid w:val="004169BA"/>
    <w:rsid w:val="00423901"/>
    <w:rsid w:val="0043189A"/>
    <w:rsid w:val="004330B8"/>
    <w:rsid w:val="00434EA2"/>
    <w:rsid w:val="00436040"/>
    <w:rsid w:val="0043634C"/>
    <w:rsid w:val="00437925"/>
    <w:rsid w:val="00437952"/>
    <w:rsid w:val="00446388"/>
    <w:rsid w:val="00446E41"/>
    <w:rsid w:val="00447C50"/>
    <w:rsid w:val="00451D38"/>
    <w:rsid w:val="00454099"/>
    <w:rsid w:val="004543AF"/>
    <w:rsid w:val="004545A1"/>
    <w:rsid w:val="00457A17"/>
    <w:rsid w:val="00461E03"/>
    <w:rsid w:val="00464427"/>
    <w:rsid w:val="004657D7"/>
    <w:rsid w:val="00470D60"/>
    <w:rsid w:val="00470DB3"/>
    <w:rsid w:val="004717E6"/>
    <w:rsid w:val="00473B49"/>
    <w:rsid w:val="0047533C"/>
    <w:rsid w:val="00476444"/>
    <w:rsid w:val="0047698D"/>
    <w:rsid w:val="0048088E"/>
    <w:rsid w:val="004853C4"/>
    <w:rsid w:val="0048739F"/>
    <w:rsid w:val="0049154F"/>
    <w:rsid w:val="00491EA3"/>
    <w:rsid w:val="004A06D0"/>
    <w:rsid w:val="004A362B"/>
    <w:rsid w:val="004A4562"/>
    <w:rsid w:val="004A68EE"/>
    <w:rsid w:val="004A6CD1"/>
    <w:rsid w:val="004A790A"/>
    <w:rsid w:val="004A7C8C"/>
    <w:rsid w:val="004A7FDA"/>
    <w:rsid w:val="004B20C4"/>
    <w:rsid w:val="004B2E30"/>
    <w:rsid w:val="004B4113"/>
    <w:rsid w:val="004B437D"/>
    <w:rsid w:val="004B5758"/>
    <w:rsid w:val="004B6086"/>
    <w:rsid w:val="004B67AC"/>
    <w:rsid w:val="004B7BEE"/>
    <w:rsid w:val="004C005E"/>
    <w:rsid w:val="004C086F"/>
    <w:rsid w:val="004C2869"/>
    <w:rsid w:val="004C2CC7"/>
    <w:rsid w:val="004C2D45"/>
    <w:rsid w:val="004C333E"/>
    <w:rsid w:val="004C396D"/>
    <w:rsid w:val="004C5DA5"/>
    <w:rsid w:val="004C77B4"/>
    <w:rsid w:val="004D04B3"/>
    <w:rsid w:val="004D2183"/>
    <w:rsid w:val="004D2217"/>
    <w:rsid w:val="004D52C0"/>
    <w:rsid w:val="004E2DCB"/>
    <w:rsid w:val="004E307A"/>
    <w:rsid w:val="004E391E"/>
    <w:rsid w:val="004E430F"/>
    <w:rsid w:val="004F29CC"/>
    <w:rsid w:val="004F3238"/>
    <w:rsid w:val="004F540E"/>
    <w:rsid w:val="004F5963"/>
    <w:rsid w:val="004F5E1E"/>
    <w:rsid w:val="004F67F2"/>
    <w:rsid w:val="004F7813"/>
    <w:rsid w:val="00500F1E"/>
    <w:rsid w:val="005010E3"/>
    <w:rsid w:val="00503086"/>
    <w:rsid w:val="00503B1A"/>
    <w:rsid w:val="00503D3A"/>
    <w:rsid w:val="00504E08"/>
    <w:rsid w:val="005050E2"/>
    <w:rsid w:val="00507CBA"/>
    <w:rsid w:val="00507F6E"/>
    <w:rsid w:val="0051292E"/>
    <w:rsid w:val="00513C99"/>
    <w:rsid w:val="00517E80"/>
    <w:rsid w:val="00520388"/>
    <w:rsid w:val="00522968"/>
    <w:rsid w:val="00522C0B"/>
    <w:rsid w:val="00523AA2"/>
    <w:rsid w:val="00524C15"/>
    <w:rsid w:val="0052560A"/>
    <w:rsid w:val="00525C2A"/>
    <w:rsid w:val="00526356"/>
    <w:rsid w:val="005270FB"/>
    <w:rsid w:val="00527D95"/>
    <w:rsid w:val="00530163"/>
    <w:rsid w:val="005344D4"/>
    <w:rsid w:val="00536CF0"/>
    <w:rsid w:val="00552770"/>
    <w:rsid w:val="00555617"/>
    <w:rsid w:val="00556046"/>
    <w:rsid w:val="00556DDC"/>
    <w:rsid w:val="005602E5"/>
    <w:rsid w:val="005630DF"/>
    <w:rsid w:val="0056460F"/>
    <w:rsid w:val="00565398"/>
    <w:rsid w:val="005656DA"/>
    <w:rsid w:val="00566688"/>
    <w:rsid w:val="00567BE2"/>
    <w:rsid w:val="00570207"/>
    <w:rsid w:val="00570AA8"/>
    <w:rsid w:val="00571B2F"/>
    <w:rsid w:val="005734E5"/>
    <w:rsid w:val="00574379"/>
    <w:rsid w:val="00575B84"/>
    <w:rsid w:val="00577231"/>
    <w:rsid w:val="00580338"/>
    <w:rsid w:val="00580358"/>
    <w:rsid w:val="005819AA"/>
    <w:rsid w:val="005838C3"/>
    <w:rsid w:val="005844DE"/>
    <w:rsid w:val="005845B3"/>
    <w:rsid w:val="00586771"/>
    <w:rsid w:val="00590669"/>
    <w:rsid w:val="00590BF7"/>
    <w:rsid w:val="005916F0"/>
    <w:rsid w:val="00593D7C"/>
    <w:rsid w:val="00594B2E"/>
    <w:rsid w:val="00595707"/>
    <w:rsid w:val="00596B1C"/>
    <w:rsid w:val="00596E76"/>
    <w:rsid w:val="00596F6C"/>
    <w:rsid w:val="00597871"/>
    <w:rsid w:val="005A4439"/>
    <w:rsid w:val="005A4748"/>
    <w:rsid w:val="005A5737"/>
    <w:rsid w:val="005A6CB2"/>
    <w:rsid w:val="005A7758"/>
    <w:rsid w:val="005B0DC3"/>
    <w:rsid w:val="005B315D"/>
    <w:rsid w:val="005B346F"/>
    <w:rsid w:val="005B3696"/>
    <w:rsid w:val="005B6845"/>
    <w:rsid w:val="005B7490"/>
    <w:rsid w:val="005C145E"/>
    <w:rsid w:val="005C37A6"/>
    <w:rsid w:val="005C5F24"/>
    <w:rsid w:val="005C6665"/>
    <w:rsid w:val="005C6966"/>
    <w:rsid w:val="005D0683"/>
    <w:rsid w:val="005D0E87"/>
    <w:rsid w:val="005D4717"/>
    <w:rsid w:val="005D4D44"/>
    <w:rsid w:val="005D54E3"/>
    <w:rsid w:val="005D60F1"/>
    <w:rsid w:val="005D679E"/>
    <w:rsid w:val="005D7636"/>
    <w:rsid w:val="005E066D"/>
    <w:rsid w:val="005E0790"/>
    <w:rsid w:val="005E2D4C"/>
    <w:rsid w:val="005E3BD5"/>
    <w:rsid w:val="005E4241"/>
    <w:rsid w:val="005E764F"/>
    <w:rsid w:val="005E7F10"/>
    <w:rsid w:val="005F1DFF"/>
    <w:rsid w:val="005F2A5E"/>
    <w:rsid w:val="005F4590"/>
    <w:rsid w:val="005F4CB7"/>
    <w:rsid w:val="005F59B1"/>
    <w:rsid w:val="005F6345"/>
    <w:rsid w:val="005F6354"/>
    <w:rsid w:val="005F6A0E"/>
    <w:rsid w:val="006020DA"/>
    <w:rsid w:val="00604196"/>
    <w:rsid w:val="00610DBC"/>
    <w:rsid w:val="00610E19"/>
    <w:rsid w:val="006170F0"/>
    <w:rsid w:val="00617822"/>
    <w:rsid w:val="00617B58"/>
    <w:rsid w:val="00620B44"/>
    <w:rsid w:val="00625136"/>
    <w:rsid w:val="0062729D"/>
    <w:rsid w:val="00627F33"/>
    <w:rsid w:val="00631179"/>
    <w:rsid w:val="00633444"/>
    <w:rsid w:val="00634A58"/>
    <w:rsid w:val="00636419"/>
    <w:rsid w:val="0063675A"/>
    <w:rsid w:val="0064136D"/>
    <w:rsid w:val="00641AAB"/>
    <w:rsid w:val="00643332"/>
    <w:rsid w:val="00650CCA"/>
    <w:rsid w:val="006535C3"/>
    <w:rsid w:val="00653E01"/>
    <w:rsid w:val="00654F09"/>
    <w:rsid w:val="00655272"/>
    <w:rsid w:val="00660491"/>
    <w:rsid w:val="00660F85"/>
    <w:rsid w:val="00661A7E"/>
    <w:rsid w:val="0066431F"/>
    <w:rsid w:val="00667F91"/>
    <w:rsid w:val="006724A2"/>
    <w:rsid w:val="00673F65"/>
    <w:rsid w:val="006741F8"/>
    <w:rsid w:val="0067554E"/>
    <w:rsid w:val="00675D85"/>
    <w:rsid w:val="00680859"/>
    <w:rsid w:val="00680F69"/>
    <w:rsid w:val="00681187"/>
    <w:rsid w:val="006851E3"/>
    <w:rsid w:val="006854B6"/>
    <w:rsid w:val="0068681A"/>
    <w:rsid w:val="00691705"/>
    <w:rsid w:val="00692E1E"/>
    <w:rsid w:val="00694313"/>
    <w:rsid w:val="00696E9A"/>
    <w:rsid w:val="006A0AAB"/>
    <w:rsid w:val="006A1F43"/>
    <w:rsid w:val="006A5999"/>
    <w:rsid w:val="006A6E80"/>
    <w:rsid w:val="006A7E67"/>
    <w:rsid w:val="006B1815"/>
    <w:rsid w:val="006B3CCE"/>
    <w:rsid w:val="006B59D0"/>
    <w:rsid w:val="006B5E07"/>
    <w:rsid w:val="006B6781"/>
    <w:rsid w:val="006B7612"/>
    <w:rsid w:val="006C012C"/>
    <w:rsid w:val="006C2CE8"/>
    <w:rsid w:val="006C57BC"/>
    <w:rsid w:val="006C58BB"/>
    <w:rsid w:val="006C6194"/>
    <w:rsid w:val="006C6225"/>
    <w:rsid w:val="006C647E"/>
    <w:rsid w:val="006C6A1B"/>
    <w:rsid w:val="006D0AEA"/>
    <w:rsid w:val="006D29E8"/>
    <w:rsid w:val="006D5F76"/>
    <w:rsid w:val="006D6812"/>
    <w:rsid w:val="006D68EB"/>
    <w:rsid w:val="006D7E47"/>
    <w:rsid w:val="006E1828"/>
    <w:rsid w:val="006E2164"/>
    <w:rsid w:val="006F0933"/>
    <w:rsid w:val="006F0F18"/>
    <w:rsid w:val="006F1614"/>
    <w:rsid w:val="006F22A7"/>
    <w:rsid w:val="006F40F2"/>
    <w:rsid w:val="006F562D"/>
    <w:rsid w:val="006F6A5E"/>
    <w:rsid w:val="00700081"/>
    <w:rsid w:val="007003B4"/>
    <w:rsid w:val="00700780"/>
    <w:rsid w:val="00701F80"/>
    <w:rsid w:val="00703A57"/>
    <w:rsid w:val="007043DE"/>
    <w:rsid w:val="00706BA0"/>
    <w:rsid w:val="00707EC3"/>
    <w:rsid w:val="00711F2B"/>
    <w:rsid w:val="007128F9"/>
    <w:rsid w:val="00713EAB"/>
    <w:rsid w:val="00715684"/>
    <w:rsid w:val="007217BC"/>
    <w:rsid w:val="007263F9"/>
    <w:rsid w:val="00726D07"/>
    <w:rsid w:val="00727EC0"/>
    <w:rsid w:val="00731E05"/>
    <w:rsid w:val="007345DA"/>
    <w:rsid w:val="00735D11"/>
    <w:rsid w:val="00737BD8"/>
    <w:rsid w:val="00737F1C"/>
    <w:rsid w:val="007410BD"/>
    <w:rsid w:val="007464EF"/>
    <w:rsid w:val="00747041"/>
    <w:rsid w:val="00747DAE"/>
    <w:rsid w:val="00750925"/>
    <w:rsid w:val="007510AD"/>
    <w:rsid w:val="00752D76"/>
    <w:rsid w:val="00754995"/>
    <w:rsid w:val="00754EDE"/>
    <w:rsid w:val="0075770A"/>
    <w:rsid w:val="00762DB0"/>
    <w:rsid w:val="00763F49"/>
    <w:rsid w:val="007643F9"/>
    <w:rsid w:val="00770B38"/>
    <w:rsid w:val="00770C19"/>
    <w:rsid w:val="007715D1"/>
    <w:rsid w:val="00775F39"/>
    <w:rsid w:val="00777CED"/>
    <w:rsid w:val="00780D34"/>
    <w:rsid w:val="0078335F"/>
    <w:rsid w:val="007868C0"/>
    <w:rsid w:val="00786FFA"/>
    <w:rsid w:val="00787F76"/>
    <w:rsid w:val="00792947"/>
    <w:rsid w:val="00792DF1"/>
    <w:rsid w:val="007931E3"/>
    <w:rsid w:val="00795585"/>
    <w:rsid w:val="007A10E2"/>
    <w:rsid w:val="007A2EF9"/>
    <w:rsid w:val="007A6218"/>
    <w:rsid w:val="007B4C37"/>
    <w:rsid w:val="007B5CFC"/>
    <w:rsid w:val="007C29A6"/>
    <w:rsid w:val="007C4981"/>
    <w:rsid w:val="007C71AD"/>
    <w:rsid w:val="007D3A65"/>
    <w:rsid w:val="007D7513"/>
    <w:rsid w:val="007E1A03"/>
    <w:rsid w:val="007E4395"/>
    <w:rsid w:val="007E6427"/>
    <w:rsid w:val="007E6450"/>
    <w:rsid w:val="007F5DA9"/>
    <w:rsid w:val="0080072A"/>
    <w:rsid w:val="00800B0B"/>
    <w:rsid w:val="00800B3B"/>
    <w:rsid w:val="00803DE3"/>
    <w:rsid w:val="008108EC"/>
    <w:rsid w:val="00811C42"/>
    <w:rsid w:val="008150D6"/>
    <w:rsid w:val="0081514F"/>
    <w:rsid w:val="00815F3D"/>
    <w:rsid w:val="00816FE2"/>
    <w:rsid w:val="00817475"/>
    <w:rsid w:val="00820315"/>
    <w:rsid w:val="00823B1A"/>
    <w:rsid w:val="00823B2D"/>
    <w:rsid w:val="00825D5F"/>
    <w:rsid w:val="00825EF4"/>
    <w:rsid w:val="0083176F"/>
    <w:rsid w:val="008318A6"/>
    <w:rsid w:val="00832221"/>
    <w:rsid w:val="00832B16"/>
    <w:rsid w:val="00834A09"/>
    <w:rsid w:val="008404BF"/>
    <w:rsid w:val="00845E87"/>
    <w:rsid w:val="008474B8"/>
    <w:rsid w:val="00847C0F"/>
    <w:rsid w:val="0085004F"/>
    <w:rsid w:val="00852D25"/>
    <w:rsid w:val="00853339"/>
    <w:rsid w:val="00853E50"/>
    <w:rsid w:val="00861C4D"/>
    <w:rsid w:val="00867BF4"/>
    <w:rsid w:val="0087147D"/>
    <w:rsid w:val="0087220C"/>
    <w:rsid w:val="008731C6"/>
    <w:rsid w:val="00876D0B"/>
    <w:rsid w:val="00877348"/>
    <w:rsid w:val="008852F4"/>
    <w:rsid w:val="00891001"/>
    <w:rsid w:val="008948E8"/>
    <w:rsid w:val="00895530"/>
    <w:rsid w:val="00895751"/>
    <w:rsid w:val="00896BA8"/>
    <w:rsid w:val="00896D57"/>
    <w:rsid w:val="008974F9"/>
    <w:rsid w:val="00897C0A"/>
    <w:rsid w:val="008A122F"/>
    <w:rsid w:val="008A139D"/>
    <w:rsid w:val="008A26F6"/>
    <w:rsid w:val="008A34D6"/>
    <w:rsid w:val="008A7221"/>
    <w:rsid w:val="008A79DE"/>
    <w:rsid w:val="008B06A0"/>
    <w:rsid w:val="008B0F91"/>
    <w:rsid w:val="008B1C84"/>
    <w:rsid w:val="008B1C9B"/>
    <w:rsid w:val="008B43E6"/>
    <w:rsid w:val="008B60B4"/>
    <w:rsid w:val="008C031D"/>
    <w:rsid w:val="008C1447"/>
    <w:rsid w:val="008C1965"/>
    <w:rsid w:val="008C19A4"/>
    <w:rsid w:val="008C1A48"/>
    <w:rsid w:val="008C21E2"/>
    <w:rsid w:val="008C4114"/>
    <w:rsid w:val="008C5736"/>
    <w:rsid w:val="008C5851"/>
    <w:rsid w:val="008C7912"/>
    <w:rsid w:val="008D2558"/>
    <w:rsid w:val="008D270C"/>
    <w:rsid w:val="008D4C98"/>
    <w:rsid w:val="008E01D6"/>
    <w:rsid w:val="008E0575"/>
    <w:rsid w:val="008E0A1C"/>
    <w:rsid w:val="008E0E6D"/>
    <w:rsid w:val="008E345A"/>
    <w:rsid w:val="008E3721"/>
    <w:rsid w:val="008E75A0"/>
    <w:rsid w:val="008F5B5E"/>
    <w:rsid w:val="008F5E4F"/>
    <w:rsid w:val="008F68F1"/>
    <w:rsid w:val="009021FC"/>
    <w:rsid w:val="00902B2F"/>
    <w:rsid w:val="0090410F"/>
    <w:rsid w:val="0091075A"/>
    <w:rsid w:val="0091214E"/>
    <w:rsid w:val="00914C5A"/>
    <w:rsid w:val="009158CA"/>
    <w:rsid w:val="009175A9"/>
    <w:rsid w:val="0092152B"/>
    <w:rsid w:val="009220CE"/>
    <w:rsid w:val="00922269"/>
    <w:rsid w:val="009237D7"/>
    <w:rsid w:val="00924FFE"/>
    <w:rsid w:val="00926030"/>
    <w:rsid w:val="00927CF4"/>
    <w:rsid w:val="009353C9"/>
    <w:rsid w:val="009357E4"/>
    <w:rsid w:val="00936342"/>
    <w:rsid w:val="00936D61"/>
    <w:rsid w:val="00945C60"/>
    <w:rsid w:val="0094687F"/>
    <w:rsid w:val="009469A0"/>
    <w:rsid w:val="0094740E"/>
    <w:rsid w:val="00950EC8"/>
    <w:rsid w:val="00952146"/>
    <w:rsid w:val="00953FDE"/>
    <w:rsid w:val="009570D3"/>
    <w:rsid w:val="00963E5D"/>
    <w:rsid w:val="009667B6"/>
    <w:rsid w:val="009669B9"/>
    <w:rsid w:val="009700A9"/>
    <w:rsid w:val="009728F3"/>
    <w:rsid w:val="00972C4D"/>
    <w:rsid w:val="00974BA2"/>
    <w:rsid w:val="009774AB"/>
    <w:rsid w:val="009804F6"/>
    <w:rsid w:val="00980EB7"/>
    <w:rsid w:val="00987BF9"/>
    <w:rsid w:val="00990351"/>
    <w:rsid w:val="00991AE1"/>
    <w:rsid w:val="00991C25"/>
    <w:rsid w:val="009921F7"/>
    <w:rsid w:val="00992CFE"/>
    <w:rsid w:val="00992DE4"/>
    <w:rsid w:val="00995DB8"/>
    <w:rsid w:val="0099636E"/>
    <w:rsid w:val="009A0C37"/>
    <w:rsid w:val="009A137B"/>
    <w:rsid w:val="009A6D8D"/>
    <w:rsid w:val="009A7546"/>
    <w:rsid w:val="009B0281"/>
    <w:rsid w:val="009B1D7C"/>
    <w:rsid w:val="009B1EB3"/>
    <w:rsid w:val="009B3628"/>
    <w:rsid w:val="009B5051"/>
    <w:rsid w:val="009C16AE"/>
    <w:rsid w:val="009C2682"/>
    <w:rsid w:val="009C447E"/>
    <w:rsid w:val="009C6D59"/>
    <w:rsid w:val="009C6D6C"/>
    <w:rsid w:val="009D11CB"/>
    <w:rsid w:val="009D7543"/>
    <w:rsid w:val="009E4634"/>
    <w:rsid w:val="009E4CEF"/>
    <w:rsid w:val="009E7387"/>
    <w:rsid w:val="009E7D4E"/>
    <w:rsid w:val="009F6E46"/>
    <w:rsid w:val="009F7DC8"/>
    <w:rsid w:val="00A04528"/>
    <w:rsid w:val="00A107C0"/>
    <w:rsid w:val="00A10C60"/>
    <w:rsid w:val="00A12A53"/>
    <w:rsid w:val="00A14B40"/>
    <w:rsid w:val="00A21634"/>
    <w:rsid w:val="00A22772"/>
    <w:rsid w:val="00A242BE"/>
    <w:rsid w:val="00A25E6D"/>
    <w:rsid w:val="00A2700A"/>
    <w:rsid w:val="00A32ED8"/>
    <w:rsid w:val="00A34B0B"/>
    <w:rsid w:val="00A36C95"/>
    <w:rsid w:val="00A37218"/>
    <w:rsid w:val="00A40E9C"/>
    <w:rsid w:val="00A412E4"/>
    <w:rsid w:val="00A428C1"/>
    <w:rsid w:val="00A4600B"/>
    <w:rsid w:val="00A4627F"/>
    <w:rsid w:val="00A4640D"/>
    <w:rsid w:val="00A46DAA"/>
    <w:rsid w:val="00A50E2A"/>
    <w:rsid w:val="00A52308"/>
    <w:rsid w:val="00A56077"/>
    <w:rsid w:val="00A5674A"/>
    <w:rsid w:val="00A5785D"/>
    <w:rsid w:val="00A579CC"/>
    <w:rsid w:val="00A63E88"/>
    <w:rsid w:val="00A63F20"/>
    <w:rsid w:val="00A6638D"/>
    <w:rsid w:val="00A70748"/>
    <w:rsid w:val="00A70817"/>
    <w:rsid w:val="00A72058"/>
    <w:rsid w:val="00A7219D"/>
    <w:rsid w:val="00A72A56"/>
    <w:rsid w:val="00A7434B"/>
    <w:rsid w:val="00A744D3"/>
    <w:rsid w:val="00A74A8A"/>
    <w:rsid w:val="00A81855"/>
    <w:rsid w:val="00A83897"/>
    <w:rsid w:val="00A85EFE"/>
    <w:rsid w:val="00A85FC2"/>
    <w:rsid w:val="00A86649"/>
    <w:rsid w:val="00A868B1"/>
    <w:rsid w:val="00A904C0"/>
    <w:rsid w:val="00A90B33"/>
    <w:rsid w:val="00A9150A"/>
    <w:rsid w:val="00A95112"/>
    <w:rsid w:val="00AA02CA"/>
    <w:rsid w:val="00AA042B"/>
    <w:rsid w:val="00AA1F36"/>
    <w:rsid w:val="00AA2989"/>
    <w:rsid w:val="00AA2994"/>
    <w:rsid w:val="00AA3024"/>
    <w:rsid w:val="00AA7430"/>
    <w:rsid w:val="00AB08BF"/>
    <w:rsid w:val="00AB33B1"/>
    <w:rsid w:val="00AB3E7E"/>
    <w:rsid w:val="00AB71A7"/>
    <w:rsid w:val="00AC0645"/>
    <w:rsid w:val="00AC0E63"/>
    <w:rsid w:val="00AC0EDC"/>
    <w:rsid w:val="00AC1703"/>
    <w:rsid w:val="00AC476F"/>
    <w:rsid w:val="00AD0E59"/>
    <w:rsid w:val="00AE014F"/>
    <w:rsid w:val="00AE0CDA"/>
    <w:rsid w:val="00AE1630"/>
    <w:rsid w:val="00AE28A5"/>
    <w:rsid w:val="00AE2A0C"/>
    <w:rsid w:val="00AE7F4E"/>
    <w:rsid w:val="00AF07D1"/>
    <w:rsid w:val="00AF2F42"/>
    <w:rsid w:val="00AF381E"/>
    <w:rsid w:val="00AF3CAA"/>
    <w:rsid w:val="00AF61D0"/>
    <w:rsid w:val="00B014B0"/>
    <w:rsid w:val="00B0329A"/>
    <w:rsid w:val="00B07BD5"/>
    <w:rsid w:val="00B10507"/>
    <w:rsid w:val="00B152B2"/>
    <w:rsid w:val="00B157BF"/>
    <w:rsid w:val="00B16555"/>
    <w:rsid w:val="00B252D6"/>
    <w:rsid w:val="00B34028"/>
    <w:rsid w:val="00B35EA9"/>
    <w:rsid w:val="00B37597"/>
    <w:rsid w:val="00B4126E"/>
    <w:rsid w:val="00B426D1"/>
    <w:rsid w:val="00B42C0D"/>
    <w:rsid w:val="00B45222"/>
    <w:rsid w:val="00B469EA"/>
    <w:rsid w:val="00B469FD"/>
    <w:rsid w:val="00B53085"/>
    <w:rsid w:val="00B5484D"/>
    <w:rsid w:val="00B66285"/>
    <w:rsid w:val="00B677BB"/>
    <w:rsid w:val="00B73885"/>
    <w:rsid w:val="00B7410A"/>
    <w:rsid w:val="00B74157"/>
    <w:rsid w:val="00B745C7"/>
    <w:rsid w:val="00B75735"/>
    <w:rsid w:val="00B759D4"/>
    <w:rsid w:val="00B800AA"/>
    <w:rsid w:val="00B80177"/>
    <w:rsid w:val="00B82140"/>
    <w:rsid w:val="00B83D78"/>
    <w:rsid w:val="00B83F5E"/>
    <w:rsid w:val="00B84A71"/>
    <w:rsid w:val="00B85A07"/>
    <w:rsid w:val="00B85A60"/>
    <w:rsid w:val="00B86A80"/>
    <w:rsid w:val="00B90407"/>
    <w:rsid w:val="00B94335"/>
    <w:rsid w:val="00B976C7"/>
    <w:rsid w:val="00BA001A"/>
    <w:rsid w:val="00BA26F9"/>
    <w:rsid w:val="00BA742F"/>
    <w:rsid w:val="00BB1717"/>
    <w:rsid w:val="00BB254C"/>
    <w:rsid w:val="00BB7EAE"/>
    <w:rsid w:val="00BC00F7"/>
    <w:rsid w:val="00BC4737"/>
    <w:rsid w:val="00BC71CF"/>
    <w:rsid w:val="00BC727C"/>
    <w:rsid w:val="00BC7CA7"/>
    <w:rsid w:val="00BD08CD"/>
    <w:rsid w:val="00BD0C8A"/>
    <w:rsid w:val="00BD3BE9"/>
    <w:rsid w:val="00BD4757"/>
    <w:rsid w:val="00BD560C"/>
    <w:rsid w:val="00BD6048"/>
    <w:rsid w:val="00BE1BB1"/>
    <w:rsid w:val="00BE3B9F"/>
    <w:rsid w:val="00BF24F0"/>
    <w:rsid w:val="00BF3DBF"/>
    <w:rsid w:val="00BF414C"/>
    <w:rsid w:val="00BF59F6"/>
    <w:rsid w:val="00BF7654"/>
    <w:rsid w:val="00C02327"/>
    <w:rsid w:val="00C043B4"/>
    <w:rsid w:val="00C054DA"/>
    <w:rsid w:val="00C069FB"/>
    <w:rsid w:val="00C13F30"/>
    <w:rsid w:val="00C159EF"/>
    <w:rsid w:val="00C16604"/>
    <w:rsid w:val="00C175A5"/>
    <w:rsid w:val="00C17C22"/>
    <w:rsid w:val="00C17F3E"/>
    <w:rsid w:val="00C2023F"/>
    <w:rsid w:val="00C22197"/>
    <w:rsid w:val="00C24D9C"/>
    <w:rsid w:val="00C32EEF"/>
    <w:rsid w:val="00C33122"/>
    <w:rsid w:val="00C34045"/>
    <w:rsid w:val="00C36E54"/>
    <w:rsid w:val="00C4117D"/>
    <w:rsid w:val="00C45724"/>
    <w:rsid w:val="00C46C04"/>
    <w:rsid w:val="00C4771A"/>
    <w:rsid w:val="00C555B6"/>
    <w:rsid w:val="00C56DC9"/>
    <w:rsid w:val="00C57BFB"/>
    <w:rsid w:val="00C634E7"/>
    <w:rsid w:val="00C72686"/>
    <w:rsid w:val="00C74880"/>
    <w:rsid w:val="00C74A5D"/>
    <w:rsid w:val="00C77BC4"/>
    <w:rsid w:val="00C83067"/>
    <w:rsid w:val="00C85C93"/>
    <w:rsid w:val="00C8684A"/>
    <w:rsid w:val="00C868D0"/>
    <w:rsid w:val="00C91612"/>
    <w:rsid w:val="00C91C3D"/>
    <w:rsid w:val="00C920B4"/>
    <w:rsid w:val="00C926E1"/>
    <w:rsid w:val="00C942C5"/>
    <w:rsid w:val="00C950C0"/>
    <w:rsid w:val="00C95E35"/>
    <w:rsid w:val="00C963E6"/>
    <w:rsid w:val="00CA42DE"/>
    <w:rsid w:val="00CA70DC"/>
    <w:rsid w:val="00CA7E87"/>
    <w:rsid w:val="00CB52C8"/>
    <w:rsid w:val="00CB6176"/>
    <w:rsid w:val="00CB7F8B"/>
    <w:rsid w:val="00CC7DA2"/>
    <w:rsid w:val="00CD055C"/>
    <w:rsid w:val="00CD0C38"/>
    <w:rsid w:val="00CD1742"/>
    <w:rsid w:val="00CD2715"/>
    <w:rsid w:val="00CD3AEC"/>
    <w:rsid w:val="00CE432F"/>
    <w:rsid w:val="00CE4C9D"/>
    <w:rsid w:val="00CE6E63"/>
    <w:rsid w:val="00CE7C78"/>
    <w:rsid w:val="00CF0433"/>
    <w:rsid w:val="00CF16A4"/>
    <w:rsid w:val="00CF17E8"/>
    <w:rsid w:val="00CF23D9"/>
    <w:rsid w:val="00CF2967"/>
    <w:rsid w:val="00CF5851"/>
    <w:rsid w:val="00CF647D"/>
    <w:rsid w:val="00CF7263"/>
    <w:rsid w:val="00D00C7C"/>
    <w:rsid w:val="00D018F1"/>
    <w:rsid w:val="00D0294A"/>
    <w:rsid w:val="00D05B8F"/>
    <w:rsid w:val="00D1098D"/>
    <w:rsid w:val="00D118EA"/>
    <w:rsid w:val="00D13779"/>
    <w:rsid w:val="00D14D10"/>
    <w:rsid w:val="00D168DF"/>
    <w:rsid w:val="00D173E4"/>
    <w:rsid w:val="00D23C3B"/>
    <w:rsid w:val="00D247FF"/>
    <w:rsid w:val="00D27875"/>
    <w:rsid w:val="00D30BB4"/>
    <w:rsid w:val="00D3358C"/>
    <w:rsid w:val="00D36E13"/>
    <w:rsid w:val="00D37BFD"/>
    <w:rsid w:val="00D42033"/>
    <w:rsid w:val="00D433B4"/>
    <w:rsid w:val="00D4416A"/>
    <w:rsid w:val="00D44F54"/>
    <w:rsid w:val="00D4611A"/>
    <w:rsid w:val="00D46662"/>
    <w:rsid w:val="00D47308"/>
    <w:rsid w:val="00D5052D"/>
    <w:rsid w:val="00D554A8"/>
    <w:rsid w:val="00D60EBB"/>
    <w:rsid w:val="00D65303"/>
    <w:rsid w:val="00D65880"/>
    <w:rsid w:val="00D67640"/>
    <w:rsid w:val="00D70110"/>
    <w:rsid w:val="00D70D8C"/>
    <w:rsid w:val="00D74FBB"/>
    <w:rsid w:val="00D76638"/>
    <w:rsid w:val="00D77A9C"/>
    <w:rsid w:val="00D824D5"/>
    <w:rsid w:val="00D861F0"/>
    <w:rsid w:val="00D8716B"/>
    <w:rsid w:val="00D91454"/>
    <w:rsid w:val="00D91514"/>
    <w:rsid w:val="00D94517"/>
    <w:rsid w:val="00D962D9"/>
    <w:rsid w:val="00D9704B"/>
    <w:rsid w:val="00D97EC7"/>
    <w:rsid w:val="00DA0C39"/>
    <w:rsid w:val="00DA165E"/>
    <w:rsid w:val="00DA22A5"/>
    <w:rsid w:val="00DA2A96"/>
    <w:rsid w:val="00DA45F3"/>
    <w:rsid w:val="00DA4FA5"/>
    <w:rsid w:val="00DA5476"/>
    <w:rsid w:val="00DA5558"/>
    <w:rsid w:val="00DA6A26"/>
    <w:rsid w:val="00DA6A49"/>
    <w:rsid w:val="00DA79DC"/>
    <w:rsid w:val="00DA7BEB"/>
    <w:rsid w:val="00DA7D15"/>
    <w:rsid w:val="00DA7FD8"/>
    <w:rsid w:val="00DB04A6"/>
    <w:rsid w:val="00DB124B"/>
    <w:rsid w:val="00DB1E96"/>
    <w:rsid w:val="00DB1FD0"/>
    <w:rsid w:val="00DB3471"/>
    <w:rsid w:val="00DB503B"/>
    <w:rsid w:val="00DB681F"/>
    <w:rsid w:val="00DC10FD"/>
    <w:rsid w:val="00DC2AB0"/>
    <w:rsid w:val="00DC45DD"/>
    <w:rsid w:val="00DC65A2"/>
    <w:rsid w:val="00DC7A71"/>
    <w:rsid w:val="00DC7B81"/>
    <w:rsid w:val="00DD128A"/>
    <w:rsid w:val="00DD14E0"/>
    <w:rsid w:val="00DD1844"/>
    <w:rsid w:val="00DD3C08"/>
    <w:rsid w:val="00DD4250"/>
    <w:rsid w:val="00DD4D8B"/>
    <w:rsid w:val="00DE2985"/>
    <w:rsid w:val="00DE2D1B"/>
    <w:rsid w:val="00DE54E8"/>
    <w:rsid w:val="00DE5587"/>
    <w:rsid w:val="00DE6512"/>
    <w:rsid w:val="00DE6A22"/>
    <w:rsid w:val="00DF1FBD"/>
    <w:rsid w:val="00DF234E"/>
    <w:rsid w:val="00DF2DFB"/>
    <w:rsid w:val="00DF2EBF"/>
    <w:rsid w:val="00DF6EFE"/>
    <w:rsid w:val="00DF7040"/>
    <w:rsid w:val="00DF7F41"/>
    <w:rsid w:val="00E003F0"/>
    <w:rsid w:val="00E029CA"/>
    <w:rsid w:val="00E047E8"/>
    <w:rsid w:val="00E05A80"/>
    <w:rsid w:val="00E07B36"/>
    <w:rsid w:val="00E11E1B"/>
    <w:rsid w:val="00E12389"/>
    <w:rsid w:val="00E13017"/>
    <w:rsid w:val="00E137E1"/>
    <w:rsid w:val="00E13F0D"/>
    <w:rsid w:val="00E21480"/>
    <w:rsid w:val="00E22481"/>
    <w:rsid w:val="00E2337E"/>
    <w:rsid w:val="00E24D28"/>
    <w:rsid w:val="00E25B11"/>
    <w:rsid w:val="00E25FF6"/>
    <w:rsid w:val="00E26CF7"/>
    <w:rsid w:val="00E27AC5"/>
    <w:rsid w:val="00E308D6"/>
    <w:rsid w:val="00E31E80"/>
    <w:rsid w:val="00E4057B"/>
    <w:rsid w:val="00E4637C"/>
    <w:rsid w:val="00E46FE0"/>
    <w:rsid w:val="00E501B5"/>
    <w:rsid w:val="00E505F0"/>
    <w:rsid w:val="00E538A9"/>
    <w:rsid w:val="00E56958"/>
    <w:rsid w:val="00E57E66"/>
    <w:rsid w:val="00E65168"/>
    <w:rsid w:val="00E71E12"/>
    <w:rsid w:val="00E73109"/>
    <w:rsid w:val="00E7315B"/>
    <w:rsid w:val="00E74BD1"/>
    <w:rsid w:val="00E76CCA"/>
    <w:rsid w:val="00E76EB0"/>
    <w:rsid w:val="00E777AE"/>
    <w:rsid w:val="00E8117A"/>
    <w:rsid w:val="00E83B27"/>
    <w:rsid w:val="00E840E7"/>
    <w:rsid w:val="00E842F6"/>
    <w:rsid w:val="00E90345"/>
    <w:rsid w:val="00E913D5"/>
    <w:rsid w:val="00E93FC1"/>
    <w:rsid w:val="00E9679F"/>
    <w:rsid w:val="00E967E6"/>
    <w:rsid w:val="00E96DDB"/>
    <w:rsid w:val="00EA1647"/>
    <w:rsid w:val="00EB1D86"/>
    <w:rsid w:val="00EB21B8"/>
    <w:rsid w:val="00EB34B2"/>
    <w:rsid w:val="00EB5F38"/>
    <w:rsid w:val="00EB7FE2"/>
    <w:rsid w:val="00EC0437"/>
    <w:rsid w:val="00EC1B14"/>
    <w:rsid w:val="00ED1E65"/>
    <w:rsid w:val="00ED76FF"/>
    <w:rsid w:val="00ED7B9A"/>
    <w:rsid w:val="00EE0906"/>
    <w:rsid w:val="00EE1A3F"/>
    <w:rsid w:val="00EE264E"/>
    <w:rsid w:val="00EE2F3B"/>
    <w:rsid w:val="00EF0071"/>
    <w:rsid w:val="00EF2320"/>
    <w:rsid w:val="00EF2826"/>
    <w:rsid w:val="00EF35A6"/>
    <w:rsid w:val="00EF37E7"/>
    <w:rsid w:val="00EF3AB7"/>
    <w:rsid w:val="00EF3D23"/>
    <w:rsid w:val="00EF7CBE"/>
    <w:rsid w:val="00F001AF"/>
    <w:rsid w:val="00F01DD8"/>
    <w:rsid w:val="00F02030"/>
    <w:rsid w:val="00F02043"/>
    <w:rsid w:val="00F0290D"/>
    <w:rsid w:val="00F02B02"/>
    <w:rsid w:val="00F02E83"/>
    <w:rsid w:val="00F030A5"/>
    <w:rsid w:val="00F03160"/>
    <w:rsid w:val="00F03B64"/>
    <w:rsid w:val="00F059CF"/>
    <w:rsid w:val="00F05B1A"/>
    <w:rsid w:val="00F0743F"/>
    <w:rsid w:val="00F12E6F"/>
    <w:rsid w:val="00F1322D"/>
    <w:rsid w:val="00F13995"/>
    <w:rsid w:val="00F24891"/>
    <w:rsid w:val="00F26B17"/>
    <w:rsid w:val="00F26E15"/>
    <w:rsid w:val="00F27CEE"/>
    <w:rsid w:val="00F303AD"/>
    <w:rsid w:val="00F32A76"/>
    <w:rsid w:val="00F34962"/>
    <w:rsid w:val="00F357A0"/>
    <w:rsid w:val="00F370B6"/>
    <w:rsid w:val="00F412C0"/>
    <w:rsid w:val="00F41F45"/>
    <w:rsid w:val="00F43E7E"/>
    <w:rsid w:val="00F46B57"/>
    <w:rsid w:val="00F506FE"/>
    <w:rsid w:val="00F51F17"/>
    <w:rsid w:val="00F53062"/>
    <w:rsid w:val="00F546C9"/>
    <w:rsid w:val="00F546CA"/>
    <w:rsid w:val="00F54900"/>
    <w:rsid w:val="00F560AC"/>
    <w:rsid w:val="00F56129"/>
    <w:rsid w:val="00F57864"/>
    <w:rsid w:val="00F60765"/>
    <w:rsid w:val="00F61070"/>
    <w:rsid w:val="00F61694"/>
    <w:rsid w:val="00F71201"/>
    <w:rsid w:val="00F72BFF"/>
    <w:rsid w:val="00F72E5D"/>
    <w:rsid w:val="00F75762"/>
    <w:rsid w:val="00F7625C"/>
    <w:rsid w:val="00F8012D"/>
    <w:rsid w:val="00F817E6"/>
    <w:rsid w:val="00F81EDB"/>
    <w:rsid w:val="00F833AC"/>
    <w:rsid w:val="00F84C94"/>
    <w:rsid w:val="00F872F1"/>
    <w:rsid w:val="00F8772C"/>
    <w:rsid w:val="00F87FC6"/>
    <w:rsid w:val="00F9091A"/>
    <w:rsid w:val="00F90F3E"/>
    <w:rsid w:val="00F92E17"/>
    <w:rsid w:val="00F9444A"/>
    <w:rsid w:val="00F962FD"/>
    <w:rsid w:val="00FA08B3"/>
    <w:rsid w:val="00FA2B08"/>
    <w:rsid w:val="00FA5B57"/>
    <w:rsid w:val="00FB04EB"/>
    <w:rsid w:val="00FB21D6"/>
    <w:rsid w:val="00FB4C1B"/>
    <w:rsid w:val="00FB532D"/>
    <w:rsid w:val="00FC00E2"/>
    <w:rsid w:val="00FC36BA"/>
    <w:rsid w:val="00FC3CC3"/>
    <w:rsid w:val="00FC554E"/>
    <w:rsid w:val="00FC7C69"/>
    <w:rsid w:val="00FD0958"/>
    <w:rsid w:val="00FD16FD"/>
    <w:rsid w:val="00FD320D"/>
    <w:rsid w:val="00FD3281"/>
    <w:rsid w:val="00FD348E"/>
    <w:rsid w:val="00FD54E6"/>
    <w:rsid w:val="00FE0E94"/>
    <w:rsid w:val="00FE3AED"/>
    <w:rsid w:val="00FE7725"/>
    <w:rsid w:val="00FF0AFA"/>
    <w:rsid w:val="00FF4FB1"/>
    <w:rsid w:val="00FF5251"/>
    <w:rsid w:val="00FF527B"/>
    <w:rsid w:val="00FF67C8"/>
    <w:rsid w:val="00FF6B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B1896B7"/>
  <w15:docId w15:val="{8420E4F8-56B8-4E16-9EBC-A7201CCC44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2397D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0B6F6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qFormat/>
    <w:rsid w:val="00AE7F4E"/>
    <w:pPr>
      <w:keepNext/>
      <w:jc w:val="center"/>
      <w:outlineLvl w:val="1"/>
    </w:pPr>
    <w:rPr>
      <w:b/>
      <w:sz w:val="28"/>
      <w:szCs w:val="2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60906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C17C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footer"/>
    <w:basedOn w:val="a"/>
    <w:link w:val="a5"/>
    <w:rsid w:val="008474B8"/>
    <w:pPr>
      <w:tabs>
        <w:tab w:val="center" w:pos="4677"/>
        <w:tab w:val="right" w:pos="9355"/>
      </w:tabs>
    </w:pPr>
  </w:style>
  <w:style w:type="character" w:styleId="a6">
    <w:name w:val="page number"/>
    <w:basedOn w:val="a0"/>
    <w:rsid w:val="008474B8"/>
  </w:style>
  <w:style w:type="paragraph" w:styleId="a7">
    <w:name w:val="List"/>
    <w:basedOn w:val="a"/>
    <w:rsid w:val="00102694"/>
    <w:pPr>
      <w:ind w:left="283" w:hanging="283"/>
    </w:pPr>
    <w:rPr>
      <w:sz w:val="20"/>
      <w:szCs w:val="20"/>
    </w:rPr>
  </w:style>
  <w:style w:type="paragraph" w:styleId="a8">
    <w:name w:val="Title"/>
    <w:basedOn w:val="a"/>
    <w:link w:val="a9"/>
    <w:qFormat/>
    <w:rsid w:val="00102694"/>
    <w:pPr>
      <w:jc w:val="center"/>
    </w:pPr>
    <w:rPr>
      <w:sz w:val="28"/>
      <w:szCs w:val="20"/>
    </w:rPr>
  </w:style>
  <w:style w:type="paragraph" w:styleId="aa">
    <w:name w:val="Subtitle"/>
    <w:basedOn w:val="a"/>
    <w:link w:val="ab"/>
    <w:qFormat/>
    <w:rsid w:val="00102694"/>
    <w:pPr>
      <w:spacing w:line="360" w:lineRule="auto"/>
      <w:jc w:val="center"/>
    </w:pPr>
    <w:rPr>
      <w:sz w:val="28"/>
      <w:szCs w:val="20"/>
    </w:rPr>
  </w:style>
  <w:style w:type="paragraph" w:styleId="21">
    <w:name w:val="Body Text 2"/>
    <w:basedOn w:val="a"/>
    <w:link w:val="22"/>
    <w:rsid w:val="00102694"/>
    <w:pPr>
      <w:jc w:val="both"/>
    </w:pPr>
    <w:rPr>
      <w:rFonts w:ascii="Arial" w:hAnsi="Arial"/>
      <w:i/>
      <w:sz w:val="28"/>
      <w:szCs w:val="20"/>
    </w:rPr>
  </w:style>
  <w:style w:type="paragraph" w:customStyle="1" w:styleId="ConsPlusTitle">
    <w:name w:val="ConsPlusTitle"/>
    <w:rsid w:val="000249B6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ConsPlusCell">
    <w:name w:val="ConsPlusCell"/>
    <w:rsid w:val="000249B6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c">
    <w:name w:val="header"/>
    <w:basedOn w:val="a"/>
    <w:link w:val="ad"/>
    <w:uiPriority w:val="99"/>
    <w:rsid w:val="00631179"/>
    <w:pPr>
      <w:tabs>
        <w:tab w:val="center" w:pos="4677"/>
        <w:tab w:val="right" w:pos="9355"/>
      </w:tabs>
    </w:pPr>
  </w:style>
  <w:style w:type="paragraph" w:styleId="ae">
    <w:name w:val="Document Map"/>
    <w:basedOn w:val="a"/>
    <w:link w:val="af"/>
    <w:semiHidden/>
    <w:rsid w:val="002A332E"/>
    <w:pPr>
      <w:shd w:val="clear" w:color="auto" w:fill="000080"/>
    </w:pPr>
    <w:rPr>
      <w:rFonts w:ascii="Tahoma" w:hAnsi="Tahoma" w:cs="Tahoma"/>
    </w:rPr>
  </w:style>
  <w:style w:type="paragraph" w:customStyle="1" w:styleId="ConsPlusNormal">
    <w:name w:val="ConsPlusNormal"/>
    <w:rsid w:val="005A7758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Normal">
    <w:name w:val="ConsNormal"/>
    <w:rsid w:val="005A7758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2"/>
      <w:szCs w:val="22"/>
    </w:rPr>
  </w:style>
  <w:style w:type="character" w:styleId="af0">
    <w:name w:val="Hyperlink"/>
    <w:rsid w:val="005A7758"/>
    <w:rPr>
      <w:strike w:val="0"/>
      <w:dstrike w:val="0"/>
      <w:color w:val="0000FF"/>
      <w:u w:val="none"/>
      <w:effect w:val="none"/>
    </w:rPr>
  </w:style>
  <w:style w:type="character" w:customStyle="1" w:styleId="ad">
    <w:name w:val="Верхний колонтитул Знак"/>
    <w:link w:val="ac"/>
    <w:uiPriority w:val="99"/>
    <w:rsid w:val="00D554A8"/>
    <w:rPr>
      <w:sz w:val="24"/>
      <w:szCs w:val="24"/>
    </w:rPr>
  </w:style>
  <w:style w:type="paragraph" w:styleId="af1">
    <w:name w:val="Balloon Text"/>
    <w:basedOn w:val="a"/>
    <w:link w:val="af2"/>
    <w:uiPriority w:val="99"/>
    <w:semiHidden/>
    <w:unhideWhenUsed/>
    <w:rsid w:val="009B5051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link w:val="af1"/>
    <w:uiPriority w:val="99"/>
    <w:semiHidden/>
    <w:rsid w:val="009B5051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link w:val="2"/>
    <w:rsid w:val="00AE7F4E"/>
    <w:rPr>
      <w:b/>
      <w:sz w:val="28"/>
    </w:rPr>
  </w:style>
  <w:style w:type="paragraph" w:styleId="af3">
    <w:name w:val="List Paragraph"/>
    <w:basedOn w:val="a"/>
    <w:uiPriority w:val="34"/>
    <w:qFormat/>
    <w:rsid w:val="00C74A5D"/>
    <w:pPr>
      <w:ind w:left="720"/>
      <w:contextualSpacing/>
    </w:pPr>
  </w:style>
  <w:style w:type="character" w:customStyle="1" w:styleId="a5">
    <w:name w:val="Нижний колонтитул Знак"/>
    <w:basedOn w:val="a0"/>
    <w:link w:val="a4"/>
    <w:rsid w:val="006B5E07"/>
    <w:rPr>
      <w:sz w:val="24"/>
      <w:szCs w:val="24"/>
    </w:rPr>
  </w:style>
  <w:style w:type="paragraph" w:customStyle="1" w:styleId="ConsPlusNonformat">
    <w:name w:val="ConsPlusNonformat"/>
    <w:uiPriority w:val="99"/>
    <w:rsid w:val="00EC1B14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s1">
    <w:name w:val="s_1"/>
    <w:basedOn w:val="a"/>
    <w:rsid w:val="00095724"/>
    <w:pPr>
      <w:spacing w:before="100" w:beforeAutospacing="1" w:after="100" w:afterAutospacing="1"/>
    </w:pPr>
  </w:style>
  <w:style w:type="character" w:customStyle="1" w:styleId="a9">
    <w:name w:val="Название Знак"/>
    <w:basedOn w:val="a0"/>
    <w:link w:val="a8"/>
    <w:rsid w:val="00095724"/>
    <w:rPr>
      <w:sz w:val="28"/>
    </w:rPr>
  </w:style>
  <w:style w:type="character" w:customStyle="1" w:styleId="ab">
    <w:name w:val="Подзаголовок Знак"/>
    <w:basedOn w:val="a0"/>
    <w:link w:val="aa"/>
    <w:rsid w:val="00095724"/>
    <w:rPr>
      <w:sz w:val="28"/>
    </w:rPr>
  </w:style>
  <w:style w:type="character" w:customStyle="1" w:styleId="22">
    <w:name w:val="Основной текст 2 Знак"/>
    <w:basedOn w:val="a0"/>
    <w:link w:val="21"/>
    <w:rsid w:val="00095724"/>
    <w:rPr>
      <w:rFonts w:ascii="Arial" w:hAnsi="Arial"/>
      <w:i/>
      <w:sz w:val="28"/>
    </w:rPr>
  </w:style>
  <w:style w:type="character" w:customStyle="1" w:styleId="af">
    <w:name w:val="Схема документа Знак"/>
    <w:basedOn w:val="a0"/>
    <w:link w:val="ae"/>
    <w:semiHidden/>
    <w:rsid w:val="00095724"/>
    <w:rPr>
      <w:rFonts w:ascii="Tahoma" w:hAnsi="Tahoma" w:cs="Tahoma"/>
      <w:sz w:val="24"/>
      <w:szCs w:val="24"/>
      <w:shd w:val="clear" w:color="auto" w:fill="000080"/>
    </w:rPr>
  </w:style>
  <w:style w:type="character" w:customStyle="1" w:styleId="30">
    <w:name w:val="Заголовок 3 Знак"/>
    <w:basedOn w:val="a0"/>
    <w:link w:val="3"/>
    <w:uiPriority w:val="9"/>
    <w:semiHidden/>
    <w:rsid w:val="00260906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customStyle="1" w:styleId="ConsTitle">
    <w:name w:val="ConsTitle"/>
    <w:rsid w:val="00260906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</w:rPr>
  </w:style>
  <w:style w:type="character" w:customStyle="1" w:styleId="10">
    <w:name w:val="Заголовок 1 Знак"/>
    <w:basedOn w:val="a0"/>
    <w:link w:val="1"/>
    <w:uiPriority w:val="9"/>
    <w:rsid w:val="000B6F6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f4">
    <w:name w:val="Body Text Indent"/>
    <w:basedOn w:val="a"/>
    <w:link w:val="af5"/>
    <w:uiPriority w:val="99"/>
    <w:semiHidden/>
    <w:unhideWhenUsed/>
    <w:rsid w:val="000B6F69"/>
    <w:pPr>
      <w:spacing w:after="120"/>
      <w:ind w:left="283"/>
    </w:pPr>
  </w:style>
  <w:style w:type="character" w:customStyle="1" w:styleId="af5">
    <w:name w:val="Основной текст с отступом Знак"/>
    <w:basedOn w:val="a0"/>
    <w:link w:val="af4"/>
    <w:uiPriority w:val="99"/>
    <w:semiHidden/>
    <w:rsid w:val="000B6F69"/>
    <w:rPr>
      <w:sz w:val="24"/>
      <w:szCs w:val="24"/>
    </w:rPr>
  </w:style>
  <w:style w:type="paragraph" w:customStyle="1" w:styleId="formattext">
    <w:name w:val="formattext"/>
    <w:basedOn w:val="a"/>
    <w:rsid w:val="008D2558"/>
    <w:pPr>
      <w:spacing w:before="100" w:beforeAutospacing="1" w:after="100" w:afterAutospacing="1"/>
    </w:pPr>
  </w:style>
  <w:style w:type="character" w:styleId="af6">
    <w:name w:val="annotation reference"/>
    <w:basedOn w:val="a0"/>
    <w:uiPriority w:val="99"/>
    <w:semiHidden/>
    <w:unhideWhenUsed/>
    <w:rsid w:val="000030F8"/>
    <w:rPr>
      <w:sz w:val="16"/>
      <w:szCs w:val="16"/>
    </w:rPr>
  </w:style>
  <w:style w:type="paragraph" w:styleId="af7">
    <w:name w:val="annotation text"/>
    <w:basedOn w:val="a"/>
    <w:link w:val="af8"/>
    <w:uiPriority w:val="99"/>
    <w:semiHidden/>
    <w:unhideWhenUsed/>
    <w:rsid w:val="000030F8"/>
    <w:rPr>
      <w:sz w:val="20"/>
      <w:szCs w:val="20"/>
    </w:rPr>
  </w:style>
  <w:style w:type="character" w:customStyle="1" w:styleId="af8">
    <w:name w:val="Текст примечания Знак"/>
    <w:basedOn w:val="a0"/>
    <w:link w:val="af7"/>
    <w:uiPriority w:val="99"/>
    <w:semiHidden/>
    <w:rsid w:val="000030F8"/>
  </w:style>
  <w:style w:type="paragraph" w:styleId="af9">
    <w:name w:val="annotation subject"/>
    <w:basedOn w:val="af7"/>
    <w:next w:val="af7"/>
    <w:link w:val="afa"/>
    <w:uiPriority w:val="99"/>
    <w:semiHidden/>
    <w:unhideWhenUsed/>
    <w:rsid w:val="000030F8"/>
    <w:rPr>
      <w:b/>
      <w:bCs/>
    </w:rPr>
  </w:style>
  <w:style w:type="character" w:customStyle="1" w:styleId="afa">
    <w:name w:val="Тема примечания Знак"/>
    <w:basedOn w:val="af8"/>
    <w:link w:val="af9"/>
    <w:uiPriority w:val="99"/>
    <w:semiHidden/>
    <w:rsid w:val="000030F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959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0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59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473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86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11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60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4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42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2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4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840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92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9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68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6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31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7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48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6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2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8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6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19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5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13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Busigin\Application%20Data\Microsoft\&#1064;&#1072;&#1073;&#1083;&#1086;&#1085;&#1099;\&#1041;&#1083;&#1072;&#1085;&#1082;%20&#1055;&#1088;&#1080;&#1082;&#1072;&#1079;&#1072;%20&#1052;&#1057;&#1047;&#1053;.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FF4261-A36A-4BFA-B4B0-E44A250FF9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Приказа МСЗН.</Template>
  <TotalTime>1</TotalTime>
  <Pages>37</Pages>
  <Words>12941</Words>
  <Characters>73768</Characters>
  <Application>Microsoft Office Word</Application>
  <DocSecurity>0</DocSecurity>
  <Lines>614</Lines>
  <Paragraphs>173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План мероприятий</vt:lpstr>
    </vt:vector>
  </TitlesOfParts>
  <Company>МСЗН СО</Company>
  <LinksUpToDate>false</LinksUpToDate>
  <CharactersWithSpaces>86536</CharactersWithSpaces>
  <SharedDoc>false</SharedDoc>
  <HLinks>
    <vt:vector size="216" baseType="variant">
      <vt:variant>
        <vt:i4>3145754</vt:i4>
      </vt:variant>
      <vt:variant>
        <vt:i4>105</vt:i4>
      </vt:variant>
      <vt:variant>
        <vt:i4>0</vt:i4>
      </vt:variant>
      <vt:variant>
        <vt:i4>5</vt:i4>
      </vt:variant>
      <vt:variant>
        <vt:lpwstr>mailto:usp60@egov66.ru</vt:lpwstr>
      </vt:variant>
      <vt:variant>
        <vt:lpwstr/>
      </vt:variant>
      <vt:variant>
        <vt:i4>4325447</vt:i4>
      </vt:variant>
      <vt:variant>
        <vt:i4>102</vt:i4>
      </vt:variant>
      <vt:variant>
        <vt:i4>0</vt:i4>
      </vt:variant>
      <vt:variant>
        <vt:i4>5</vt:i4>
      </vt:variant>
      <vt:variant>
        <vt:lpwstr>http://usp57.gossaas.ru/</vt:lpwstr>
      </vt:variant>
      <vt:variant>
        <vt:lpwstr/>
      </vt:variant>
      <vt:variant>
        <vt:i4>1703989</vt:i4>
      </vt:variant>
      <vt:variant>
        <vt:i4>99</vt:i4>
      </vt:variant>
      <vt:variant>
        <vt:i4>0</vt:i4>
      </vt:variant>
      <vt:variant>
        <vt:i4>5</vt:i4>
      </vt:variant>
      <vt:variant>
        <vt:lpwstr>mailto:Uszn57@gov66.ru</vt:lpwstr>
      </vt:variant>
      <vt:variant>
        <vt:lpwstr/>
      </vt:variant>
      <vt:variant>
        <vt:i4>4063254</vt:i4>
      </vt:variant>
      <vt:variant>
        <vt:i4>96</vt:i4>
      </vt:variant>
      <vt:variant>
        <vt:i4>0</vt:i4>
      </vt:variant>
      <vt:variant>
        <vt:i4>5</vt:i4>
      </vt:variant>
      <vt:variant>
        <vt:lpwstr>mailto:Uszn55@gossaas.ru</vt:lpwstr>
      </vt:variant>
      <vt:variant>
        <vt:lpwstr/>
      </vt:variant>
      <vt:variant>
        <vt:i4>5046384</vt:i4>
      </vt:variant>
      <vt:variant>
        <vt:i4>93</vt:i4>
      </vt:variant>
      <vt:variant>
        <vt:i4>0</vt:i4>
      </vt:variant>
      <vt:variant>
        <vt:i4>5</vt:i4>
      </vt:variant>
      <vt:variant>
        <vt:lpwstr>mailto:Uszn55@egov66.ru</vt:lpwstr>
      </vt:variant>
      <vt:variant>
        <vt:lpwstr/>
      </vt:variant>
      <vt:variant>
        <vt:i4>1703991</vt:i4>
      </vt:variant>
      <vt:variant>
        <vt:i4>90</vt:i4>
      </vt:variant>
      <vt:variant>
        <vt:i4>0</vt:i4>
      </vt:variant>
      <vt:variant>
        <vt:i4>5</vt:i4>
      </vt:variant>
      <vt:variant>
        <vt:lpwstr>mailto:Uszn55@gov66.ru</vt:lpwstr>
      </vt:variant>
      <vt:variant>
        <vt:lpwstr/>
      </vt:variant>
      <vt:variant>
        <vt:i4>3407897</vt:i4>
      </vt:variant>
      <vt:variant>
        <vt:i4>87</vt:i4>
      </vt:variant>
      <vt:variant>
        <vt:i4>0</vt:i4>
      </vt:variant>
      <vt:variant>
        <vt:i4>5</vt:i4>
      </vt:variant>
      <vt:variant>
        <vt:lpwstr>mailto:Usp54@egov66.ru</vt:lpwstr>
      </vt:variant>
      <vt:variant>
        <vt:lpwstr/>
      </vt:variant>
      <vt:variant>
        <vt:i4>3407897</vt:i4>
      </vt:variant>
      <vt:variant>
        <vt:i4>84</vt:i4>
      </vt:variant>
      <vt:variant>
        <vt:i4>0</vt:i4>
      </vt:variant>
      <vt:variant>
        <vt:i4>5</vt:i4>
      </vt:variant>
      <vt:variant>
        <vt:lpwstr>mailto:Usp54@egov66.ru</vt:lpwstr>
      </vt:variant>
      <vt:variant>
        <vt:lpwstr/>
      </vt:variant>
      <vt:variant>
        <vt:i4>7340095</vt:i4>
      </vt:variant>
      <vt:variant>
        <vt:i4>81</vt:i4>
      </vt:variant>
      <vt:variant>
        <vt:i4>0</vt:i4>
      </vt:variant>
      <vt:variant>
        <vt:i4>5</vt:i4>
      </vt:variant>
      <vt:variant>
        <vt:lpwstr>http://www.grgo.ru/</vt:lpwstr>
      </vt:variant>
      <vt:variant>
        <vt:lpwstr/>
      </vt:variant>
      <vt:variant>
        <vt:i4>3211289</vt:i4>
      </vt:variant>
      <vt:variant>
        <vt:i4>78</vt:i4>
      </vt:variant>
      <vt:variant>
        <vt:i4>0</vt:i4>
      </vt:variant>
      <vt:variant>
        <vt:i4>5</vt:i4>
      </vt:variant>
      <vt:variant>
        <vt:lpwstr>mailto:Usp51@egov66.ru</vt:lpwstr>
      </vt:variant>
      <vt:variant>
        <vt:lpwstr/>
      </vt:variant>
      <vt:variant>
        <vt:i4>5570630</vt:i4>
      </vt:variant>
      <vt:variant>
        <vt:i4>75</vt:i4>
      </vt:variant>
      <vt:variant>
        <vt:i4>0</vt:i4>
      </vt:variant>
      <vt:variant>
        <vt:i4>5</vt:i4>
      </vt:variant>
      <vt:variant>
        <vt:lpwstr>http://usp41.midural.ru/</vt:lpwstr>
      </vt:variant>
      <vt:variant>
        <vt:lpwstr/>
      </vt:variant>
      <vt:variant>
        <vt:i4>3538974</vt:i4>
      </vt:variant>
      <vt:variant>
        <vt:i4>72</vt:i4>
      </vt:variant>
      <vt:variant>
        <vt:i4>0</vt:i4>
      </vt:variant>
      <vt:variant>
        <vt:i4>5</vt:i4>
      </vt:variant>
      <vt:variant>
        <vt:lpwstr>mailto:Usp26@egov66.ru</vt:lpwstr>
      </vt:variant>
      <vt:variant>
        <vt:lpwstr/>
      </vt:variant>
      <vt:variant>
        <vt:i4>3538974</vt:i4>
      </vt:variant>
      <vt:variant>
        <vt:i4>69</vt:i4>
      </vt:variant>
      <vt:variant>
        <vt:i4>0</vt:i4>
      </vt:variant>
      <vt:variant>
        <vt:i4>5</vt:i4>
      </vt:variant>
      <vt:variant>
        <vt:lpwstr>mailto:Usp26@egov66.ru</vt:lpwstr>
      </vt:variant>
      <vt:variant>
        <vt:lpwstr/>
      </vt:variant>
      <vt:variant>
        <vt:i4>1769553</vt:i4>
      </vt:variant>
      <vt:variant>
        <vt:i4>66</vt:i4>
      </vt:variant>
      <vt:variant>
        <vt:i4>0</vt:i4>
      </vt:variant>
      <vt:variant>
        <vt:i4>5</vt:i4>
      </vt:variant>
      <vt:variant>
        <vt:lpwstr>http://uszn71.gossaas.ru/</vt:lpwstr>
      </vt:variant>
      <vt:variant>
        <vt:lpwstr/>
      </vt:variant>
      <vt:variant>
        <vt:i4>3211291</vt:i4>
      </vt:variant>
      <vt:variant>
        <vt:i4>63</vt:i4>
      </vt:variant>
      <vt:variant>
        <vt:i4>0</vt:i4>
      </vt:variant>
      <vt:variant>
        <vt:i4>5</vt:i4>
      </vt:variant>
      <vt:variant>
        <vt:lpwstr>mailto:usp71@egov66.ru</vt:lpwstr>
      </vt:variant>
      <vt:variant>
        <vt:lpwstr/>
      </vt:variant>
      <vt:variant>
        <vt:i4>7471227</vt:i4>
      </vt:variant>
      <vt:variant>
        <vt:i4>60</vt:i4>
      </vt:variant>
      <vt:variant>
        <vt:i4>0</vt:i4>
      </vt:variant>
      <vt:variant>
        <vt:i4>5</vt:i4>
      </vt:variant>
      <vt:variant>
        <vt:lpwstr>http://www.szserov.ru/</vt:lpwstr>
      </vt:variant>
      <vt:variant>
        <vt:lpwstr/>
      </vt:variant>
      <vt:variant>
        <vt:i4>1900592</vt:i4>
      </vt:variant>
      <vt:variant>
        <vt:i4>57</vt:i4>
      </vt:variant>
      <vt:variant>
        <vt:i4>0</vt:i4>
      </vt:variant>
      <vt:variant>
        <vt:i4>5</vt:i4>
      </vt:variant>
      <vt:variant>
        <vt:lpwstr>mailto:Uszn22@gov66.ru</vt:lpwstr>
      </vt:variant>
      <vt:variant>
        <vt:lpwstr/>
      </vt:variant>
      <vt:variant>
        <vt:i4>3276830</vt:i4>
      </vt:variant>
      <vt:variant>
        <vt:i4>54</vt:i4>
      </vt:variant>
      <vt:variant>
        <vt:i4>0</vt:i4>
      </vt:variant>
      <vt:variant>
        <vt:i4>5</vt:i4>
      </vt:variant>
      <vt:variant>
        <vt:lpwstr>mailto:Usp22@egov66.ru</vt:lpwstr>
      </vt:variant>
      <vt:variant>
        <vt:lpwstr/>
      </vt:variant>
      <vt:variant>
        <vt:i4>3735583</vt:i4>
      </vt:variant>
      <vt:variant>
        <vt:i4>51</vt:i4>
      </vt:variant>
      <vt:variant>
        <vt:i4>0</vt:i4>
      </vt:variant>
      <vt:variant>
        <vt:i4>5</vt:i4>
      </vt:variant>
      <vt:variant>
        <vt:lpwstr>mailto:Usp39@egov66.ru</vt:lpwstr>
      </vt:variant>
      <vt:variant>
        <vt:lpwstr/>
      </vt:variant>
      <vt:variant>
        <vt:i4>3604511</vt:i4>
      </vt:variant>
      <vt:variant>
        <vt:i4>48</vt:i4>
      </vt:variant>
      <vt:variant>
        <vt:i4>0</vt:i4>
      </vt:variant>
      <vt:variant>
        <vt:i4>5</vt:i4>
      </vt:variant>
      <vt:variant>
        <vt:lpwstr>mailto:Usp37@egov66.ru</vt:lpwstr>
      </vt:variant>
      <vt:variant>
        <vt:lpwstr/>
      </vt:variant>
      <vt:variant>
        <vt:i4>65562</vt:i4>
      </vt:variant>
      <vt:variant>
        <vt:i4>45</vt:i4>
      </vt:variant>
      <vt:variant>
        <vt:i4>0</vt:i4>
      </vt:variant>
      <vt:variant>
        <vt:i4>5</vt:i4>
      </vt:variant>
      <vt:variant>
        <vt:lpwstr>http://usp38.midural/</vt:lpwstr>
      </vt:variant>
      <vt:variant>
        <vt:lpwstr/>
      </vt:variant>
      <vt:variant>
        <vt:i4>4980749</vt:i4>
      </vt:variant>
      <vt:variant>
        <vt:i4>42</vt:i4>
      </vt:variant>
      <vt:variant>
        <vt:i4>0</vt:i4>
      </vt:variant>
      <vt:variant>
        <vt:i4>5</vt:i4>
      </vt:variant>
      <vt:variant>
        <vt:lpwstr>http://www.nevyansk66.ru/</vt:lpwstr>
      </vt:variant>
      <vt:variant>
        <vt:lpwstr/>
      </vt:variant>
      <vt:variant>
        <vt:i4>3538973</vt:i4>
      </vt:variant>
      <vt:variant>
        <vt:i4>39</vt:i4>
      </vt:variant>
      <vt:variant>
        <vt:i4>0</vt:i4>
      </vt:variant>
      <vt:variant>
        <vt:i4>5</vt:i4>
      </vt:variant>
      <vt:variant>
        <vt:lpwstr>mailto:Usp16@egov66.ru</vt:lpwstr>
      </vt:variant>
      <vt:variant>
        <vt:lpwstr/>
      </vt:variant>
      <vt:variant>
        <vt:i4>3145757</vt:i4>
      </vt:variant>
      <vt:variant>
        <vt:i4>36</vt:i4>
      </vt:variant>
      <vt:variant>
        <vt:i4>0</vt:i4>
      </vt:variant>
      <vt:variant>
        <vt:i4>5</vt:i4>
      </vt:variant>
      <vt:variant>
        <vt:lpwstr>mailto:Usp10@egov66.ru</vt:lpwstr>
      </vt:variant>
      <vt:variant>
        <vt:lpwstr/>
      </vt:variant>
      <vt:variant>
        <vt:i4>4718716</vt:i4>
      </vt:variant>
      <vt:variant>
        <vt:i4>33</vt:i4>
      </vt:variant>
      <vt:variant>
        <vt:i4>0</vt:i4>
      </vt:variant>
      <vt:variant>
        <vt:i4>5</vt:i4>
      </vt:variant>
      <vt:variant>
        <vt:lpwstr>mailto:Uszn09@egov66.ru</vt:lpwstr>
      </vt:variant>
      <vt:variant>
        <vt:lpwstr/>
      </vt:variant>
      <vt:variant>
        <vt:i4>3604506</vt:i4>
      </vt:variant>
      <vt:variant>
        <vt:i4>30</vt:i4>
      </vt:variant>
      <vt:variant>
        <vt:i4>0</vt:i4>
      </vt:variant>
      <vt:variant>
        <vt:i4>5</vt:i4>
      </vt:variant>
      <vt:variant>
        <vt:lpwstr>mailto:Usp67@egov66.ru</vt:lpwstr>
      </vt:variant>
      <vt:variant>
        <vt:lpwstr/>
      </vt:variant>
      <vt:variant>
        <vt:i4>6488172</vt:i4>
      </vt:variant>
      <vt:variant>
        <vt:i4>27</vt:i4>
      </vt:variant>
      <vt:variant>
        <vt:i4>0</vt:i4>
      </vt:variant>
      <vt:variant>
        <vt:i4>5</vt:i4>
      </vt:variant>
      <vt:variant>
        <vt:lpwstr>http://www.chkuszn.ru/</vt:lpwstr>
      </vt:variant>
      <vt:variant>
        <vt:lpwstr/>
      </vt:variant>
      <vt:variant>
        <vt:i4>3211295</vt:i4>
      </vt:variant>
      <vt:variant>
        <vt:i4>24</vt:i4>
      </vt:variant>
      <vt:variant>
        <vt:i4>0</vt:i4>
      </vt:variant>
      <vt:variant>
        <vt:i4>5</vt:i4>
      </vt:variant>
      <vt:variant>
        <vt:lpwstr>mailto:Usp31@egov66.ru</vt:lpwstr>
      </vt:variant>
      <vt:variant>
        <vt:lpwstr/>
      </vt:variant>
      <vt:variant>
        <vt:i4>3145759</vt:i4>
      </vt:variant>
      <vt:variant>
        <vt:i4>21</vt:i4>
      </vt:variant>
      <vt:variant>
        <vt:i4>0</vt:i4>
      </vt:variant>
      <vt:variant>
        <vt:i4>5</vt:i4>
      </vt:variant>
      <vt:variant>
        <vt:lpwstr>mailto:Usp30@egov66.ru</vt:lpwstr>
      </vt:variant>
      <vt:variant>
        <vt:lpwstr/>
      </vt:variant>
      <vt:variant>
        <vt:i4>3540032</vt:i4>
      </vt:variant>
      <vt:variant>
        <vt:i4>18</vt:i4>
      </vt:variant>
      <vt:variant>
        <vt:i4>0</vt:i4>
      </vt:variant>
      <vt:variant>
        <vt:i4>5</vt:i4>
      </vt:variant>
      <vt:variant>
        <vt:lpwstr>mailto:sp28@еgov66.ru</vt:lpwstr>
      </vt:variant>
      <vt:variant>
        <vt:lpwstr/>
      </vt:variant>
      <vt:variant>
        <vt:i4>1835095</vt:i4>
      </vt:variant>
      <vt:variant>
        <vt:i4>15</vt:i4>
      </vt:variant>
      <vt:variant>
        <vt:i4>0</vt:i4>
      </vt:variant>
      <vt:variant>
        <vt:i4>5</vt:i4>
      </vt:variant>
      <vt:variant>
        <vt:lpwstr>http://uszn07.gossaas.ru/</vt:lpwstr>
      </vt:variant>
      <vt:variant>
        <vt:lpwstr/>
      </vt:variant>
      <vt:variant>
        <vt:i4>3473436</vt:i4>
      </vt:variant>
      <vt:variant>
        <vt:i4>12</vt:i4>
      </vt:variant>
      <vt:variant>
        <vt:i4>0</vt:i4>
      </vt:variant>
      <vt:variant>
        <vt:i4>5</vt:i4>
      </vt:variant>
      <vt:variant>
        <vt:lpwstr>mailto:Usp05@egov66.ru</vt:lpwstr>
      </vt:variant>
      <vt:variant>
        <vt:lpwstr/>
      </vt:variant>
      <vt:variant>
        <vt:i4>2097194</vt:i4>
      </vt:variant>
      <vt:variant>
        <vt:i4>9</vt:i4>
      </vt:variant>
      <vt:variant>
        <vt:i4>0</vt:i4>
      </vt:variant>
      <vt:variant>
        <vt:i4>5</vt:i4>
      </vt:variant>
      <vt:variant>
        <vt:lpwstr>http://www.uszn-art.ru/</vt:lpwstr>
      </vt:variant>
      <vt:variant>
        <vt:lpwstr/>
      </vt:variant>
      <vt:variant>
        <vt:i4>1310723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consultantplus://offline/ref=4B1501B682B6C765B6AF7E9C1FE97FB5C07273BD9DDFC85170056FF686DA4219F4482893D9860AAD3143A4N133O</vt:lpwstr>
      </vt:variant>
      <vt:variant>
        <vt:lpwstr/>
      </vt:variant>
      <vt:variant>
        <vt:i4>5111899</vt:i4>
      </vt:variant>
      <vt:variant>
        <vt:i4>3</vt:i4>
      </vt:variant>
      <vt:variant>
        <vt:i4>0</vt:i4>
      </vt:variant>
      <vt:variant>
        <vt:i4>5</vt:i4>
      </vt:variant>
      <vt:variant>
        <vt:lpwstr>http://www.mfc66.ru/</vt:lpwstr>
      </vt:variant>
      <vt:variant>
        <vt:lpwstr/>
      </vt:variant>
      <vt:variant>
        <vt:i4>1376271</vt:i4>
      </vt:variant>
      <vt:variant>
        <vt:i4>0</vt:i4>
      </vt:variant>
      <vt:variant>
        <vt:i4>0</vt:i4>
      </vt:variant>
      <vt:variant>
        <vt:i4>5</vt:i4>
      </vt:variant>
      <vt:variant>
        <vt:lpwstr>http://www.midural.ru/minszn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План мероприятий</dc:title>
  <dc:creator>Бусыгин</dc:creator>
  <cp:lastModifiedBy>Бахтикиреев Жардем Максутович</cp:lastModifiedBy>
  <cp:revision>2</cp:revision>
  <cp:lastPrinted>2017-04-13T08:25:00Z</cp:lastPrinted>
  <dcterms:created xsi:type="dcterms:W3CDTF">2019-06-03T11:21:00Z</dcterms:created>
  <dcterms:modified xsi:type="dcterms:W3CDTF">2019-06-03T11:21:00Z</dcterms:modified>
</cp:coreProperties>
</file>