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3F0" w:rsidRDefault="00E063F0" w:rsidP="00407A65">
      <w:pPr>
        <w:jc w:val="center"/>
        <w:rPr>
          <w:rFonts w:ascii="Times New Roman" w:hAnsi="Times New Roman"/>
          <w:b/>
          <w:sz w:val="28"/>
        </w:rPr>
      </w:pPr>
    </w:p>
    <w:p w:rsidR="00E063F0" w:rsidRPr="009064B4" w:rsidRDefault="00E063F0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1 квартал 2019г.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E063F0" w:rsidRPr="009064B4" w:rsidRDefault="00E063F0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городу Карпинску</w:t>
      </w:r>
    </w:p>
    <w:p w:rsidR="00E063F0" w:rsidRPr="00407A65" w:rsidRDefault="00E063F0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E063F0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E063F0" w:rsidRPr="00407A65" w:rsidRDefault="00E063F0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E063F0" w:rsidRPr="00407A65" w:rsidRDefault="00E063F0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E063F0" w:rsidRPr="00482AE0" w:rsidRDefault="00E063F0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E063F0" w:rsidRPr="00407A65" w:rsidRDefault="00E063F0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E063F0" w:rsidRPr="00793924" w:rsidRDefault="00E063F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E063F0" w:rsidRPr="00793924" w:rsidRDefault="00E063F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E063F0" w:rsidRPr="00407A65" w:rsidRDefault="00E063F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E063F0" w:rsidRDefault="00E063F0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E063F0" w:rsidRPr="00407A65" w:rsidRDefault="00E063F0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E063F0" w:rsidRPr="00407A65" w:rsidRDefault="00E063F0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E063F0" w:rsidRPr="00407A65" w:rsidRDefault="00E063F0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E063F0" w:rsidRPr="00407A65" w:rsidRDefault="00E063F0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E063F0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E063F0" w:rsidRPr="00851FB5" w:rsidRDefault="00E063F0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63F0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E063F0" w:rsidRPr="00407A65" w:rsidRDefault="00E063F0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E063F0" w:rsidRPr="00407A65" w:rsidRDefault="00E063F0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63F0" w:rsidRPr="00407A65" w:rsidRDefault="00E063F0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63F0" w:rsidRPr="00407A65" w:rsidTr="007F33D2">
        <w:trPr>
          <w:trHeight w:val="464"/>
        </w:trPr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E063F0" w:rsidRPr="00407A65" w:rsidTr="007F33D2">
        <w:trPr>
          <w:trHeight w:val="401"/>
        </w:trPr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E063F0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63F0" w:rsidRPr="00407A65" w:rsidRDefault="00E063F0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63F0" w:rsidRPr="00407A65" w:rsidTr="007F33D2">
        <w:trPr>
          <w:trHeight w:val="341"/>
        </w:trPr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63F0" w:rsidRPr="00407A65" w:rsidTr="00354521"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63F0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63F0" w:rsidRPr="00D9104F" w:rsidRDefault="00E063F0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63F0" w:rsidRPr="00407A65" w:rsidTr="00354521"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063F0" w:rsidRPr="00407A65" w:rsidTr="00354521"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E063F0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E063F0" w:rsidRPr="00D9104F" w:rsidRDefault="00E063F0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E063F0" w:rsidRPr="00407A65" w:rsidTr="00B15B1F">
        <w:trPr>
          <w:trHeight w:val="476"/>
        </w:trPr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C05F3E">
            <w:pPr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E063F0" w:rsidRPr="00407A65" w:rsidTr="00953DA4">
        <w:trPr>
          <w:trHeight w:val="261"/>
        </w:trPr>
        <w:tc>
          <w:tcPr>
            <w:tcW w:w="574" w:type="dxa"/>
            <w:vAlign w:val="center"/>
          </w:tcPr>
          <w:p w:rsidR="00E063F0" w:rsidRPr="00407A65" w:rsidRDefault="00E063F0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E063F0" w:rsidRPr="00407A65" w:rsidRDefault="00E063F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E063F0" w:rsidRPr="00B735A6" w:rsidRDefault="00E063F0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E063F0" w:rsidRPr="001A5682" w:rsidRDefault="00E063F0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E063F0" w:rsidRPr="001A5682" w:rsidRDefault="00E063F0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E063F0" w:rsidRPr="001A5682" w:rsidRDefault="00E063F0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E063F0" w:rsidRPr="001A5682" w:rsidRDefault="00E063F0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E063F0" w:rsidRDefault="00E063F0" w:rsidP="00E55647">
      <w:pPr>
        <w:autoSpaceDE w:val="0"/>
        <w:autoSpaceDN w:val="0"/>
        <w:rPr>
          <w:rFonts w:ascii="Times New Roman" w:hAnsi="Times New Roman"/>
        </w:rPr>
      </w:pPr>
    </w:p>
    <w:p w:rsidR="00E063F0" w:rsidRDefault="00E063F0" w:rsidP="00E55647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Специалист                                                                                                           С.В. Абдрахманова</w:t>
      </w:r>
    </w:p>
    <w:sectPr w:rsidR="00E063F0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3F0" w:rsidRDefault="00E063F0">
      <w:r>
        <w:separator/>
      </w:r>
    </w:p>
  </w:endnote>
  <w:endnote w:type="continuationSeparator" w:id="1">
    <w:p w:rsidR="00E063F0" w:rsidRDefault="00E06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3F0" w:rsidRDefault="00E063F0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063F0" w:rsidRDefault="00E063F0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3F0" w:rsidRDefault="00E063F0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3F0" w:rsidRPr="00D73FF7" w:rsidRDefault="00E063F0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3F0" w:rsidRDefault="00E063F0">
      <w:r>
        <w:separator/>
      </w:r>
    </w:p>
  </w:footnote>
  <w:footnote w:type="continuationSeparator" w:id="1">
    <w:p w:rsidR="00E063F0" w:rsidRDefault="00E063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0AD3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C4D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62BC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413E"/>
    <w:rsid w:val="000E75BF"/>
    <w:rsid w:val="000F31AB"/>
    <w:rsid w:val="000F366F"/>
    <w:rsid w:val="000F3964"/>
    <w:rsid w:val="000F4051"/>
    <w:rsid w:val="000F42A4"/>
    <w:rsid w:val="000F4597"/>
    <w:rsid w:val="000F52BB"/>
    <w:rsid w:val="000F7F35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21C1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670E"/>
    <w:rsid w:val="002F6738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3DC5"/>
    <w:rsid w:val="003646A1"/>
    <w:rsid w:val="0036537A"/>
    <w:rsid w:val="00366027"/>
    <w:rsid w:val="0036771C"/>
    <w:rsid w:val="0037162F"/>
    <w:rsid w:val="0037249D"/>
    <w:rsid w:val="00372794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5534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46A2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645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314F"/>
    <w:rsid w:val="0066423B"/>
    <w:rsid w:val="00664999"/>
    <w:rsid w:val="00666375"/>
    <w:rsid w:val="00667D1C"/>
    <w:rsid w:val="006723C7"/>
    <w:rsid w:val="00674789"/>
    <w:rsid w:val="0067582E"/>
    <w:rsid w:val="00677D17"/>
    <w:rsid w:val="00680D00"/>
    <w:rsid w:val="006843A5"/>
    <w:rsid w:val="006859F1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1515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D5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0F9"/>
    <w:rsid w:val="00942BDB"/>
    <w:rsid w:val="00942C2A"/>
    <w:rsid w:val="00944B33"/>
    <w:rsid w:val="00944C4A"/>
    <w:rsid w:val="009457AE"/>
    <w:rsid w:val="009500D0"/>
    <w:rsid w:val="009502A5"/>
    <w:rsid w:val="00951D5D"/>
    <w:rsid w:val="00953DA4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27F0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61A5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C7851"/>
    <w:rsid w:val="00AD162C"/>
    <w:rsid w:val="00AD58EA"/>
    <w:rsid w:val="00AD7450"/>
    <w:rsid w:val="00AD77CE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3D5E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5F3E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27F70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4F2F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46E6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2A28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22D8"/>
    <w:rsid w:val="00E02EA7"/>
    <w:rsid w:val="00E0391E"/>
    <w:rsid w:val="00E03C53"/>
    <w:rsid w:val="00E063F0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55647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1468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1DDB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13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184</TotalTime>
  <Pages>1</Pages>
  <Words>330</Words>
  <Characters>1886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40</cp:revision>
  <cp:lastPrinted>2018-12-19T06:50:00Z</cp:lastPrinted>
  <dcterms:created xsi:type="dcterms:W3CDTF">2015-07-21T05:00:00Z</dcterms:created>
  <dcterms:modified xsi:type="dcterms:W3CDTF">2019-04-03T10:02:00Z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