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30" w:rsidRDefault="00424F30" w:rsidP="008713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F30" w:rsidRDefault="00424F30" w:rsidP="008713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326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ТОИОГВ СО УСП МСП СО по Тугулымскому району</w:t>
      </w:r>
    </w:p>
    <w:p w:rsidR="00424F30" w:rsidRDefault="00424F30" w:rsidP="00AD3C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планируемых мероприятиях </w:t>
      </w:r>
      <w:r w:rsidRPr="00871326">
        <w:rPr>
          <w:rFonts w:ascii="Times New Roman" w:hAnsi="Times New Roman" w:cs="Times New Roman"/>
          <w:b/>
          <w:bCs/>
          <w:sz w:val="28"/>
          <w:szCs w:val="28"/>
        </w:rPr>
        <w:t xml:space="preserve">в День правовой помощи детям </w:t>
      </w:r>
    </w:p>
    <w:p w:rsidR="00424F30" w:rsidRPr="005F54D4" w:rsidRDefault="00424F30" w:rsidP="001703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24F30" w:rsidRDefault="00424F30" w:rsidP="00871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0"/>
        <w:gridCol w:w="3826"/>
        <w:gridCol w:w="2448"/>
        <w:gridCol w:w="3354"/>
        <w:gridCol w:w="4199"/>
      </w:tblGrid>
      <w:tr w:rsidR="00424F30" w:rsidRPr="00D511F1">
        <w:tc>
          <w:tcPr>
            <w:tcW w:w="1101" w:type="dxa"/>
          </w:tcPr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0" w:type="auto"/>
          </w:tcPr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</w:tcPr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Место (наименование и адрес), дата и время</w:t>
            </w:r>
          </w:p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0" w:type="auto"/>
          </w:tcPr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Виды оказываемой</w:t>
            </w:r>
          </w:p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правовой помощи в соответствии с законодательством о бесплатной юридической помощи</w:t>
            </w:r>
          </w:p>
        </w:tc>
        <w:tc>
          <w:tcPr>
            <w:tcW w:w="4199" w:type="dxa"/>
          </w:tcPr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Участники мероприятия</w:t>
            </w:r>
          </w:p>
          <w:p w:rsidR="00424F30" w:rsidRPr="00D511F1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11F1">
              <w:rPr>
                <w:rFonts w:ascii="Times New Roman" w:hAnsi="Times New Roman" w:cs="Times New Roman"/>
                <w:sz w:val="28"/>
                <w:szCs w:val="28"/>
              </w:rPr>
              <w:t>(кто проводит мероприятие и для кого проводится мероприятие)</w:t>
            </w:r>
          </w:p>
        </w:tc>
      </w:tr>
      <w:tr w:rsidR="00424F30" w:rsidRPr="00D511F1">
        <w:tc>
          <w:tcPr>
            <w:tcW w:w="1101" w:type="dxa"/>
          </w:tcPr>
          <w:p w:rsidR="00424F30" w:rsidRPr="00776F3C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24F30" w:rsidRPr="00776F3C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горячей линии «Телефон поддержки»: 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20.11.2018</w:t>
            </w: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>с 08-00 до 17-00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р.п. Тугулым, ул. Гагарина, 13</w:t>
            </w:r>
          </w:p>
          <w:p w:rsidR="00424F30" w:rsidRPr="00776F3C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СРЦН Тугулымского района</w:t>
            </w:r>
          </w:p>
        </w:tc>
        <w:tc>
          <w:tcPr>
            <w:tcW w:w="0" w:type="auto"/>
          </w:tcPr>
          <w:p w:rsidR="00424F30" w:rsidRPr="00776F3C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Бесплатные </w:t>
            </w: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>консультации юриста и психолога</w:t>
            </w:r>
          </w:p>
        </w:tc>
        <w:tc>
          <w:tcPr>
            <w:tcW w:w="4199" w:type="dxa"/>
          </w:tcPr>
          <w:p w:rsidR="00424F30" w:rsidRPr="00776F3C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СРЦН Тугулымского района для несовершеннолетних, родителей, законных представителей</w:t>
            </w:r>
          </w:p>
        </w:tc>
      </w:tr>
      <w:tr w:rsidR="00424F30" w:rsidRPr="00D511F1">
        <w:tc>
          <w:tcPr>
            <w:tcW w:w="1101" w:type="dxa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0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0DE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консультационных пунктов</w:t>
            </w:r>
            <w:r w:rsidRPr="00AC30DE">
              <w:rPr>
                <w:rFonts w:ascii="Times New Roman" w:hAnsi="Times New Roman" w:cs="Times New Roman"/>
                <w:sz w:val="28"/>
                <w:szCs w:val="28"/>
              </w:rPr>
              <w:t xml:space="preserve"> граждан по вопросам реализации прав детей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20.11.2018 г.</w:t>
            </w:r>
          </w:p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Тугулым, пл. 50 лет Октября, 1</w:t>
            </w:r>
          </w:p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 по Тугулымскому району</w:t>
            </w:r>
          </w:p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Тугулым, ул. Гагарина, 13</w:t>
            </w:r>
          </w:p>
          <w:p w:rsidR="00424F30" w:rsidRPr="00AC30DE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СРЦН Тугулымского района</w:t>
            </w:r>
          </w:p>
        </w:tc>
        <w:tc>
          <w:tcPr>
            <w:tcW w:w="0" w:type="auto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Бесплатные консультации юриста, оказание помощи в оформлении юридически значимых документов</w:t>
            </w:r>
          </w:p>
        </w:tc>
        <w:tc>
          <w:tcPr>
            <w:tcW w:w="4199" w:type="dxa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СРЦН Тугулымского района и УСП по Тугулымскому району для несовершеннолетних, родителей, законных представителей, замещающих семей</w:t>
            </w:r>
          </w:p>
        </w:tc>
      </w:tr>
      <w:tr w:rsidR="00424F30" w:rsidRPr="00D511F1">
        <w:tc>
          <w:tcPr>
            <w:tcW w:w="1101" w:type="dxa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0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распространение буклетов на тему: «Твои права – тебя задержала полиция»; «Твои права – ты в школе»; «Твои права – ты и общество»</w:t>
            </w:r>
          </w:p>
        </w:tc>
        <w:tc>
          <w:tcPr>
            <w:tcW w:w="0" w:type="auto"/>
          </w:tcPr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19.11.2018 г. по 21.11.2018 г.</w:t>
            </w:r>
          </w:p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Тугулым, ул. Гагарина, 13</w:t>
            </w:r>
          </w:p>
          <w:p w:rsidR="00424F30" w:rsidRPr="00AC30DE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СРЦН Тугулымского района</w:t>
            </w:r>
          </w:p>
        </w:tc>
        <w:tc>
          <w:tcPr>
            <w:tcW w:w="0" w:type="auto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Бесплатное консультирование специалистов</w:t>
            </w:r>
          </w:p>
        </w:tc>
        <w:tc>
          <w:tcPr>
            <w:tcW w:w="4199" w:type="dxa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СРЦН Тугулымского района для несовершеннолетних</w:t>
            </w:r>
          </w:p>
        </w:tc>
      </w:tr>
      <w:tr w:rsidR="00424F30" w:rsidRPr="00D511F1">
        <w:tc>
          <w:tcPr>
            <w:tcW w:w="1101" w:type="dxa"/>
          </w:tcPr>
          <w:p w:rsidR="00424F30" w:rsidRPr="00AC30DE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Правовая игра «Час суда»</w:t>
            </w:r>
          </w:p>
        </w:tc>
        <w:tc>
          <w:tcPr>
            <w:tcW w:w="0" w:type="auto"/>
          </w:tcPr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20.11.2018</w:t>
            </w: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16-00</w:t>
            </w:r>
          </w:p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Тугулым, ул. Гагарина, 13</w:t>
            </w:r>
          </w:p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СРЦН Тугулымского района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99" w:type="dxa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СРЦН Тугулымского района для несовершеннолетних</w:t>
            </w:r>
          </w:p>
        </w:tc>
      </w:tr>
      <w:tr w:rsidR="00424F30" w:rsidRPr="00D511F1">
        <w:tc>
          <w:tcPr>
            <w:tcW w:w="1101" w:type="dxa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Правовое консультирование </w:t>
            </w:r>
          </w:p>
        </w:tc>
        <w:tc>
          <w:tcPr>
            <w:tcW w:w="0" w:type="auto"/>
          </w:tcPr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19.11.2018 г. по 20.11.2018 г. </w:t>
            </w:r>
          </w:p>
          <w:p w:rsidR="00424F30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 по Тугулымскому району сайт</w:t>
            </w:r>
          </w:p>
          <w:p w:rsidR="00424F30" w:rsidRPr="00776F3C" w:rsidRDefault="00424F30" w:rsidP="00AC3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F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usptgl.gossaas.ru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 консультирование</w:t>
            </w:r>
          </w:p>
        </w:tc>
        <w:tc>
          <w:tcPr>
            <w:tcW w:w="4199" w:type="dxa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УСП по Тугулымскому району для несовершеннолетних, родителей, законных представителей</w:t>
            </w:r>
          </w:p>
        </w:tc>
      </w:tr>
      <w:tr w:rsidR="00424F30" w:rsidRPr="00D511F1">
        <w:tc>
          <w:tcPr>
            <w:tcW w:w="1101" w:type="dxa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для замещающих семей</w:t>
            </w:r>
          </w:p>
        </w:tc>
        <w:tc>
          <w:tcPr>
            <w:tcW w:w="0" w:type="auto"/>
          </w:tcPr>
          <w:p w:rsidR="00424F30" w:rsidRDefault="00424F30" w:rsidP="00827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20.11.2018</w:t>
            </w:r>
            <w:r w:rsidRPr="00776F3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:rsidR="00424F30" w:rsidRDefault="00424F30" w:rsidP="00827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Тугулым, ул. Гагарина, 13</w:t>
            </w:r>
          </w:p>
          <w:p w:rsidR="00424F30" w:rsidRDefault="00424F30" w:rsidP="00827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СРЦН Тугулымского района</w:t>
            </w:r>
          </w:p>
        </w:tc>
        <w:tc>
          <w:tcPr>
            <w:tcW w:w="0" w:type="auto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Бесплатное консультирование специалистов</w:t>
            </w:r>
          </w:p>
        </w:tc>
        <w:tc>
          <w:tcPr>
            <w:tcW w:w="4199" w:type="dxa"/>
          </w:tcPr>
          <w:p w:rsidR="00424F30" w:rsidRDefault="00424F30" w:rsidP="00D5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СРЦН Тугулымского района и УСП по Тугулымскому району для несовершеннолетних подопечных, законных представителей</w:t>
            </w:r>
          </w:p>
        </w:tc>
      </w:tr>
    </w:tbl>
    <w:p w:rsidR="00424F30" w:rsidRPr="001703FE" w:rsidRDefault="00424F30" w:rsidP="003805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424F30" w:rsidRPr="001703FE" w:rsidSect="00871326">
      <w:headerReference w:type="default" r:id="rId7"/>
      <w:pgSz w:w="16838" w:h="11906" w:orient="landscape"/>
      <w:pgMar w:top="1134" w:right="1134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F30" w:rsidRDefault="00424F30" w:rsidP="00AF360F">
      <w:pPr>
        <w:spacing w:after="0" w:line="240" w:lineRule="auto"/>
      </w:pPr>
      <w:r>
        <w:separator/>
      </w:r>
    </w:p>
  </w:endnote>
  <w:endnote w:type="continuationSeparator" w:id="0">
    <w:p w:rsidR="00424F30" w:rsidRDefault="00424F30" w:rsidP="00AF3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F30" w:rsidRDefault="00424F30" w:rsidP="00AF360F">
      <w:pPr>
        <w:spacing w:after="0" w:line="240" w:lineRule="auto"/>
      </w:pPr>
      <w:r>
        <w:separator/>
      </w:r>
    </w:p>
  </w:footnote>
  <w:footnote w:type="continuationSeparator" w:id="0">
    <w:p w:rsidR="00424F30" w:rsidRDefault="00424F30" w:rsidP="00AF3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F30" w:rsidRDefault="00424F30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424F30" w:rsidRDefault="00424F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4DFC"/>
    <w:multiLevelType w:val="hybridMultilevel"/>
    <w:tmpl w:val="61DA5FE0"/>
    <w:lvl w:ilvl="0" w:tplc="3BDE46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7D8C"/>
    <w:rsid w:val="00000842"/>
    <w:rsid w:val="00001933"/>
    <w:rsid w:val="00001D88"/>
    <w:rsid w:val="000029FC"/>
    <w:rsid w:val="00002BBC"/>
    <w:rsid w:val="0000381D"/>
    <w:rsid w:val="000053F4"/>
    <w:rsid w:val="000105BB"/>
    <w:rsid w:val="00010D49"/>
    <w:rsid w:val="00012699"/>
    <w:rsid w:val="000133F2"/>
    <w:rsid w:val="00013708"/>
    <w:rsid w:val="00013EC3"/>
    <w:rsid w:val="00013F7E"/>
    <w:rsid w:val="00015492"/>
    <w:rsid w:val="00015511"/>
    <w:rsid w:val="000156A4"/>
    <w:rsid w:val="00015F7A"/>
    <w:rsid w:val="000161CA"/>
    <w:rsid w:val="00016403"/>
    <w:rsid w:val="00016730"/>
    <w:rsid w:val="0001675C"/>
    <w:rsid w:val="0001698C"/>
    <w:rsid w:val="00017D2E"/>
    <w:rsid w:val="00017ED9"/>
    <w:rsid w:val="000207CE"/>
    <w:rsid w:val="00020EA8"/>
    <w:rsid w:val="000218AC"/>
    <w:rsid w:val="0002197F"/>
    <w:rsid w:val="00022AE8"/>
    <w:rsid w:val="00025097"/>
    <w:rsid w:val="000257E7"/>
    <w:rsid w:val="00025AF7"/>
    <w:rsid w:val="000267D5"/>
    <w:rsid w:val="000270DB"/>
    <w:rsid w:val="000272BE"/>
    <w:rsid w:val="0002744E"/>
    <w:rsid w:val="000275BC"/>
    <w:rsid w:val="000277AB"/>
    <w:rsid w:val="00027AF3"/>
    <w:rsid w:val="000307A7"/>
    <w:rsid w:val="00031527"/>
    <w:rsid w:val="00032C73"/>
    <w:rsid w:val="00032D9D"/>
    <w:rsid w:val="00034111"/>
    <w:rsid w:val="00034484"/>
    <w:rsid w:val="00034870"/>
    <w:rsid w:val="000352E9"/>
    <w:rsid w:val="0003532B"/>
    <w:rsid w:val="00035466"/>
    <w:rsid w:val="00035B83"/>
    <w:rsid w:val="00035C80"/>
    <w:rsid w:val="00035E77"/>
    <w:rsid w:val="00036435"/>
    <w:rsid w:val="00036E1A"/>
    <w:rsid w:val="000371AA"/>
    <w:rsid w:val="00037A2A"/>
    <w:rsid w:val="0004051D"/>
    <w:rsid w:val="0004157A"/>
    <w:rsid w:val="00041DF2"/>
    <w:rsid w:val="000420E1"/>
    <w:rsid w:val="0004215B"/>
    <w:rsid w:val="00042997"/>
    <w:rsid w:val="00042E0B"/>
    <w:rsid w:val="0004312F"/>
    <w:rsid w:val="0004349C"/>
    <w:rsid w:val="00043C48"/>
    <w:rsid w:val="00044514"/>
    <w:rsid w:val="000445E6"/>
    <w:rsid w:val="000450A8"/>
    <w:rsid w:val="000450FF"/>
    <w:rsid w:val="00046039"/>
    <w:rsid w:val="000461A5"/>
    <w:rsid w:val="00050AF5"/>
    <w:rsid w:val="00051000"/>
    <w:rsid w:val="0005297F"/>
    <w:rsid w:val="00052F8C"/>
    <w:rsid w:val="00053BD7"/>
    <w:rsid w:val="00053C56"/>
    <w:rsid w:val="000540B8"/>
    <w:rsid w:val="000552D2"/>
    <w:rsid w:val="00056514"/>
    <w:rsid w:val="000566F6"/>
    <w:rsid w:val="00057268"/>
    <w:rsid w:val="00057540"/>
    <w:rsid w:val="0005796F"/>
    <w:rsid w:val="000600E2"/>
    <w:rsid w:val="00060CFE"/>
    <w:rsid w:val="00061408"/>
    <w:rsid w:val="000639AD"/>
    <w:rsid w:val="000646C8"/>
    <w:rsid w:val="000667E5"/>
    <w:rsid w:val="00066845"/>
    <w:rsid w:val="00067883"/>
    <w:rsid w:val="00067A03"/>
    <w:rsid w:val="00070AFF"/>
    <w:rsid w:val="00070E85"/>
    <w:rsid w:val="000727A8"/>
    <w:rsid w:val="00072AE7"/>
    <w:rsid w:val="00075C56"/>
    <w:rsid w:val="00075FE3"/>
    <w:rsid w:val="000768D7"/>
    <w:rsid w:val="00080607"/>
    <w:rsid w:val="00080749"/>
    <w:rsid w:val="00080763"/>
    <w:rsid w:val="00082BAA"/>
    <w:rsid w:val="00083C03"/>
    <w:rsid w:val="00084AD2"/>
    <w:rsid w:val="0008570C"/>
    <w:rsid w:val="000865F3"/>
    <w:rsid w:val="00086618"/>
    <w:rsid w:val="00086AA6"/>
    <w:rsid w:val="00086F9E"/>
    <w:rsid w:val="00090F46"/>
    <w:rsid w:val="00090FA0"/>
    <w:rsid w:val="00092853"/>
    <w:rsid w:val="0009368E"/>
    <w:rsid w:val="00093984"/>
    <w:rsid w:val="00094217"/>
    <w:rsid w:val="00094EF4"/>
    <w:rsid w:val="000954A5"/>
    <w:rsid w:val="00095CB5"/>
    <w:rsid w:val="00096144"/>
    <w:rsid w:val="00096E36"/>
    <w:rsid w:val="000A0365"/>
    <w:rsid w:val="000A206C"/>
    <w:rsid w:val="000A5A72"/>
    <w:rsid w:val="000A5DA1"/>
    <w:rsid w:val="000A61EF"/>
    <w:rsid w:val="000A7148"/>
    <w:rsid w:val="000A7214"/>
    <w:rsid w:val="000A7323"/>
    <w:rsid w:val="000A7F62"/>
    <w:rsid w:val="000B0F0D"/>
    <w:rsid w:val="000B1FC7"/>
    <w:rsid w:val="000B23F0"/>
    <w:rsid w:val="000B249D"/>
    <w:rsid w:val="000B32B5"/>
    <w:rsid w:val="000B3538"/>
    <w:rsid w:val="000B436B"/>
    <w:rsid w:val="000B4C12"/>
    <w:rsid w:val="000B5C16"/>
    <w:rsid w:val="000B5E9C"/>
    <w:rsid w:val="000B6081"/>
    <w:rsid w:val="000B79F2"/>
    <w:rsid w:val="000C24F9"/>
    <w:rsid w:val="000C29EE"/>
    <w:rsid w:val="000C2C6A"/>
    <w:rsid w:val="000C337C"/>
    <w:rsid w:val="000C3F16"/>
    <w:rsid w:val="000C3FE8"/>
    <w:rsid w:val="000C4953"/>
    <w:rsid w:val="000C4E24"/>
    <w:rsid w:val="000C5104"/>
    <w:rsid w:val="000C562F"/>
    <w:rsid w:val="000C5C63"/>
    <w:rsid w:val="000C5F04"/>
    <w:rsid w:val="000C65D7"/>
    <w:rsid w:val="000C66AB"/>
    <w:rsid w:val="000D13FE"/>
    <w:rsid w:val="000D18EF"/>
    <w:rsid w:val="000D303B"/>
    <w:rsid w:val="000D3B91"/>
    <w:rsid w:val="000D4E29"/>
    <w:rsid w:val="000D6EF6"/>
    <w:rsid w:val="000E0AD8"/>
    <w:rsid w:val="000E1CB7"/>
    <w:rsid w:val="000E27D6"/>
    <w:rsid w:val="000E3EB2"/>
    <w:rsid w:val="000E502F"/>
    <w:rsid w:val="000E52B0"/>
    <w:rsid w:val="000E5504"/>
    <w:rsid w:val="000E59B3"/>
    <w:rsid w:val="000E5B95"/>
    <w:rsid w:val="000E5DBD"/>
    <w:rsid w:val="000E790F"/>
    <w:rsid w:val="000F0E15"/>
    <w:rsid w:val="000F18EE"/>
    <w:rsid w:val="000F1F8E"/>
    <w:rsid w:val="000F2BCF"/>
    <w:rsid w:val="000F2BE2"/>
    <w:rsid w:val="000F34D9"/>
    <w:rsid w:val="000F353B"/>
    <w:rsid w:val="000F3F3D"/>
    <w:rsid w:val="000F408A"/>
    <w:rsid w:val="000F54D3"/>
    <w:rsid w:val="000F76C1"/>
    <w:rsid w:val="000F7BEE"/>
    <w:rsid w:val="00100E81"/>
    <w:rsid w:val="001015F0"/>
    <w:rsid w:val="00101A4B"/>
    <w:rsid w:val="00101D33"/>
    <w:rsid w:val="0010382A"/>
    <w:rsid w:val="00103FCB"/>
    <w:rsid w:val="0010499A"/>
    <w:rsid w:val="00105747"/>
    <w:rsid w:val="001064FE"/>
    <w:rsid w:val="001067AF"/>
    <w:rsid w:val="00106B06"/>
    <w:rsid w:val="001079BF"/>
    <w:rsid w:val="001103A9"/>
    <w:rsid w:val="001115BA"/>
    <w:rsid w:val="00111B0A"/>
    <w:rsid w:val="00111D62"/>
    <w:rsid w:val="0011212F"/>
    <w:rsid w:val="00112785"/>
    <w:rsid w:val="0011325C"/>
    <w:rsid w:val="0011419A"/>
    <w:rsid w:val="001163A1"/>
    <w:rsid w:val="001164D3"/>
    <w:rsid w:val="0011788E"/>
    <w:rsid w:val="0011798F"/>
    <w:rsid w:val="001203E3"/>
    <w:rsid w:val="00122178"/>
    <w:rsid w:val="00123D95"/>
    <w:rsid w:val="001242A7"/>
    <w:rsid w:val="00125861"/>
    <w:rsid w:val="00125D4D"/>
    <w:rsid w:val="0012643E"/>
    <w:rsid w:val="00126443"/>
    <w:rsid w:val="001273C5"/>
    <w:rsid w:val="00127635"/>
    <w:rsid w:val="00127693"/>
    <w:rsid w:val="0013010D"/>
    <w:rsid w:val="00130B25"/>
    <w:rsid w:val="00132C1D"/>
    <w:rsid w:val="00132D9B"/>
    <w:rsid w:val="001333AF"/>
    <w:rsid w:val="00133D86"/>
    <w:rsid w:val="001359CA"/>
    <w:rsid w:val="00135C21"/>
    <w:rsid w:val="00136646"/>
    <w:rsid w:val="001370A4"/>
    <w:rsid w:val="0013722B"/>
    <w:rsid w:val="00141812"/>
    <w:rsid w:val="00141B6E"/>
    <w:rsid w:val="00141EB4"/>
    <w:rsid w:val="00142094"/>
    <w:rsid w:val="00142226"/>
    <w:rsid w:val="001435B0"/>
    <w:rsid w:val="00143D43"/>
    <w:rsid w:val="0014424D"/>
    <w:rsid w:val="0014466A"/>
    <w:rsid w:val="00144B75"/>
    <w:rsid w:val="00145617"/>
    <w:rsid w:val="001468F4"/>
    <w:rsid w:val="00146A2A"/>
    <w:rsid w:val="00147C1A"/>
    <w:rsid w:val="00150065"/>
    <w:rsid w:val="0015253B"/>
    <w:rsid w:val="001546CD"/>
    <w:rsid w:val="001551DF"/>
    <w:rsid w:val="00156EA2"/>
    <w:rsid w:val="00157F90"/>
    <w:rsid w:val="001603FF"/>
    <w:rsid w:val="001604E6"/>
    <w:rsid w:val="00161E1D"/>
    <w:rsid w:val="001628D9"/>
    <w:rsid w:val="00162F87"/>
    <w:rsid w:val="001643DF"/>
    <w:rsid w:val="001649EE"/>
    <w:rsid w:val="00164BE5"/>
    <w:rsid w:val="001652FC"/>
    <w:rsid w:val="0016584E"/>
    <w:rsid w:val="00165957"/>
    <w:rsid w:val="00166471"/>
    <w:rsid w:val="001669F7"/>
    <w:rsid w:val="00166D96"/>
    <w:rsid w:val="00167C43"/>
    <w:rsid w:val="00167F83"/>
    <w:rsid w:val="001703FE"/>
    <w:rsid w:val="001705A3"/>
    <w:rsid w:val="001708F9"/>
    <w:rsid w:val="00170F28"/>
    <w:rsid w:val="0017112A"/>
    <w:rsid w:val="00171C1A"/>
    <w:rsid w:val="00172443"/>
    <w:rsid w:val="00172CEC"/>
    <w:rsid w:val="001734D7"/>
    <w:rsid w:val="0017373C"/>
    <w:rsid w:val="00173C05"/>
    <w:rsid w:val="00174675"/>
    <w:rsid w:val="001746AB"/>
    <w:rsid w:val="0017503A"/>
    <w:rsid w:val="00175AED"/>
    <w:rsid w:val="00176796"/>
    <w:rsid w:val="00177578"/>
    <w:rsid w:val="0017774D"/>
    <w:rsid w:val="00180333"/>
    <w:rsid w:val="00180F62"/>
    <w:rsid w:val="001815E3"/>
    <w:rsid w:val="00181944"/>
    <w:rsid w:val="001825B1"/>
    <w:rsid w:val="00182B45"/>
    <w:rsid w:val="001831C5"/>
    <w:rsid w:val="00183592"/>
    <w:rsid w:val="001836D0"/>
    <w:rsid w:val="00183DC2"/>
    <w:rsid w:val="001860B9"/>
    <w:rsid w:val="00186651"/>
    <w:rsid w:val="00186A58"/>
    <w:rsid w:val="00187405"/>
    <w:rsid w:val="00190561"/>
    <w:rsid w:val="00190E5E"/>
    <w:rsid w:val="00190E74"/>
    <w:rsid w:val="00192A2B"/>
    <w:rsid w:val="00193504"/>
    <w:rsid w:val="00194039"/>
    <w:rsid w:val="00194732"/>
    <w:rsid w:val="00194D04"/>
    <w:rsid w:val="0019620A"/>
    <w:rsid w:val="00196C3E"/>
    <w:rsid w:val="00197548"/>
    <w:rsid w:val="00197AEB"/>
    <w:rsid w:val="00197BB9"/>
    <w:rsid w:val="00197F61"/>
    <w:rsid w:val="001A0471"/>
    <w:rsid w:val="001A05AA"/>
    <w:rsid w:val="001A0AF6"/>
    <w:rsid w:val="001A130B"/>
    <w:rsid w:val="001A262D"/>
    <w:rsid w:val="001A2797"/>
    <w:rsid w:val="001A29ED"/>
    <w:rsid w:val="001A31FD"/>
    <w:rsid w:val="001A408E"/>
    <w:rsid w:val="001A410B"/>
    <w:rsid w:val="001A4E11"/>
    <w:rsid w:val="001A536A"/>
    <w:rsid w:val="001A57A4"/>
    <w:rsid w:val="001A59D4"/>
    <w:rsid w:val="001A5D4A"/>
    <w:rsid w:val="001A67ED"/>
    <w:rsid w:val="001A7994"/>
    <w:rsid w:val="001B0251"/>
    <w:rsid w:val="001B2165"/>
    <w:rsid w:val="001B234E"/>
    <w:rsid w:val="001B25F5"/>
    <w:rsid w:val="001B3004"/>
    <w:rsid w:val="001B3D15"/>
    <w:rsid w:val="001B5708"/>
    <w:rsid w:val="001B5EF0"/>
    <w:rsid w:val="001B6316"/>
    <w:rsid w:val="001B6431"/>
    <w:rsid w:val="001B6690"/>
    <w:rsid w:val="001B6CBA"/>
    <w:rsid w:val="001B7B46"/>
    <w:rsid w:val="001B7CEC"/>
    <w:rsid w:val="001C069D"/>
    <w:rsid w:val="001C0A3F"/>
    <w:rsid w:val="001C0E81"/>
    <w:rsid w:val="001C1EBC"/>
    <w:rsid w:val="001C1F5A"/>
    <w:rsid w:val="001C2C67"/>
    <w:rsid w:val="001C33E7"/>
    <w:rsid w:val="001C37C0"/>
    <w:rsid w:val="001C4683"/>
    <w:rsid w:val="001C4D19"/>
    <w:rsid w:val="001C4E2E"/>
    <w:rsid w:val="001C547B"/>
    <w:rsid w:val="001C7AC5"/>
    <w:rsid w:val="001D05FC"/>
    <w:rsid w:val="001D0678"/>
    <w:rsid w:val="001D07F4"/>
    <w:rsid w:val="001D0BA2"/>
    <w:rsid w:val="001D3354"/>
    <w:rsid w:val="001D343F"/>
    <w:rsid w:val="001D3665"/>
    <w:rsid w:val="001D3ABC"/>
    <w:rsid w:val="001D3B77"/>
    <w:rsid w:val="001D3BC3"/>
    <w:rsid w:val="001D4149"/>
    <w:rsid w:val="001D549B"/>
    <w:rsid w:val="001D5539"/>
    <w:rsid w:val="001D5A1A"/>
    <w:rsid w:val="001D5D28"/>
    <w:rsid w:val="001D6003"/>
    <w:rsid w:val="001D686A"/>
    <w:rsid w:val="001D6EA1"/>
    <w:rsid w:val="001D706C"/>
    <w:rsid w:val="001E1E2E"/>
    <w:rsid w:val="001E2CC4"/>
    <w:rsid w:val="001E4072"/>
    <w:rsid w:val="001E4B73"/>
    <w:rsid w:val="001E50F8"/>
    <w:rsid w:val="001E538D"/>
    <w:rsid w:val="001E6241"/>
    <w:rsid w:val="001E6691"/>
    <w:rsid w:val="001E73CF"/>
    <w:rsid w:val="001E7DFA"/>
    <w:rsid w:val="001F002E"/>
    <w:rsid w:val="001F03B9"/>
    <w:rsid w:val="001F055F"/>
    <w:rsid w:val="001F0CAC"/>
    <w:rsid w:val="001F33D0"/>
    <w:rsid w:val="001F3431"/>
    <w:rsid w:val="001F4A4E"/>
    <w:rsid w:val="001F510E"/>
    <w:rsid w:val="001F7F95"/>
    <w:rsid w:val="00200508"/>
    <w:rsid w:val="00200852"/>
    <w:rsid w:val="00201A8E"/>
    <w:rsid w:val="00202839"/>
    <w:rsid w:val="00202844"/>
    <w:rsid w:val="00202DE1"/>
    <w:rsid w:val="002033FD"/>
    <w:rsid w:val="00203DFC"/>
    <w:rsid w:val="0020420C"/>
    <w:rsid w:val="0020426D"/>
    <w:rsid w:val="002047A9"/>
    <w:rsid w:val="00204E05"/>
    <w:rsid w:val="00205053"/>
    <w:rsid w:val="00206D1F"/>
    <w:rsid w:val="00207804"/>
    <w:rsid w:val="002103B6"/>
    <w:rsid w:val="00210620"/>
    <w:rsid w:val="0021092A"/>
    <w:rsid w:val="00210D1E"/>
    <w:rsid w:val="00210D3C"/>
    <w:rsid w:val="002135E5"/>
    <w:rsid w:val="00214382"/>
    <w:rsid w:val="00214C95"/>
    <w:rsid w:val="002155EB"/>
    <w:rsid w:val="00215CBB"/>
    <w:rsid w:val="002165B2"/>
    <w:rsid w:val="00216B1D"/>
    <w:rsid w:val="0021728E"/>
    <w:rsid w:val="002172A0"/>
    <w:rsid w:val="00220C0F"/>
    <w:rsid w:val="002229C8"/>
    <w:rsid w:val="00222B3B"/>
    <w:rsid w:val="00223DC0"/>
    <w:rsid w:val="00224560"/>
    <w:rsid w:val="002247CB"/>
    <w:rsid w:val="00225475"/>
    <w:rsid w:val="002254B6"/>
    <w:rsid w:val="002260A6"/>
    <w:rsid w:val="00226727"/>
    <w:rsid w:val="002268FF"/>
    <w:rsid w:val="00227A19"/>
    <w:rsid w:val="00230383"/>
    <w:rsid w:val="002303D9"/>
    <w:rsid w:val="002316C9"/>
    <w:rsid w:val="00231B99"/>
    <w:rsid w:val="00231CFB"/>
    <w:rsid w:val="00232225"/>
    <w:rsid w:val="00232CF6"/>
    <w:rsid w:val="00233D28"/>
    <w:rsid w:val="002340A2"/>
    <w:rsid w:val="00235B21"/>
    <w:rsid w:val="00240D0F"/>
    <w:rsid w:val="00241ED0"/>
    <w:rsid w:val="00243804"/>
    <w:rsid w:val="00245208"/>
    <w:rsid w:val="002467E3"/>
    <w:rsid w:val="00246CF6"/>
    <w:rsid w:val="00246F3B"/>
    <w:rsid w:val="002474FB"/>
    <w:rsid w:val="00251E51"/>
    <w:rsid w:val="00252043"/>
    <w:rsid w:val="0025215F"/>
    <w:rsid w:val="002525F5"/>
    <w:rsid w:val="00252DBE"/>
    <w:rsid w:val="00253903"/>
    <w:rsid w:val="00255225"/>
    <w:rsid w:val="0025545E"/>
    <w:rsid w:val="0026088D"/>
    <w:rsid w:val="00260A8D"/>
    <w:rsid w:val="00261472"/>
    <w:rsid w:val="00261585"/>
    <w:rsid w:val="00262AC3"/>
    <w:rsid w:val="00262BB8"/>
    <w:rsid w:val="002630F4"/>
    <w:rsid w:val="002637E8"/>
    <w:rsid w:val="0026384F"/>
    <w:rsid w:val="002643AE"/>
    <w:rsid w:val="0026446F"/>
    <w:rsid w:val="00264ECC"/>
    <w:rsid w:val="00264F2D"/>
    <w:rsid w:val="0026571B"/>
    <w:rsid w:val="002658FC"/>
    <w:rsid w:val="002663A4"/>
    <w:rsid w:val="00267C71"/>
    <w:rsid w:val="00270A2F"/>
    <w:rsid w:val="0027144C"/>
    <w:rsid w:val="002724CB"/>
    <w:rsid w:val="00272E1D"/>
    <w:rsid w:val="00276187"/>
    <w:rsid w:val="0028016F"/>
    <w:rsid w:val="002806A4"/>
    <w:rsid w:val="00280924"/>
    <w:rsid w:val="00281707"/>
    <w:rsid w:val="00283613"/>
    <w:rsid w:val="00283A36"/>
    <w:rsid w:val="00283C28"/>
    <w:rsid w:val="00285D40"/>
    <w:rsid w:val="0028659F"/>
    <w:rsid w:val="002873B3"/>
    <w:rsid w:val="0029024D"/>
    <w:rsid w:val="00290B7D"/>
    <w:rsid w:val="00290F4D"/>
    <w:rsid w:val="0029124A"/>
    <w:rsid w:val="00292A6A"/>
    <w:rsid w:val="00292C39"/>
    <w:rsid w:val="00292CC6"/>
    <w:rsid w:val="0029411F"/>
    <w:rsid w:val="0029463D"/>
    <w:rsid w:val="00295D04"/>
    <w:rsid w:val="00295F09"/>
    <w:rsid w:val="002966CD"/>
    <w:rsid w:val="0029709F"/>
    <w:rsid w:val="00297200"/>
    <w:rsid w:val="002974B4"/>
    <w:rsid w:val="00297589"/>
    <w:rsid w:val="00297778"/>
    <w:rsid w:val="00297C86"/>
    <w:rsid w:val="00297D7D"/>
    <w:rsid w:val="002A0FE9"/>
    <w:rsid w:val="002A2293"/>
    <w:rsid w:val="002A240C"/>
    <w:rsid w:val="002A3110"/>
    <w:rsid w:val="002A33F2"/>
    <w:rsid w:val="002A4870"/>
    <w:rsid w:val="002A4CD2"/>
    <w:rsid w:val="002A4F49"/>
    <w:rsid w:val="002A4F65"/>
    <w:rsid w:val="002A58DE"/>
    <w:rsid w:val="002A69C0"/>
    <w:rsid w:val="002A7643"/>
    <w:rsid w:val="002A7A28"/>
    <w:rsid w:val="002A7C01"/>
    <w:rsid w:val="002B16AB"/>
    <w:rsid w:val="002B26D2"/>
    <w:rsid w:val="002B29DF"/>
    <w:rsid w:val="002B2EEC"/>
    <w:rsid w:val="002B3E0B"/>
    <w:rsid w:val="002B4896"/>
    <w:rsid w:val="002B7FEA"/>
    <w:rsid w:val="002C1FE9"/>
    <w:rsid w:val="002C2ED1"/>
    <w:rsid w:val="002C3175"/>
    <w:rsid w:val="002C35C8"/>
    <w:rsid w:val="002C3627"/>
    <w:rsid w:val="002C4137"/>
    <w:rsid w:val="002C4583"/>
    <w:rsid w:val="002C4A02"/>
    <w:rsid w:val="002C4B7D"/>
    <w:rsid w:val="002C54A1"/>
    <w:rsid w:val="002C5AA9"/>
    <w:rsid w:val="002C6376"/>
    <w:rsid w:val="002C6F51"/>
    <w:rsid w:val="002C7277"/>
    <w:rsid w:val="002C7487"/>
    <w:rsid w:val="002C798F"/>
    <w:rsid w:val="002D0265"/>
    <w:rsid w:val="002D12F9"/>
    <w:rsid w:val="002D3A83"/>
    <w:rsid w:val="002D4ACA"/>
    <w:rsid w:val="002D53A4"/>
    <w:rsid w:val="002D57E2"/>
    <w:rsid w:val="002D6B2E"/>
    <w:rsid w:val="002D7335"/>
    <w:rsid w:val="002D7897"/>
    <w:rsid w:val="002D7B8C"/>
    <w:rsid w:val="002D7D3F"/>
    <w:rsid w:val="002E0075"/>
    <w:rsid w:val="002E09B1"/>
    <w:rsid w:val="002E12C1"/>
    <w:rsid w:val="002E1C19"/>
    <w:rsid w:val="002E1F96"/>
    <w:rsid w:val="002E1FFA"/>
    <w:rsid w:val="002E21D0"/>
    <w:rsid w:val="002E2F17"/>
    <w:rsid w:val="002E3074"/>
    <w:rsid w:val="002E4974"/>
    <w:rsid w:val="002E5FE0"/>
    <w:rsid w:val="002E795C"/>
    <w:rsid w:val="002E7AEE"/>
    <w:rsid w:val="002F1945"/>
    <w:rsid w:val="002F257B"/>
    <w:rsid w:val="002F37C8"/>
    <w:rsid w:val="002F3D8F"/>
    <w:rsid w:val="002F4CB5"/>
    <w:rsid w:val="002F6553"/>
    <w:rsid w:val="002F7B40"/>
    <w:rsid w:val="002F7C68"/>
    <w:rsid w:val="0030056F"/>
    <w:rsid w:val="0030161F"/>
    <w:rsid w:val="00302243"/>
    <w:rsid w:val="00303B4E"/>
    <w:rsid w:val="00303C8E"/>
    <w:rsid w:val="00303D25"/>
    <w:rsid w:val="00303FC8"/>
    <w:rsid w:val="00304056"/>
    <w:rsid w:val="00304B4E"/>
    <w:rsid w:val="00306601"/>
    <w:rsid w:val="00306A38"/>
    <w:rsid w:val="00307CB4"/>
    <w:rsid w:val="003106A8"/>
    <w:rsid w:val="00310E91"/>
    <w:rsid w:val="00311031"/>
    <w:rsid w:val="0031289F"/>
    <w:rsid w:val="0031411D"/>
    <w:rsid w:val="00314438"/>
    <w:rsid w:val="003144B0"/>
    <w:rsid w:val="00314923"/>
    <w:rsid w:val="00314B19"/>
    <w:rsid w:val="00315525"/>
    <w:rsid w:val="00315982"/>
    <w:rsid w:val="003159E3"/>
    <w:rsid w:val="0031638E"/>
    <w:rsid w:val="0031655C"/>
    <w:rsid w:val="00316593"/>
    <w:rsid w:val="00316FD1"/>
    <w:rsid w:val="0031700C"/>
    <w:rsid w:val="0032071F"/>
    <w:rsid w:val="00320ACD"/>
    <w:rsid w:val="00321E62"/>
    <w:rsid w:val="003225A4"/>
    <w:rsid w:val="00322782"/>
    <w:rsid w:val="00322958"/>
    <w:rsid w:val="00322F79"/>
    <w:rsid w:val="003245D1"/>
    <w:rsid w:val="00324F90"/>
    <w:rsid w:val="00326536"/>
    <w:rsid w:val="00327D31"/>
    <w:rsid w:val="0033125C"/>
    <w:rsid w:val="003320AF"/>
    <w:rsid w:val="00332589"/>
    <w:rsid w:val="003326DE"/>
    <w:rsid w:val="00333589"/>
    <w:rsid w:val="003338A9"/>
    <w:rsid w:val="0033527D"/>
    <w:rsid w:val="00336492"/>
    <w:rsid w:val="00337372"/>
    <w:rsid w:val="00337BF3"/>
    <w:rsid w:val="003403A6"/>
    <w:rsid w:val="0034280B"/>
    <w:rsid w:val="00342FE4"/>
    <w:rsid w:val="0034378D"/>
    <w:rsid w:val="00343FCF"/>
    <w:rsid w:val="00344683"/>
    <w:rsid w:val="003447C4"/>
    <w:rsid w:val="00344981"/>
    <w:rsid w:val="003449D4"/>
    <w:rsid w:val="00344B3E"/>
    <w:rsid w:val="003452D5"/>
    <w:rsid w:val="0034538A"/>
    <w:rsid w:val="003458A7"/>
    <w:rsid w:val="003475AE"/>
    <w:rsid w:val="003478F8"/>
    <w:rsid w:val="003479FE"/>
    <w:rsid w:val="0035104B"/>
    <w:rsid w:val="00351C49"/>
    <w:rsid w:val="00351DEA"/>
    <w:rsid w:val="003531D1"/>
    <w:rsid w:val="003532CE"/>
    <w:rsid w:val="00353719"/>
    <w:rsid w:val="003540E0"/>
    <w:rsid w:val="003549BA"/>
    <w:rsid w:val="00355C4D"/>
    <w:rsid w:val="00355CBF"/>
    <w:rsid w:val="003563F2"/>
    <w:rsid w:val="00356A25"/>
    <w:rsid w:val="00356B7A"/>
    <w:rsid w:val="0035782E"/>
    <w:rsid w:val="00357D9C"/>
    <w:rsid w:val="00357E30"/>
    <w:rsid w:val="0036136D"/>
    <w:rsid w:val="00361B05"/>
    <w:rsid w:val="00363606"/>
    <w:rsid w:val="00363857"/>
    <w:rsid w:val="00364257"/>
    <w:rsid w:val="00364904"/>
    <w:rsid w:val="00364E87"/>
    <w:rsid w:val="00366BDE"/>
    <w:rsid w:val="00367ACB"/>
    <w:rsid w:val="003712F6"/>
    <w:rsid w:val="00371695"/>
    <w:rsid w:val="00371C12"/>
    <w:rsid w:val="003748A2"/>
    <w:rsid w:val="003759C1"/>
    <w:rsid w:val="00376AD2"/>
    <w:rsid w:val="0038036F"/>
    <w:rsid w:val="00380532"/>
    <w:rsid w:val="00380F95"/>
    <w:rsid w:val="00381982"/>
    <w:rsid w:val="00382471"/>
    <w:rsid w:val="00382ED2"/>
    <w:rsid w:val="00383DC9"/>
    <w:rsid w:val="003844DF"/>
    <w:rsid w:val="00385A8B"/>
    <w:rsid w:val="00390F88"/>
    <w:rsid w:val="00392042"/>
    <w:rsid w:val="00392795"/>
    <w:rsid w:val="00393768"/>
    <w:rsid w:val="003938B7"/>
    <w:rsid w:val="00393D1B"/>
    <w:rsid w:val="00394610"/>
    <w:rsid w:val="00395112"/>
    <w:rsid w:val="0039517E"/>
    <w:rsid w:val="0039519A"/>
    <w:rsid w:val="00395396"/>
    <w:rsid w:val="00395BD2"/>
    <w:rsid w:val="00397330"/>
    <w:rsid w:val="00397870"/>
    <w:rsid w:val="00397DAF"/>
    <w:rsid w:val="003A0ACC"/>
    <w:rsid w:val="003A0B10"/>
    <w:rsid w:val="003A0FE6"/>
    <w:rsid w:val="003A1051"/>
    <w:rsid w:val="003A15CF"/>
    <w:rsid w:val="003A17D8"/>
    <w:rsid w:val="003A2093"/>
    <w:rsid w:val="003A2C23"/>
    <w:rsid w:val="003A2EB3"/>
    <w:rsid w:val="003A2F31"/>
    <w:rsid w:val="003A3250"/>
    <w:rsid w:val="003A4D6C"/>
    <w:rsid w:val="003A511E"/>
    <w:rsid w:val="003A6190"/>
    <w:rsid w:val="003A6286"/>
    <w:rsid w:val="003A767B"/>
    <w:rsid w:val="003B00B2"/>
    <w:rsid w:val="003B00C6"/>
    <w:rsid w:val="003B0242"/>
    <w:rsid w:val="003B0AC5"/>
    <w:rsid w:val="003B0B60"/>
    <w:rsid w:val="003B0C17"/>
    <w:rsid w:val="003B32FB"/>
    <w:rsid w:val="003B3AAA"/>
    <w:rsid w:val="003B3FD9"/>
    <w:rsid w:val="003B4996"/>
    <w:rsid w:val="003B4E64"/>
    <w:rsid w:val="003B5203"/>
    <w:rsid w:val="003B64EF"/>
    <w:rsid w:val="003B6980"/>
    <w:rsid w:val="003B72CF"/>
    <w:rsid w:val="003B7782"/>
    <w:rsid w:val="003B7FF8"/>
    <w:rsid w:val="003C099E"/>
    <w:rsid w:val="003C0A40"/>
    <w:rsid w:val="003C0C49"/>
    <w:rsid w:val="003C0D65"/>
    <w:rsid w:val="003C1067"/>
    <w:rsid w:val="003C2EC4"/>
    <w:rsid w:val="003C3B48"/>
    <w:rsid w:val="003C3B80"/>
    <w:rsid w:val="003C4C90"/>
    <w:rsid w:val="003D1DD1"/>
    <w:rsid w:val="003D2202"/>
    <w:rsid w:val="003D2450"/>
    <w:rsid w:val="003D2451"/>
    <w:rsid w:val="003D359C"/>
    <w:rsid w:val="003D36FE"/>
    <w:rsid w:val="003D37C4"/>
    <w:rsid w:val="003D3910"/>
    <w:rsid w:val="003D40C6"/>
    <w:rsid w:val="003D5863"/>
    <w:rsid w:val="003D5EC7"/>
    <w:rsid w:val="003D689A"/>
    <w:rsid w:val="003D68D5"/>
    <w:rsid w:val="003D723D"/>
    <w:rsid w:val="003E1418"/>
    <w:rsid w:val="003E2FFA"/>
    <w:rsid w:val="003E3A47"/>
    <w:rsid w:val="003E4679"/>
    <w:rsid w:val="003E5B73"/>
    <w:rsid w:val="003E686D"/>
    <w:rsid w:val="003E6B6D"/>
    <w:rsid w:val="003E6D0F"/>
    <w:rsid w:val="003E779F"/>
    <w:rsid w:val="003F0F72"/>
    <w:rsid w:val="003F177A"/>
    <w:rsid w:val="003F1CBB"/>
    <w:rsid w:val="003F2697"/>
    <w:rsid w:val="003F3CE1"/>
    <w:rsid w:val="003F400C"/>
    <w:rsid w:val="003F5E6A"/>
    <w:rsid w:val="003F779F"/>
    <w:rsid w:val="004007CF"/>
    <w:rsid w:val="00401CE3"/>
    <w:rsid w:val="004022AD"/>
    <w:rsid w:val="004027CA"/>
    <w:rsid w:val="00402FAF"/>
    <w:rsid w:val="00404C59"/>
    <w:rsid w:val="004057AF"/>
    <w:rsid w:val="00405E61"/>
    <w:rsid w:val="00406561"/>
    <w:rsid w:val="0040716D"/>
    <w:rsid w:val="00407C5E"/>
    <w:rsid w:val="004114ED"/>
    <w:rsid w:val="00411511"/>
    <w:rsid w:val="004123BE"/>
    <w:rsid w:val="00412F60"/>
    <w:rsid w:val="00413DA2"/>
    <w:rsid w:val="0041463F"/>
    <w:rsid w:val="00414DBE"/>
    <w:rsid w:val="00414F66"/>
    <w:rsid w:val="00420F2F"/>
    <w:rsid w:val="004217CA"/>
    <w:rsid w:val="00421ED3"/>
    <w:rsid w:val="00421F48"/>
    <w:rsid w:val="00422F62"/>
    <w:rsid w:val="00422F72"/>
    <w:rsid w:val="00423CCC"/>
    <w:rsid w:val="00423EDA"/>
    <w:rsid w:val="004241D1"/>
    <w:rsid w:val="00424C8C"/>
    <w:rsid w:val="00424DE2"/>
    <w:rsid w:val="00424F30"/>
    <w:rsid w:val="00425B8D"/>
    <w:rsid w:val="004266FA"/>
    <w:rsid w:val="004271A4"/>
    <w:rsid w:val="00427755"/>
    <w:rsid w:val="00427958"/>
    <w:rsid w:val="00427B98"/>
    <w:rsid w:val="00427CF3"/>
    <w:rsid w:val="00427E54"/>
    <w:rsid w:val="004305FF"/>
    <w:rsid w:val="00430C37"/>
    <w:rsid w:val="00431105"/>
    <w:rsid w:val="004316F4"/>
    <w:rsid w:val="00432AFA"/>
    <w:rsid w:val="00433696"/>
    <w:rsid w:val="004343EA"/>
    <w:rsid w:val="00434670"/>
    <w:rsid w:val="00435381"/>
    <w:rsid w:val="00435782"/>
    <w:rsid w:val="00436402"/>
    <w:rsid w:val="00436489"/>
    <w:rsid w:val="00436E9D"/>
    <w:rsid w:val="004371D2"/>
    <w:rsid w:val="004371DA"/>
    <w:rsid w:val="00437A8C"/>
    <w:rsid w:val="00440C7F"/>
    <w:rsid w:val="00441419"/>
    <w:rsid w:val="0044198E"/>
    <w:rsid w:val="00444482"/>
    <w:rsid w:val="00444701"/>
    <w:rsid w:val="00445C43"/>
    <w:rsid w:val="0044668D"/>
    <w:rsid w:val="00446B11"/>
    <w:rsid w:val="00446EBC"/>
    <w:rsid w:val="004507C5"/>
    <w:rsid w:val="0045125B"/>
    <w:rsid w:val="004513EB"/>
    <w:rsid w:val="00451B50"/>
    <w:rsid w:val="0045282D"/>
    <w:rsid w:val="00452D0A"/>
    <w:rsid w:val="00452F62"/>
    <w:rsid w:val="00453020"/>
    <w:rsid w:val="00453411"/>
    <w:rsid w:val="00453CBE"/>
    <w:rsid w:val="00454140"/>
    <w:rsid w:val="004547B8"/>
    <w:rsid w:val="00454B23"/>
    <w:rsid w:val="00454D4B"/>
    <w:rsid w:val="00454FF9"/>
    <w:rsid w:val="00455673"/>
    <w:rsid w:val="00456129"/>
    <w:rsid w:val="004561BA"/>
    <w:rsid w:val="004578DE"/>
    <w:rsid w:val="00457E86"/>
    <w:rsid w:val="00460998"/>
    <w:rsid w:val="00460F2E"/>
    <w:rsid w:val="004618BD"/>
    <w:rsid w:val="00461F05"/>
    <w:rsid w:val="004620FF"/>
    <w:rsid w:val="00462AB6"/>
    <w:rsid w:val="00462F07"/>
    <w:rsid w:val="00463AED"/>
    <w:rsid w:val="004640FB"/>
    <w:rsid w:val="00464E7C"/>
    <w:rsid w:val="00467854"/>
    <w:rsid w:val="00467D94"/>
    <w:rsid w:val="004728AF"/>
    <w:rsid w:val="00472952"/>
    <w:rsid w:val="00473317"/>
    <w:rsid w:val="00473324"/>
    <w:rsid w:val="004742B5"/>
    <w:rsid w:val="00474D79"/>
    <w:rsid w:val="00475485"/>
    <w:rsid w:val="00475776"/>
    <w:rsid w:val="004762CF"/>
    <w:rsid w:val="004778ED"/>
    <w:rsid w:val="004779E5"/>
    <w:rsid w:val="00480870"/>
    <w:rsid w:val="00481056"/>
    <w:rsid w:val="004813F1"/>
    <w:rsid w:val="00481455"/>
    <w:rsid w:val="0048197F"/>
    <w:rsid w:val="00482B67"/>
    <w:rsid w:val="00483805"/>
    <w:rsid w:val="0048381E"/>
    <w:rsid w:val="004844F7"/>
    <w:rsid w:val="0048457F"/>
    <w:rsid w:val="00484B96"/>
    <w:rsid w:val="00484F11"/>
    <w:rsid w:val="00486DC8"/>
    <w:rsid w:val="00486F90"/>
    <w:rsid w:val="00487529"/>
    <w:rsid w:val="0048781D"/>
    <w:rsid w:val="004907EC"/>
    <w:rsid w:val="004913AD"/>
    <w:rsid w:val="004914E7"/>
    <w:rsid w:val="00491BC0"/>
    <w:rsid w:val="00491DDE"/>
    <w:rsid w:val="00492E94"/>
    <w:rsid w:val="004933E2"/>
    <w:rsid w:val="00493DBA"/>
    <w:rsid w:val="00493DD6"/>
    <w:rsid w:val="00495E02"/>
    <w:rsid w:val="00495FBA"/>
    <w:rsid w:val="0049600C"/>
    <w:rsid w:val="00496D12"/>
    <w:rsid w:val="00496FB3"/>
    <w:rsid w:val="0049752E"/>
    <w:rsid w:val="004A04A9"/>
    <w:rsid w:val="004A07DC"/>
    <w:rsid w:val="004A208B"/>
    <w:rsid w:val="004A26CF"/>
    <w:rsid w:val="004A2DEF"/>
    <w:rsid w:val="004A3445"/>
    <w:rsid w:val="004A3B66"/>
    <w:rsid w:val="004A4044"/>
    <w:rsid w:val="004A4DA8"/>
    <w:rsid w:val="004A5878"/>
    <w:rsid w:val="004A7352"/>
    <w:rsid w:val="004A7FA4"/>
    <w:rsid w:val="004B031A"/>
    <w:rsid w:val="004B15E3"/>
    <w:rsid w:val="004B2D05"/>
    <w:rsid w:val="004B2F58"/>
    <w:rsid w:val="004B458D"/>
    <w:rsid w:val="004B4BA9"/>
    <w:rsid w:val="004B6754"/>
    <w:rsid w:val="004B6F18"/>
    <w:rsid w:val="004B71F6"/>
    <w:rsid w:val="004B7A2E"/>
    <w:rsid w:val="004C0702"/>
    <w:rsid w:val="004C248D"/>
    <w:rsid w:val="004C3E47"/>
    <w:rsid w:val="004C4345"/>
    <w:rsid w:val="004C4A32"/>
    <w:rsid w:val="004C5319"/>
    <w:rsid w:val="004C59D7"/>
    <w:rsid w:val="004C7A9A"/>
    <w:rsid w:val="004D0548"/>
    <w:rsid w:val="004D12B4"/>
    <w:rsid w:val="004D1503"/>
    <w:rsid w:val="004D1BCF"/>
    <w:rsid w:val="004D3477"/>
    <w:rsid w:val="004D4479"/>
    <w:rsid w:val="004D47FD"/>
    <w:rsid w:val="004D50F9"/>
    <w:rsid w:val="004D5CCB"/>
    <w:rsid w:val="004D655E"/>
    <w:rsid w:val="004D76FE"/>
    <w:rsid w:val="004E06D2"/>
    <w:rsid w:val="004E0C7D"/>
    <w:rsid w:val="004E12D9"/>
    <w:rsid w:val="004E3412"/>
    <w:rsid w:val="004E396D"/>
    <w:rsid w:val="004E43C8"/>
    <w:rsid w:val="004E4B51"/>
    <w:rsid w:val="004E5032"/>
    <w:rsid w:val="004E70DE"/>
    <w:rsid w:val="004F086A"/>
    <w:rsid w:val="004F1F3D"/>
    <w:rsid w:val="004F2C97"/>
    <w:rsid w:val="004F3552"/>
    <w:rsid w:val="004F36D4"/>
    <w:rsid w:val="004F3F79"/>
    <w:rsid w:val="0050017F"/>
    <w:rsid w:val="005015B8"/>
    <w:rsid w:val="0050160E"/>
    <w:rsid w:val="0050168F"/>
    <w:rsid w:val="005017C7"/>
    <w:rsid w:val="0050187D"/>
    <w:rsid w:val="005018F5"/>
    <w:rsid w:val="00503BBD"/>
    <w:rsid w:val="00504837"/>
    <w:rsid w:val="005059C7"/>
    <w:rsid w:val="00505FE8"/>
    <w:rsid w:val="00506D95"/>
    <w:rsid w:val="00507BF0"/>
    <w:rsid w:val="00507C2D"/>
    <w:rsid w:val="005100F8"/>
    <w:rsid w:val="00510270"/>
    <w:rsid w:val="005121A4"/>
    <w:rsid w:val="005121DB"/>
    <w:rsid w:val="00512332"/>
    <w:rsid w:val="005129D8"/>
    <w:rsid w:val="005138D0"/>
    <w:rsid w:val="0051397F"/>
    <w:rsid w:val="005143B5"/>
    <w:rsid w:val="00514ACC"/>
    <w:rsid w:val="00515472"/>
    <w:rsid w:val="00515DF1"/>
    <w:rsid w:val="0051683D"/>
    <w:rsid w:val="005201EC"/>
    <w:rsid w:val="00520EB1"/>
    <w:rsid w:val="0052197A"/>
    <w:rsid w:val="00521BB6"/>
    <w:rsid w:val="00523A03"/>
    <w:rsid w:val="0052409C"/>
    <w:rsid w:val="00525905"/>
    <w:rsid w:val="00526365"/>
    <w:rsid w:val="00526D0D"/>
    <w:rsid w:val="005270A4"/>
    <w:rsid w:val="00527AF3"/>
    <w:rsid w:val="00530A7C"/>
    <w:rsid w:val="00530CAA"/>
    <w:rsid w:val="005319A4"/>
    <w:rsid w:val="005328BC"/>
    <w:rsid w:val="00532EC2"/>
    <w:rsid w:val="005346ED"/>
    <w:rsid w:val="00534F43"/>
    <w:rsid w:val="00536D9D"/>
    <w:rsid w:val="0053707F"/>
    <w:rsid w:val="005404BF"/>
    <w:rsid w:val="00540994"/>
    <w:rsid w:val="00540C26"/>
    <w:rsid w:val="00541E13"/>
    <w:rsid w:val="0054304B"/>
    <w:rsid w:val="00544AB7"/>
    <w:rsid w:val="005461AE"/>
    <w:rsid w:val="00546443"/>
    <w:rsid w:val="0054653F"/>
    <w:rsid w:val="0054694C"/>
    <w:rsid w:val="00546C37"/>
    <w:rsid w:val="00546D07"/>
    <w:rsid w:val="00546F16"/>
    <w:rsid w:val="0054742C"/>
    <w:rsid w:val="00547BDC"/>
    <w:rsid w:val="00547E88"/>
    <w:rsid w:val="005505E7"/>
    <w:rsid w:val="005515E9"/>
    <w:rsid w:val="00552000"/>
    <w:rsid w:val="00553E86"/>
    <w:rsid w:val="00554F5C"/>
    <w:rsid w:val="00555D32"/>
    <w:rsid w:val="00555F7B"/>
    <w:rsid w:val="00556DAE"/>
    <w:rsid w:val="00556E85"/>
    <w:rsid w:val="0055762B"/>
    <w:rsid w:val="00557F49"/>
    <w:rsid w:val="00560341"/>
    <w:rsid w:val="00560631"/>
    <w:rsid w:val="0056096B"/>
    <w:rsid w:val="00560B75"/>
    <w:rsid w:val="00560E1F"/>
    <w:rsid w:val="005612ED"/>
    <w:rsid w:val="00561B51"/>
    <w:rsid w:val="00562256"/>
    <w:rsid w:val="00562C55"/>
    <w:rsid w:val="00563B9E"/>
    <w:rsid w:val="005648DF"/>
    <w:rsid w:val="00564932"/>
    <w:rsid w:val="00564AD4"/>
    <w:rsid w:val="00566655"/>
    <w:rsid w:val="00566E2E"/>
    <w:rsid w:val="00566FA7"/>
    <w:rsid w:val="00567372"/>
    <w:rsid w:val="00570F69"/>
    <w:rsid w:val="00571303"/>
    <w:rsid w:val="005722F3"/>
    <w:rsid w:val="00573230"/>
    <w:rsid w:val="00573453"/>
    <w:rsid w:val="0057462C"/>
    <w:rsid w:val="005747E5"/>
    <w:rsid w:val="00574BB6"/>
    <w:rsid w:val="00574E79"/>
    <w:rsid w:val="005760B3"/>
    <w:rsid w:val="00577167"/>
    <w:rsid w:val="0058117E"/>
    <w:rsid w:val="00581239"/>
    <w:rsid w:val="005822B3"/>
    <w:rsid w:val="005834BB"/>
    <w:rsid w:val="00584160"/>
    <w:rsid w:val="00584E07"/>
    <w:rsid w:val="00585DA4"/>
    <w:rsid w:val="0058713D"/>
    <w:rsid w:val="00587DAC"/>
    <w:rsid w:val="00591E52"/>
    <w:rsid w:val="00591EA2"/>
    <w:rsid w:val="00592A43"/>
    <w:rsid w:val="00592F60"/>
    <w:rsid w:val="00593D25"/>
    <w:rsid w:val="00595C6A"/>
    <w:rsid w:val="00595DB9"/>
    <w:rsid w:val="005968A4"/>
    <w:rsid w:val="00597935"/>
    <w:rsid w:val="005A00D3"/>
    <w:rsid w:val="005A02B5"/>
    <w:rsid w:val="005A14F0"/>
    <w:rsid w:val="005A19DA"/>
    <w:rsid w:val="005A4D91"/>
    <w:rsid w:val="005A4E70"/>
    <w:rsid w:val="005A4F4E"/>
    <w:rsid w:val="005A559F"/>
    <w:rsid w:val="005A705C"/>
    <w:rsid w:val="005B03FA"/>
    <w:rsid w:val="005B0532"/>
    <w:rsid w:val="005B0CBA"/>
    <w:rsid w:val="005B0DD4"/>
    <w:rsid w:val="005B18CD"/>
    <w:rsid w:val="005B1CD1"/>
    <w:rsid w:val="005B210D"/>
    <w:rsid w:val="005B381B"/>
    <w:rsid w:val="005B3BD6"/>
    <w:rsid w:val="005B4428"/>
    <w:rsid w:val="005B5BBE"/>
    <w:rsid w:val="005B786D"/>
    <w:rsid w:val="005B7889"/>
    <w:rsid w:val="005B79CF"/>
    <w:rsid w:val="005B7B89"/>
    <w:rsid w:val="005C0BD2"/>
    <w:rsid w:val="005C0D1A"/>
    <w:rsid w:val="005C1BBB"/>
    <w:rsid w:val="005C2014"/>
    <w:rsid w:val="005C290F"/>
    <w:rsid w:val="005C3091"/>
    <w:rsid w:val="005C3781"/>
    <w:rsid w:val="005C394B"/>
    <w:rsid w:val="005C4C4C"/>
    <w:rsid w:val="005C56D2"/>
    <w:rsid w:val="005C708A"/>
    <w:rsid w:val="005C7361"/>
    <w:rsid w:val="005C7B22"/>
    <w:rsid w:val="005C7DB6"/>
    <w:rsid w:val="005D0346"/>
    <w:rsid w:val="005D0AC4"/>
    <w:rsid w:val="005D1350"/>
    <w:rsid w:val="005D1717"/>
    <w:rsid w:val="005D1EBC"/>
    <w:rsid w:val="005D2EF6"/>
    <w:rsid w:val="005D3B28"/>
    <w:rsid w:val="005D489B"/>
    <w:rsid w:val="005D574C"/>
    <w:rsid w:val="005D63F9"/>
    <w:rsid w:val="005D651B"/>
    <w:rsid w:val="005D6B55"/>
    <w:rsid w:val="005D7165"/>
    <w:rsid w:val="005D7E12"/>
    <w:rsid w:val="005E0077"/>
    <w:rsid w:val="005E05C1"/>
    <w:rsid w:val="005E0874"/>
    <w:rsid w:val="005E0AB7"/>
    <w:rsid w:val="005E0F80"/>
    <w:rsid w:val="005E1324"/>
    <w:rsid w:val="005E1723"/>
    <w:rsid w:val="005E1A3E"/>
    <w:rsid w:val="005E360B"/>
    <w:rsid w:val="005E392A"/>
    <w:rsid w:val="005E57A8"/>
    <w:rsid w:val="005E6C76"/>
    <w:rsid w:val="005E72FA"/>
    <w:rsid w:val="005F052D"/>
    <w:rsid w:val="005F1A15"/>
    <w:rsid w:val="005F2666"/>
    <w:rsid w:val="005F3274"/>
    <w:rsid w:val="005F358D"/>
    <w:rsid w:val="005F3C0D"/>
    <w:rsid w:val="005F46D8"/>
    <w:rsid w:val="005F488C"/>
    <w:rsid w:val="005F4AE4"/>
    <w:rsid w:val="005F4B47"/>
    <w:rsid w:val="005F4DAA"/>
    <w:rsid w:val="005F4FE9"/>
    <w:rsid w:val="005F511D"/>
    <w:rsid w:val="005F54D4"/>
    <w:rsid w:val="005F5EE0"/>
    <w:rsid w:val="005F5FC3"/>
    <w:rsid w:val="005F67E0"/>
    <w:rsid w:val="005F698B"/>
    <w:rsid w:val="005F7FEE"/>
    <w:rsid w:val="006000D3"/>
    <w:rsid w:val="006002DF"/>
    <w:rsid w:val="006004A1"/>
    <w:rsid w:val="00600658"/>
    <w:rsid w:val="00600731"/>
    <w:rsid w:val="00601C3C"/>
    <w:rsid w:val="006021AD"/>
    <w:rsid w:val="00602DBD"/>
    <w:rsid w:val="00604D65"/>
    <w:rsid w:val="006062B9"/>
    <w:rsid w:val="00606CAC"/>
    <w:rsid w:val="00606EDD"/>
    <w:rsid w:val="0061199F"/>
    <w:rsid w:val="00611A02"/>
    <w:rsid w:val="00611EF7"/>
    <w:rsid w:val="006125F6"/>
    <w:rsid w:val="00612A2A"/>
    <w:rsid w:val="006135CA"/>
    <w:rsid w:val="0061396F"/>
    <w:rsid w:val="00614056"/>
    <w:rsid w:val="00614BF3"/>
    <w:rsid w:val="00615188"/>
    <w:rsid w:val="00615E02"/>
    <w:rsid w:val="00617488"/>
    <w:rsid w:val="00620333"/>
    <w:rsid w:val="006204E3"/>
    <w:rsid w:val="006209DF"/>
    <w:rsid w:val="00625FB0"/>
    <w:rsid w:val="00626E26"/>
    <w:rsid w:val="00630ACA"/>
    <w:rsid w:val="00630D33"/>
    <w:rsid w:val="00632B53"/>
    <w:rsid w:val="006332F0"/>
    <w:rsid w:val="006336E8"/>
    <w:rsid w:val="00634665"/>
    <w:rsid w:val="00635343"/>
    <w:rsid w:val="00636F5F"/>
    <w:rsid w:val="00637F73"/>
    <w:rsid w:val="0064032C"/>
    <w:rsid w:val="006407A0"/>
    <w:rsid w:val="006410C3"/>
    <w:rsid w:val="0064117A"/>
    <w:rsid w:val="006414DE"/>
    <w:rsid w:val="00641649"/>
    <w:rsid w:val="00641B86"/>
    <w:rsid w:val="00642460"/>
    <w:rsid w:val="00642C96"/>
    <w:rsid w:val="00642F6B"/>
    <w:rsid w:val="0064308F"/>
    <w:rsid w:val="00643146"/>
    <w:rsid w:val="00643514"/>
    <w:rsid w:val="0064363E"/>
    <w:rsid w:val="00644A54"/>
    <w:rsid w:val="0064636B"/>
    <w:rsid w:val="006504CB"/>
    <w:rsid w:val="006505D8"/>
    <w:rsid w:val="00650CC4"/>
    <w:rsid w:val="006514DF"/>
    <w:rsid w:val="00652094"/>
    <w:rsid w:val="006525A6"/>
    <w:rsid w:val="00652C97"/>
    <w:rsid w:val="00652FB0"/>
    <w:rsid w:val="00654082"/>
    <w:rsid w:val="00654311"/>
    <w:rsid w:val="006556F1"/>
    <w:rsid w:val="00655F8A"/>
    <w:rsid w:val="006560E8"/>
    <w:rsid w:val="006603D7"/>
    <w:rsid w:val="00660D72"/>
    <w:rsid w:val="00660E79"/>
    <w:rsid w:val="00661052"/>
    <w:rsid w:val="0066176C"/>
    <w:rsid w:val="00662EF7"/>
    <w:rsid w:val="00662F99"/>
    <w:rsid w:val="0066542F"/>
    <w:rsid w:val="00665858"/>
    <w:rsid w:val="00665FD5"/>
    <w:rsid w:val="006662B2"/>
    <w:rsid w:val="00666380"/>
    <w:rsid w:val="006672DF"/>
    <w:rsid w:val="006678B5"/>
    <w:rsid w:val="00670618"/>
    <w:rsid w:val="00670C0F"/>
    <w:rsid w:val="006719A6"/>
    <w:rsid w:val="00671C19"/>
    <w:rsid w:val="0067263D"/>
    <w:rsid w:val="006728A3"/>
    <w:rsid w:val="00672D2A"/>
    <w:rsid w:val="00674198"/>
    <w:rsid w:val="00674479"/>
    <w:rsid w:val="00675FBC"/>
    <w:rsid w:val="00676619"/>
    <w:rsid w:val="00676B2B"/>
    <w:rsid w:val="00676B36"/>
    <w:rsid w:val="006816AC"/>
    <w:rsid w:val="00682E07"/>
    <w:rsid w:val="00683A22"/>
    <w:rsid w:val="006872D2"/>
    <w:rsid w:val="00687613"/>
    <w:rsid w:val="006909AA"/>
    <w:rsid w:val="00690EDE"/>
    <w:rsid w:val="00690F13"/>
    <w:rsid w:val="00691C95"/>
    <w:rsid w:val="00693F6E"/>
    <w:rsid w:val="006959E1"/>
    <w:rsid w:val="00696541"/>
    <w:rsid w:val="00696A84"/>
    <w:rsid w:val="00697C5C"/>
    <w:rsid w:val="006A1E7B"/>
    <w:rsid w:val="006A2509"/>
    <w:rsid w:val="006A298B"/>
    <w:rsid w:val="006A3046"/>
    <w:rsid w:val="006A4B1E"/>
    <w:rsid w:val="006A4FA3"/>
    <w:rsid w:val="006A5D9B"/>
    <w:rsid w:val="006A5EF1"/>
    <w:rsid w:val="006A6A5B"/>
    <w:rsid w:val="006A7EBD"/>
    <w:rsid w:val="006B0545"/>
    <w:rsid w:val="006B05FE"/>
    <w:rsid w:val="006B17D6"/>
    <w:rsid w:val="006B1A64"/>
    <w:rsid w:val="006B275A"/>
    <w:rsid w:val="006B3158"/>
    <w:rsid w:val="006B33FF"/>
    <w:rsid w:val="006B45EB"/>
    <w:rsid w:val="006B4E08"/>
    <w:rsid w:val="006B6908"/>
    <w:rsid w:val="006B72A2"/>
    <w:rsid w:val="006B765C"/>
    <w:rsid w:val="006B7DD2"/>
    <w:rsid w:val="006C039F"/>
    <w:rsid w:val="006C07B1"/>
    <w:rsid w:val="006C30B0"/>
    <w:rsid w:val="006C44E2"/>
    <w:rsid w:val="006C4D7B"/>
    <w:rsid w:val="006C62BC"/>
    <w:rsid w:val="006C6B2B"/>
    <w:rsid w:val="006C6DBD"/>
    <w:rsid w:val="006C7393"/>
    <w:rsid w:val="006C7D57"/>
    <w:rsid w:val="006D11C4"/>
    <w:rsid w:val="006D2112"/>
    <w:rsid w:val="006D3B5A"/>
    <w:rsid w:val="006D52F6"/>
    <w:rsid w:val="006D70CF"/>
    <w:rsid w:val="006D71C7"/>
    <w:rsid w:val="006D73E8"/>
    <w:rsid w:val="006D76E9"/>
    <w:rsid w:val="006E072F"/>
    <w:rsid w:val="006E2A9A"/>
    <w:rsid w:val="006E3055"/>
    <w:rsid w:val="006E3166"/>
    <w:rsid w:val="006E35F1"/>
    <w:rsid w:val="006E3935"/>
    <w:rsid w:val="006E3D8C"/>
    <w:rsid w:val="006E4C00"/>
    <w:rsid w:val="006E6078"/>
    <w:rsid w:val="006E66B1"/>
    <w:rsid w:val="006E6B65"/>
    <w:rsid w:val="006E77EB"/>
    <w:rsid w:val="006F0CDF"/>
    <w:rsid w:val="006F0DA9"/>
    <w:rsid w:val="006F0FD4"/>
    <w:rsid w:val="006F2B67"/>
    <w:rsid w:val="006F2E19"/>
    <w:rsid w:val="006F2FE0"/>
    <w:rsid w:val="006F2FFC"/>
    <w:rsid w:val="006F4A72"/>
    <w:rsid w:val="006F5DBD"/>
    <w:rsid w:val="006F5F21"/>
    <w:rsid w:val="006F6873"/>
    <w:rsid w:val="006F7C30"/>
    <w:rsid w:val="007009B4"/>
    <w:rsid w:val="00701506"/>
    <w:rsid w:val="0070175F"/>
    <w:rsid w:val="007019E9"/>
    <w:rsid w:val="00701E82"/>
    <w:rsid w:val="00701F62"/>
    <w:rsid w:val="00701FCA"/>
    <w:rsid w:val="00702558"/>
    <w:rsid w:val="00702B92"/>
    <w:rsid w:val="00702C2A"/>
    <w:rsid w:val="007036E7"/>
    <w:rsid w:val="00703B5A"/>
    <w:rsid w:val="00704E4C"/>
    <w:rsid w:val="007050E8"/>
    <w:rsid w:val="007052A6"/>
    <w:rsid w:val="0070551B"/>
    <w:rsid w:val="007063C3"/>
    <w:rsid w:val="00707C1B"/>
    <w:rsid w:val="00707D1A"/>
    <w:rsid w:val="007129EF"/>
    <w:rsid w:val="007130C3"/>
    <w:rsid w:val="007131BC"/>
    <w:rsid w:val="007133CB"/>
    <w:rsid w:val="00713702"/>
    <w:rsid w:val="007138B0"/>
    <w:rsid w:val="00714706"/>
    <w:rsid w:val="00714C3C"/>
    <w:rsid w:val="00714CBE"/>
    <w:rsid w:val="00717117"/>
    <w:rsid w:val="007206DC"/>
    <w:rsid w:val="00720D92"/>
    <w:rsid w:val="007228A9"/>
    <w:rsid w:val="007228CA"/>
    <w:rsid w:val="00723253"/>
    <w:rsid w:val="0072375B"/>
    <w:rsid w:val="007245C4"/>
    <w:rsid w:val="007250CE"/>
    <w:rsid w:val="007250F0"/>
    <w:rsid w:val="00725641"/>
    <w:rsid w:val="00725929"/>
    <w:rsid w:val="0072673D"/>
    <w:rsid w:val="007268EF"/>
    <w:rsid w:val="007278E9"/>
    <w:rsid w:val="007279E4"/>
    <w:rsid w:val="007303B5"/>
    <w:rsid w:val="007318AA"/>
    <w:rsid w:val="00731CBB"/>
    <w:rsid w:val="00731E7F"/>
    <w:rsid w:val="007321A3"/>
    <w:rsid w:val="007325E3"/>
    <w:rsid w:val="007325F3"/>
    <w:rsid w:val="00733622"/>
    <w:rsid w:val="00733E8A"/>
    <w:rsid w:val="00734022"/>
    <w:rsid w:val="0073499C"/>
    <w:rsid w:val="00735A8C"/>
    <w:rsid w:val="00736974"/>
    <w:rsid w:val="00736990"/>
    <w:rsid w:val="00736C46"/>
    <w:rsid w:val="00740230"/>
    <w:rsid w:val="00740A14"/>
    <w:rsid w:val="00740D26"/>
    <w:rsid w:val="00741809"/>
    <w:rsid w:val="00742784"/>
    <w:rsid w:val="00744529"/>
    <w:rsid w:val="00744B1E"/>
    <w:rsid w:val="00745091"/>
    <w:rsid w:val="007462A1"/>
    <w:rsid w:val="00747DCC"/>
    <w:rsid w:val="00750D75"/>
    <w:rsid w:val="00753CBB"/>
    <w:rsid w:val="00755278"/>
    <w:rsid w:val="00756FFA"/>
    <w:rsid w:val="00757EFF"/>
    <w:rsid w:val="00757F66"/>
    <w:rsid w:val="00760735"/>
    <w:rsid w:val="00761460"/>
    <w:rsid w:val="00762D04"/>
    <w:rsid w:val="00762F57"/>
    <w:rsid w:val="00763ECC"/>
    <w:rsid w:val="0076474C"/>
    <w:rsid w:val="00765066"/>
    <w:rsid w:val="00765D62"/>
    <w:rsid w:val="007665CB"/>
    <w:rsid w:val="007665D2"/>
    <w:rsid w:val="0076665C"/>
    <w:rsid w:val="00766B61"/>
    <w:rsid w:val="00766E80"/>
    <w:rsid w:val="00771057"/>
    <w:rsid w:val="0077200D"/>
    <w:rsid w:val="00772259"/>
    <w:rsid w:val="007723A0"/>
    <w:rsid w:val="00773187"/>
    <w:rsid w:val="00773B00"/>
    <w:rsid w:val="00774244"/>
    <w:rsid w:val="0077483B"/>
    <w:rsid w:val="00775572"/>
    <w:rsid w:val="00776043"/>
    <w:rsid w:val="00776E2D"/>
    <w:rsid w:val="00776F3C"/>
    <w:rsid w:val="007819DD"/>
    <w:rsid w:val="007820F2"/>
    <w:rsid w:val="007825C1"/>
    <w:rsid w:val="007828AF"/>
    <w:rsid w:val="00782E3A"/>
    <w:rsid w:val="0078331B"/>
    <w:rsid w:val="007841CB"/>
    <w:rsid w:val="00784A19"/>
    <w:rsid w:val="00784F20"/>
    <w:rsid w:val="00785347"/>
    <w:rsid w:val="00785F69"/>
    <w:rsid w:val="007866D4"/>
    <w:rsid w:val="00786EBA"/>
    <w:rsid w:val="0078714F"/>
    <w:rsid w:val="00787ADB"/>
    <w:rsid w:val="0079000E"/>
    <w:rsid w:val="00791095"/>
    <w:rsid w:val="00793577"/>
    <w:rsid w:val="0079381C"/>
    <w:rsid w:val="00793D32"/>
    <w:rsid w:val="007940BB"/>
    <w:rsid w:val="0079515C"/>
    <w:rsid w:val="007956A8"/>
    <w:rsid w:val="00797B1D"/>
    <w:rsid w:val="007A0EED"/>
    <w:rsid w:val="007A1950"/>
    <w:rsid w:val="007A1EC6"/>
    <w:rsid w:val="007A27F6"/>
    <w:rsid w:val="007A3227"/>
    <w:rsid w:val="007A40E1"/>
    <w:rsid w:val="007A453E"/>
    <w:rsid w:val="007A4AE5"/>
    <w:rsid w:val="007A4F8E"/>
    <w:rsid w:val="007A5AF7"/>
    <w:rsid w:val="007A67D6"/>
    <w:rsid w:val="007A6ACF"/>
    <w:rsid w:val="007A6D9F"/>
    <w:rsid w:val="007A7F46"/>
    <w:rsid w:val="007B0785"/>
    <w:rsid w:val="007B0E7D"/>
    <w:rsid w:val="007B1676"/>
    <w:rsid w:val="007B1E7F"/>
    <w:rsid w:val="007B2799"/>
    <w:rsid w:val="007B343A"/>
    <w:rsid w:val="007B3774"/>
    <w:rsid w:val="007B3B5A"/>
    <w:rsid w:val="007B58BA"/>
    <w:rsid w:val="007B5931"/>
    <w:rsid w:val="007B71A7"/>
    <w:rsid w:val="007B7401"/>
    <w:rsid w:val="007B7822"/>
    <w:rsid w:val="007B7A5B"/>
    <w:rsid w:val="007B7BD5"/>
    <w:rsid w:val="007C01E3"/>
    <w:rsid w:val="007C0891"/>
    <w:rsid w:val="007C2691"/>
    <w:rsid w:val="007C2D81"/>
    <w:rsid w:val="007C3397"/>
    <w:rsid w:val="007C3B07"/>
    <w:rsid w:val="007C3E6D"/>
    <w:rsid w:val="007C48ED"/>
    <w:rsid w:val="007C4B29"/>
    <w:rsid w:val="007C4F61"/>
    <w:rsid w:val="007C5A22"/>
    <w:rsid w:val="007C5CB0"/>
    <w:rsid w:val="007C6156"/>
    <w:rsid w:val="007C71D2"/>
    <w:rsid w:val="007C7206"/>
    <w:rsid w:val="007C790E"/>
    <w:rsid w:val="007D033D"/>
    <w:rsid w:val="007D0879"/>
    <w:rsid w:val="007D0ED3"/>
    <w:rsid w:val="007D1E5C"/>
    <w:rsid w:val="007D22D6"/>
    <w:rsid w:val="007D25A8"/>
    <w:rsid w:val="007D37BF"/>
    <w:rsid w:val="007D38E0"/>
    <w:rsid w:val="007D3970"/>
    <w:rsid w:val="007D4121"/>
    <w:rsid w:val="007D4AB2"/>
    <w:rsid w:val="007D4B60"/>
    <w:rsid w:val="007D5442"/>
    <w:rsid w:val="007D63C9"/>
    <w:rsid w:val="007D6B44"/>
    <w:rsid w:val="007D6CFC"/>
    <w:rsid w:val="007D76FB"/>
    <w:rsid w:val="007E0853"/>
    <w:rsid w:val="007E21C8"/>
    <w:rsid w:val="007E21FB"/>
    <w:rsid w:val="007E263A"/>
    <w:rsid w:val="007E34C0"/>
    <w:rsid w:val="007E3FDB"/>
    <w:rsid w:val="007E414F"/>
    <w:rsid w:val="007E4AC0"/>
    <w:rsid w:val="007E4CEE"/>
    <w:rsid w:val="007E50B7"/>
    <w:rsid w:val="007E6C98"/>
    <w:rsid w:val="007E7184"/>
    <w:rsid w:val="007E7494"/>
    <w:rsid w:val="007F408B"/>
    <w:rsid w:val="007F41D1"/>
    <w:rsid w:val="007F5022"/>
    <w:rsid w:val="007F691B"/>
    <w:rsid w:val="007F6A4F"/>
    <w:rsid w:val="007F6A96"/>
    <w:rsid w:val="007F6C1D"/>
    <w:rsid w:val="007F77C4"/>
    <w:rsid w:val="007F7D99"/>
    <w:rsid w:val="008000DF"/>
    <w:rsid w:val="00800128"/>
    <w:rsid w:val="008007BB"/>
    <w:rsid w:val="00801217"/>
    <w:rsid w:val="00802780"/>
    <w:rsid w:val="00802913"/>
    <w:rsid w:val="00802A59"/>
    <w:rsid w:val="008030DA"/>
    <w:rsid w:val="008031FE"/>
    <w:rsid w:val="008033F9"/>
    <w:rsid w:val="0080353C"/>
    <w:rsid w:val="008038E3"/>
    <w:rsid w:val="00803DAB"/>
    <w:rsid w:val="00804C02"/>
    <w:rsid w:val="00804D17"/>
    <w:rsid w:val="00805037"/>
    <w:rsid w:val="00805162"/>
    <w:rsid w:val="00806CCD"/>
    <w:rsid w:val="0080790D"/>
    <w:rsid w:val="0081092D"/>
    <w:rsid w:val="00810B82"/>
    <w:rsid w:val="00811AAF"/>
    <w:rsid w:val="00811B82"/>
    <w:rsid w:val="00812396"/>
    <w:rsid w:val="0081251A"/>
    <w:rsid w:val="008128C9"/>
    <w:rsid w:val="00812EEC"/>
    <w:rsid w:val="0081333B"/>
    <w:rsid w:val="0081352A"/>
    <w:rsid w:val="0081464E"/>
    <w:rsid w:val="00816711"/>
    <w:rsid w:val="00816B55"/>
    <w:rsid w:val="00816FD5"/>
    <w:rsid w:val="008172E2"/>
    <w:rsid w:val="00817413"/>
    <w:rsid w:val="0082012E"/>
    <w:rsid w:val="00820345"/>
    <w:rsid w:val="00820895"/>
    <w:rsid w:val="00820940"/>
    <w:rsid w:val="00820F94"/>
    <w:rsid w:val="008211A9"/>
    <w:rsid w:val="008214A4"/>
    <w:rsid w:val="00822C1C"/>
    <w:rsid w:val="0082333F"/>
    <w:rsid w:val="0082517F"/>
    <w:rsid w:val="008256BC"/>
    <w:rsid w:val="0082634D"/>
    <w:rsid w:val="0082653B"/>
    <w:rsid w:val="00827299"/>
    <w:rsid w:val="00827391"/>
    <w:rsid w:val="00827B98"/>
    <w:rsid w:val="00831F31"/>
    <w:rsid w:val="00832342"/>
    <w:rsid w:val="00832DC8"/>
    <w:rsid w:val="008338E9"/>
    <w:rsid w:val="00833F7F"/>
    <w:rsid w:val="008340D7"/>
    <w:rsid w:val="00834423"/>
    <w:rsid w:val="00834EDD"/>
    <w:rsid w:val="00835D5E"/>
    <w:rsid w:val="00836356"/>
    <w:rsid w:val="00836F78"/>
    <w:rsid w:val="00837534"/>
    <w:rsid w:val="00837562"/>
    <w:rsid w:val="00837801"/>
    <w:rsid w:val="008378CB"/>
    <w:rsid w:val="008405BF"/>
    <w:rsid w:val="008408C2"/>
    <w:rsid w:val="00843BD0"/>
    <w:rsid w:val="00843CBB"/>
    <w:rsid w:val="008448E9"/>
    <w:rsid w:val="00845422"/>
    <w:rsid w:val="008459F1"/>
    <w:rsid w:val="00845F6A"/>
    <w:rsid w:val="008469DF"/>
    <w:rsid w:val="00846B4B"/>
    <w:rsid w:val="00847037"/>
    <w:rsid w:val="00847AC0"/>
    <w:rsid w:val="0085085D"/>
    <w:rsid w:val="00850985"/>
    <w:rsid w:val="008512DF"/>
    <w:rsid w:val="008515DE"/>
    <w:rsid w:val="00851E22"/>
    <w:rsid w:val="00851E6E"/>
    <w:rsid w:val="00853451"/>
    <w:rsid w:val="00853669"/>
    <w:rsid w:val="008540B5"/>
    <w:rsid w:val="008556CB"/>
    <w:rsid w:val="008558D7"/>
    <w:rsid w:val="00855BCA"/>
    <w:rsid w:val="00855F99"/>
    <w:rsid w:val="00861054"/>
    <w:rsid w:val="008615F0"/>
    <w:rsid w:val="0086170B"/>
    <w:rsid w:val="00861BF6"/>
    <w:rsid w:val="00862686"/>
    <w:rsid w:val="008656DB"/>
    <w:rsid w:val="00867475"/>
    <w:rsid w:val="008678F8"/>
    <w:rsid w:val="00867937"/>
    <w:rsid w:val="00870E82"/>
    <w:rsid w:val="00871027"/>
    <w:rsid w:val="00871326"/>
    <w:rsid w:val="008720C9"/>
    <w:rsid w:val="00872199"/>
    <w:rsid w:val="00872C65"/>
    <w:rsid w:val="0087313E"/>
    <w:rsid w:val="00873CFC"/>
    <w:rsid w:val="008743B0"/>
    <w:rsid w:val="00874B65"/>
    <w:rsid w:val="00874FEE"/>
    <w:rsid w:val="00875B19"/>
    <w:rsid w:val="0087633C"/>
    <w:rsid w:val="00877EE6"/>
    <w:rsid w:val="00877F09"/>
    <w:rsid w:val="00880321"/>
    <w:rsid w:val="00880CDC"/>
    <w:rsid w:val="008825C7"/>
    <w:rsid w:val="00882BF7"/>
    <w:rsid w:val="008831AC"/>
    <w:rsid w:val="008831D2"/>
    <w:rsid w:val="00883403"/>
    <w:rsid w:val="00883AB1"/>
    <w:rsid w:val="0088439D"/>
    <w:rsid w:val="00884BF2"/>
    <w:rsid w:val="008851C0"/>
    <w:rsid w:val="0088564C"/>
    <w:rsid w:val="008857AF"/>
    <w:rsid w:val="00886174"/>
    <w:rsid w:val="00887A27"/>
    <w:rsid w:val="00890466"/>
    <w:rsid w:val="00890C89"/>
    <w:rsid w:val="008934F8"/>
    <w:rsid w:val="00893B13"/>
    <w:rsid w:val="008952E2"/>
    <w:rsid w:val="00895DFD"/>
    <w:rsid w:val="00895E7E"/>
    <w:rsid w:val="008962CA"/>
    <w:rsid w:val="008968C5"/>
    <w:rsid w:val="00897D37"/>
    <w:rsid w:val="008A168F"/>
    <w:rsid w:val="008A16BC"/>
    <w:rsid w:val="008A1C5F"/>
    <w:rsid w:val="008A1C99"/>
    <w:rsid w:val="008A2313"/>
    <w:rsid w:val="008A3476"/>
    <w:rsid w:val="008A4107"/>
    <w:rsid w:val="008A4418"/>
    <w:rsid w:val="008A4698"/>
    <w:rsid w:val="008A4C76"/>
    <w:rsid w:val="008A5461"/>
    <w:rsid w:val="008A5D7B"/>
    <w:rsid w:val="008A66E6"/>
    <w:rsid w:val="008A7722"/>
    <w:rsid w:val="008A7865"/>
    <w:rsid w:val="008A7AF5"/>
    <w:rsid w:val="008B176E"/>
    <w:rsid w:val="008B1D07"/>
    <w:rsid w:val="008B3397"/>
    <w:rsid w:val="008B630F"/>
    <w:rsid w:val="008C0538"/>
    <w:rsid w:val="008C0846"/>
    <w:rsid w:val="008C0E0B"/>
    <w:rsid w:val="008C1019"/>
    <w:rsid w:val="008C1E75"/>
    <w:rsid w:val="008C20BC"/>
    <w:rsid w:val="008C2845"/>
    <w:rsid w:val="008C2DAA"/>
    <w:rsid w:val="008C3005"/>
    <w:rsid w:val="008C32C6"/>
    <w:rsid w:val="008C4FE5"/>
    <w:rsid w:val="008C55A4"/>
    <w:rsid w:val="008C5C39"/>
    <w:rsid w:val="008C7799"/>
    <w:rsid w:val="008D0137"/>
    <w:rsid w:val="008D1358"/>
    <w:rsid w:val="008D15D5"/>
    <w:rsid w:val="008D2687"/>
    <w:rsid w:val="008D280B"/>
    <w:rsid w:val="008D342C"/>
    <w:rsid w:val="008D4762"/>
    <w:rsid w:val="008D55F2"/>
    <w:rsid w:val="008D5BE6"/>
    <w:rsid w:val="008D6707"/>
    <w:rsid w:val="008D7A4E"/>
    <w:rsid w:val="008E0A4F"/>
    <w:rsid w:val="008E10BC"/>
    <w:rsid w:val="008E239A"/>
    <w:rsid w:val="008E2614"/>
    <w:rsid w:val="008E2851"/>
    <w:rsid w:val="008E32E5"/>
    <w:rsid w:val="008E37A6"/>
    <w:rsid w:val="008E5112"/>
    <w:rsid w:val="008E5388"/>
    <w:rsid w:val="008E6543"/>
    <w:rsid w:val="008E7122"/>
    <w:rsid w:val="008E7899"/>
    <w:rsid w:val="008E7D9E"/>
    <w:rsid w:val="008F04A6"/>
    <w:rsid w:val="008F1A34"/>
    <w:rsid w:val="008F2678"/>
    <w:rsid w:val="008F3386"/>
    <w:rsid w:val="008F34A8"/>
    <w:rsid w:val="008F3686"/>
    <w:rsid w:val="008F38F2"/>
    <w:rsid w:val="008F41CB"/>
    <w:rsid w:val="008F458F"/>
    <w:rsid w:val="008F65AA"/>
    <w:rsid w:val="008F6B7C"/>
    <w:rsid w:val="008F7278"/>
    <w:rsid w:val="008F770B"/>
    <w:rsid w:val="009000A4"/>
    <w:rsid w:val="009000F6"/>
    <w:rsid w:val="00900497"/>
    <w:rsid w:val="00901195"/>
    <w:rsid w:val="00901777"/>
    <w:rsid w:val="00901B1D"/>
    <w:rsid w:val="00902074"/>
    <w:rsid w:val="0090309A"/>
    <w:rsid w:val="00903ACE"/>
    <w:rsid w:val="00905C26"/>
    <w:rsid w:val="00905C3D"/>
    <w:rsid w:val="00906546"/>
    <w:rsid w:val="0090675F"/>
    <w:rsid w:val="0090697F"/>
    <w:rsid w:val="00906AFC"/>
    <w:rsid w:val="00906E00"/>
    <w:rsid w:val="00907159"/>
    <w:rsid w:val="00907690"/>
    <w:rsid w:val="0091033A"/>
    <w:rsid w:val="009106C7"/>
    <w:rsid w:val="00910E56"/>
    <w:rsid w:val="00911578"/>
    <w:rsid w:val="00911AD9"/>
    <w:rsid w:val="00911E06"/>
    <w:rsid w:val="009123D2"/>
    <w:rsid w:val="00912A14"/>
    <w:rsid w:val="009133DF"/>
    <w:rsid w:val="00914132"/>
    <w:rsid w:val="009152DA"/>
    <w:rsid w:val="00916621"/>
    <w:rsid w:val="0091777E"/>
    <w:rsid w:val="00917968"/>
    <w:rsid w:val="00917B65"/>
    <w:rsid w:val="00917BA4"/>
    <w:rsid w:val="00917F12"/>
    <w:rsid w:val="0092123D"/>
    <w:rsid w:val="00921869"/>
    <w:rsid w:val="0092235C"/>
    <w:rsid w:val="009234DC"/>
    <w:rsid w:val="00924B47"/>
    <w:rsid w:val="00924D2A"/>
    <w:rsid w:val="009252DC"/>
    <w:rsid w:val="009270A4"/>
    <w:rsid w:val="00927C88"/>
    <w:rsid w:val="009306DA"/>
    <w:rsid w:val="00930D2F"/>
    <w:rsid w:val="009313D0"/>
    <w:rsid w:val="0093227E"/>
    <w:rsid w:val="009325F0"/>
    <w:rsid w:val="0093415F"/>
    <w:rsid w:val="0093463A"/>
    <w:rsid w:val="00935C76"/>
    <w:rsid w:val="00936420"/>
    <w:rsid w:val="0093647C"/>
    <w:rsid w:val="00936A4F"/>
    <w:rsid w:val="00937B77"/>
    <w:rsid w:val="00937CFA"/>
    <w:rsid w:val="00937E46"/>
    <w:rsid w:val="00937F1B"/>
    <w:rsid w:val="009425DE"/>
    <w:rsid w:val="00942DE8"/>
    <w:rsid w:val="00945A7C"/>
    <w:rsid w:val="00945B10"/>
    <w:rsid w:val="009463CB"/>
    <w:rsid w:val="0094650D"/>
    <w:rsid w:val="00946F3E"/>
    <w:rsid w:val="009471C6"/>
    <w:rsid w:val="00951236"/>
    <w:rsid w:val="00951C9A"/>
    <w:rsid w:val="0095220B"/>
    <w:rsid w:val="00954C80"/>
    <w:rsid w:val="00955CE1"/>
    <w:rsid w:val="00956957"/>
    <w:rsid w:val="00957D48"/>
    <w:rsid w:val="00957DD6"/>
    <w:rsid w:val="009616C0"/>
    <w:rsid w:val="00961E4E"/>
    <w:rsid w:val="009622E8"/>
    <w:rsid w:val="009627B4"/>
    <w:rsid w:val="0096452C"/>
    <w:rsid w:val="00964A87"/>
    <w:rsid w:val="00964CAF"/>
    <w:rsid w:val="009656E8"/>
    <w:rsid w:val="00965C3C"/>
    <w:rsid w:val="00970BD7"/>
    <w:rsid w:val="00970E9E"/>
    <w:rsid w:val="009716E7"/>
    <w:rsid w:val="00971735"/>
    <w:rsid w:val="00971E2D"/>
    <w:rsid w:val="00972E73"/>
    <w:rsid w:val="00972EA2"/>
    <w:rsid w:val="00974DE3"/>
    <w:rsid w:val="00975F24"/>
    <w:rsid w:val="009766C8"/>
    <w:rsid w:val="00976A8E"/>
    <w:rsid w:val="00980E91"/>
    <w:rsid w:val="00981BE0"/>
    <w:rsid w:val="00982479"/>
    <w:rsid w:val="009836B8"/>
    <w:rsid w:val="0098458C"/>
    <w:rsid w:val="00984E4B"/>
    <w:rsid w:val="00986F13"/>
    <w:rsid w:val="00987BD8"/>
    <w:rsid w:val="00987D2D"/>
    <w:rsid w:val="0099372B"/>
    <w:rsid w:val="00993A92"/>
    <w:rsid w:val="00993B30"/>
    <w:rsid w:val="00993B63"/>
    <w:rsid w:val="009945C9"/>
    <w:rsid w:val="009952D0"/>
    <w:rsid w:val="00995829"/>
    <w:rsid w:val="009958E2"/>
    <w:rsid w:val="00996CB3"/>
    <w:rsid w:val="0099702E"/>
    <w:rsid w:val="009A11CF"/>
    <w:rsid w:val="009A2EB4"/>
    <w:rsid w:val="009A30AF"/>
    <w:rsid w:val="009A3705"/>
    <w:rsid w:val="009A4EBD"/>
    <w:rsid w:val="009A5496"/>
    <w:rsid w:val="009A557B"/>
    <w:rsid w:val="009A60A2"/>
    <w:rsid w:val="009A61D1"/>
    <w:rsid w:val="009A6C31"/>
    <w:rsid w:val="009A7C2B"/>
    <w:rsid w:val="009B02C6"/>
    <w:rsid w:val="009B1E66"/>
    <w:rsid w:val="009B241C"/>
    <w:rsid w:val="009B2ADA"/>
    <w:rsid w:val="009B2ED6"/>
    <w:rsid w:val="009B3971"/>
    <w:rsid w:val="009B3A33"/>
    <w:rsid w:val="009B460A"/>
    <w:rsid w:val="009B5EBB"/>
    <w:rsid w:val="009B5FB3"/>
    <w:rsid w:val="009B614E"/>
    <w:rsid w:val="009B6608"/>
    <w:rsid w:val="009B702B"/>
    <w:rsid w:val="009C08E7"/>
    <w:rsid w:val="009C10D5"/>
    <w:rsid w:val="009C1219"/>
    <w:rsid w:val="009C2287"/>
    <w:rsid w:val="009C2288"/>
    <w:rsid w:val="009C2D26"/>
    <w:rsid w:val="009C2D67"/>
    <w:rsid w:val="009C2DD2"/>
    <w:rsid w:val="009C30C5"/>
    <w:rsid w:val="009C499F"/>
    <w:rsid w:val="009C4BAE"/>
    <w:rsid w:val="009C5ADC"/>
    <w:rsid w:val="009C6663"/>
    <w:rsid w:val="009C71E0"/>
    <w:rsid w:val="009D08C5"/>
    <w:rsid w:val="009D157E"/>
    <w:rsid w:val="009D2C57"/>
    <w:rsid w:val="009D2CF5"/>
    <w:rsid w:val="009D3579"/>
    <w:rsid w:val="009D367F"/>
    <w:rsid w:val="009D453C"/>
    <w:rsid w:val="009D643D"/>
    <w:rsid w:val="009D69FF"/>
    <w:rsid w:val="009D787A"/>
    <w:rsid w:val="009D7B78"/>
    <w:rsid w:val="009E016D"/>
    <w:rsid w:val="009E04AC"/>
    <w:rsid w:val="009E0C62"/>
    <w:rsid w:val="009E138E"/>
    <w:rsid w:val="009E1574"/>
    <w:rsid w:val="009E3614"/>
    <w:rsid w:val="009E3647"/>
    <w:rsid w:val="009E385B"/>
    <w:rsid w:val="009E3D3F"/>
    <w:rsid w:val="009E3FAF"/>
    <w:rsid w:val="009E4D6A"/>
    <w:rsid w:val="009E5081"/>
    <w:rsid w:val="009E61FD"/>
    <w:rsid w:val="009E6309"/>
    <w:rsid w:val="009E66FD"/>
    <w:rsid w:val="009E686E"/>
    <w:rsid w:val="009E7D6A"/>
    <w:rsid w:val="009F0EEF"/>
    <w:rsid w:val="009F1524"/>
    <w:rsid w:val="009F20BA"/>
    <w:rsid w:val="009F25CB"/>
    <w:rsid w:val="009F4A86"/>
    <w:rsid w:val="009F537D"/>
    <w:rsid w:val="009F56EC"/>
    <w:rsid w:val="009F5736"/>
    <w:rsid w:val="009F5950"/>
    <w:rsid w:val="009F6177"/>
    <w:rsid w:val="009F69FE"/>
    <w:rsid w:val="009F7023"/>
    <w:rsid w:val="00A00AA1"/>
    <w:rsid w:val="00A00C5C"/>
    <w:rsid w:val="00A0180C"/>
    <w:rsid w:val="00A03CF8"/>
    <w:rsid w:val="00A04384"/>
    <w:rsid w:val="00A04F72"/>
    <w:rsid w:val="00A05900"/>
    <w:rsid w:val="00A05E35"/>
    <w:rsid w:val="00A05F86"/>
    <w:rsid w:val="00A06148"/>
    <w:rsid w:val="00A06323"/>
    <w:rsid w:val="00A0639D"/>
    <w:rsid w:val="00A064DE"/>
    <w:rsid w:val="00A0651F"/>
    <w:rsid w:val="00A07491"/>
    <w:rsid w:val="00A078F5"/>
    <w:rsid w:val="00A07F24"/>
    <w:rsid w:val="00A07F3C"/>
    <w:rsid w:val="00A10B20"/>
    <w:rsid w:val="00A11187"/>
    <w:rsid w:val="00A115D1"/>
    <w:rsid w:val="00A12251"/>
    <w:rsid w:val="00A127C9"/>
    <w:rsid w:val="00A12F98"/>
    <w:rsid w:val="00A13E2B"/>
    <w:rsid w:val="00A13EAC"/>
    <w:rsid w:val="00A140EA"/>
    <w:rsid w:val="00A15C13"/>
    <w:rsid w:val="00A15DE9"/>
    <w:rsid w:val="00A16464"/>
    <w:rsid w:val="00A177E3"/>
    <w:rsid w:val="00A17BF5"/>
    <w:rsid w:val="00A2018E"/>
    <w:rsid w:val="00A20516"/>
    <w:rsid w:val="00A21333"/>
    <w:rsid w:val="00A223F0"/>
    <w:rsid w:val="00A2291C"/>
    <w:rsid w:val="00A2302E"/>
    <w:rsid w:val="00A230B7"/>
    <w:rsid w:val="00A2322B"/>
    <w:rsid w:val="00A23D6C"/>
    <w:rsid w:val="00A246EC"/>
    <w:rsid w:val="00A24763"/>
    <w:rsid w:val="00A24F13"/>
    <w:rsid w:val="00A2581E"/>
    <w:rsid w:val="00A2722F"/>
    <w:rsid w:val="00A27C91"/>
    <w:rsid w:val="00A301CB"/>
    <w:rsid w:val="00A3057B"/>
    <w:rsid w:val="00A309D5"/>
    <w:rsid w:val="00A31274"/>
    <w:rsid w:val="00A3127E"/>
    <w:rsid w:val="00A312B8"/>
    <w:rsid w:val="00A332EB"/>
    <w:rsid w:val="00A336F2"/>
    <w:rsid w:val="00A339A0"/>
    <w:rsid w:val="00A33ACF"/>
    <w:rsid w:val="00A343FC"/>
    <w:rsid w:val="00A34668"/>
    <w:rsid w:val="00A3504A"/>
    <w:rsid w:val="00A351ED"/>
    <w:rsid w:val="00A36B7F"/>
    <w:rsid w:val="00A376E9"/>
    <w:rsid w:val="00A41FE0"/>
    <w:rsid w:val="00A420A9"/>
    <w:rsid w:val="00A429B3"/>
    <w:rsid w:val="00A43F4E"/>
    <w:rsid w:val="00A440C3"/>
    <w:rsid w:val="00A44562"/>
    <w:rsid w:val="00A449AF"/>
    <w:rsid w:val="00A457AB"/>
    <w:rsid w:val="00A4580A"/>
    <w:rsid w:val="00A45BDB"/>
    <w:rsid w:val="00A46CEE"/>
    <w:rsid w:val="00A47398"/>
    <w:rsid w:val="00A479AA"/>
    <w:rsid w:val="00A5070E"/>
    <w:rsid w:val="00A52264"/>
    <w:rsid w:val="00A56874"/>
    <w:rsid w:val="00A5741F"/>
    <w:rsid w:val="00A57F19"/>
    <w:rsid w:val="00A60533"/>
    <w:rsid w:val="00A605FC"/>
    <w:rsid w:val="00A60952"/>
    <w:rsid w:val="00A61325"/>
    <w:rsid w:val="00A6183A"/>
    <w:rsid w:val="00A64510"/>
    <w:rsid w:val="00A64BCF"/>
    <w:rsid w:val="00A6502D"/>
    <w:rsid w:val="00A669E1"/>
    <w:rsid w:val="00A70565"/>
    <w:rsid w:val="00A71382"/>
    <w:rsid w:val="00A71685"/>
    <w:rsid w:val="00A72DF3"/>
    <w:rsid w:val="00A7305E"/>
    <w:rsid w:val="00A749DD"/>
    <w:rsid w:val="00A74B43"/>
    <w:rsid w:val="00A74DAD"/>
    <w:rsid w:val="00A7546B"/>
    <w:rsid w:val="00A76807"/>
    <w:rsid w:val="00A80863"/>
    <w:rsid w:val="00A821F9"/>
    <w:rsid w:val="00A82469"/>
    <w:rsid w:val="00A84B8C"/>
    <w:rsid w:val="00A867C4"/>
    <w:rsid w:val="00A90543"/>
    <w:rsid w:val="00A9093D"/>
    <w:rsid w:val="00A9188A"/>
    <w:rsid w:val="00A92216"/>
    <w:rsid w:val="00A92A7E"/>
    <w:rsid w:val="00A93068"/>
    <w:rsid w:val="00A93876"/>
    <w:rsid w:val="00A941BC"/>
    <w:rsid w:val="00A94406"/>
    <w:rsid w:val="00A94444"/>
    <w:rsid w:val="00A944BC"/>
    <w:rsid w:val="00A94DBD"/>
    <w:rsid w:val="00A956AD"/>
    <w:rsid w:val="00A9586C"/>
    <w:rsid w:val="00A960EB"/>
    <w:rsid w:val="00A9656D"/>
    <w:rsid w:val="00A967A7"/>
    <w:rsid w:val="00A97424"/>
    <w:rsid w:val="00A975DB"/>
    <w:rsid w:val="00AA030B"/>
    <w:rsid w:val="00AA0884"/>
    <w:rsid w:val="00AA1113"/>
    <w:rsid w:val="00AA1965"/>
    <w:rsid w:val="00AA1EBB"/>
    <w:rsid w:val="00AA2460"/>
    <w:rsid w:val="00AA257C"/>
    <w:rsid w:val="00AA29E2"/>
    <w:rsid w:val="00AA2B3D"/>
    <w:rsid w:val="00AA3AE1"/>
    <w:rsid w:val="00AA3D96"/>
    <w:rsid w:val="00AA4403"/>
    <w:rsid w:val="00AA5680"/>
    <w:rsid w:val="00AA5A52"/>
    <w:rsid w:val="00AA678C"/>
    <w:rsid w:val="00AA68E8"/>
    <w:rsid w:val="00AA7186"/>
    <w:rsid w:val="00AA74B9"/>
    <w:rsid w:val="00AA7C62"/>
    <w:rsid w:val="00AB00A3"/>
    <w:rsid w:val="00AB08ED"/>
    <w:rsid w:val="00AB13FA"/>
    <w:rsid w:val="00AB2E2F"/>
    <w:rsid w:val="00AB4B09"/>
    <w:rsid w:val="00AB528A"/>
    <w:rsid w:val="00AB5B8D"/>
    <w:rsid w:val="00AB64D3"/>
    <w:rsid w:val="00AB684B"/>
    <w:rsid w:val="00AB68C7"/>
    <w:rsid w:val="00AB6963"/>
    <w:rsid w:val="00AB69A4"/>
    <w:rsid w:val="00AB6A14"/>
    <w:rsid w:val="00AB6D74"/>
    <w:rsid w:val="00AC0DA0"/>
    <w:rsid w:val="00AC10C6"/>
    <w:rsid w:val="00AC1133"/>
    <w:rsid w:val="00AC21F0"/>
    <w:rsid w:val="00AC22E4"/>
    <w:rsid w:val="00AC2D7A"/>
    <w:rsid w:val="00AC30D1"/>
    <w:rsid w:val="00AC30DE"/>
    <w:rsid w:val="00AC3327"/>
    <w:rsid w:val="00AC36B5"/>
    <w:rsid w:val="00AC3844"/>
    <w:rsid w:val="00AC5F9D"/>
    <w:rsid w:val="00AC6654"/>
    <w:rsid w:val="00AC6807"/>
    <w:rsid w:val="00AC6AFA"/>
    <w:rsid w:val="00AC7FDA"/>
    <w:rsid w:val="00AD0585"/>
    <w:rsid w:val="00AD097F"/>
    <w:rsid w:val="00AD268E"/>
    <w:rsid w:val="00AD343A"/>
    <w:rsid w:val="00AD3CF3"/>
    <w:rsid w:val="00AD3F11"/>
    <w:rsid w:val="00AD4DB5"/>
    <w:rsid w:val="00AD5040"/>
    <w:rsid w:val="00AD5176"/>
    <w:rsid w:val="00AD5348"/>
    <w:rsid w:val="00AD5A37"/>
    <w:rsid w:val="00AD5AC7"/>
    <w:rsid w:val="00AD687C"/>
    <w:rsid w:val="00AE0A04"/>
    <w:rsid w:val="00AE0BF8"/>
    <w:rsid w:val="00AE1384"/>
    <w:rsid w:val="00AE17D2"/>
    <w:rsid w:val="00AE29C0"/>
    <w:rsid w:val="00AE315E"/>
    <w:rsid w:val="00AE345C"/>
    <w:rsid w:val="00AE4702"/>
    <w:rsid w:val="00AE5271"/>
    <w:rsid w:val="00AE558B"/>
    <w:rsid w:val="00AE5731"/>
    <w:rsid w:val="00AE76A0"/>
    <w:rsid w:val="00AE76C7"/>
    <w:rsid w:val="00AE7798"/>
    <w:rsid w:val="00AF0AC7"/>
    <w:rsid w:val="00AF103B"/>
    <w:rsid w:val="00AF1906"/>
    <w:rsid w:val="00AF1B29"/>
    <w:rsid w:val="00AF230D"/>
    <w:rsid w:val="00AF249C"/>
    <w:rsid w:val="00AF360F"/>
    <w:rsid w:val="00AF3B15"/>
    <w:rsid w:val="00AF462B"/>
    <w:rsid w:val="00AF5142"/>
    <w:rsid w:val="00AF5282"/>
    <w:rsid w:val="00AF5796"/>
    <w:rsid w:val="00AF5BCA"/>
    <w:rsid w:val="00AF7C11"/>
    <w:rsid w:val="00B00899"/>
    <w:rsid w:val="00B00D77"/>
    <w:rsid w:val="00B01E0F"/>
    <w:rsid w:val="00B04B1D"/>
    <w:rsid w:val="00B0538D"/>
    <w:rsid w:val="00B0664E"/>
    <w:rsid w:val="00B06B6B"/>
    <w:rsid w:val="00B10C23"/>
    <w:rsid w:val="00B10C5E"/>
    <w:rsid w:val="00B10CF8"/>
    <w:rsid w:val="00B11855"/>
    <w:rsid w:val="00B11B68"/>
    <w:rsid w:val="00B11BF7"/>
    <w:rsid w:val="00B11FE6"/>
    <w:rsid w:val="00B12181"/>
    <w:rsid w:val="00B122A8"/>
    <w:rsid w:val="00B12674"/>
    <w:rsid w:val="00B14284"/>
    <w:rsid w:val="00B14DE1"/>
    <w:rsid w:val="00B1549F"/>
    <w:rsid w:val="00B15FA3"/>
    <w:rsid w:val="00B167C3"/>
    <w:rsid w:val="00B1724C"/>
    <w:rsid w:val="00B173EB"/>
    <w:rsid w:val="00B2117D"/>
    <w:rsid w:val="00B21D35"/>
    <w:rsid w:val="00B2297A"/>
    <w:rsid w:val="00B23ABB"/>
    <w:rsid w:val="00B248D1"/>
    <w:rsid w:val="00B26F90"/>
    <w:rsid w:val="00B26FA5"/>
    <w:rsid w:val="00B279D5"/>
    <w:rsid w:val="00B27AE9"/>
    <w:rsid w:val="00B27E2B"/>
    <w:rsid w:val="00B31453"/>
    <w:rsid w:val="00B324F7"/>
    <w:rsid w:val="00B327E8"/>
    <w:rsid w:val="00B33248"/>
    <w:rsid w:val="00B33976"/>
    <w:rsid w:val="00B33B98"/>
    <w:rsid w:val="00B34E78"/>
    <w:rsid w:val="00B35441"/>
    <w:rsid w:val="00B35452"/>
    <w:rsid w:val="00B3771F"/>
    <w:rsid w:val="00B408E6"/>
    <w:rsid w:val="00B40D15"/>
    <w:rsid w:val="00B42C32"/>
    <w:rsid w:val="00B42DFD"/>
    <w:rsid w:val="00B43683"/>
    <w:rsid w:val="00B43904"/>
    <w:rsid w:val="00B43A9F"/>
    <w:rsid w:val="00B445E0"/>
    <w:rsid w:val="00B44AD4"/>
    <w:rsid w:val="00B453E5"/>
    <w:rsid w:val="00B47329"/>
    <w:rsid w:val="00B47F33"/>
    <w:rsid w:val="00B5105C"/>
    <w:rsid w:val="00B52F0C"/>
    <w:rsid w:val="00B53F80"/>
    <w:rsid w:val="00B5421E"/>
    <w:rsid w:val="00B56773"/>
    <w:rsid w:val="00B57D63"/>
    <w:rsid w:val="00B60F38"/>
    <w:rsid w:val="00B61779"/>
    <w:rsid w:val="00B622BF"/>
    <w:rsid w:val="00B63777"/>
    <w:rsid w:val="00B64814"/>
    <w:rsid w:val="00B65CF1"/>
    <w:rsid w:val="00B71449"/>
    <w:rsid w:val="00B71EFA"/>
    <w:rsid w:val="00B732AD"/>
    <w:rsid w:val="00B743A7"/>
    <w:rsid w:val="00B74930"/>
    <w:rsid w:val="00B75437"/>
    <w:rsid w:val="00B77266"/>
    <w:rsid w:val="00B77A57"/>
    <w:rsid w:val="00B77C0A"/>
    <w:rsid w:val="00B77CDD"/>
    <w:rsid w:val="00B81087"/>
    <w:rsid w:val="00B81870"/>
    <w:rsid w:val="00B81D96"/>
    <w:rsid w:val="00B820EB"/>
    <w:rsid w:val="00B83A0F"/>
    <w:rsid w:val="00B86AE3"/>
    <w:rsid w:val="00B86BE9"/>
    <w:rsid w:val="00B86FC0"/>
    <w:rsid w:val="00B86FE6"/>
    <w:rsid w:val="00B90E66"/>
    <w:rsid w:val="00B912B4"/>
    <w:rsid w:val="00B926E8"/>
    <w:rsid w:val="00B92712"/>
    <w:rsid w:val="00B93E67"/>
    <w:rsid w:val="00B940AD"/>
    <w:rsid w:val="00B95F6C"/>
    <w:rsid w:val="00B9728E"/>
    <w:rsid w:val="00B97E53"/>
    <w:rsid w:val="00BA0252"/>
    <w:rsid w:val="00BA1E4B"/>
    <w:rsid w:val="00BA42FA"/>
    <w:rsid w:val="00BA471B"/>
    <w:rsid w:val="00BA4B81"/>
    <w:rsid w:val="00BA50C1"/>
    <w:rsid w:val="00BA6110"/>
    <w:rsid w:val="00BA6116"/>
    <w:rsid w:val="00BA628B"/>
    <w:rsid w:val="00BA68B0"/>
    <w:rsid w:val="00BA70E9"/>
    <w:rsid w:val="00BA793E"/>
    <w:rsid w:val="00BB02C0"/>
    <w:rsid w:val="00BB1921"/>
    <w:rsid w:val="00BB28FD"/>
    <w:rsid w:val="00BB3AC9"/>
    <w:rsid w:val="00BB3D16"/>
    <w:rsid w:val="00BB49A0"/>
    <w:rsid w:val="00BB5C0A"/>
    <w:rsid w:val="00BB73C5"/>
    <w:rsid w:val="00BB7B1B"/>
    <w:rsid w:val="00BC1634"/>
    <w:rsid w:val="00BC2E8D"/>
    <w:rsid w:val="00BC2FC8"/>
    <w:rsid w:val="00BC301A"/>
    <w:rsid w:val="00BC363A"/>
    <w:rsid w:val="00BC36E8"/>
    <w:rsid w:val="00BC36ED"/>
    <w:rsid w:val="00BC3C85"/>
    <w:rsid w:val="00BC4542"/>
    <w:rsid w:val="00BC4638"/>
    <w:rsid w:val="00BC4887"/>
    <w:rsid w:val="00BC60E6"/>
    <w:rsid w:val="00BC6291"/>
    <w:rsid w:val="00BC6FC3"/>
    <w:rsid w:val="00BC7C90"/>
    <w:rsid w:val="00BD065B"/>
    <w:rsid w:val="00BD07C2"/>
    <w:rsid w:val="00BD0CB2"/>
    <w:rsid w:val="00BD1AEA"/>
    <w:rsid w:val="00BD21CB"/>
    <w:rsid w:val="00BD2608"/>
    <w:rsid w:val="00BD29C1"/>
    <w:rsid w:val="00BD4458"/>
    <w:rsid w:val="00BD4B1F"/>
    <w:rsid w:val="00BD4F8D"/>
    <w:rsid w:val="00BD5469"/>
    <w:rsid w:val="00BD5836"/>
    <w:rsid w:val="00BD59D8"/>
    <w:rsid w:val="00BD6508"/>
    <w:rsid w:val="00BE0328"/>
    <w:rsid w:val="00BE0BF0"/>
    <w:rsid w:val="00BE19F2"/>
    <w:rsid w:val="00BE1EFD"/>
    <w:rsid w:val="00BE1F3C"/>
    <w:rsid w:val="00BE2281"/>
    <w:rsid w:val="00BE263F"/>
    <w:rsid w:val="00BE2F24"/>
    <w:rsid w:val="00BE4DA5"/>
    <w:rsid w:val="00BE5016"/>
    <w:rsid w:val="00BE6895"/>
    <w:rsid w:val="00BE72DC"/>
    <w:rsid w:val="00BF07B0"/>
    <w:rsid w:val="00BF0D2B"/>
    <w:rsid w:val="00BF1F45"/>
    <w:rsid w:val="00BF2668"/>
    <w:rsid w:val="00BF28E7"/>
    <w:rsid w:val="00BF312C"/>
    <w:rsid w:val="00BF3651"/>
    <w:rsid w:val="00BF44DA"/>
    <w:rsid w:val="00BF4B6F"/>
    <w:rsid w:val="00BF51BE"/>
    <w:rsid w:val="00BF544F"/>
    <w:rsid w:val="00BF66DE"/>
    <w:rsid w:val="00BF6710"/>
    <w:rsid w:val="00BF6EC9"/>
    <w:rsid w:val="00BF7BF6"/>
    <w:rsid w:val="00C005D4"/>
    <w:rsid w:val="00C01607"/>
    <w:rsid w:val="00C02377"/>
    <w:rsid w:val="00C03297"/>
    <w:rsid w:val="00C04F2B"/>
    <w:rsid w:val="00C07CF9"/>
    <w:rsid w:val="00C112C2"/>
    <w:rsid w:val="00C117D4"/>
    <w:rsid w:val="00C13EB8"/>
    <w:rsid w:val="00C15B07"/>
    <w:rsid w:val="00C15E35"/>
    <w:rsid w:val="00C17B78"/>
    <w:rsid w:val="00C20ACB"/>
    <w:rsid w:val="00C23125"/>
    <w:rsid w:val="00C2313C"/>
    <w:rsid w:val="00C234C7"/>
    <w:rsid w:val="00C23F1B"/>
    <w:rsid w:val="00C253D9"/>
    <w:rsid w:val="00C25715"/>
    <w:rsid w:val="00C26449"/>
    <w:rsid w:val="00C26A0B"/>
    <w:rsid w:val="00C26CEA"/>
    <w:rsid w:val="00C273D7"/>
    <w:rsid w:val="00C27955"/>
    <w:rsid w:val="00C27E25"/>
    <w:rsid w:val="00C31139"/>
    <w:rsid w:val="00C31A25"/>
    <w:rsid w:val="00C329CC"/>
    <w:rsid w:val="00C32DA7"/>
    <w:rsid w:val="00C33753"/>
    <w:rsid w:val="00C34D8A"/>
    <w:rsid w:val="00C34EF4"/>
    <w:rsid w:val="00C34F18"/>
    <w:rsid w:val="00C35276"/>
    <w:rsid w:val="00C358C4"/>
    <w:rsid w:val="00C35A59"/>
    <w:rsid w:val="00C35C1C"/>
    <w:rsid w:val="00C36565"/>
    <w:rsid w:val="00C404E3"/>
    <w:rsid w:val="00C40EE9"/>
    <w:rsid w:val="00C41984"/>
    <w:rsid w:val="00C41C16"/>
    <w:rsid w:val="00C426F7"/>
    <w:rsid w:val="00C436DF"/>
    <w:rsid w:val="00C43A09"/>
    <w:rsid w:val="00C44236"/>
    <w:rsid w:val="00C45A09"/>
    <w:rsid w:val="00C4655C"/>
    <w:rsid w:val="00C465FB"/>
    <w:rsid w:val="00C46EC0"/>
    <w:rsid w:val="00C46FEB"/>
    <w:rsid w:val="00C47AA0"/>
    <w:rsid w:val="00C50499"/>
    <w:rsid w:val="00C508DA"/>
    <w:rsid w:val="00C5207D"/>
    <w:rsid w:val="00C5391C"/>
    <w:rsid w:val="00C543B6"/>
    <w:rsid w:val="00C5452C"/>
    <w:rsid w:val="00C546FD"/>
    <w:rsid w:val="00C5491C"/>
    <w:rsid w:val="00C55D52"/>
    <w:rsid w:val="00C568CC"/>
    <w:rsid w:val="00C569D9"/>
    <w:rsid w:val="00C57612"/>
    <w:rsid w:val="00C60028"/>
    <w:rsid w:val="00C60F0D"/>
    <w:rsid w:val="00C6129D"/>
    <w:rsid w:val="00C61367"/>
    <w:rsid w:val="00C62BF6"/>
    <w:rsid w:val="00C63526"/>
    <w:rsid w:val="00C6397C"/>
    <w:rsid w:val="00C63B44"/>
    <w:rsid w:val="00C64069"/>
    <w:rsid w:val="00C647EA"/>
    <w:rsid w:val="00C656F4"/>
    <w:rsid w:val="00C66BC4"/>
    <w:rsid w:val="00C67014"/>
    <w:rsid w:val="00C675F5"/>
    <w:rsid w:val="00C701DF"/>
    <w:rsid w:val="00C709F2"/>
    <w:rsid w:val="00C70B68"/>
    <w:rsid w:val="00C70DD7"/>
    <w:rsid w:val="00C71E9A"/>
    <w:rsid w:val="00C72142"/>
    <w:rsid w:val="00C7252B"/>
    <w:rsid w:val="00C73028"/>
    <w:rsid w:val="00C73395"/>
    <w:rsid w:val="00C75173"/>
    <w:rsid w:val="00C7565F"/>
    <w:rsid w:val="00C760A8"/>
    <w:rsid w:val="00C7675F"/>
    <w:rsid w:val="00C770DF"/>
    <w:rsid w:val="00C7767C"/>
    <w:rsid w:val="00C82450"/>
    <w:rsid w:val="00C82B6A"/>
    <w:rsid w:val="00C82EDE"/>
    <w:rsid w:val="00C83E74"/>
    <w:rsid w:val="00C84D0B"/>
    <w:rsid w:val="00C8563B"/>
    <w:rsid w:val="00C85945"/>
    <w:rsid w:val="00C863FE"/>
    <w:rsid w:val="00C8694A"/>
    <w:rsid w:val="00C8758E"/>
    <w:rsid w:val="00C876DB"/>
    <w:rsid w:val="00C877A1"/>
    <w:rsid w:val="00C90546"/>
    <w:rsid w:val="00C9114F"/>
    <w:rsid w:val="00C91387"/>
    <w:rsid w:val="00C94808"/>
    <w:rsid w:val="00C9526F"/>
    <w:rsid w:val="00C963B4"/>
    <w:rsid w:val="00C96C74"/>
    <w:rsid w:val="00C9723D"/>
    <w:rsid w:val="00C97D88"/>
    <w:rsid w:val="00CA0572"/>
    <w:rsid w:val="00CA0786"/>
    <w:rsid w:val="00CA0923"/>
    <w:rsid w:val="00CA18F1"/>
    <w:rsid w:val="00CA24AB"/>
    <w:rsid w:val="00CA2D4A"/>
    <w:rsid w:val="00CA4037"/>
    <w:rsid w:val="00CA438A"/>
    <w:rsid w:val="00CA53F4"/>
    <w:rsid w:val="00CA551B"/>
    <w:rsid w:val="00CA577F"/>
    <w:rsid w:val="00CA5D76"/>
    <w:rsid w:val="00CA7413"/>
    <w:rsid w:val="00CB08DB"/>
    <w:rsid w:val="00CB2573"/>
    <w:rsid w:val="00CB3648"/>
    <w:rsid w:val="00CB373C"/>
    <w:rsid w:val="00CB438F"/>
    <w:rsid w:val="00CB473A"/>
    <w:rsid w:val="00CB48BE"/>
    <w:rsid w:val="00CC1221"/>
    <w:rsid w:val="00CC177C"/>
    <w:rsid w:val="00CC2B97"/>
    <w:rsid w:val="00CC2E75"/>
    <w:rsid w:val="00CC47C4"/>
    <w:rsid w:val="00CC69FE"/>
    <w:rsid w:val="00CC7705"/>
    <w:rsid w:val="00CC7D24"/>
    <w:rsid w:val="00CD0105"/>
    <w:rsid w:val="00CD1F2E"/>
    <w:rsid w:val="00CD2BDC"/>
    <w:rsid w:val="00CD4483"/>
    <w:rsid w:val="00CD6053"/>
    <w:rsid w:val="00CD662D"/>
    <w:rsid w:val="00CE1F09"/>
    <w:rsid w:val="00CE309D"/>
    <w:rsid w:val="00CE389D"/>
    <w:rsid w:val="00CE515A"/>
    <w:rsid w:val="00CE525E"/>
    <w:rsid w:val="00CE57D3"/>
    <w:rsid w:val="00CE5A8A"/>
    <w:rsid w:val="00CE5F87"/>
    <w:rsid w:val="00CE6BB1"/>
    <w:rsid w:val="00CE6CE6"/>
    <w:rsid w:val="00CE75E2"/>
    <w:rsid w:val="00CE7BAA"/>
    <w:rsid w:val="00CE7D8C"/>
    <w:rsid w:val="00CF00AA"/>
    <w:rsid w:val="00CF1026"/>
    <w:rsid w:val="00CF1EE2"/>
    <w:rsid w:val="00CF2544"/>
    <w:rsid w:val="00CF26AC"/>
    <w:rsid w:val="00CF3A59"/>
    <w:rsid w:val="00CF3AE1"/>
    <w:rsid w:val="00CF43BD"/>
    <w:rsid w:val="00CF503C"/>
    <w:rsid w:val="00CF53C5"/>
    <w:rsid w:val="00CF58A0"/>
    <w:rsid w:val="00CF69B7"/>
    <w:rsid w:val="00CF7334"/>
    <w:rsid w:val="00CF7907"/>
    <w:rsid w:val="00CF7AAD"/>
    <w:rsid w:val="00D001A6"/>
    <w:rsid w:val="00D00D66"/>
    <w:rsid w:val="00D02C1B"/>
    <w:rsid w:val="00D03AE4"/>
    <w:rsid w:val="00D05500"/>
    <w:rsid w:val="00D06B2C"/>
    <w:rsid w:val="00D07702"/>
    <w:rsid w:val="00D078C8"/>
    <w:rsid w:val="00D079A6"/>
    <w:rsid w:val="00D11C9C"/>
    <w:rsid w:val="00D12510"/>
    <w:rsid w:val="00D130E0"/>
    <w:rsid w:val="00D139ED"/>
    <w:rsid w:val="00D13FA7"/>
    <w:rsid w:val="00D141F7"/>
    <w:rsid w:val="00D150CA"/>
    <w:rsid w:val="00D16035"/>
    <w:rsid w:val="00D162E7"/>
    <w:rsid w:val="00D16C88"/>
    <w:rsid w:val="00D17CBA"/>
    <w:rsid w:val="00D2011A"/>
    <w:rsid w:val="00D20650"/>
    <w:rsid w:val="00D21465"/>
    <w:rsid w:val="00D22036"/>
    <w:rsid w:val="00D2209B"/>
    <w:rsid w:val="00D225D6"/>
    <w:rsid w:val="00D23F45"/>
    <w:rsid w:val="00D242ED"/>
    <w:rsid w:val="00D2540D"/>
    <w:rsid w:val="00D255C2"/>
    <w:rsid w:val="00D25C11"/>
    <w:rsid w:val="00D26349"/>
    <w:rsid w:val="00D265F4"/>
    <w:rsid w:val="00D27797"/>
    <w:rsid w:val="00D279D6"/>
    <w:rsid w:val="00D27ADF"/>
    <w:rsid w:val="00D30180"/>
    <w:rsid w:val="00D31331"/>
    <w:rsid w:val="00D317FF"/>
    <w:rsid w:val="00D331DA"/>
    <w:rsid w:val="00D34E39"/>
    <w:rsid w:val="00D35B5E"/>
    <w:rsid w:val="00D35F48"/>
    <w:rsid w:val="00D36E4C"/>
    <w:rsid w:val="00D37241"/>
    <w:rsid w:val="00D37D79"/>
    <w:rsid w:val="00D401FD"/>
    <w:rsid w:val="00D402AA"/>
    <w:rsid w:val="00D403A8"/>
    <w:rsid w:val="00D404D9"/>
    <w:rsid w:val="00D41559"/>
    <w:rsid w:val="00D4184B"/>
    <w:rsid w:val="00D418C5"/>
    <w:rsid w:val="00D43BE9"/>
    <w:rsid w:val="00D43DC0"/>
    <w:rsid w:val="00D43FBA"/>
    <w:rsid w:val="00D443E5"/>
    <w:rsid w:val="00D4595A"/>
    <w:rsid w:val="00D45B02"/>
    <w:rsid w:val="00D47654"/>
    <w:rsid w:val="00D50137"/>
    <w:rsid w:val="00D50261"/>
    <w:rsid w:val="00D5028E"/>
    <w:rsid w:val="00D50B15"/>
    <w:rsid w:val="00D50D6C"/>
    <w:rsid w:val="00D511F1"/>
    <w:rsid w:val="00D51BC9"/>
    <w:rsid w:val="00D52196"/>
    <w:rsid w:val="00D5221F"/>
    <w:rsid w:val="00D52936"/>
    <w:rsid w:val="00D52C1E"/>
    <w:rsid w:val="00D55E5D"/>
    <w:rsid w:val="00D55F30"/>
    <w:rsid w:val="00D5751E"/>
    <w:rsid w:val="00D57555"/>
    <w:rsid w:val="00D61079"/>
    <w:rsid w:val="00D6236D"/>
    <w:rsid w:val="00D62AC3"/>
    <w:rsid w:val="00D62CDA"/>
    <w:rsid w:val="00D62EA0"/>
    <w:rsid w:val="00D63302"/>
    <w:rsid w:val="00D63A4A"/>
    <w:rsid w:val="00D63BEF"/>
    <w:rsid w:val="00D63EA7"/>
    <w:rsid w:val="00D64156"/>
    <w:rsid w:val="00D64363"/>
    <w:rsid w:val="00D64E33"/>
    <w:rsid w:val="00D65A8E"/>
    <w:rsid w:val="00D65D8D"/>
    <w:rsid w:val="00D65DBA"/>
    <w:rsid w:val="00D661FF"/>
    <w:rsid w:val="00D673FB"/>
    <w:rsid w:val="00D70002"/>
    <w:rsid w:val="00D70A1D"/>
    <w:rsid w:val="00D70CA2"/>
    <w:rsid w:val="00D73386"/>
    <w:rsid w:val="00D73BCA"/>
    <w:rsid w:val="00D74059"/>
    <w:rsid w:val="00D74E1C"/>
    <w:rsid w:val="00D75B1A"/>
    <w:rsid w:val="00D761FF"/>
    <w:rsid w:val="00D76A9D"/>
    <w:rsid w:val="00D76BEF"/>
    <w:rsid w:val="00D770CF"/>
    <w:rsid w:val="00D77DB4"/>
    <w:rsid w:val="00D80555"/>
    <w:rsid w:val="00D80D53"/>
    <w:rsid w:val="00D80FD8"/>
    <w:rsid w:val="00D81239"/>
    <w:rsid w:val="00D8352F"/>
    <w:rsid w:val="00D835F9"/>
    <w:rsid w:val="00D84461"/>
    <w:rsid w:val="00D86313"/>
    <w:rsid w:val="00D863F5"/>
    <w:rsid w:val="00D8734D"/>
    <w:rsid w:val="00D875E2"/>
    <w:rsid w:val="00D87628"/>
    <w:rsid w:val="00D9139E"/>
    <w:rsid w:val="00D914CC"/>
    <w:rsid w:val="00D91550"/>
    <w:rsid w:val="00D91C9E"/>
    <w:rsid w:val="00D92206"/>
    <w:rsid w:val="00D9427D"/>
    <w:rsid w:val="00D94617"/>
    <w:rsid w:val="00D9586A"/>
    <w:rsid w:val="00D964AA"/>
    <w:rsid w:val="00D96519"/>
    <w:rsid w:val="00D968A8"/>
    <w:rsid w:val="00D96CDC"/>
    <w:rsid w:val="00D96F1D"/>
    <w:rsid w:val="00D970A4"/>
    <w:rsid w:val="00DA0E7C"/>
    <w:rsid w:val="00DA1058"/>
    <w:rsid w:val="00DA14C9"/>
    <w:rsid w:val="00DA2ABC"/>
    <w:rsid w:val="00DA3428"/>
    <w:rsid w:val="00DA4712"/>
    <w:rsid w:val="00DA6378"/>
    <w:rsid w:val="00DA6C87"/>
    <w:rsid w:val="00DA6C99"/>
    <w:rsid w:val="00DA7194"/>
    <w:rsid w:val="00DA77F7"/>
    <w:rsid w:val="00DA7D5C"/>
    <w:rsid w:val="00DB0123"/>
    <w:rsid w:val="00DB01E8"/>
    <w:rsid w:val="00DB21C5"/>
    <w:rsid w:val="00DB228E"/>
    <w:rsid w:val="00DB25B9"/>
    <w:rsid w:val="00DB2A4D"/>
    <w:rsid w:val="00DB62EB"/>
    <w:rsid w:val="00DB6FA5"/>
    <w:rsid w:val="00DB737D"/>
    <w:rsid w:val="00DB738A"/>
    <w:rsid w:val="00DB7C4E"/>
    <w:rsid w:val="00DC101F"/>
    <w:rsid w:val="00DC1FD1"/>
    <w:rsid w:val="00DC21C2"/>
    <w:rsid w:val="00DC222A"/>
    <w:rsid w:val="00DC26C1"/>
    <w:rsid w:val="00DC3273"/>
    <w:rsid w:val="00DC3590"/>
    <w:rsid w:val="00DC65EE"/>
    <w:rsid w:val="00DC6AD1"/>
    <w:rsid w:val="00DC6DC4"/>
    <w:rsid w:val="00DC71CE"/>
    <w:rsid w:val="00DC7FD3"/>
    <w:rsid w:val="00DD0809"/>
    <w:rsid w:val="00DD0FCD"/>
    <w:rsid w:val="00DD1131"/>
    <w:rsid w:val="00DD1B14"/>
    <w:rsid w:val="00DD28CE"/>
    <w:rsid w:val="00DD3B28"/>
    <w:rsid w:val="00DD4163"/>
    <w:rsid w:val="00DD4C39"/>
    <w:rsid w:val="00DD546E"/>
    <w:rsid w:val="00DE09D9"/>
    <w:rsid w:val="00DE23CF"/>
    <w:rsid w:val="00DE2563"/>
    <w:rsid w:val="00DE26E9"/>
    <w:rsid w:val="00DE35DA"/>
    <w:rsid w:val="00DE45B7"/>
    <w:rsid w:val="00DE4C02"/>
    <w:rsid w:val="00DE4D00"/>
    <w:rsid w:val="00DE53C0"/>
    <w:rsid w:val="00DE62CD"/>
    <w:rsid w:val="00DE6A3B"/>
    <w:rsid w:val="00DE6BC8"/>
    <w:rsid w:val="00DF0C9D"/>
    <w:rsid w:val="00DF1963"/>
    <w:rsid w:val="00DF1ABC"/>
    <w:rsid w:val="00DF1BA0"/>
    <w:rsid w:val="00DF1D07"/>
    <w:rsid w:val="00DF22F2"/>
    <w:rsid w:val="00DF22FF"/>
    <w:rsid w:val="00DF2CF6"/>
    <w:rsid w:val="00DF2DEC"/>
    <w:rsid w:val="00DF3F36"/>
    <w:rsid w:val="00DF4164"/>
    <w:rsid w:val="00DF4B50"/>
    <w:rsid w:val="00DF5927"/>
    <w:rsid w:val="00DF5F89"/>
    <w:rsid w:val="00DF7A91"/>
    <w:rsid w:val="00E00B71"/>
    <w:rsid w:val="00E0234A"/>
    <w:rsid w:val="00E02C81"/>
    <w:rsid w:val="00E03B4C"/>
    <w:rsid w:val="00E044A2"/>
    <w:rsid w:val="00E04B35"/>
    <w:rsid w:val="00E058D9"/>
    <w:rsid w:val="00E063A8"/>
    <w:rsid w:val="00E10BFD"/>
    <w:rsid w:val="00E10F56"/>
    <w:rsid w:val="00E10F57"/>
    <w:rsid w:val="00E11A88"/>
    <w:rsid w:val="00E1368C"/>
    <w:rsid w:val="00E14462"/>
    <w:rsid w:val="00E146EF"/>
    <w:rsid w:val="00E14BF4"/>
    <w:rsid w:val="00E14C3C"/>
    <w:rsid w:val="00E14E70"/>
    <w:rsid w:val="00E151E7"/>
    <w:rsid w:val="00E16160"/>
    <w:rsid w:val="00E1653C"/>
    <w:rsid w:val="00E17440"/>
    <w:rsid w:val="00E17968"/>
    <w:rsid w:val="00E20440"/>
    <w:rsid w:val="00E208ED"/>
    <w:rsid w:val="00E2273B"/>
    <w:rsid w:val="00E246A2"/>
    <w:rsid w:val="00E24DE1"/>
    <w:rsid w:val="00E25EC4"/>
    <w:rsid w:val="00E2650D"/>
    <w:rsid w:val="00E27C4E"/>
    <w:rsid w:val="00E27D56"/>
    <w:rsid w:val="00E3266B"/>
    <w:rsid w:val="00E328EA"/>
    <w:rsid w:val="00E32A1A"/>
    <w:rsid w:val="00E33C98"/>
    <w:rsid w:val="00E33DBE"/>
    <w:rsid w:val="00E33FE3"/>
    <w:rsid w:val="00E34480"/>
    <w:rsid w:val="00E34725"/>
    <w:rsid w:val="00E34EBF"/>
    <w:rsid w:val="00E3518C"/>
    <w:rsid w:val="00E35BB1"/>
    <w:rsid w:val="00E40571"/>
    <w:rsid w:val="00E4093E"/>
    <w:rsid w:val="00E420A4"/>
    <w:rsid w:val="00E43924"/>
    <w:rsid w:val="00E43D7C"/>
    <w:rsid w:val="00E44CDD"/>
    <w:rsid w:val="00E45040"/>
    <w:rsid w:val="00E45239"/>
    <w:rsid w:val="00E45CC0"/>
    <w:rsid w:val="00E45EB7"/>
    <w:rsid w:val="00E462E5"/>
    <w:rsid w:val="00E46DA0"/>
    <w:rsid w:val="00E471E8"/>
    <w:rsid w:val="00E50270"/>
    <w:rsid w:val="00E5154E"/>
    <w:rsid w:val="00E51ABC"/>
    <w:rsid w:val="00E51F40"/>
    <w:rsid w:val="00E532F6"/>
    <w:rsid w:val="00E53705"/>
    <w:rsid w:val="00E53E2D"/>
    <w:rsid w:val="00E540F1"/>
    <w:rsid w:val="00E54860"/>
    <w:rsid w:val="00E55B91"/>
    <w:rsid w:val="00E56AD7"/>
    <w:rsid w:val="00E5765C"/>
    <w:rsid w:val="00E5770D"/>
    <w:rsid w:val="00E609C1"/>
    <w:rsid w:val="00E61935"/>
    <w:rsid w:val="00E62DA5"/>
    <w:rsid w:val="00E6324E"/>
    <w:rsid w:val="00E643BC"/>
    <w:rsid w:val="00E6449D"/>
    <w:rsid w:val="00E64557"/>
    <w:rsid w:val="00E657D7"/>
    <w:rsid w:val="00E65E98"/>
    <w:rsid w:val="00E665E9"/>
    <w:rsid w:val="00E676B4"/>
    <w:rsid w:val="00E67AA7"/>
    <w:rsid w:val="00E7061C"/>
    <w:rsid w:val="00E70653"/>
    <w:rsid w:val="00E71A4E"/>
    <w:rsid w:val="00E7214D"/>
    <w:rsid w:val="00E7269F"/>
    <w:rsid w:val="00E7281A"/>
    <w:rsid w:val="00E72B1E"/>
    <w:rsid w:val="00E73E5B"/>
    <w:rsid w:val="00E746D7"/>
    <w:rsid w:val="00E74CC4"/>
    <w:rsid w:val="00E74CC6"/>
    <w:rsid w:val="00E74D02"/>
    <w:rsid w:val="00E75678"/>
    <w:rsid w:val="00E75849"/>
    <w:rsid w:val="00E75FF7"/>
    <w:rsid w:val="00E7607F"/>
    <w:rsid w:val="00E76263"/>
    <w:rsid w:val="00E76403"/>
    <w:rsid w:val="00E80749"/>
    <w:rsid w:val="00E807D0"/>
    <w:rsid w:val="00E812F8"/>
    <w:rsid w:val="00E81D0F"/>
    <w:rsid w:val="00E824A4"/>
    <w:rsid w:val="00E82810"/>
    <w:rsid w:val="00E82984"/>
    <w:rsid w:val="00E82A82"/>
    <w:rsid w:val="00E83423"/>
    <w:rsid w:val="00E84FDA"/>
    <w:rsid w:val="00E85908"/>
    <w:rsid w:val="00E85912"/>
    <w:rsid w:val="00E86887"/>
    <w:rsid w:val="00E869E4"/>
    <w:rsid w:val="00E87D00"/>
    <w:rsid w:val="00E87D39"/>
    <w:rsid w:val="00E87DFC"/>
    <w:rsid w:val="00E912A0"/>
    <w:rsid w:val="00E91F7B"/>
    <w:rsid w:val="00E9201C"/>
    <w:rsid w:val="00E92598"/>
    <w:rsid w:val="00E92887"/>
    <w:rsid w:val="00E93716"/>
    <w:rsid w:val="00E94D32"/>
    <w:rsid w:val="00E94E36"/>
    <w:rsid w:val="00E96AD6"/>
    <w:rsid w:val="00E9709B"/>
    <w:rsid w:val="00EA1C85"/>
    <w:rsid w:val="00EA1DC0"/>
    <w:rsid w:val="00EA1DDD"/>
    <w:rsid w:val="00EA46BD"/>
    <w:rsid w:val="00EA470C"/>
    <w:rsid w:val="00EA49BD"/>
    <w:rsid w:val="00EA4BA5"/>
    <w:rsid w:val="00EA55AC"/>
    <w:rsid w:val="00EA6351"/>
    <w:rsid w:val="00EA70F4"/>
    <w:rsid w:val="00EA72E4"/>
    <w:rsid w:val="00EA7AA6"/>
    <w:rsid w:val="00EA7C21"/>
    <w:rsid w:val="00EB0548"/>
    <w:rsid w:val="00EB08D3"/>
    <w:rsid w:val="00EB163E"/>
    <w:rsid w:val="00EB2126"/>
    <w:rsid w:val="00EB2784"/>
    <w:rsid w:val="00EB440A"/>
    <w:rsid w:val="00EB51FD"/>
    <w:rsid w:val="00EB645E"/>
    <w:rsid w:val="00EB69EC"/>
    <w:rsid w:val="00EC0552"/>
    <w:rsid w:val="00EC1687"/>
    <w:rsid w:val="00EC2896"/>
    <w:rsid w:val="00EC2DA0"/>
    <w:rsid w:val="00EC47A7"/>
    <w:rsid w:val="00EC5D40"/>
    <w:rsid w:val="00EC6232"/>
    <w:rsid w:val="00EC72B8"/>
    <w:rsid w:val="00ED2962"/>
    <w:rsid w:val="00ED3BD9"/>
    <w:rsid w:val="00ED453B"/>
    <w:rsid w:val="00ED5A82"/>
    <w:rsid w:val="00ED69E8"/>
    <w:rsid w:val="00ED6CA8"/>
    <w:rsid w:val="00EE091D"/>
    <w:rsid w:val="00EE18BC"/>
    <w:rsid w:val="00EE2038"/>
    <w:rsid w:val="00EE27D3"/>
    <w:rsid w:val="00EE28AB"/>
    <w:rsid w:val="00EE2F83"/>
    <w:rsid w:val="00EE2FB5"/>
    <w:rsid w:val="00EE3A7F"/>
    <w:rsid w:val="00EE4545"/>
    <w:rsid w:val="00EE46CB"/>
    <w:rsid w:val="00EE56E1"/>
    <w:rsid w:val="00EE63B7"/>
    <w:rsid w:val="00EE71BF"/>
    <w:rsid w:val="00EF16CB"/>
    <w:rsid w:val="00EF1E49"/>
    <w:rsid w:val="00EF1E87"/>
    <w:rsid w:val="00EF3960"/>
    <w:rsid w:val="00EF3D96"/>
    <w:rsid w:val="00EF3DD7"/>
    <w:rsid w:val="00EF3EA1"/>
    <w:rsid w:val="00EF408C"/>
    <w:rsid w:val="00EF4479"/>
    <w:rsid w:val="00EF58FE"/>
    <w:rsid w:val="00EF595A"/>
    <w:rsid w:val="00EF5F55"/>
    <w:rsid w:val="00EF68C7"/>
    <w:rsid w:val="00EF770E"/>
    <w:rsid w:val="00EF772D"/>
    <w:rsid w:val="00F00D44"/>
    <w:rsid w:val="00F020C5"/>
    <w:rsid w:val="00F02389"/>
    <w:rsid w:val="00F023B2"/>
    <w:rsid w:val="00F023B6"/>
    <w:rsid w:val="00F02743"/>
    <w:rsid w:val="00F02EE1"/>
    <w:rsid w:val="00F03182"/>
    <w:rsid w:val="00F032F6"/>
    <w:rsid w:val="00F076D8"/>
    <w:rsid w:val="00F10213"/>
    <w:rsid w:val="00F10DD9"/>
    <w:rsid w:val="00F112B3"/>
    <w:rsid w:val="00F11EC9"/>
    <w:rsid w:val="00F11F41"/>
    <w:rsid w:val="00F12838"/>
    <w:rsid w:val="00F12AC3"/>
    <w:rsid w:val="00F12EAD"/>
    <w:rsid w:val="00F13451"/>
    <w:rsid w:val="00F13749"/>
    <w:rsid w:val="00F14913"/>
    <w:rsid w:val="00F14C69"/>
    <w:rsid w:val="00F15761"/>
    <w:rsid w:val="00F15C5C"/>
    <w:rsid w:val="00F16069"/>
    <w:rsid w:val="00F16613"/>
    <w:rsid w:val="00F211CB"/>
    <w:rsid w:val="00F2194A"/>
    <w:rsid w:val="00F22A1B"/>
    <w:rsid w:val="00F22A39"/>
    <w:rsid w:val="00F22DB4"/>
    <w:rsid w:val="00F23E0B"/>
    <w:rsid w:val="00F24142"/>
    <w:rsid w:val="00F24C99"/>
    <w:rsid w:val="00F257A1"/>
    <w:rsid w:val="00F257EC"/>
    <w:rsid w:val="00F25A61"/>
    <w:rsid w:val="00F26574"/>
    <w:rsid w:val="00F265B0"/>
    <w:rsid w:val="00F26B32"/>
    <w:rsid w:val="00F27527"/>
    <w:rsid w:val="00F27827"/>
    <w:rsid w:val="00F305C6"/>
    <w:rsid w:val="00F31FC9"/>
    <w:rsid w:val="00F33B61"/>
    <w:rsid w:val="00F34614"/>
    <w:rsid w:val="00F3480F"/>
    <w:rsid w:val="00F34ACC"/>
    <w:rsid w:val="00F34DC3"/>
    <w:rsid w:val="00F3659A"/>
    <w:rsid w:val="00F3670E"/>
    <w:rsid w:val="00F379ED"/>
    <w:rsid w:val="00F404BC"/>
    <w:rsid w:val="00F41664"/>
    <w:rsid w:val="00F41735"/>
    <w:rsid w:val="00F41794"/>
    <w:rsid w:val="00F417ED"/>
    <w:rsid w:val="00F41A78"/>
    <w:rsid w:val="00F41F53"/>
    <w:rsid w:val="00F4290F"/>
    <w:rsid w:val="00F437B5"/>
    <w:rsid w:val="00F43E35"/>
    <w:rsid w:val="00F445C2"/>
    <w:rsid w:val="00F44DF0"/>
    <w:rsid w:val="00F45F6A"/>
    <w:rsid w:val="00F47133"/>
    <w:rsid w:val="00F4731B"/>
    <w:rsid w:val="00F477A3"/>
    <w:rsid w:val="00F50763"/>
    <w:rsid w:val="00F5281C"/>
    <w:rsid w:val="00F536A5"/>
    <w:rsid w:val="00F54863"/>
    <w:rsid w:val="00F55BD7"/>
    <w:rsid w:val="00F567D9"/>
    <w:rsid w:val="00F56EF5"/>
    <w:rsid w:val="00F57153"/>
    <w:rsid w:val="00F5716A"/>
    <w:rsid w:val="00F60620"/>
    <w:rsid w:val="00F61F6A"/>
    <w:rsid w:val="00F62897"/>
    <w:rsid w:val="00F628C6"/>
    <w:rsid w:val="00F63B49"/>
    <w:rsid w:val="00F658EA"/>
    <w:rsid w:val="00F65A37"/>
    <w:rsid w:val="00F668BF"/>
    <w:rsid w:val="00F66AFB"/>
    <w:rsid w:val="00F66C60"/>
    <w:rsid w:val="00F71C3D"/>
    <w:rsid w:val="00F72828"/>
    <w:rsid w:val="00F74012"/>
    <w:rsid w:val="00F74638"/>
    <w:rsid w:val="00F747F9"/>
    <w:rsid w:val="00F752F1"/>
    <w:rsid w:val="00F768EC"/>
    <w:rsid w:val="00F772C8"/>
    <w:rsid w:val="00F773C1"/>
    <w:rsid w:val="00F80072"/>
    <w:rsid w:val="00F80234"/>
    <w:rsid w:val="00F80617"/>
    <w:rsid w:val="00F806E2"/>
    <w:rsid w:val="00F80AA6"/>
    <w:rsid w:val="00F80EA6"/>
    <w:rsid w:val="00F81BD8"/>
    <w:rsid w:val="00F81EFF"/>
    <w:rsid w:val="00F82FA6"/>
    <w:rsid w:val="00F83675"/>
    <w:rsid w:val="00F83A15"/>
    <w:rsid w:val="00F849BD"/>
    <w:rsid w:val="00F85A34"/>
    <w:rsid w:val="00F85DB2"/>
    <w:rsid w:val="00F866FD"/>
    <w:rsid w:val="00F86941"/>
    <w:rsid w:val="00F871EF"/>
    <w:rsid w:val="00F876EE"/>
    <w:rsid w:val="00F878B6"/>
    <w:rsid w:val="00F919ED"/>
    <w:rsid w:val="00F91E36"/>
    <w:rsid w:val="00F92E2B"/>
    <w:rsid w:val="00F92E90"/>
    <w:rsid w:val="00F93CD3"/>
    <w:rsid w:val="00F946CB"/>
    <w:rsid w:val="00F94AC9"/>
    <w:rsid w:val="00F9575D"/>
    <w:rsid w:val="00F95E73"/>
    <w:rsid w:val="00F967CF"/>
    <w:rsid w:val="00F96DB9"/>
    <w:rsid w:val="00F973F9"/>
    <w:rsid w:val="00F97A15"/>
    <w:rsid w:val="00FA0400"/>
    <w:rsid w:val="00FA05FC"/>
    <w:rsid w:val="00FA07AE"/>
    <w:rsid w:val="00FA1C85"/>
    <w:rsid w:val="00FA3264"/>
    <w:rsid w:val="00FA3949"/>
    <w:rsid w:val="00FA3BA5"/>
    <w:rsid w:val="00FA3C73"/>
    <w:rsid w:val="00FA3CEE"/>
    <w:rsid w:val="00FA3F53"/>
    <w:rsid w:val="00FA4295"/>
    <w:rsid w:val="00FA5868"/>
    <w:rsid w:val="00FA7971"/>
    <w:rsid w:val="00FB0B81"/>
    <w:rsid w:val="00FB0E5B"/>
    <w:rsid w:val="00FB42F3"/>
    <w:rsid w:val="00FB46BB"/>
    <w:rsid w:val="00FB4952"/>
    <w:rsid w:val="00FB5727"/>
    <w:rsid w:val="00FB5BC3"/>
    <w:rsid w:val="00FB66ED"/>
    <w:rsid w:val="00FB679D"/>
    <w:rsid w:val="00FB7C68"/>
    <w:rsid w:val="00FB7F1D"/>
    <w:rsid w:val="00FC000D"/>
    <w:rsid w:val="00FC0098"/>
    <w:rsid w:val="00FC0DCA"/>
    <w:rsid w:val="00FC13C6"/>
    <w:rsid w:val="00FC24E4"/>
    <w:rsid w:val="00FC2D3F"/>
    <w:rsid w:val="00FC4228"/>
    <w:rsid w:val="00FC4F0D"/>
    <w:rsid w:val="00FC4FE9"/>
    <w:rsid w:val="00FC50AA"/>
    <w:rsid w:val="00FC5B05"/>
    <w:rsid w:val="00FC5B39"/>
    <w:rsid w:val="00FC70DD"/>
    <w:rsid w:val="00FC731B"/>
    <w:rsid w:val="00FC764B"/>
    <w:rsid w:val="00FC7DDF"/>
    <w:rsid w:val="00FC7E3B"/>
    <w:rsid w:val="00FD0037"/>
    <w:rsid w:val="00FD0BBC"/>
    <w:rsid w:val="00FD1EB2"/>
    <w:rsid w:val="00FD3257"/>
    <w:rsid w:val="00FD3E84"/>
    <w:rsid w:val="00FD49F6"/>
    <w:rsid w:val="00FD5479"/>
    <w:rsid w:val="00FD5FE4"/>
    <w:rsid w:val="00FD6213"/>
    <w:rsid w:val="00FD6563"/>
    <w:rsid w:val="00FD6FAD"/>
    <w:rsid w:val="00FD70C5"/>
    <w:rsid w:val="00FD7EE2"/>
    <w:rsid w:val="00FE0460"/>
    <w:rsid w:val="00FE27E7"/>
    <w:rsid w:val="00FE389B"/>
    <w:rsid w:val="00FE3C86"/>
    <w:rsid w:val="00FE4470"/>
    <w:rsid w:val="00FE4833"/>
    <w:rsid w:val="00FE4E98"/>
    <w:rsid w:val="00FE5509"/>
    <w:rsid w:val="00FE5A6A"/>
    <w:rsid w:val="00FE601E"/>
    <w:rsid w:val="00FE6B3F"/>
    <w:rsid w:val="00FE6C4D"/>
    <w:rsid w:val="00FE6CDA"/>
    <w:rsid w:val="00FE6D55"/>
    <w:rsid w:val="00FF0568"/>
    <w:rsid w:val="00FF1138"/>
    <w:rsid w:val="00FF221D"/>
    <w:rsid w:val="00FF2CCB"/>
    <w:rsid w:val="00FF3063"/>
    <w:rsid w:val="00FF31D4"/>
    <w:rsid w:val="00FF32FF"/>
    <w:rsid w:val="00FF3E3C"/>
    <w:rsid w:val="00FF4802"/>
    <w:rsid w:val="00FF5349"/>
    <w:rsid w:val="00FF5356"/>
    <w:rsid w:val="00FF6B18"/>
    <w:rsid w:val="00FF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3F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8713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90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90E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360F"/>
  </w:style>
  <w:style w:type="paragraph" w:styleId="Footer">
    <w:name w:val="footer"/>
    <w:basedOn w:val="Normal"/>
    <w:link w:val="FooterChar"/>
    <w:uiPriority w:val="99"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360F"/>
  </w:style>
  <w:style w:type="character" w:styleId="Strong">
    <w:name w:val="Strong"/>
    <w:basedOn w:val="DefaultParagraphFont"/>
    <w:uiPriority w:val="99"/>
    <w:qFormat/>
    <w:rsid w:val="00F43E35"/>
    <w:rPr>
      <w:b/>
      <w:bCs/>
    </w:rPr>
  </w:style>
  <w:style w:type="paragraph" w:styleId="NormalWeb">
    <w:name w:val="Normal (Web)"/>
    <w:basedOn w:val="Normal"/>
    <w:uiPriority w:val="99"/>
    <w:semiHidden/>
    <w:rsid w:val="00F43E35"/>
    <w:pPr>
      <w:spacing w:before="285" w:after="100" w:afterAutospacing="1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F477A3"/>
    <w:pPr>
      <w:ind w:left="720"/>
    </w:pPr>
  </w:style>
  <w:style w:type="table" w:styleId="TableGrid">
    <w:name w:val="Table Grid"/>
    <w:basedOn w:val="TableNormal"/>
    <w:uiPriority w:val="99"/>
    <w:rsid w:val="0087132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7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08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5E5E5"/>
            <w:bottom w:val="none" w:sz="0" w:space="0" w:color="auto"/>
            <w:right w:val="single" w:sz="6" w:space="0" w:color="E5E5E5"/>
          </w:divBdr>
          <w:divsChild>
            <w:div w:id="862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7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2</Pages>
  <Words>320</Words>
  <Characters>1829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Харитонова Елизавета Юрьевна</dc:creator>
  <cp:keywords/>
  <dc:description/>
  <cp:lastModifiedBy>user</cp:lastModifiedBy>
  <cp:revision>15</cp:revision>
  <cp:lastPrinted>2013-10-14T06:20:00Z</cp:lastPrinted>
  <dcterms:created xsi:type="dcterms:W3CDTF">2014-10-08T11:58:00Z</dcterms:created>
  <dcterms:modified xsi:type="dcterms:W3CDTF">2018-08-17T05:48:00Z</dcterms:modified>
</cp:coreProperties>
</file>