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7DAE" w:rsidRPr="00EF3622" w:rsidRDefault="00317DAE" w:rsidP="00A14A65">
      <w:pPr>
        <w:spacing w:before="0" w:beforeAutospacing="0" w:after="0" w:afterAutospacing="0"/>
        <w:ind w:left="10620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:rsidR="00317DAE" w:rsidRPr="00EF3622" w:rsidRDefault="00317DAE" w:rsidP="00AD6086">
      <w:pPr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17DAE" w:rsidRPr="00EF3622" w:rsidRDefault="00317DAE" w:rsidP="001F5A48">
      <w:pPr>
        <w:spacing w:before="0" w:beforeAutospacing="0" w:after="0" w:afterAutospacing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Отчет </w:t>
      </w:r>
      <w:r w:rsidRPr="00EF3622">
        <w:rPr>
          <w:rFonts w:ascii="Times New Roman" w:hAnsi="Times New Roman" w:cs="Times New Roman"/>
          <w:b/>
          <w:bCs/>
          <w:sz w:val="24"/>
          <w:szCs w:val="24"/>
        </w:rPr>
        <w:t>в рамках празднования</w:t>
      </w:r>
    </w:p>
    <w:p w:rsidR="00317DAE" w:rsidRDefault="00317DAE" w:rsidP="00A925D4">
      <w:pPr>
        <w:tabs>
          <w:tab w:val="center" w:pos="7285"/>
          <w:tab w:val="left" w:pos="12090"/>
        </w:tabs>
        <w:spacing w:before="0" w:beforeAutospacing="0" w:after="0" w:afterAutospacing="0" w:line="240" w:lineRule="auto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F3622">
        <w:rPr>
          <w:rFonts w:ascii="Times New Roman" w:hAnsi="Times New Roman" w:cs="Times New Roman"/>
          <w:b/>
          <w:bCs/>
          <w:sz w:val="24"/>
          <w:szCs w:val="24"/>
        </w:rPr>
        <w:t>Дня пенсионера в Свердловской области в 201</w:t>
      </w:r>
      <w:r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EF3622">
        <w:rPr>
          <w:rFonts w:ascii="Times New Roman" w:hAnsi="Times New Roman" w:cs="Times New Roman"/>
          <w:b/>
          <w:bCs/>
          <w:sz w:val="24"/>
          <w:szCs w:val="24"/>
        </w:rPr>
        <w:t xml:space="preserve"> год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за период с 24.09- 30.09.2018г.</w:t>
      </w:r>
    </w:p>
    <w:p w:rsidR="00317DAE" w:rsidRDefault="00317DAE" w:rsidP="00DC7E00">
      <w:pPr>
        <w:spacing w:before="0" w:beforeAutospacing="0" w:after="0" w:afterAutospacing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17DAE" w:rsidRDefault="00317DAE" w:rsidP="00CD5D0A">
      <w:pPr>
        <w:numPr>
          <w:ilvl w:val="0"/>
          <w:numId w:val="4"/>
        </w:numPr>
        <w:spacing w:before="0" w:beforeAutospacing="0" w:after="0" w:afterAutospacing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</w:t>
      </w:r>
      <w:r w:rsidRPr="00EF3622">
        <w:rPr>
          <w:rFonts w:ascii="Times New Roman" w:hAnsi="Times New Roman" w:cs="Times New Roman"/>
          <w:b/>
          <w:bCs/>
          <w:sz w:val="24"/>
          <w:szCs w:val="24"/>
        </w:rPr>
        <w:t>о Плану-графику мероприятий</w:t>
      </w:r>
    </w:p>
    <w:p w:rsidR="00317DAE" w:rsidRPr="00EF3622" w:rsidRDefault="00317DAE" w:rsidP="00CD5D0A">
      <w:pPr>
        <w:numPr>
          <w:ilvl w:val="0"/>
          <w:numId w:val="4"/>
        </w:numPr>
        <w:spacing w:before="0" w:beforeAutospacing="0" w:after="0" w:afterAutospacing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17DAE" w:rsidRPr="00EF3622" w:rsidRDefault="00317DAE" w:rsidP="00DC7E00">
      <w:pPr>
        <w:spacing w:before="0" w:beforeAutospacing="0" w:after="0" w:afterAutospacing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3"/>
        <w:gridCol w:w="3575"/>
        <w:gridCol w:w="2603"/>
        <w:gridCol w:w="1643"/>
        <w:gridCol w:w="4561"/>
        <w:gridCol w:w="1491"/>
      </w:tblGrid>
      <w:tr w:rsidR="00317DAE" w:rsidRPr="00EF3622">
        <w:trPr>
          <w:jc w:val="center"/>
        </w:trPr>
        <w:tc>
          <w:tcPr>
            <w:tcW w:w="0" w:type="auto"/>
            <w:vAlign w:val="center"/>
          </w:tcPr>
          <w:p w:rsidR="00317DAE" w:rsidRPr="00EF3622" w:rsidRDefault="00317DAE" w:rsidP="008B4023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317DAE" w:rsidRPr="00EF3622" w:rsidRDefault="00317DAE" w:rsidP="008B4023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строки</w:t>
            </w:r>
          </w:p>
        </w:tc>
        <w:tc>
          <w:tcPr>
            <w:tcW w:w="0" w:type="auto"/>
            <w:vAlign w:val="center"/>
          </w:tcPr>
          <w:p w:rsidR="00317DAE" w:rsidRPr="00EF3622" w:rsidRDefault="00317DAE" w:rsidP="008B4023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17DAE" w:rsidRPr="00EF3622" w:rsidRDefault="00317DAE" w:rsidP="008B4023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Наименование мероприятия </w:t>
            </w:r>
          </w:p>
        </w:tc>
        <w:tc>
          <w:tcPr>
            <w:tcW w:w="0" w:type="auto"/>
            <w:vAlign w:val="center"/>
          </w:tcPr>
          <w:p w:rsidR="00317DAE" w:rsidRPr="00EF3622" w:rsidRDefault="00317DAE" w:rsidP="00B71E18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Место проведения мероприятия с указанием точного адреса площадки</w:t>
            </w:r>
          </w:p>
        </w:tc>
        <w:tc>
          <w:tcPr>
            <w:tcW w:w="0" w:type="auto"/>
            <w:vAlign w:val="center"/>
          </w:tcPr>
          <w:p w:rsidR="00317DAE" w:rsidRPr="00EF3622" w:rsidRDefault="00317DAE" w:rsidP="008B4023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Дата и</w:t>
            </w:r>
          </w:p>
          <w:p w:rsidR="00317DAE" w:rsidRPr="00EF3622" w:rsidRDefault="00317DAE" w:rsidP="00B71E18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0" w:type="auto"/>
            <w:vAlign w:val="center"/>
          </w:tcPr>
          <w:p w:rsidR="00317DAE" w:rsidRPr="00EF3622" w:rsidRDefault="00317DAE" w:rsidP="008B4023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Краткое описание мероприятия с указанием количества граждан, посетивших мероприятие</w:t>
            </w:r>
          </w:p>
        </w:tc>
        <w:tc>
          <w:tcPr>
            <w:tcW w:w="0" w:type="auto"/>
            <w:vAlign w:val="center"/>
          </w:tcPr>
          <w:p w:rsidR="00317DAE" w:rsidRPr="00EF3622" w:rsidRDefault="00317DAE" w:rsidP="008B4023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hAnsi="Times New Roman" w:cs="Times New Roman"/>
                <w:sz w:val="24"/>
                <w:szCs w:val="24"/>
              </w:rPr>
              <w:t>Примечания</w:t>
            </w:r>
          </w:p>
        </w:tc>
      </w:tr>
      <w:tr w:rsidR="00317DAE" w:rsidRPr="00CD5D0A">
        <w:trPr>
          <w:jc w:val="center"/>
        </w:trPr>
        <w:tc>
          <w:tcPr>
            <w:tcW w:w="0" w:type="auto"/>
          </w:tcPr>
          <w:p w:rsidR="00317DAE" w:rsidRPr="00CD5D0A" w:rsidRDefault="00317DAE" w:rsidP="00B71E18">
            <w:pPr>
              <w:pStyle w:val="ListParagraph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317DAE" w:rsidRPr="00CD5D0A" w:rsidRDefault="00317DAE" w:rsidP="00B5792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D5D0A">
              <w:rPr>
                <w:rFonts w:ascii="Times New Roman" w:hAnsi="Times New Roman" w:cs="Times New Roman"/>
              </w:rPr>
              <w:t>Проведение заседания организационного комитета</w:t>
            </w:r>
          </w:p>
          <w:p w:rsidR="00317DAE" w:rsidRPr="00CD5D0A" w:rsidRDefault="00317DAE" w:rsidP="00B5792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317DAE" w:rsidRPr="00CD5D0A" w:rsidRDefault="00317DAE" w:rsidP="00B57922">
            <w:pPr>
              <w:jc w:val="center"/>
              <w:rPr>
                <w:rFonts w:ascii="Times New Roman" w:hAnsi="Times New Roman" w:cs="Times New Roman"/>
              </w:rPr>
            </w:pPr>
            <w:r w:rsidRPr="00CD5D0A">
              <w:rPr>
                <w:rFonts w:ascii="Times New Roman" w:hAnsi="Times New Roman" w:cs="Times New Roman"/>
              </w:rPr>
              <w:t>администрация ТГОп.г.т. Тугулым пл.50 лет Октября, д.1, каб. 323</w:t>
            </w:r>
          </w:p>
        </w:tc>
        <w:tc>
          <w:tcPr>
            <w:tcW w:w="0" w:type="auto"/>
          </w:tcPr>
          <w:p w:rsidR="00317DAE" w:rsidRPr="00CD5D0A" w:rsidRDefault="00317DAE" w:rsidP="00B57922">
            <w:pPr>
              <w:jc w:val="center"/>
              <w:rPr>
                <w:rFonts w:ascii="Times New Roman" w:hAnsi="Times New Roman" w:cs="Times New Roman"/>
              </w:rPr>
            </w:pPr>
            <w:r w:rsidRPr="00CD5D0A">
              <w:rPr>
                <w:rFonts w:ascii="Times New Roman" w:hAnsi="Times New Roman" w:cs="Times New Roman"/>
              </w:rPr>
              <w:t>24.09.2018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D5D0A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0" w:type="auto"/>
          </w:tcPr>
          <w:p w:rsidR="00317DAE" w:rsidRPr="00CD5D0A" w:rsidRDefault="00317DAE" w:rsidP="00B57922">
            <w:pPr>
              <w:jc w:val="center"/>
              <w:rPr>
                <w:rFonts w:ascii="Times New Roman" w:hAnsi="Times New Roman" w:cs="Times New Roman"/>
              </w:rPr>
            </w:pPr>
            <w:r w:rsidRPr="00CD5D0A">
              <w:rPr>
                <w:rFonts w:ascii="Times New Roman" w:hAnsi="Times New Roman" w:cs="Times New Roman"/>
              </w:rPr>
              <w:t>Еженедельный мониторинг подготовки и проведения  конкретных мероприятий</w:t>
            </w:r>
          </w:p>
        </w:tc>
        <w:tc>
          <w:tcPr>
            <w:tcW w:w="0" w:type="auto"/>
          </w:tcPr>
          <w:p w:rsidR="00317DAE" w:rsidRPr="00CD5D0A" w:rsidRDefault="00317DAE" w:rsidP="008F6150">
            <w:p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17DAE" w:rsidRPr="00CD5D0A">
        <w:trPr>
          <w:jc w:val="center"/>
        </w:trPr>
        <w:tc>
          <w:tcPr>
            <w:tcW w:w="0" w:type="auto"/>
          </w:tcPr>
          <w:p w:rsidR="00317DAE" w:rsidRPr="00CD5D0A" w:rsidRDefault="00317DAE" w:rsidP="00B71E18">
            <w:pPr>
              <w:pStyle w:val="ListParagraph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317DAE" w:rsidRPr="00CD5D0A" w:rsidRDefault="00317DAE" w:rsidP="00B57922">
            <w:pPr>
              <w:jc w:val="center"/>
              <w:rPr>
                <w:rFonts w:ascii="Times New Roman" w:hAnsi="Times New Roman" w:cs="Times New Roman"/>
              </w:rPr>
            </w:pPr>
            <w:r w:rsidRPr="00CD5D0A">
              <w:rPr>
                <w:rFonts w:ascii="Times New Roman" w:hAnsi="Times New Roman" w:cs="Times New Roman"/>
              </w:rPr>
              <w:t>Проведение благотворительной   акции «Помоги ближнему»</w:t>
            </w:r>
          </w:p>
        </w:tc>
        <w:tc>
          <w:tcPr>
            <w:tcW w:w="0" w:type="auto"/>
          </w:tcPr>
          <w:p w:rsidR="00317DAE" w:rsidRPr="00CD5D0A" w:rsidRDefault="00317DAE" w:rsidP="00B57922">
            <w:pPr>
              <w:jc w:val="center"/>
              <w:rPr>
                <w:rFonts w:ascii="Times New Roman" w:hAnsi="Times New Roman" w:cs="Times New Roman"/>
              </w:rPr>
            </w:pPr>
            <w:r w:rsidRPr="00CD5D0A">
              <w:rPr>
                <w:rFonts w:ascii="Times New Roman" w:hAnsi="Times New Roman" w:cs="Times New Roman"/>
              </w:rPr>
              <w:t>Территория ТГО, ГБУ  «КЦСОН Тугулымского района»</w:t>
            </w:r>
            <w:r>
              <w:rPr>
                <w:rFonts w:ascii="Times New Roman" w:hAnsi="Times New Roman" w:cs="Times New Roman"/>
              </w:rPr>
              <w:t xml:space="preserve">                 </w:t>
            </w:r>
            <w:r w:rsidRPr="00CD5D0A">
              <w:rPr>
                <w:rFonts w:ascii="Times New Roman" w:hAnsi="Times New Roman" w:cs="Times New Roman"/>
              </w:rPr>
              <w:t>п.г.т. Тугулым,</w:t>
            </w:r>
            <w:r>
              <w:rPr>
                <w:rFonts w:ascii="Times New Roman" w:hAnsi="Times New Roman" w:cs="Times New Roman"/>
              </w:rPr>
              <w:t xml:space="preserve">            </w:t>
            </w:r>
            <w:r w:rsidRPr="00CD5D0A">
              <w:rPr>
                <w:rFonts w:ascii="Times New Roman" w:hAnsi="Times New Roman" w:cs="Times New Roman"/>
              </w:rPr>
              <w:t>ул. Пионерская д.21</w:t>
            </w:r>
          </w:p>
        </w:tc>
        <w:tc>
          <w:tcPr>
            <w:tcW w:w="0" w:type="auto"/>
          </w:tcPr>
          <w:p w:rsidR="00317DAE" w:rsidRPr="00CD5D0A" w:rsidRDefault="00317DAE" w:rsidP="00B57922">
            <w:pPr>
              <w:jc w:val="center"/>
              <w:rPr>
                <w:rFonts w:ascii="Times New Roman" w:hAnsi="Times New Roman" w:cs="Times New Roman"/>
              </w:rPr>
            </w:pPr>
            <w:r w:rsidRPr="00CD5D0A">
              <w:rPr>
                <w:rFonts w:ascii="Times New Roman" w:hAnsi="Times New Roman" w:cs="Times New Roman"/>
              </w:rPr>
              <w:t>24.09.2018 – 28.09.2018</w:t>
            </w:r>
            <w:r>
              <w:rPr>
                <w:rFonts w:ascii="Times New Roman" w:hAnsi="Times New Roman" w:cs="Times New Roman"/>
              </w:rPr>
              <w:t xml:space="preserve">   </w:t>
            </w:r>
            <w:r w:rsidRPr="00CD5D0A">
              <w:rPr>
                <w:rFonts w:ascii="Times New Roman" w:hAnsi="Times New Roman" w:cs="Times New Roman"/>
              </w:rPr>
              <w:t>10.00-16.00</w:t>
            </w:r>
          </w:p>
          <w:p w:rsidR="00317DAE" w:rsidRPr="00CD5D0A" w:rsidRDefault="00317DAE" w:rsidP="00B5792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317DAE" w:rsidRPr="00CD5D0A" w:rsidRDefault="00317DAE" w:rsidP="00B57922">
            <w:pPr>
              <w:jc w:val="center"/>
              <w:rPr>
                <w:rFonts w:ascii="Times New Roman" w:hAnsi="Times New Roman" w:cs="Times New Roman"/>
              </w:rPr>
            </w:pPr>
            <w:r w:rsidRPr="00CD5D0A">
              <w:rPr>
                <w:rFonts w:ascii="Times New Roman" w:hAnsi="Times New Roman" w:cs="Times New Roman"/>
              </w:rPr>
              <w:t>Сбор и выдача вещей б/у, продуктов питания и др. для граждан, попавших в трудную жизненную ситуацию</w:t>
            </w:r>
            <w:r>
              <w:rPr>
                <w:rFonts w:ascii="Times New Roman" w:hAnsi="Times New Roman" w:cs="Times New Roman"/>
              </w:rPr>
              <w:t>. 7 человек</w:t>
            </w:r>
          </w:p>
        </w:tc>
        <w:tc>
          <w:tcPr>
            <w:tcW w:w="0" w:type="auto"/>
          </w:tcPr>
          <w:p w:rsidR="00317DAE" w:rsidRPr="00CD5D0A" w:rsidRDefault="00317DAE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17DAE" w:rsidRPr="00CD5D0A">
        <w:trPr>
          <w:jc w:val="center"/>
        </w:trPr>
        <w:tc>
          <w:tcPr>
            <w:tcW w:w="0" w:type="auto"/>
          </w:tcPr>
          <w:p w:rsidR="00317DAE" w:rsidRPr="00CD5D0A" w:rsidRDefault="00317DAE" w:rsidP="00B71E18">
            <w:pPr>
              <w:pStyle w:val="ListParagraph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317DAE" w:rsidRPr="00CD5D0A" w:rsidRDefault="00317DAE" w:rsidP="00B57922">
            <w:pPr>
              <w:jc w:val="center"/>
              <w:rPr>
                <w:rFonts w:ascii="Times New Roman" w:hAnsi="Times New Roman" w:cs="Times New Roman"/>
              </w:rPr>
            </w:pPr>
            <w:r w:rsidRPr="00CD5D0A">
              <w:rPr>
                <w:rFonts w:ascii="Times New Roman" w:hAnsi="Times New Roman" w:cs="Times New Roman"/>
              </w:rPr>
              <w:t>Акция «Поздравительная открытка»</w:t>
            </w:r>
          </w:p>
        </w:tc>
        <w:tc>
          <w:tcPr>
            <w:tcW w:w="0" w:type="auto"/>
          </w:tcPr>
          <w:p w:rsidR="00317DAE" w:rsidRPr="00CD5D0A" w:rsidRDefault="00317DAE" w:rsidP="00B57922">
            <w:pPr>
              <w:jc w:val="center"/>
              <w:rPr>
                <w:rFonts w:ascii="Times New Roman" w:hAnsi="Times New Roman" w:cs="Times New Roman"/>
              </w:rPr>
            </w:pPr>
            <w:r w:rsidRPr="00CD5D0A">
              <w:rPr>
                <w:rFonts w:ascii="Times New Roman" w:hAnsi="Times New Roman" w:cs="Times New Roman"/>
              </w:rPr>
              <w:t>Территория ТГО, ГБУ СОН СО  «СРЦН Тугулымского района»</w:t>
            </w:r>
            <w:r>
              <w:rPr>
                <w:rFonts w:ascii="Times New Roman" w:hAnsi="Times New Roman" w:cs="Times New Roman"/>
              </w:rPr>
              <w:t xml:space="preserve">   </w:t>
            </w:r>
            <w:r w:rsidRPr="00CD5D0A">
              <w:rPr>
                <w:rFonts w:ascii="Times New Roman" w:hAnsi="Times New Roman" w:cs="Times New Roman"/>
              </w:rPr>
              <w:t>п.г.т. Тугулым,</w:t>
            </w:r>
            <w:r>
              <w:rPr>
                <w:rFonts w:ascii="Times New Roman" w:hAnsi="Times New Roman" w:cs="Times New Roman"/>
              </w:rPr>
              <w:t xml:space="preserve">            </w:t>
            </w:r>
            <w:r w:rsidRPr="00CD5D0A">
              <w:rPr>
                <w:rFonts w:ascii="Times New Roman" w:hAnsi="Times New Roman" w:cs="Times New Roman"/>
              </w:rPr>
              <w:t>ул. Гагарина д.13</w:t>
            </w:r>
          </w:p>
        </w:tc>
        <w:tc>
          <w:tcPr>
            <w:tcW w:w="0" w:type="auto"/>
          </w:tcPr>
          <w:p w:rsidR="00317DAE" w:rsidRPr="00CD5D0A" w:rsidRDefault="00317DAE" w:rsidP="00B57922">
            <w:pPr>
              <w:jc w:val="center"/>
              <w:rPr>
                <w:rFonts w:ascii="Times New Roman" w:hAnsi="Times New Roman" w:cs="Times New Roman"/>
              </w:rPr>
            </w:pPr>
            <w:r w:rsidRPr="00CD5D0A">
              <w:rPr>
                <w:rFonts w:ascii="Times New Roman" w:hAnsi="Times New Roman" w:cs="Times New Roman"/>
              </w:rPr>
              <w:t>24.09.2018</w:t>
            </w:r>
          </w:p>
        </w:tc>
        <w:tc>
          <w:tcPr>
            <w:tcW w:w="0" w:type="auto"/>
          </w:tcPr>
          <w:p w:rsidR="00317DAE" w:rsidRPr="00CD5D0A" w:rsidRDefault="00317DAE" w:rsidP="00B57922">
            <w:pPr>
              <w:jc w:val="center"/>
              <w:rPr>
                <w:rFonts w:ascii="Times New Roman" w:hAnsi="Times New Roman" w:cs="Times New Roman"/>
              </w:rPr>
            </w:pPr>
            <w:r w:rsidRPr="00CD5D0A">
              <w:rPr>
                <w:rFonts w:ascii="Times New Roman" w:hAnsi="Times New Roman" w:cs="Times New Roman"/>
              </w:rPr>
              <w:t>Вручение подарков , выполненных руками воспитанников пенсионерам, работающим в учреждении вышедшим на пенсию из учреждения</w:t>
            </w:r>
            <w:r>
              <w:rPr>
                <w:rFonts w:ascii="Times New Roman" w:hAnsi="Times New Roman" w:cs="Times New Roman"/>
              </w:rPr>
              <w:t>. 5 человек</w:t>
            </w:r>
          </w:p>
        </w:tc>
        <w:tc>
          <w:tcPr>
            <w:tcW w:w="0" w:type="auto"/>
          </w:tcPr>
          <w:p w:rsidR="00317DAE" w:rsidRPr="00CD5D0A" w:rsidRDefault="00317DAE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17DAE" w:rsidRPr="00CD5D0A">
        <w:trPr>
          <w:jc w:val="center"/>
        </w:trPr>
        <w:tc>
          <w:tcPr>
            <w:tcW w:w="0" w:type="auto"/>
          </w:tcPr>
          <w:p w:rsidR="00317DAE" w:rsidRPr="00CD5D0A" w:rsidRDefault="00317DAE" w:rsidP="00B71E18">
            <w:pPr>
              <w:pStyle w:val="ListParagraph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317DAE" w:rsidRPr="00CD5D0A" w:rsidRDefault="00317DAE" w:rsidP="00B57922">
            <w:pPr>
              <w:jc w:val="center"/>
              <w:rPr>
                <w:rFonts w:ascii="Times New Roman" w:hAnsi="Times New Roman" w:cs="Times New Roman"/>
              </w:rPr>
            </w:pPr>
            <w:r w:rsidRPr="00CD5D0A">
              <w:rPr>
                <w:rFonts w:ascii="Times New Roman" w:hAnsi="Times New Roman" w:cs="Times New Roman"/>
              </w:rPr>
              <w:t>Творческая мастерская  «В гостях у Самоделкина»</w:t>
            </w:r>
          </w:p>
        </w:tc>
        <w:tc>
          <w:tcPr>
            <w:tcW w:w="0" w:type="auto"/>
          </w:tcPr>
          <w:p w:rsidR="00317DAE" w:rsidRPr="00CD5D0A" w:rsidRDefault="00317DAE" w:rsidP="00B57922">
            <w:pPr>
              <w:jc w:val="center"/>
              <w:rPr>
                <w:rFonts w:ascii="Times New Roman" w:hAnsi="Times New Roman" w:cs="Times New Roman"/>
              </w:rPr>
            </w:pPr>
            <w:r w:rsidRPr="00CD5D0A">
              <w:rPr>
                <w:rFonts w:ascii="Times New Roman" w:hAnsi="Times New Roman" w:cs="Times New Roman"/>
              </w:rPr>
              <w:t>ГАУ  «СРЦН Тугулымского района»п.г.т. Тугулым,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D5D0A">
              <w:rPr>
                <w:rFonts w:ascii="Times New Roman" w:hAnsi="Times New Roman" w:cs="Times New Roman"/>
              </w:rPr>
              <w:t>ул. Гагарина д.13</w:t>
            </w:r>
          </w:p>
        </w:tc>
        <w:tc>
          <w:tcPr>
            <w:tcW w:w="0" w:type="auto"/>
          </w:tcPr>
          <w:p w:rsidR="00317DAE" w:rsidRPr="00CD5D0A" w:rsidRDefault="00317DAE" w:rsidP="00B57922">
            <w:pPr>
              <w:jc w:val="center"/>
              <w:rPr>
                <w:rFonts w:ascii="Times New Roman" w:hAnsi="Times New Roman" w:cs="Times New Roman"/>
              </w:rPr>
            </w:pPr>
            <w:r w:rsidRPr="00CD5D0A">
              <w:rPr>
                <w:rFonts w:ascii="Times New Roman" w:hAnsi="Times New Roman" w:cs="Times New Roman"/>
              </w:rPr>
              <w:t>24.09.2018-28.09.2018</w:t>
            </w:r>
          </w:p>
        </w:tc>
        <w:tc>
          <w:tcPr>
            <w:tcW w:w="0" w:type="auto"/>
          </w:tcPr>
          <w:p w:rsidR="00317DAE" w:rsidRPr="00CD5D0A" w:rsidRDefault="00317DAE" w:rsidP="00B57922">
            <w:pPr>
              <w:jc w:val="center"/>
              <w:rPr>
                <w:rFonts w:ascii="Times New Roman" w:hAnsi="Times New Roman" w:cs="Times New Roman"/>
              </w:rPr>
            </w:pPr>
            <w:r w:rsidRPr="00CD5D0A">
              <w:rPr>
                <w:rFonts w:ascii="Times New Roman" w:hAnsi="Times New Roman" w:cs="Times New Roman"/>
              </w:rPr>
              <w:t>Изготовление сувениров для ветеранов, тружеников тыла,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D5D0A">
              <w:rPr>
                <w:rFonts w:ascii="Times New Roman" w:hAnsi="Times New Roman" w:cs="Times New Roman"/>
              </w:rPr>
              <w:t>сотрудников СРЦН</w:t>
            </w:r>
            <w:r>
              <w:rPr>
                <w:rFonts w:ascii="Times New Roman" w:hAnsi="Times New Roman" w:cs="Times New Roman"/>
              </w:rPr>
              <w:t>.                      11 человек</w:t>
            </w:r>
          </w:p>
        </w:tc>
        <w:tc>
          <w:tcPr>
            <w:tcW w:w="0" w:type="auto"/>
          </w:tcPr>
          <w:p w:rsidR="00317DAE" w:rsidRPr="00CD5D0A" w:rsidRDefault="00317DAE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17DAE" w:rsidRPr="00CD5D0A">
        <w:trPr>
          <w:jc w:val="center"/>
        </w:trPr>
        <w:tc>
          <w:tcPr>
            <w:tcW w:w="0" w:type="auto"/>
          </w:tcPr>
          <w:p w:rsidR="00317DAE" w:rsidRPr="00CD5D0A" w:rsidRDefault="00317DAE" w:rsidP="00B71E18">
            <w:pPr>
              <w:pStyle w:val="ListParagraph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317DAE" w:rsidRPr="00CD5D0A" w:rsidRDefault="00317DAE" w:rsidP="00B57922">
            <w:pPr>
              <w:jc w:val="center"/>
              <w:rPr>
                <w:rFonts w:ascii="Times New Roman" w:hAnsi="Times New Roman" w:cs="Times New Roman"/>
              </w:rPr>
            </w:pPr>
            <w:r w:rsidRPr="00CD5D0A">
              <w:rPr>
                <w:rFonts w:ascii="Times New Roman" w:hAnsi="Times New Roman" w:cs="Times New Roman"/>
              </w:rPr>
              <w:t>Праздничный концерт «Главное - душою не стареть!»</w:t>
            </w:r>
          </w:p>
        </w:tc>
        <w:tc>
          <w:tcPr>
            <w:tcW w:w="0" w:type="auto"/>
          </w:tcPr>
          <w:p w:rsidR="00317DAE" w:rsidRPr="00CD5D0A" w:rsidRDefault="00317DAE" w:rsidP="00B57922">
            <w:pPr>
              <w:jc w:val="center"/>
              <w:rPr>
                <w:rFonts w:ascii="Times New Roman" w:hAnsi="Times New Roman" w:cs="Times New Roman"/>
              </w:rPr>
            </w:pPr>
            <w:r w:rsidRPr="00CD5D0A">
              <w:rPr>
                <w:rFonts w:ascii="Times New Roman" w:hAnsi="Times New Roman" w:cs="Times New Roman"/>
              </w:rPr>
              <w:t>ГАУ  «СРЦН Тугулымского района»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D5D0A">
              <w:rPr>
                <w:rFonts w:ascii="Times New Roman" w:hAnsi="Times New Roman" w:cs="Times New Roman"/>
              </w:rPr>
              <w:t>п.г.т. Тугулым,</w:t>
            </w:r>
            <w:r>
              <w:rPr>
                <w:rFonts w:ascii="Times New Roman" w:hAnsi="Times New Roman" w:cs="Times New Roman"/>
              </w:rPr>
              <w:t xml:space="preserve">            </w:t>
            </w:r>
            <w:r w:rsidRPr="00CD5D0A">
              <w:rPr>
                <w:rFonts w:ascii="Times New Roman" w:hAnsi="Times New Roman" w:cs="Times New Roman"/>
              </w:rPr>
              <w:t>ул. Гагарина д.13</w:t>
            </w:r>
          </w:p>
        </w:tc>
        <w:tc>
          <w:tcPr>
            <w:tcW w:w="0" w:type="auto"/>
          </w:tcPr>
          <w:p w:rsidR="00317DAE" w:rsidRPr="00CD5D0A" w:rsidRDefault="00317DAE" w:rsidP="00B57922">
            <w:pPr>
              <w:jc w:val="center"/>
              <w:rPr>
                <w:rFonts w:ascii="Times New Roman" w:hAnsi="Times New Roman" w:cs="Times New Roman"/>
              </w:rPr>
            </w:pPr>
            <w:r w:rsidRPr="00CD5D0A">
              <w:rPr>
                <w:rFonts w:ascii="Times New Roman" w:hAnsi="Times New Roman" w:cs="Times New Roman"/>
              </w:rPr>
              <w:t>27.09.2018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D5D0A"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0" w:type="auto"/>
          </w:tcPr>
          <w:p w:rsidR="00317DAE" w:rsidRPr="00CD5D0A" w:rsidRDefault="00317DAE" w:rsidP="00B57922">
            <w:pPr>
              <w:jc w:val="center"/>
              <w:rPr>
                <w:rFonts w:ascii="Times New Roman" w:hAnsi="Times New Roman" w:cs="Times New Roman"/>
              </w:rPr>
            </w:pPr>
            <w:r w:rsidRPr="00CD5D0A">
              <w:rPr>
                <w:rFonts w:ascii="Times New Roman" w:hAnsi="Times New Roman" w:cs="Times New Roman"/>
              </w:rPr>
              <w:t>Концертная программа силами воспитанников СРЦН, посвященная Дню пожилого человека с приглашением, членов районного Совета ветеранов</w:t>
            </w:r>
            <w:r>
              <w:rPr>
                <w:rFonts w:ascii="Times New Roman" w:hAnsi="Times New Roman" w:cs="Times New Roman"/>
              </w:rPr>
              <w:t>. 32 человек</w:t>
            </w:r>
          </w:p>
        </w:tc>
        <w:tc>
          <w:tcPr>
            <w:tcW w:w="0" w:type="auto"/>
          </w:tcPr>
          <w:p w:rsidR="00317DAE" w:rsidRPr="00CD5D0A" w:rsidRDefault="00317DAE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17DAE" w:rsidRPr="00CD5D0A">
        <w:trPr>
          <w:jc w:val="center"/>
        </w:trPr>
        <w:tc>
          <w:tcPr>
            <w:tcW w:w="0" w:type="auto"/>
          </w:tcPr>
          <w:p w:rsidR="00317DAE" w:rsidRPr="00CD5D0A" w:rsidRDefault="00317DAE" w:rsidP="00B71E18">
            <w:pPr>
              <w:pStyle w:val="ListParagraph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317DAE" w:rsidRPr="00CD5D0A" w:rsidRDefault="00317DAE" w:rsidP="00B57922">
            <w:pPr>
              <w:jc w:val="center"/>
              <w:rPr>
                <w:rFonts w:ascii="Times New Roman" w:hAnsi="Times New Roman" w:cs="Times New Roman"/>
              </w:rPr>
            </w:pPr>
            <w:r w:rsidRPr="00CD5D0A">
              <w:rPr>
                <w:rFonts w:ascii="Times New Roman" w:hAnsi="Times New Roman" w:cs="Times New Roman"/>
              </w:rPr>
              <w:t>Первенство ВУО среди ветеранов по быстрым шахматам</w:t>
            </w:r>
          </w:p>
        </w:tc>
        <w:tc>
          <w:tcPr>
            <w:tcW w:w="0" w:type="auto"/>
          </w:tcPr>
          <w:p w:rsidR="00317DAE" w:rsidRPr="00CD5D0A" w:rsidRDefault="00317DAE" w:rsidP="00B57922">
            <w:pPr>
              <w:jc w:val="center"/>
              <w:rPr>
                <w:rFonts w:ascii="Times New Roman" w:hAnsi="Times New Roman" w:cs="Times New Roman"/>
              </w:rPr>
            </w:pPr>
            <w:r w:rsidRPr="00CD5D0A">
              <w:rPr>
                <w:rFonts w:ascii="Times New Roman" w:hAnsi="Times New Roman" w:cs="Times New Roman"/>
              </w:rPr>
              <w:t>МКУ ТГО «ЦБС»</w:t>
            </w:r>
            <w:r>
              <w:rPr>
                <w:rFonts w:ascii="Times New Roman" w:hAnsi="Times New Roman" w:cs="Times New Roman"/>
              </w:rPr>
              <w:t xml:space="preserve">   </w:t>
            </w:r>
            <w:r w:rsidRPr="00CD5D0A">
              <w:rPr>
                <w:rFonts w:ascii="Times New Roman" w:hAnsi="Times New Roman" w:cs="Times New Roman"/>
              </w:rPr>
              <w:t xml:space="preserve">п.г.т. Тугулым, </w:t>
            </w:r>
            <w:r>
              <w:rPr>
                <w:rFonts w:ascii="Times New Roman" w:hAnsi="Times New Roman" w:cs="Times New Roman"/>
              </w:rPr>
              <w:t xml:space="preserve">           </w:t>
            </w:r>
            <w:r w:rsidRPr="00CD5D0A">
              <w:rPr>
                <w:rFonts w:ascii="Times New Roman" w:hAnsi="Times New Roman" w:cs="Times New Roman"/>
              </w:rPr>
              <w:t>ул. Октябрьская д. 5</w:t>
            </w:r>
          </w:p>
        </w:tc>
        <w:tc>
          <w:tcPr>
            <w:tcW w:w="0" w:type="auto"/>
          </w:tcPr>
          <w:p w:rsidR="00317DAE" w:rsidRPr="00CD5D0A" w:rsidRDefault="00317DAE" w:rsidP="00B57922">
            <w:pPr>
              <w:jc w:val="center"/>
              <w:rPr>
                <w:rFonts w:ascii="Times New Roman" w:hAnsi="Times New Roman" w:cs="Times New Roman"/>
              </w:rPr>
            </w:pPr>
            <w:r w:rsidRPr="00CD5D0A">
              <w:rPr>
                <w:rFonts w:ascii="Times New Roman" w:hAnsi="Times New Roman" w:cs="Times New Roman"/>
              </w:rPr>
              <w:t>28.09.2018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D5D0A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0" w:type="auto"/>
          </w:tcPr>
          <w:p w:rsidR="00317DAE" w:rsidRPr="00CD5D0A" w:rsidRDefault="00317DAE" w:rsidP="00B57922">
            <w:pPr>
              <w:jc w:val="center"/>
              <w:rPr>
                <w:rFonts w:ascii="Times New Roman" w:hAnsi="Times New Roman" w:cs="Times New Roman"/>
              </w:rPr>
            </w:pPr>
            <w:r w:rsidRPr="00CD5D0A">
              <w:rPr>
                <w:rFonts w:ascii="Times New Roman" w:hAnsi="Times New Roman" w:cs="Times New Roman"/>
              </w:rPr>
              <w:t>Соревнования по быстрым шахматам</w:t>
            </w:r>
            <w:r>
              <w:rPr>
                <w:rFonts w:ascii="Times New Roman" w:hAnsi="Times New Roman" w:cs="Times New Roman"/>
              </w:rPr>
              <w:t>.                     60 человек</w:t>
            </w:r>
          </w:p>
        </w:tc>
        <w:tc>
          <w:tcPr>
            <w:tcW w:w="0" w:type="auto"/>
          </w:tcPr>
          <w:p w:rsidR="00317DAE" w:rsidRPr="00CD5D0A" w:rsidRDefault="00317DAE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17DAE" w:rsidRPr="00CD5D0A">
        <w:trPr>
          <w:jc w:val="center"/>
        </w:trPr>
        <w:tc>
          <w:tcPr>
            <w:tcW w:w="0" w:type="auto"/>
          </w:tcPr>
          <w:p w:rsidR="00317DAE" w:rsidRPr="00CD5D0A" w:rsidRDefault="00317DAE" w:rsidP="00B71E18">
            <w:pPr>
              <w:pStyle w:val="ListParagraph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317DAE" w:rsidRPr="00CD5D0A" w:rsidRDefault="00317DAE" w:rsidP="00B57922">
            <w:pPr>
              <w:jc w:val="center"/>
              <w:rPr>
                <w:rFonts w:ascii="Times New Roman" w:hAnsi="Times New Roman" w:cs="Times New Roman"/>
              </w:rPr>
            </w:pPr>
            <w:r w:rsidRPr="00CD5D0A">
              <w:rPr>
                <w:rFonts w:ascii="Times New Roman" w:hAnsi="Times New Roman" w:cs="Times New Roman"/>
              </w:rPr>
              <w:t>Медицинские осмотры пенсионеров в рамках диспансеризации определенных групп взрослого населения, в т.ч. работа выездных бригад в отдаленных населенных пунктах</w:t>
            </w:r>
          </w:p>
        </w:tc>
        <w:tc>
          <w:tcPr>
            <w:tcW w:w="0" w:type="auto"/>
          </w:tcPr>
          <w:p w:rsidR="00317DAE" w:rsidRPr="00CD5D0A" w:rsidRDefault="00317DAE" w:rsidP="00B57922">
            <w:pPr>
              <w:jc w:val="center"/>
              <w:rPr>
                <w:rFonts w:ascii="Times New Roman" w:hAnsi="Times New Roman" w:cs="Times New Roman"/>
              </w:rPr>
            </w:pPr>
            <w:r w:rsidRPr="00CD5D0A">
              <w:rPr>
                <w:rFonts w:ascii="Times New Roman" w:hAnsi="Times New Roman" w:cs="Times New Roman"/>
              </w:rPr>
              <w:t>ГБУЗ СО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D5D0A">
              <w:rPr>
                <w:rFonts w:ascii="Times New Roman" w:hAnsi="Times New Roman" w:cs="Times New Roman"/>
              </w:rPr>
              <w:t>«Тугулымская ЦРБ»</w:t>
            </w:r>
            <w:r>
              <w:rPr>
                <w:rFonts w:ascii="Times New Roman" w:hAnsi="Times New Roman" w:cs="Times New Roman"/>
              </w:rPr>
              <w:t xml:space="preserve">    </w:t>
            </w:r>
            <w:r w:rsidRPr="00CD5D0A">
              <w:rPr>
                <w:rFonts w:ascii="Times New Roman" w:hAnsi="Times New Roman" w:cs="Times New Roman"/>
              </w:rPr>
              <w:t>п.г.т. Тугулым, ул. Школьная д. 30</w:t>
            </w:r>
          </w:p>
        </w:tc>
        <w:tc>
          <w:tcPr>
            <w:tcW w:w="0" w:type="auto"/>
          </w:tcPr>
          <w:p w:rsidR="00317DAE" w:rsidRPr="00CD5D0A" w:rsidRDefault="00317DAE" w:rsidP="00B57922">
            <w:pPr>
              <w:jc w:val="center"/>
              <w:rPr>
                <w:rFonts w:ascii="Times New Roman" w:hAnsi="Times New Roman" w:cs="Times New Roman"/>
              </w:rPr>
            </w:pPr>
            <w:r w:rsidRPr="00CD5D0A">
              <w:rPr>
                <w:rFonts w:ascii="Times New Roman" w:hAnsi="Times New Roman" w:cs="Times New Roman"/>
              </w:rPr>
              <w:t>24.09.2018-28.09.2018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D5D0A">
              <w:rPr>
                <w:rFonts w:ascii="Times New Roman" w:hAnsi="Times New Roman" w:cs="Times New Roman"/>
              </w:rPr>
              <w:t>09.00-12.00</w:t>
            </w:r>
          </w:p>
          <w:p w:rsidR="00317DAE" w:rsidRPr="00CD5D0A" w:rsidRDefault="00317DAE" w:rsidP="00B57922">
            <w:pPr>
              <w:jc w:val="center"/>
              <w:rPr>
                <w:rFonts w:ascii="Times New Roman" w:hAnsi="Times New Roman" w:cs="Times New Roman"/>
              </w:rPr>
            </w:pPr>
          </w:p>
          <w:p w:rsidR="00317DAE" w:rsidRPr="00CD5D0A" w:rsidRDefault="00317DAE" w:rsidP="00B5792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317DAE" w:rsidRPr="00CD5D0A" w:rsidRDefault="00317DAE" w:rsidP="00B57922">
            <w:pPr>
              <w:jc w:val="center"/>
              <w:rPr>
                <w:rFonts w:ascii="Times New Roman" w:hAnsi="Times New Roman" w:cs="Times New Roman"/>
              </w:rPr>
            </w:pPr>
            <w:r w:rsidRPr="00CD5D0A">
              <w:rPr>
                <w:rFonts w:ascii="Times New Roman" w:hAnsi="Times New Roman" w:cs="Times New Roman"/>
              </w:rPr>
              <w:t>Медицинские осмотры пенсионеров</w:t>
            </w:r>
            <w:r>
              <w:rPr>
                <w:rFonts w:ascii="Times New Roman" w:hAnsi="Times New Roman" w:cs="Times New Roman"/>
              </w:rPr>
              <w:t>.                       10 человек</w:t>
            </w:r>
          </w:p>
        </w:tc>
        <w:tc>
          <w:tcPr>
            <w:tcW w:w="0" w:type="auto"/>
          </w:tcPr>
          <w:p w:rsidR="00317DAE" w:rsidRPr="00CD5D0A" w:rsidRDefault="00317DAE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17DAE" w:rsidRPr="00CD5D0A">
        <w:trPr>
          <w:jc w:val="center"/>
        </w:trPr>
        <w:tc>
          <w:tcPr>
            <w:tcW w:w="0" w:type="auto"/>
          </w:tcPr>
          <w:p w:rsidR="00317DAE" w:rsidRPr="00CD5D0A" w:rsidRDefault="00317DAE" w:rsidP="00B71E18">
            <w:pPr>
              <w:pStyle w:val="ListParagraph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317DAE" w:rsidRPr="00CD5D0A" w:rsidRDefault="00317DAE" w:rsidP="00B57922">
            <w:pPr>
              <w:jc w:val="center"/>
              <w:rPr>
                <w:rFonts w:ascii="Times New Roman" w:hAnsi="Times New Roman" w:cs="Times New Roman"/>
              </w:rPr>
            </w:pPr>
            <w:r w:rsidRPr="00CD5D0A">
              <w:rPr>
                <w:rFonts w:ascii="Times New Roman" w:hAnsi="Times New Roman" w:cs="Times New Roman"/>
              </w:rPr>
              <w:t>Шефство над пенсионерами, в рамках социальных акций «Забота в каждый дом», «Молодежь - старшему поколению»</w:t>
            </w:r>
          </w:p>
        </w:tc>
        <w:tc>
          <w:tcPr>
            <w:tcW w:w="0" w:type="auto"/>
          </w:tcPr>
          <w:p w:rsidR="00317DAE" w:rsidRPr="00CD5D0A" w:rsidRDefault="00317DAE" w:rsidP="00B5792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D5D0A">
              <w:rPr>
                <w:rFonts w:ascii="Times New Roman" w:hAnsi="Times New Roman" w:cs="Times New Roman"/>
              </w:rPr>
              <w:t>Территория ТГО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D5D0A">
              <w:rPr>
                <w:rFonts w:ascii="Times New Roman" w:hAnsi="Times New Roman" w:cs="Times New Roman"/>
              </w:rPr>
              <w:t>(поселковые и сельские управы)</w:t>
            </w:r>
          </w:p>
        </w:tc>
        <w:tc>
          <w:tcPr>
            <w:tcW w:w="0" w:type="auto"/>
          </w:tcPr>
          <w:p w:rsidR="00317DAE" w:rsidRPr="00CD5D0A" w:rsidRDefault="00317DAE" w:rsidP="00B57922">
            <w:pPr>
              <w:jc w:val="center"/>
              <w:rPr>
                <w:rFonts w:ascii="Times New Roman" w:hAnsi="Times New Roman" w:cs="Times New Roman"/>
              </w:rPr>
            </w:pPr>
            <w:r w:rsidRPr="00CD5D0A">
              <w:rPr>
                <w:rFonts w:ascii="Times New Roman" w:hAnsi="Times New Roman" w:cs="Times New Roman"/>
              </w:rPr>
              <w:t>24.09.2018-28.09.2018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D5D0A">
              <w:rPr>
                <w:rFonts w:ascii="Times New Roman" w:hAnsi="Times New Roman" w:cs="Times New Roman"/>
              </w:rPr>
              <w:t>10.00-16.00</w:t>
            </w:r>
          </w:p>
          <w:p w:rsidR="00317DAE" w:rsidRPr="00CD5D0A" w:rsidRDefault="00317DAE" w:rsidP="00B5792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0" w:type="auto"/>
          </w:tcPr>
          <w:p w:rsidR="00317DAE" w:rsidRPr="00CD5D0A" w:rsidRDefault="00317DAE" w:rsidP="00B57922">
            <w:pPr>
              <w:jc w:val="center"/>
              <w:rPr>
                <w:rFonts w:ascii="Times New Roman" w:hAnsi="Times New Roman" w:cs="Times New Roman"/>
              </w:rPr>
            </w:pPr>
            <w:r w:rsidRPr="00CD5D0A">
              <w:rPr>
                <w:rFonts w:ascii="Times New Roman" w:hAnsi="Times New Roman" w:cs="Times New Roman"/>
              </w:rPr>
              <w:t>Шефство над пенсионерами в оказании помощи в уборке придомовых территорий, приусадебных участков, уборка овощей с приусадебных участков, обеспечение родниковой водой и другие  виды помощи пенсионерам и инвалидам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D5D0A">
              <w:rPr>
                <w:rFonts w:ascii="Times New Roman" w:hAnsi="Times New Roman" w:cs="Times New Roman"/>
              </w:rPr>
              <w:t>(развитие добровольческой  деятельности)</w:t>
            </w:r>
            <w:r>
              <w:rPr>
                <w:rFonts w:ascii="Times New Roman" w:hAnsi="Times New Roman" w:cs="Times New Roman"/>
              </w:rPr>
              <w:t>. 7 дворов</w:t>
            </w:r>
          </w:p>
        </w:tc>
        <w:tc>
          <w:tcPr>
            <w:tcW w:w="0" w:type="auto"/>
          </w:tcPr>
          <w:p w:rsidR="00317DAE" w:rsidRPr="00CD5D0A" w:rsidRDefault="00317DAE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17DAE" w:rsidRPr="00CD5D0A">
        <w:trPr>
          <w:jc w:val="center"/>
        </w:trPr>
        <w:tc>
          <w:tcPr>
            <w:tcW w:w="0" w:type="auto"/>
          </w:tcPr>
          <w:p w:rsidR="00317DAE" w:rsidRPr="00CD5D0A" w:rsidRDefault="00317DAE" w:rsidP="00B71E18">
            <w:pPr>
              <w:pStyle w:val="ListParagraph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317DAE" w:rsidRPr="00CD5D0A" w:rsidRDefault="00317DAE" w:rsidP="00B57922">
            <w:pPr>
              <w:jc w:val="center"/>
              <w:rPr>
                <w:rFonts w:ascii="Times New Roman" w:hAnsi="Times New Roman" w:cs="Times New Roman"/>
              </w:rPr>
            </w:pPr>
            <w:r w:rsidRPr="00CD5D0A">
              <w:rPr>
                <w:rFonts w:ascii="Times New Roman" w:hAnsi="Times New Roman" w:cs="Times New Roman"/>
              </w:rPr>
              <w:t>Размещение информации о ходе месячника в муниципальной общественно-политической газете «Знамя труда»,  на официальном сайте УСП</w:t>
            </w:r>
          </w:p>
        </w:tc>
        <w:tc>
          <w:tcPr>
            <w:tcW w:w="0" w:type="auto"/>
          </w:tcPr>
          <w:p w:rsidR="00317DAE" w:rsidRPr="00CD5D0A" w:rsidRDefault="00317DAE" w:rsidP="00B57922">
            <w:pPr>
              <w:jc w:val="center"/>
              <w:rPr>
                <w:rFonts w:ascii="Times New Roman" w:hAnsi="Times New Roman" w:cs="Times New Roman"/>
              </w:rPr>
            </w:pPr>
            <w:r w:rsidRPr="00CD5D0A">
              <w:rPr>
                <w:rFonts w:ascii="Times New Roman" w:hAnsi="Times New Roman" w:cs="Times New Roman"/>
              </w:rPr>
              <w:t xml:space="preserve">п.г.т. Тугулым </w:t>
            </w:r>
            <w:r>
              <w:rPr>
                <w:rFonts w:ascii="Times New Roman" w:hAnsi="Times New Roman" w:cs="Times New Roman"/>
              </w:rPr>
              <w:t xml:space="preserve">              </w:t>
            </w:r>
            <w:r w:rsidRPr="00CD5D0A">
              <w:rPr>
                <w:rFonts w:ascii="Times New Roman" w:hAnsi="Times New Roman" w:cs="Times New Roman"/>
              </w:rPr>
              <w:t>пл. 50 лет Октября, д.1</w:t>
            </w:r>
          </w:p>
          <w:p w:rsidR="00317DAE" w:rsidRPr="00CD5D0A" w:rsidRDefault="00317DAE" w:rsidP="00B5792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317DAE" w:rsidRPr="00CD5D0A" w:rsidRDefault="00317DAE" w:rsidP="00B57922">
            <w:pPr>
              <w:jc w:val="center"/>
              <w:rPr>
                <w:rFonts w:ascii="Times New Roman" w:hAnsi="Times New Roman" w:cs="Times New Roman"/>
              </w:rPr>
            </w:pPr>
            <w:r w:rsidRPr="00CD5D0A">
              <w:rPr>
                <w:rFonts w:ascii="Times New Roman" w:hAnsi="Times New Roman" w:cs="Times New Roman"/>
              </w:rPr>
              <w:t>24.09.2018</w:t>
            </w:r>
          </w:p>
          <w:p w:rsidR="00317DAE" w:rsidRPr="00CD5D0A" w:rsidRDefault="00317DAE" w:rsidP="00B5792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317DAE" w:rsidRPr="00CD5D0A" w:rsidRDefault="00317DAE" w:rsidP="00B579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CD5D0A">
              <w:rPr>
                <w:rFonts w:ascii="Times New Roman" w:hAnsi="Times New Roman" w:cs="Times New Roman"/>
              </w:rPr>
              <w:t>свещение проводимых мероприятий</w:t>
            </w:r>
          </w:p>
        </w:tc>
        <w:tc>
          <w:tcPr>
            <w:tcW w:w="0" w:type="auto"/>
          </w:tcPr>
          <w:p w:rsidR="00317DAE" w:rsidRPr="00CD5D0A" w:rsidRDefault="00317DAE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317DAE" w:rsidRDefault="00317DAE" w:rsidP="00DC7E00">
      <w:pPr>
        <w:spacing w:before="0" w:beforeAutospacing="0" w:after="0" w:afterAutospacing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17DAE" w:rsidRDefault="00317DAE" w:rsidP="00DC7E00">
      <w:pPr>
        <w:spacing w:before="0" w:beforeAutospacing="0" w:after="0" w:afterAutospacing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 П</w:t>
      </w:r>
      <w:r w:rsidRPr="00EF3622">
        <w:rPr>
          <w:rFonts w:ascii="Times New Roman" w:hAnsi="Times New Roman" w:cs="Times New Roman"/>
          <w:b/>
          <w:bCs/>
          <w:sz w:val="24"/>
          <w:szCs w:val="24"/>
        </w:rPr>
        <w:t xml:space="preserve">о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обращениям граждан на </w:t>
      </w:r>
      <w:r w:rsidRPr="00EF3622">
        <w:rPr>
          <w:rFonts w:ascii="Times New Roman" w:hAnsi="Times New Roman" w:cs="Times New Roman"/>
          <w:b/>
          <w:bCs/>
          <w:sz w:val="24"/>
          <w:szCs w:val="24"/>
        </w:rPr>
        <w:t>телефон «горячей линии»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317DAE" w:rsidRPr="0090767B" w:rsidRDefault="00317DAE" w:rsidP="00DC7E00">
      <w:pPr>
        <w:spacing w:before="0" w:beforeAutospacing="0" w:after="0" w:afterAutospacing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13"/>
        <w:gridCol w:w="8193"/>
        <w:gridCol w:w="1417"/>
        <w:gridCol w:w="2226"/>
      </w:tblGrid>
      <w:tr w:rsidR="00317DAE">
        <w:tc>
          <w:tcPr>
            <w:tcW w:w="0" w:type="auto"/>
          </w:tcPr>
          <w:p w:rsidR="00317DAE" w:rsidRPr="001F22C3" w:rsidRDefault="00317DAE" w:rsidP="001F22C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317DAE" w:rsidRPr="001F22C3" w:rsidRDefault="00317DAE" w:rsidP="001F22C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строки</w:t>
            </w:r>
          </w:p>
        </w:tc>
        <w:tc>
          <w:tcPr>
            <w:tcW w:w="0" w:type="auto"/>
          </w:tcPr>
          <w:p w:rsidR="00317DAE" w:rsidRPr="001F22C3" w:rsidRDefault="00317DAE" w:rsidP="001F22C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Темы обращений на телефон «горячей линии»</w:t>
            </w:r>
          </w:p>
        </w:tc>
        <w:tc>
          <w:tcPr>
            <w:tcW w:w="0" w:type="auto"/>
          </w:tcPr>
          <w:p w:rsidR="00317DAE" w:rsidRPr="001F22C3" w:rsidRDefault="00317DAE" w:rsidP="001F22C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317DAE" w:rsidRPr="001F22C3" w:rsidRDefault="00317DAE" w:rsidP="001F22C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звонков</w:t>
            </w:r>
          </w:p>
        </w:tc>
        <w:tc>
          <w:tcPr>
            <w:tcW w:w="0" w:type="auto"/>
          </w:tcPr>
          <w:p w:rsidR="00317DAE" w:rsidRPr="001F22C3" w:rsidRDefault="00317DAE" w:rsidP="001F22C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  <w:p w:rsidR="00317DAE" w:rsidRPr="001F22C3" w:rsidRDefault="00317DAE" w:rsidP="001F22C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от общего</w:t>
            </w:r>
          </w:p>
          <w:p w:rsidR="00317DAE" w:rsidRPr="001F22C3" w:rsidRDefault="00317DAE" w:rsidP="001F22C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количества звонков</w:t>
            </w:r>
          </w:p>
        </w:tc>
      </w:tr>
      <w:tr w:rsidR="00317DAE">
        <w:tc>
          <w:tcPr>
            <w:tcW w:w="0" w:type="auto"/>
          </w:tcPr>
          <w:p w:rsidR="00317DAE" w:rsidRPr="001F22C3" w:rsidRDefault="00317DAE" w:rsidP="001F22C3">
            <w:pPr>
              <w:pStyle w:val="ListParagraph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317DAE" w:rsidRPr="001F22C3" w:rsidRDefault="00317DAE" w:rsidP="001F22C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По плану мероприятий: концерты, семинары, фестивали, конкурсы, выставки</w:t>
            </w:r>
          </w:p>
        </w:tc>
        <w:tc>
          <w:tcPr>
            <w:tcW w:w="0" w:type="auto"/>
          </w:tcPr>
          <w:p w:rsidR="00317DAE" w:rsidRPr="008B71BF" w:rsidRDefault="00317DAE" w:rsidP="00035857">
            <w:pPr>
              <w:ind w:left="-108"/>
            </w:pPr>
            <w:r w:rsidRPr="008B71BF">
              <w:t>0</w:t>
            </w:r>
          </w:p>
        </w:tc>
        <w:tc>
          <w:tcPr>
            <w:tcW w:w="0" w:type="auto"/>
          </w:tcPr>
          <w:p w:rsidR="00317DAE" w:rsidRPr="008B71BF" w:rsidRDefault="00317DAE" w:rsidP="00035857">
            <w:pPr>
              <w:ind w:left="-108"/>
            </w:pPr>
            <w:r w:rsidRPr="008B71BF">
              <w:t>0</w:t>
            </w:r>
          </w:p>
        </w:tc>
      </w:tr>
      <w:tr w:rsidR="00317DAE">
        <w:tc>
          <w:tcPr>
            <w:tcW w:w="0" w:type="auto"/>
          </w:tcPr>
          <w:p w:rsidR="00317DAE" w:rsidRPr="001F22C3" w:rsidRDefault="00317DAE" w:rsidP="001F22C3">
            <w:pPr>
              <w:pStyle w:val="ListParagraph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317DAE" w:rsidRPr="001F22C3" w:rsidRDefault="00317DAE" w:rsidP="001F22C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Консультации по вопросам предоставления мер социальной поддержки</w:t>
            </w:r>
          </w:p>
        </w:tc>
        <w:tc>
          <w:tcPr>
            <w:tcW w:w="0" w:type="auto"/>
          </w:tcPr>
          <w:p w:rsidR="00317DAE" w:rsidRPr="008B71BF" w:rsidRDefault="00317DAE" w:rsidP="00A85D58">
            <w:pPr>
              <w:tabs>
                <w:tab w:val="center" w:pos="564"/>
              </w:tabs>
              <w:ind w:left="-108" w:right="-468" w:hanging="432"/>
            </w:pPr>
            <w:r w:rsidRPr="008B71BF">
              <w:t>8</w:t>
            </w:r>
            <w:r>
              <w:t>5</w:t>
            </w:r>
            <w:r>
              <w:tab/>
              <w:t>5</w:t>
            </w:r>
          </w:p>
        </w:tc>
        <w:tc>
          <w:tcPr>
            <w:tcW w:w="0" w:type="auto"/>
          </w:tcPr>
          <w:p w:rsidR="00317DAE" w:rsidRPr="008B71BF" w:rsidRDefault="00317DAE" w:rsidP="00035857">
            <w:pPr>
              <w:ind w:left="-108"/>
            </w:pPr>
            <w:r>
              <w:t>63</w:t>
            </w:r>
          </w:p>
        </w:tc>
      </w:tr>
      <w:tr w:rsidR="00317DAE">
        <w:tc>
          <w:tcPr>
            <w:tcW w:w="0" w:type="auto"/>
          </w:tcPr>
          <w:p w:rsidR="00317DAE" w:rsidRPr="001F22C3" w:rsidRDefault="00317DAE" w:rsidP="001F22C3">
            <w:pPr>
              <w:pStyle w:val="ListParagraph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317DAE" w:rsidRPr="001F22C3" w:rsidRDefault="00317DAE" w:rsidP="001F22C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О предоставлении услуг учреждениями социального обслуживания</w:t>
            </w:r>
          </w:p>
        </w:tc>
        <w:tc>
          <w:tcPr>
            <w:tcW w:w="0" w:type="auto"/>
          </w:tcPr>
          <w:p w:rsidR="00317DAE" w:rsidRPr="008B71BF" w:rsidRDefault="00317DAE" w:rsidP="00035857">
            <w:pPr>
              <w:ind w:left="-108"/>
            </w:pPr>
            <w:r w:rsidRPr="008B71BF">
              <w:t>3</w:t>
            </w:r>
          </w:p>
        </w:tc>
        <w:tc>
          <w:tcPr>
            <w:tcW w:w="0" w:type="auto"/>
          </w:tcPr>
          <w:p w:rsidR="00317DAE" w:rsidRPr="008B71BF" w:rsidRDefault="00317DAE" w:rsidP="00035857">
            <w:pPr>
              <w:ind w:left="-108"/>
            </w:pPr>
            <w:r>
              <w:t>38</w:t>
            </w:r>
          </w:p>
        </w:tc>
      </w:tr>
      <w:tr w:rsidR="00317DAE">
        <w:tc>
          <w:tcPr>
            <w:tcW w:w="0" w:type="auto"/>
          </w:tcPr>
          <w:p w:rsidR="00317DAE" w:rsidRPr="001F22C3" w:rsidRDefault="00317DAE" w:rsidP="001F22C3">
            <w:pPr>
              <w:pStyle w:val="ListParagraph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317DAE" w:rsidRPr="001F22C3" w:rsidRDefault="00317DAE" w:rsidP="001F22C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О предоставлении медицинских услуг</w:t>
            </w:r>
          </w:p>
        </w:tc>
        <w:tc>
          <w:tcPr>
            <w:tcW w:w="0" w:type="auto"/>
          </w:tcPr>
          <w:p w:rsidR="00317DAE" w:rsidRPr="008B71BF" w:rsidRDefault="00317DAE" w:rsidP="00035857">
            <w:pPr>
              <w:ind w:left="-108"/>
            </w:pPr>
            <w:r w:rsidRPr="008B71BF">
              <w:t>0</w:t>
            </w:r>
          </w:p>
        </w:tc>
        <w:tc>
          <w:tcPr>
            <w:tcW w:w="0" w:type="auto"/>
          </w:tcPr>
          <w:p w:rsidR="00317DAE" w:rsidRPr="008B71BF" w:rsidRDefault="00317DAE" w:rsidP="00035857">
            <w:pPr>
              <w:ind w:left="-108"/>
            </w:pPr>
            <w:r w:rsidRPr="008B71BF">
              <w:t>0</w:t>
            </w:r>
          </w:p>
        </w:tc>
      </w:tr>
      <w:tr w:rsidR="00317DAE">
        <w:tc>
          <w:tcPr>
            <w:tcW w:w="0" w:type="auto"/>
          </w:tcPr>
          <w:p w:rsidR="00317DAE" w:rsidRPr="001F22C3" w:rsidRDefault="00317DAE" w:rsidP="001F22C3">
            <w:pPr>
              <w:pStyle w:val="ListParagraph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317DAE" w:rsidRPr="001F22C3" w:rsidRDefault="00317DAE" w:rsidP="001F22C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 xml:space="preserve">О предоставлении льготного торгового и бытового обслуживания </w:t>
            </w:r>
          </w:p>
        </w:tc>
        <w:tc>
          <w:tcPr>
            <w:tcW w:w="0" w:type="auto"/>
          </w:tcPr>
          <w:p w:rsidR="00317DAE" w:rsidRPr="008B71BF" w:rsidRDefault="00317DAE" w:rsidP="00035857">
            <w:pPr>
              <w:ind w:left="-108"/>
            </w:pPr>
            <w:r w:rsidRPr="008B71BF">
              <w:t>0</w:t>
            </w:r>
          </w:p>
        </w:tc>
        <w:tc>
          <w:tcPr>
            <w:tcW w:w="0" w:type="auto"/>
          </w:tcPr>
          <w:p w:rsidR="00317DAE" w:rsidRPr="008B71BF" w:rsidRDefault="00317DAE" w:rsidP="00035857">
            <w:pPr>
              <w:ind w:left="-108"/>
            </w:pPr>
            <w:r>
              <w:t>0</w:t>
            </w:r>
          </w:p>
        </w:tc>
      </w:tr>
      <w:tr w:rsidR="00317DAE">
        <w:tc>
          <w:tcPr>
            <w:tcW w:w="0" w:type="auto"/>
          </w:tcPr>
          <w:p w:rsidR="00317DAE" w:rsidRPr="001F22C3" w:rsidRDefault="00317DAE" w:rsidP="001F22C3">
            <w:pPr>
              <w:pStyle w:val="ListParagraph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317DAE" w:rsidRPr="001F22C3" w:rsidRDefault="00317DAE" w:rsidP="001F22C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Консультации по иным вопросам (указать основные темы звонков)</w:t>
            </w:r>
          </w:p>
        </w:tc>
        <w:tc>
          <w:tcPr>
            <w:tcW w:w="0" w:type="auto"/>
          </w:tcPr>
          <w:p w:rsidR="00317DAE" w:rsidRPr="008B71BF" w:rsidRDefault="00317DAE" w:rsidP="00035857">
            <w:pPr>
              <w:ind w:left="-108"/>
            </w:pPr>
            <w:r w:rsidRPr="008B71BF">
              <w:t>0</w:t>
            </w:r>
          </w:p>
        </w:tc>
        <w:tc>
          <w:tcPr>
            <w:tcW w:w="0" w:type="auto"/>
          </w:tcPr>
          <w:p w:rsidR="00317DAE" w:rsidRPr="008B71BF" w:rsidRDefault="00317DAE" w:rsidP="00035857">
            <w:pPr>
              <w:ind w:left="-108"/>
            </w:pPr>
            <w:r w:rsidRPr="008B71BF">
              <w:t>0</w:t>
            </w:r>
          </w:p>
        </w:tc>
      </w:tr>
      <w:tr w:rsidR="00317DAE">
        <w:tc>
          <w:tcPr>
            <w:tcW w:w="0" w:type="auto"/>
          </w:tcPr>
          <w:p w:rsidR="00317DAE" w:rsidRPr="001F22C3" w:rsidRDefault="00317DAE" w:rsidP="001F22C3">
            <w:pPr>
              <w:pStyle w:val="ListParagraph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317DAE" w:rsidRPr="001F22C3" w:rsidRDefault="00317DAE" w:rsidP="001F22C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Просьбы, пожелания в адрес организаторов (указать суть обращений)</w:t>
            </w:r>
          </w:p>
        </w:tc>
        <w:tc>
          <w:tcPr>
            <w:tcW w:w="0" w:type="auto"/>
          </w:tcPr>
          <w:p w:rsidR="00317DAE" w:rsidRPr="008B71BF" w:rsidRDefault="00317DAE" w:rsidP="00035857">
            <w:pPr>
              <w:ind w:left="-108"/>
            </w:pPr>
            <w:r w:rsidRPr="008B71BF">
              <w:t>0</w:t>
            </w:r>
          </w:p>
        </w:tc>
        <w:tc>
          <w:tcPr>
            <w:tcW w:w="0" w:type="auto"/>
          </w:tcPr>
          <w:p w:rsidR="00317DAE" w:rsidRPr="008B71BF" w:rsidRDefault="00317DAE" w:rsidP="00035857">
            <w:pPr>
              <w:ind w:left="-108"/>
            </w:pPr>
            <w:r w:rsidRPr="008B71BF">
              <w:t>0</w:t>
            </w:r>
          </w:p>
        </w:tc>
      </w:tr>
      <w:tr w:rsidR="00317DAE">
        <w:tc>
          <w:tcPr>
            <w:tcW w:w="0" w:type="auto"/>
          </w:tcPr>
          <w:p w:rsidR="00317DAE" w:rsidRPr="001F22C3" w:rsidRDefault="00317DAE" w:rsidP="001F22C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317DAE" w:rsidRPr="001F22C3" w:rsidRDefault="00317DAE" w:rsidP="001F22C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Итого звонков</w:t>
            </w:r>
          </w:p>
        </w:tc>
        <w:tc>
          <w:tcPr>
            <w:tcW w:w="0" w:type="auto"/>
          </w:tcPr>
          <w:p w:rsidR="00317DAE" w:rsidRPr="008B71BF" w:rsidRDefault="00317DAE" w:rsidP="00035857">
            <w:pPr>
              <w:ind w:left="-108"/>
            </w:pPr>
            <w:r>
              <w:t>8</w:t>
            </w:r>
          </w:p>
        </w:tc>
        <w:tc>
          <w:tcPr>
            <w:tcW w:w="0" w:type="auto"/>
          </w:tcPr>
          <w:p w:rsidR="00317DAE" w:rsidRPr="008B71BF" w:rsidRDefault="00317DAE" w:rsidP="00035857">
            <w:pPr>
              <w:ind w:left="-108"/>
            </w:pPr>
            <w:r w:rsidRPr="008B71BF">
              <w:t>100</w:t>
            </w:r>
          </w:p>
        </w:tc>
      </w:tr>
      <w:tr w:rsidR="00317DAE">
        <w:tc>
          <w:tcPr>
            <w:tcW w:w="0" w:type="auto"/>
          </w:tcPr>
          <w:p w:rsidR="00317DAE" w:rsidRPr="001F22C3" w:rsidRDefault="00317DAE" w:rsidP="001F2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317DAE" w:rsidRPr="001F22C3" w:rsidRDefault="00317DAE" w:rsidP="001F22C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317DAE" w:rsidRPr="001F22C3" w:rsidRDefault="00317DAE" w:rsidP="001F22C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317DAE" w:rsidRPr="001F22C3" w:rsidRDefault="00317DAE" w:rsidP="001F22C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7DAE" w:rsidRPr="00EF3622" w:rsidRDefault="00317DAE" w:rsidP="00EF3622">
      <w:pPr>
        <w:ind w:left="720"/>
        <w:jc w:val="center"/>
        <w:rPr>
          <w:rFonts w:ascii="Times New Roman" w:hAnsi="Times New Roman" w:cs="Times New Roman"/>
          <w:sz w:val="24"/>
          <w:szCs w:val="24"/>
        </w:rPr>
      </w:pPr>
    </w:p>
    <w:sectPr w:rsidR="00317DAE" w:rsidRPr="00EF3622" w:rsidSect="00B71E18">
      <w:pgSz w:w="16838" w:h="11906" w:orient="landscape"/>
      <w:pgMar w:top="1418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795EA8"/>
    <w:multiLevelType w:val="hybridMultilevel"/>
    <w:tmpl w:val="18E66D9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5E041051"/>
    <w:multiLevelType w:val="hybridMultilevel"/>
    <w:tmpl w:val="C49877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E856FF9"/>
    <w:multiLevelType w:val="hybridMultilevel"/>
    <w:tmpl w:val="E9367E2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086"/>
    <w:rsid w:val="00012456"/>
    <w:rsid w:val="00025216"/>
    <w:rsid w:val="00035857"/>
    <w:rsid w:val="00047D02"/>
    <w:rsid w:val="00051E1D"/>
    <w:rsid w:val="000730B1"/>
    <w:rsid w:val="00076B80"/>
    <w:rsid w:val="000853CF"/>
    <w:rsid w:val="000E47C7"/>
    <w:rsid w:val="00115E7F"/>
    <w:rsid w:val="00122024"/>
    <w:rsid w:val="00164554"/>
    <w:rsid w:val="00191FA0"/>
    <w:rsid w:val="001F22C3"/>
    <w:rsid w:val="001F5A48"/>
    <w:rsid w:val="00201EB0"/>
    <w:rsid w:val="00210982"/>
    <w:rsid w:val="00211D8B"/>
    <w:rsid w:val="0025065A"/>
    <w:rsid w:val="002719CD"/>
    <w:rsid w:val="002A3AD2"/>
    <w:rsid w:val="002D4F9D"/>
    <w:rsid w:val="002F4287"/>
    <w:rsid w:val="00311666"/>
    <w:rsid w:val="00317DAE"/>
    <w:rsid w:val="0032556C"/>
    <w:rsid w:val="00353DDC"/>
    <w:rsid w:val="003648C7"/>
    <w:rsid w:val="003967EC"/>
    <w:rsid w:val="003B2FE8"/>
    <w:rsid w:val="003B5068"/>
    <w:rsid w:val="003B536F"/>
    <w:rsid w:val="003D7D12"/>
    <w:rsid w:val="003F11EB"/>
    <w:rsid w:val="003F7AD7"/>
    <w:rsid w:val="00424A21"/>
    <w:rsid w:val="0044056D"/>
    <w:rsid w:val="00441826"/>
    <w:rsid w:val="00463621"/>
    <w:rsid w:val="004A5550"/>
    <w:rsid w:val="004B5A99"/>
    <w:rsid w:val="004C4206"/>
    <w:rsid w:val="004D62D6"/>
    <w:rsid w:val="004D65CD"/>
    <w:rsid w:val="004F3AAE"/>
    <w:rsid w:val="00513CD9"/>
    <w:rsid w:val="00536E50"/>
    <w:rsid w:val="00541668"/>
    <w:rsid w:val="00543FB2"/>
    <w:rsid w:val="00554CEE"/>
    <w:rsid w:val="005A4311"/>
    <w:rsid w:val="005C4D61"/>
    <w:rsid w:val="005D1298"/>
    <w:rsid w:val="005F09C0"/>
    <w:rsid w:val="00623560"/>
    <w:rsid w:val="00653390"/>
    <w:rsid w:val="006628EC"/>
    <w:rsid w:val="00670D02"/>
    <w:rsid w:val="00680724"/>
    <w:rsid w:val="00684745"/>
    <w:rsid w:val="006C008B"/>
    <w:rsid w:val="006C4CD7"/>
    <w:rsid w:val="00702384"/>
    <w:rsid w:val="007044C5"/>
    <w:rsid w:val="007406C9"/>
    <w:rsid w:val="0074505A"/>
    <w:rsid w:val="0075401D"/>
    <w:rsid w:val="00766AE2"/>
    <w:rsid w:val="00790C75"/>
    <w:rsid w:val="007A2220"/>
    <w:rsid w:val="007A607D"/>
    <w:rsid w:val="007C2491"/>
    <w:rsid w:val="007D5836"/>
    <w:rsid w:val="007E3237"/>
    <w:rsid w:val="0081199B"/>
    <w:rsid w:val="008232F1"/>
    <w:rsid w:val="00824129"/>
    <w:rsid w:val="00825023"/>
    <w:rsid w:val="0082769E"/>
    <w:rsid w:val="008301D0"/>
    <w:rsid w:val="00840DB2"/>
    <w:rsid w:val="00882F45"/>
    <w:rsid w:val="008A0762"/>
    <w:rsid w:val="008A393D"/>
    <w:rsid w:val="008B4023"/>
    <w:rsid w:val="008B71BF"/>
    <w:rsid w:val="008C4195"/>
    <w:rsid w:val="008F4546"/>
    <w:rsid w:val="008F5582"/>
    <w:rsid w:val="008F6150"/>
    <w:rsid w:val="008F71BA"/>
    <w:rsid w:val="0090257E"/>
    <w:rsid w:val="0090767B"/>
    <w:rsid w:val="00926613"/>
    <w:rsid w:val="00926C17"/>
    <w:rsid w:val="00950B4C"/>
    <w:rsid w:val="009547A3"/>
    <w:rsid w:val="0095537D"/>
    <w:rsid w:val="00956442"/>
    <w:rsid w:val="00962E58"/>
    <w:rsid w:val="00981CFD"/>
    <w:rsid w:val="00984C69"/>
    <w:rsid w:val="009A06BA"/>
    <w:rsid w:val="009B4A11"/>
    <w:rsid w:val="00A03BEA"/>
    <w:rsid w:val="00A14A65"/>
    <w:rsid w:val="00A16B13"/>
    <w:rsid w:val="00A3119F"/>
    <w:rsid w:val="00A43E9B"/>
    <w:rsid w:val="00A83C69"/>
    <w:rsid w:val="00A85D58"/>
    <w:rsid w:val="00A925D4"/>
    <w:rsid w:val="00AC12C3"/>
    <w:rsid w:val="00AD6086"/>
    <w:rsid w:val="00AF5F4B"/>
    <w:rsid w:val="00B57922"/>
    <w:rsid w:val="00B71E18"/>
    <w:rsid w:val="00C611D5"/>
    <w:rsid w:val="00C71CC2"/>
    <w:rsid w:val="00C8614D"/>
    <w:rsid w:val="00CB6107"/>
    <w:rsid w:val="00CD271E"/>
    <w:rsid w:val="00CD5D0A"/>
    <w:rsid w:val="00CD5E3E"/>
    <w:rsid w:val="00CF2EDD"/>
    <w:rsid w:val="00CF2FDE"/>
    <w:rsid w:val="00D367FA"/>
    <w:rsid w:val="00D601F9"/>
    <w:rsid w:val="00D92832"/>
    <w:rsid w:val="00D94944"/>
    <w:rsid w:val="00D95962"/>
    <w:rsid w:val="00DC7E00"/>
    <w:rsid w:val="00DE465B"/>
    <w:rsid w:val="00DF580B"/>
    <w:rsid w:val="00E11196"/>
    <w:rsid w:val="00E8726A"/>
    <w:rsid w:val="00E954D4"/>
    <w:rsid w:val="00EA4520"/>
    <w:rsid w:val="00EB2CCD"/>
    <w:rsid w:val="00EC0593"/>
    <w:rsid w:val="00ED71E9"/>
    <w:rsid w:val="00EE6510"/>
    <w:rsid w:val="00EF3622"/>
    <w:rsid w:val="00F13763"/>
    <w:rsid w:val="00F2161B"/>
    <w:rsid w:val="00F36041"/>
    <w:rsid w:val="00F43BD4"/>
    <w:rsid w:val="00F441AD"/>
    <w:rsid w:val="00F85D88"/>
    <w:rsid w:val="00FB7971"/>
    <w:rsid w:val="00FB7A46"/>
    <w:rsid w:val="00FC5D3B"/>
    <w:rsid w:val="00FF6D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6086"/>
    <w:pPr>
      <w:spacing w:before="100" w:beforeAutospacing="1" w:after="100" w:afterAutospacing="1" w:line="240" w:lineRule="atLeast"/>
      <w:jc w:val="both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link w:val="SubtitleChar"/>
    <w:uiPriority w:val="99"/>
    <w:qFormat/>
    <w:rsid w:val="00AD6086"/>
    <w:pPr>
      <w:numPr>
        <w:ilvl w:val="1"/>
      </w:numPr>
    </w:pPr>
    <w:rPr>
      <w:rFonts w:ascii="Cambria" w:eastAsia="Times New Roman" w:hAnsi="Cambria" w:cs="Cambria"/>
      <w:i/>
      <w:iCs/>
      <w:color w:val="4F81BD"/>
      <w:spacing w:val="15"/>
      <w:sz w:val="24"/>
      <w:szCs w:val="24"/>
      <w:lang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AD6086"/>
    <w:rPr>
      <w:rFonts w:ascii="Cambria" w:hAnsi="Cambria" w:cs="Cambria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DefaultParagraphFont"/>
    <w:uiPriority w:val="99"/>
    <w:rsid w:val="00AD6086"/>
  </w:style>
  <w:style w:type="paragraph" w:styleId="BalloonText">
    <w:name w:val="Balloon Text"/>
    <w:basedOn w:val="Normal"/>
    <w:link w:val="BalloonTextChar"/>
    <w:uiPriority w:val="99"/>
    <w:semiHidden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56442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99"/>
    <w:qFormat/>
    <w:rsid w:val="00B71E18"/>
    <w:pPr>
      <w:ind w:left="720"/>
    </w:pPr>
  </w:style>
  <w:style w:type="table" w:styleId="TableGrid">
    <w:name w:val="Table Grid"/>
    <w:basedOn w:val="TableNormal"/>
    <w:uiPriority w:val="99"/>
    <w:rsid w:val="00554CEE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D601F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65</TotalTime>
  <Pages>2</Pages>
  <Words>533</Words>
  <Characters>3043</Characters>
  <Application>Microsoft Office Outlook</Application>
  <DocSecurity>0</DocSecurity>
  <Lines>0</Lines>
  <Paragraphs>0</Paragraphs>
  <ScaleCrop>false</ScaleCrop>
  <Company>Администрация г. Екатеринбурга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agent Smith</dc:creator>
  <cp:keywords/>
  <dc:description/>
  <cp:lastModifiedBy>PCZam</cp:lastModifiedBy>
  <cp:revision>38</cp:revision>
  <cp:lastPrinted>2017-07-26T09:38:00Z</cp:lastPrinted>
  <dcterms:created xsi:type="dcterms:W3CDTF">2017-07-24T11:28:00Z</dcterms:created>
  <dcterms:modified xsi:type="dcterms:W3CDTF">2018-08-14T07:55:00Z</dcterms:modified>
</cp:coreProperties>
</file>