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96B" w:rsidRPr="00EF3622" w:rsidRDefault="0015096B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15096B" w:rsidRPr="00EF3622" w:rsidRDefault="0015096B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096B" w:rsidRPr="00EF3622" w:rsidRDefault="0015096B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15096B" w:rsidRDefault="0015096B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с 17.09- 23.09.2018г.</w:t>
      </w:r>
    </w:p>
    <w:p w:rsidR="0015096B" w:rsidRDefault="0015096B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096B" w:rsidRPr="00EF3622" w:rsidRDefault="0015096B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15096B" w:rsidRPr="00EF3622" w:rsidRDefault="0015096B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250"/>
        <w:gridCol w:w="3099"/>
        <w:gridCol w:w="1578"/>
        <w:gridCol w:w="4455"/>
        <w:gridCol w:w="1491"/>
      </w:tblGrid>
      <w:tr w:rsidR="0015096B" w:rsidRPr="00EF3622">
        <w:trPr>
          <w:jc w:val="center"/>
        </w:trPr>
        <w:tc>
          <w:tcPr>
            <w:tcW w:w="0" w:type="auto"/>
            <w:vAlign w:val="center"/>
          </w:tcPr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0" w:type="auto"/>
            <w:vAlign w:val="center"/>
          </w:tcPr>
          <w:p w:rsidR="0015096B" w:rsidRPr="00EF3622" w:rsidRDefault="0015096B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vAlign w:val="center"/>
          </w:tcPr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15096B" w:rsidRPr="00EF3622" w:rsidRDefault="0015096B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15096B" w:rsidRPr="00EF3622" w:rsidRDefault="0015096B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4B5F">
              <w:rPr>
                <w:rFonts w:ascii="Times New Roman" w:hAnsi="Times New Roman" w:cs="Times New Roman"/>
              </w:rPr>
              <w:t>Проведение заседания организационного комитета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A94B5F">
              <w:rPr>
                <w:rFonts w:ascii="Times New Roman" w:hAnsi="Times New Roman" w:cs="Times New Roman"/>
              </w:rPr>
              <w:t>дминистрация ТГО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A94B5F">
              <w:rPr>
                <w:rFonts w:ascii="Times New Roman" w:hAnsi="Times New Roman" w:cs="Times New Roman"/>
              </w:rPr>
              <w:t>п.г.т. Тугулым пл.50 лет Октября, д.1 каб. 323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17.09.2018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Еженедельный мониторинг подготовки и проведения  конкретных мероприятий</w:t>
            </w:r>
            <w:r>
              <w:rPr>
                <w:rFonts w:ascii="Times New Roman" w:hAnsi="Times New Roman" w:cs="Times New Roman"/>
              </w:rPr>
              <w:t>.       10 человек</w:t>
            </w:r>
          </w:p>
        </w:tc>
        <w:tc>
          <w:tcPr>
            <w:tcW w:w="0" w:type="auto"/>
          </w:tcPr>
          <w:p w:rsidR="0015096B" w:rsidRPr="00A94B5F" w:rsidRDefault="0015096B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Творческая мастерская  «В гостях у Самоделкина»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ГАУ  «СРЦН Тугулымского района»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     </w:t>
            </w:r>
            <w:r w:rsidRPr="00A94B5F">
              <w:rPr>
                <w:rFonts w:ascii="Times New Roman" w:hAnsi="Times New Roman" w:cs="Times New Roman"/>
              </w:rPr>
              <w:t>ул. Гагарина д.13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17.09.2018-21.09.2018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Изготовление сувениров для ветеранов, тружеников тыла,сотрудников СРЦН</w:t>
            </w:r>
            <w:r>
              <w:rPr>
                <w:rFonts w:ascii="Times New Roman" w:hAnsi="Times New Roman" w:cs="Times New Roman"/>
              </w:rPr>
              <w:t>.          21 человек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4B5F">
              <w:rPr>
                <w:rFonts w:ascii="Times New Roman" w:hAnsi="Times New Roman" w:cs="Times New Roman"/>
              </w:rPr>
              <w:t>Конкурсно-игровая программа «Мудрость жизни – молодость души»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4B5F">
              <w:rPr>
                <w:rFonts w:ascii="Times New Roman" w:hAnsi="Times New Roman" w:cs="Times New Roman"/>
              </w:rPr>
              <w:t>Заводоуспенская поселковая библиотека (с детским отделением) Ф. № 5.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A94B5F">
              <w:rPr>
                <w:rFonts w:ascii="Times New Roman" w:hAnsi="Times New Roman" w:cs="Times New Roman"/>
              </w:rPr>
              <w:t>Свердловская область, Тугулымский район, п. Заводоуспенское, ул. Первомайская, 92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ind w:firstLine="22"/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21.09.2018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на территории Заводоуспенской управы выступление юных читателей библиотеки с литературно-музыкальной композицией, весёлые игры, конкурсы, викторины для пенсионеров, чаепитие</w:t>
            </w:r>
            <w:r>
              <w:rPr>
                <w:rFonts w:ascii="Times New Roman" w:hAnsi="Times New Roman" w:cs="Times New Roman"/>
              </w:rPr>
              <w:t xml:space="preserve">   28 человек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 xml:space="preserve">Выставка «Умелые ручки» 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4B5F">
              <w:rPr>
                <w:rFonts w:ascii="Times New Roman" w:hAnsi="Times New Roman" w:cs="Times New Roman"/>
              </w:rPr>
              <w:t>Калачинская сельская библиотека Ф. № 34</w:t>
            </w:r>
            <w:r>
              <w:rPr>
                <w:rFonts w:ascii="Times New Roman" w:hAnsi="Times New Roman" w:cs="Times New Roman"/>
              </w:rPr>
              <w:t>.</w:t>
            </w:r>
            <w:r w:rsidRPr="00A94B5F">
              <w:rPr>
                <w:rFonts w:ascii="Times New Roman" w:hAnsi="Times New Roman" w:cs="Times New Roman"/>
              </w:rPr>
              <w:t xml:space="preserve"> Свердловская область, Тугулымский район, д. Калачики, ул. Клубная, 1.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22.09.2018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A94B5F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Декаративно-прикладное творчество пенсионеров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 xml:space="preserve"> д.Калачики</w:t>
            </w:r>
            <w:r>
              <w:rPr>
                <w:rFonts w:ascii="Times New Roman" w:hAnsi="Times New Roman" w:cs="Times New Roman"/>
              </w:rPr>
              <w:t>.                        9 человек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Медицинские осмотры пенсионеров в рамках диспансеризации определенных групп взрослого населения, в т.ч. работа выездных бригад в отдаленных населенных пунктах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ГБУЗ СО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«Тугулымская ЦРБ»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п.г.т. Тугулым, ул. Школьная д. 30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17.09.2018-21.09.2018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09.00-12.00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Медицинские осмотры пенсионеров</w:t>
            </w:r>
            <w:r>
              <w:rPr>
                <w:rFonts w:ascii="Times New Roman" w:hAnsi="Times New Roman" w:cs="Times New Roman"/>
              </w:rPr>
              <w:t>.    23 человека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Шефство над пенсионерами, в рамках социальных акций «Забота в каждый дом», «Молодежь - старшему поколению»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4B5F">
              <w:rPr>
                <w:rFonts w:ascii="Times New Roman" w:hAnsi="Times New Roman" w:cs="Times New Roman"/>
              </w:rPr>
              <w:t>Территория ТГО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A94B5F">
              <w:rPr>
                <w:rFonts w:ascii="Times New Roman" w:hAnsi="Times New Roman" w:cs="Times New Roman"/>
              </w:rPr>
              <w:t>(поселковые и сельские управы)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17.09.2018-21.09.2018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10.00-14.00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Шефство над пенсионерами в оказании помощи в уборке придомовых территорий, приусадебных участков, уборка овощей на приусадебных участках, обеспечение родниковой водой и другие  виды помощи пенсионерам и инвалидам(развитие добровольческой  деятельности)</w:t>
            </w:r>
            <w:r>
              <w:rPr>
                <w:rFonts w:ascii="Times New Roman" w:hAnsi="Times New Roman" w:cs="Times New Roman"/>
              </w:rPr>
              <w:t xml:space="preserve">                     9 дворов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Информационная беседа специалиста пенсионного фонда с получателями социальных услуг  Центра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A94B5F">
              <w:rPr>
                <w:rFonts w:ascii="Times New Roman" w:hAnsi="Times New Roman" w:cs="Times New Roman"/>
              </w:rPr>
              <w:t xml:space="preserve">  « Новое в пенсионном законодательстве»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A94B5F">
              <w:rPr>
                <w:rFonts w:ascii="Times New Roman" w:hAnsi="Times New Roman" w:cs="Times New Roman"/>
              </w:rPr>
              <w:t>п.г.т. Тугулым, ул. Пионерская д.21,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A94B5F">
              <w:rPr>
                <w:rFonts w:ascii="Times New Roman" w:hAnsi="Times New Roman" w:cs="Times New Roman"/>
              </w:rPr>
              <w:t>актовый зал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21.09.2018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4B5F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15096B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Информационные встречи со специалистами УПФР по вопросам пенсионного законодательства</w:t>
            </w:r>
            <w:r>
              <w:rPr>
                <w:rFonts w:ascii="Times New Roman" w:hAnsi="Times New Roman" w:cs="Times New Roman"/>
              </w:rPr>
              <w:t>.         32 человека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5096B" w:rsidRPr="00A94B5F">
        <w:trPr>
          <w:jc w:val="center"/>
        </w:trPr>
        <w:tc>
          <w:tcPr>
            <w:tcW w:w="0" w:type="auto"/>
          </w:tcPr>
          <w:p w:rsidR="0015096B" w:rsidRPr="00EF3622" w:rsidRDefault="0015096B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Размещение информации о ходе месячника в муниципальной общественно-политической газете «Знамя труда»</w:t>
            </w: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A94B5F">
              <w:rPr>
                <w:rFonts w:ascii="Times New Roman" w:hAnsi="Times New Roman" w:cs="Times New Roman"/>
              </w:rPr>
              <w:t>пл. 50 лет Октября, д.1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>17.09.2018</w:t>
            </w:r>
          </w:p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096B" w:rsidRPr="00A94B5F" w:rsidRDefault="0015096B" w:rsidP="00A6766D">
            <w:pPr>
              <w:jc w:val="center"/>
              <w:rPr>
                <w:rFonts w:ascii="Times New Roman" w:hAnsi="Times New Roman" w:cs="Times New Roman"/>
              </w:rPr>
            </w:pPr>
            <w:r w:rsidRPr="00A94B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</w:t>
            </w:r>
            <w:r w:rsidRPr="00A94B5F">
              <w:rPr>
                <w:rFonts w:ascii="Times New Roman" w:hAnsi="Times New Roman" w:cs="Times New Roman"/>
              </w:rPr>
              <w:t>свещение проводимых мероприятий</w:t>
            </w:r>
          </w:p>
        </w:tc>
        <w:tc>
          <w:tcPr>
            <w:tcW w:w="0" w:type="auto"/>
          </w:tcPr>
          <w:p w:rsidR="0015096B" w:rsidRPr="00A94B5F" w:rsidRDefault="0015096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5096B" w:rsidRDefault="0015096B" w:rsidP="00EF3622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096B" w:rsidRDefault="0015096B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5096B" w:rsidRPr="0090767B" w:rsidRDefault="0015096B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15096B"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tabs>
                <w:tab w:val="left" w:pos="1471"/>
              </w:tabs>
              <w:ind w:left="-108" w:right="-468"/>
            </w:pPr>
            <w:r w:rsidRPr="009531DF">
              <w:t>4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2</w:t>
            </w:r>
            <w:r>
              <w:t>7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9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>
              <w:t>60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2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13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>
              <w:t>0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>
              <w:t>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1</w:t>
            </w:r>
            <w:r>
              <w:t>5</w:t>
            </w:r>
          </w:p>
        </w:tc>
        <w:tc>
          <w:tcPr>
            <w:tcW w:w="0" w:type="auto"/>
          </w:tcPr>
          <w:p w:rsidR="0015096B" w:rsidRPr="009531DF" w:rsidRDefault="0015096B" w:rsidP="00B74EA9">
            <w:pPr>
              <w:ind w:left="-108"/>
            </w:pPr>
            <w:r w:rsidRPr="009531DF">
              <w:t>100</w:t>
            </w:r>
          </w:p>
        </w:tc>
      </w:tr>
      <w:tr w:rsidR="0015096B">
        <w:tc>
          <w:tcPr>
            <w:tcW w:w="0" w:type="auto"/>
          </w:tcPr>
          <w:p w:rsidR="0015096B" w:rsidRPr="001F22C3" w:rsidRDefault="0015096B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096B" w:rsidRPr="001F22C3" w:rsidRDefault="0015096B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096B" w:rsidRPr="00EF3622" w:rsidRDefault="0015096B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15096B" w:rsidRPr="00EF3622" w:rsidSect="00E37A3C">
      <w:pgSz w:w="16838" w:h="11906" w:orient="landscape"/>
      <w:pgMar w:top="36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12456"/>
    <w:rsid w:val="00047D02"/>
    <w:rsid w:val="00051E1D"/>
    <w:rsid w:val="000730B1"/>
    <w:rsid w:val="00076B80"/>
    <w:rsid w:val="000853CF"/>
    <w:rsid w:val="000E47C7"/>
    <w:rsid w:val="00115E7F"/>
    <w:rsid w:val="00122024"/>
    <w:rsid w:val="0015096B"/>
    <w:rsid w:val="00164554"/>
    <w:rsid w:val="00191FA0"/>
    <w:rsid w:val="00196CCE"/>
    <w:rsid w:val="001F22C3"/>
    <w:rsid w:val="001F5A48"/>
    <w:rsid w:val="00201EB0"/>
    <w:rsid w:val="00210982"/>
    <w:rsid w:val="00211D8B"/>
    <w:rsid w:val="0023348B"/>
    <w:rsid w:val="0025065A"/>
    <w:rsid w:val="002719CD"/>
    <w:rsid w:val="002A2AA4"/>
    <w:rsid w:val="002D4F9D"/>
    <w:rsid w:val="00311666"/>
    <w:rsid w:val="0032556C"/>
    <w:rsid w:val="003967EC"/>
    <w:rsid w:val="003B2FE8"/>
    <w:rsid w:val="003B5068"/>
    <w:rsid w:val="003B536F"/>
    <w:rsid w:val="003F11EB"/>
    <w:rsid w:val="003F7AD7"/>
    <w:rsid w:val="00424A21"/>
    <w:rsid w:val="0044056D"/>
    <w:rsid w:val="00441826"/>
    <w:rsid w:val="00463621"/>
    <w:rsid w:val="004A5550"/>
    <w:rsid w:val="004B5A99"/>
    <w:rsid w:val="004D65CD"/>
    <w:rsid w:val="004F3AAE"/>
    <w:rsid w:val="004F3FFF"/>
    <w:rsid w:val="00513CD9"/>
    <w:rsid w:val="00541668"/>
    <w:rsid w:val="00554CEE"/>
    <w:rsid w:val="00586B0E"/>
    <w:rsid w:val="005A4311"/>
    <w:rsid w:val="005C4D61"/>
    <w:rsid w:val="005D1298"/>
    <w:rsid w:val="005F09C0"/>
    <w:rsid w:val="006628EC"/>
    <w:rsid w:val="00670D02"/>
    <w:rsid w:val="0067478F"/>
    <w:rsid w:val="00680724"/>
    <w:rsid w:val="00684745"/>
    <w:rsid w:val="006C008B"/>
    <w:rsid w:val="006C4CD7"/>
    <w:rsid w:val="00702384"/>
    <w:rsid w:val="007044C5"/>
    <w:rsid w:val="007406C9"/>
    <w:rsid w:val="0075401D"/>
    <w:rsid w:val="00766AE2"/>
    <w:rsid w:val="00790C75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40DB2"/>
    <w:rsid w:val="008A0762"/>
    <w:rsid w:val="008A393D"/>
    <w:rsid w:val="008B4023"/>
    <w:rsid w:val="008C4195"/>
    <w:rsid w:val="008C75AD"/>
    <w:rsid w:val="008E20AB"/>
    <w:rsid w:val="008F4546"/>
    <w:rsid w:val="008F5582"/>
    <w:rsid w:val="008F6150"/>
    <w:rsid w:val="008F71BA"/>
    <w:rsid w:val="0090767B"/>
    <w:rsid w:val="00926613"/>
    <w:rsid w:val="00926C17"/>
    <w:rsid w:val="00950B4C"/>
    <w:rsid w:val="009531DF"/>
    <w:rsid w:val="009547A3"/>
    <w:rsid w:val="0095537D"/>
    <w:rsid w:val="00956442"/>
    <w:rsid w:val="00962E58"/>
    <w:rsid w:val="00981CFD"/>
    <w:rsid w:val="00984C69"/>
    <w:rsid w:val="00A03BEA"/>
    <w:rsid w:val="00A14A65"/>
    <w:rsid w:val="00A16B13"/>
    <w:rsid w:val="00A43E9B"/>
    <w:rsid w:val="00A6766D"/>
    <w:rsid w:val="00A925D4"/>
    <w:rsid w:val="00A94B5F"/>
    <w:rsid w:val="00AC12C3"/>
    <w:rsid w:val="00AD6086"/>
    <w:rsid w:val="00AF5F4B"/>
    <w:rsid w:val="00B71E18"/>
    <w:rsid w:val="00B74EA9"/>
    <w:rsid w:val="00BA7610"/>
    <w:rsid w:val="00BB5C86"/>
    <w:rsid w:val="00BD437C"/>
    <w:rsid w:val="00C611D5"/>
    <w:rsid w:val="00C71CC2"/>
    <w:rsid w:val="00C8614D"/>
    <w:rsid w:val="00CB6107"/>
    <w:rsid w:val="00CD271E"/>
    <w:rsid w:val="00CD5E3E"/>
    <w:rsid w:val="00CF2EDD"/>
    <w:rsid w:val="00CF2FDE"/>
    <w:rsid w:val="00D367FA"/>
    <w:rsid w:val="00D92832"/>
    <w:rsid w:val="00D95962"/>
    <w:rsid w:val="00DC7E00"/>
    <w:rsid w:val="00DE465B"/>
    <w:rsid w:val="00DF580B"/>
    <w:rsid w:val="00E11196"/>
    <w:rsid w:val="00E11810"/>
    <w:rsid w:val="00E37A3C"/>
    <w:rsid w:val="00E8726A"/>
    <w:rsid w:val="00EB2CCD"/>
    <w:rsid w:val="00EC72AF"/>
    <w:rsid w:val="00ED71E9"/>
    <w:rsid w:val="00EE6510"/>
    <w:rsid w:val="00EF3622"/>
    <w:rsid w:val="00F13763"/>
    <w:rsid w:val="00F2161B"/>
    <w:rsid w:val="00F34182"/>
    <w:rsid w:val="00F441AD"/>
    <w:rsid w:val="00F52BC5"/>
    <w:rsid w:val="00F85D88"/>
    <w:rsid w:val="00FB7971"/>
    <w:rsid w:val="00FB7A46"/>
    <w:rsid w:val="00FC5D3B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E20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527</Words>
  <Characters>3009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35</cp:revision>
  <cp:lastPrinted>2017-07-26T09:38:00Z</cp:lastPrinted>
  <dcterms:created xsi:type="dcterms:W3CDTF">2017-07-24T11:28:00Z</dcterms:created>
  <dcterms:modified xsi:type="dcterms:W3CDTF">2018-08-22T04:39:00Z</dcterms:modified>
</cp:coreProperties>
</file>