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F8" w:rsidRPr="007867CF" w:rsidRDefault="001E31F8" w:rsidP="00852D42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17365D"/>
          <w:sz w:val="24"/>
          <w:szCs w:val="24"/>
        </w:rPr>
      </w:pPr>
      <w:r w:rsidRPr="007867CF">
        <w:rPr>
          <w:rFonts w:ascii="Times New Roman" w:hAnsi="Times New Roman"/>
          <w:b/>
          <w:color w:val="17365D"/>
          <w:sz w:val="24"/>
          <w:szCs w:val="24"/>
        </w:rPr>
        <w:t>ОБЕСПЕЧЕНИЕ ОТДЫХА И ОЗДОРОВЛЕНИЯ ОТДЕЛЬНЫХ КАТЕГОРИЙ ДЕТЕЙ, НАХОДЯЩИХСЯ В ТРУДНОЙ ЖИЗНЕННОЙ СИТУАЦИИ</w:t>
      </w:r>
    </w:p>
    <w:p w:rsidR="001E31F8" w:rsidRDefault="001E31F8" w:rsidP="007C585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E31F8" w:rsidRPr="007C5851" w:rsidRDefault="001E31F8" w:rsidP="007C585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C5851">
        <w:rPr>
          <w:rFonts w:ascii="Times New Roman" w:hAnsi="Times New Roman"/>
          <w:sz w:val="24"/>
          <w:szCs w:val="24"/>
        </w:rPr>
        <w:t>Управление социальной политики по г</w:t>
      </w:r>
      <w:r>
        <w:rPr>
          <w:rFonts w:ascii="Times New Roman" w:hAnsi="Times New Roman"/>
          <w:sz w:val="24"/>
          <w:szCs w:val="24"/>
        </w:rPr>
        <w:t>ороду</w:t>
      </w:r>
      <w:r w:rsidRPr="007C5851">
        <w:rPr>
          <w:rFonts w:ascii="Times New Roman" w:hAnsi="Times New Roman"/>
          <w:sz w:val="24"/>
          <w:szCs w:val="24"/>
        </w:rPr>
        <w:t xml:space="preserve"> Лесному сообщает, что родители, (законные представители)</w:t>
      </w:r>
      <w:r>
        <w:rPr>
          <w:rFonts w:ascii="Times New Roman" w:hAnsi="Times New Roman"/>
          <w:sz w:val="24"/>
          <w:szCs w:val="24"/>
        </w:rPr>
        <w:t>:</w:t>
      </w:r>
    </w:p>
    <w:p w:rsidR="001E31F8" w:rsidRPr="007C5851" w:rsidRDefault="001E31F8" w:rsidP="007C58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C5851">
        <w:rPr>
          <w:rFonts w:ascii="Times New Roman" w:hAnsi="Times New Roman"/>
          <w:sz w:val="24"/>
          <w:szCs w:val="24"/>
        </w:rPr>
        <w:t xml:space="preserve">детей, оставшихся без попечения родителей; </w:t>
      </w:r>
    </w:p>
    <w:p w:rsidR="001E31F8" w:rsidRPr="007C5851" w:rsidRDefault="001E31F8" w:rsidP="007C58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C5851">
        <w:rPr>
          <w:rFonts w:ascii="Times New Roman" w:hAnsi="Times New Roman"/>
          <w:sz w:val="24"/>
          <w:szCs w:val="24"/>
        </w:rPr>
        <w:t xml:space="preserve">детей, проживающих в малоимущих семьях; </w:t>
      </w:r>
    </w:p>
    <w:p w:rsidR="001E31F8" w:rsidRPr="007C5851" w:rsidRDefault="001E31F8" w:rsidP="007C58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C5851">
        <w:rPr>
          <w:rFonts w:ascii="Times New Roman" w:hAnsi="Times New Roman"/>
          <w:sz w:val="24"/>
          <w:szCs w:val="24"/>
        </w:rPr>
        <w:t xml:space="preserve">детей-инвалидов и детей, с ограниченными возможностями здоровья; </w:t>
      </w:r>
    </w:p>
    <w:p w:rsidR="001E31F8" w:rsidRPr="007C5851" w:rsidRDefault="001E31F8" w:rsidP="007C58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C5851">
        <w:rPr>
          <w:rFonts w:ascii="Times New Roman" w:hAnsi="Times New Roman"/>
          <w:sz w:val="24"/>
          <w:szCs w:val="24"/>
        </w:rPr>
        <w:t xml:space="preserve">детей с отклонениями в поведении; </w:t>
      </w:r>
    </w:p>
    <w:p w:rsidR="001E31F8" w:rsidRPr="007C5851" w:rsidRDefault="001E31F8" w:rsidP="007C58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C5851">
        <w:rPr>
          <w:rFonts w:ascii="Times New Roman" w:hAnsi="Times New Roman"/>
          <w:sz w:val="24"/>
          <w:szCs w:val="24"/>
        </w:rPr>
        <w:t>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</w:t>
      </w:r>
      <w:r>
        <w:rPr>
          <w:rFonts w:ascii="Times New Roman" w:hAnsi="Times New Roman"/>
          <w:sz w:val="24"/>
          <w:szCs w:val="24"/>
        </w:rPr>
        <w:t>,</w:t>
      </w:r>
    </w:p>
    <w:p w:rsidR="001E31F8" w:rsidRPr="00F570F9" w:rsidRDefault="001E31F8" w:rsidP="007867C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C5851">
        <w:rPr>
          <w:rFonts w:ascii="Times New Roman" w:hAnsi="Times New Roman"/>
          <w:sz w:val="24"/>
          <w:szCs w:val="24"/>
        </w:rPr>
        <w:t xml:space="preserve">имеют право обратиться с заявлением </w:t>
      </w:r>
      <w:r w:rsidRPr="00D60AE5">
        <w:rPr>
          <w:rFonts w:ascii="Times New Roman" w:hAnsi="Times New Roman"/>
          <w:b/>
          <w:i/>
          <w:sz w:val="24"/>
          <w:szCs w:val="24"/>
        </w:rPr>
        <w:t>о предоставлении бесплатной путевки в  санаторное учреждение отдыха и оздоровления детей либо загородное учреждение отдыха и оздоровления детей.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867CF">
        <w:rPr>
          <w:rFonts w:ascii="Times New Roman" w:hAnsi="Times New Roman"/>
          <w:b/>
          <w:color w:val="17365D"/>
          <w:sz w:val="24"/>
          <w:szCs w:val="24"/>
        </w:rPr>
        <w:t>Для этого необходимо обратиться в Многофункциональный центр (г. Лесной, ул. Ленина, д.</w:t>
      </w:r>
      <w:r>
        <w:rPr>
          <w:rFonts w:ascii="Times New Roman" w:hAnsi="Times New Roman"/>
          <w:b/>
          <w:color w:val="17365D"/>
          <w:sz w:val="24"/>
          <w:szCs w:val="24"/>
        </w:rPr>
        <w:t xml:space="preserve"> </w:t>
      </w:r>
      <w:r w:rsidRPr="007867CF">
        <w:rPr>
          <w:rFonts w:ascii="Times New Roman" w:hAnsi="Times New Roman"/>
          <w:b/>
          <w:color w:val="17365D"/>
          <w:sz w:val="24"/>
          <w:szCs w:val="24"/>
        </w:rPr>
        <w:t>3г),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70F9">
        <w:rPr>
          <w:rFonts w:ascii="Times New Roman" w:hAnsi="Times New Roman"/>
          <w:b/>
          <w:sz w:val="24"/>
          <w:szCs w:val="24"/>
        </w:rPr>
        <w:t>предоставив следующие документы:</w:t>
      </w:r>
    </w:p>
    <w:p w:rsidR="001E31F8" w:rsidRDefault="001E31F8" w:rsidP="007C585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заявление;</w:t>
      </w:r>
    </w:p>
    <w:p w:rsidR="001E31F8" w:rsidRDefault="001E31F8" w:rsidP="007C585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</w:t>
      </w:r>
      <w:r w:rsidRPr="007C5851">
        <w:rPr>
          <w:rFonts w:ascii="Times New Roman" w:hAnsi="Times New Roman"/>
          <w:sz w:val="24"/>
          <w:szCs w:val="24"/>
        </w:rPr>
        <w:t>аспорт гражданина Российской Федерации или любой другой документ, удостоверяющий личность гражданина и проживание в Свердловской области</w:t>
      </w:r>
      <w:r>
        <w:rPr>
          <w:rFonts w:ascii="Times New Roman" w:hAnsi="Times New Roman"/>
          <w:sz w:val="24"/>
          <w:szCs w:val="24"/>
        </w:rPr>
        <w:t>;</w:t>
      </w:r>
    </w:p>
    <w:p w:rsidR="001E31F8" w:rsidRPr="00D60AE5" w:rsidRDefault="001E31F8" w:rsidP="00D60A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с</w:t>
      </w:r>
      <w:r w:rsidRPr="00D60AE5">
        <w:rPr>
          <w:rFonts w:ascii="Times New Roman" w:hAnsi="Times New Roman"/>
          <w:sz w:val="24"/>
          <w:szCs w:val="24"/>
        </w:rPr>
        <w:t>видетельство о рождении ребенка</w:t>
      </w:r>
      <w:r>
        <w:rPr>
          <w:rFonts w:ascii="Times New Roman" w:hAnsi="Times New Roman"/>
          <w:sz w:val="24"/>
          <w:szCs w:val="24"/>
        </w:rPr>
        <w:t>;</w:t>
      </w:r>
      <w:bookmarkStart w:id="0" w:name="_GoBack"/>
      <w:bookmarkEnd w:id="0"/>
    </w:p>
    <w:p w:rsidR="001E31F8" w:rsidRPr="00D60AE5" w:rsidRDefault="001E31F8" w:rsidP="00D60A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с</w:t>
      </w:r>
      <w:r w:rsidRPr="00D60AE5">
        <w:rPr>
          <w:rFonts w:ascii="Times New Roman" w:hAnsi="Times New Roman"/>
          <w:sz w:val="24"/>
          <w:szCs w:val="24"/>
        </w:rPr>
        <w:t>правку для получения путевки по форме по форме 079/</w:t>
      </w:r>
      <w:r>
        <w:rPr>
          <w:rFonts w:ascii="Times New Roman" w:hAnsi="Times New Roman"/>
          <w:sz w:val="24"/>
          <w:szCs w:val="24"/>
        </w:rPr>
        <w:t>у, а в случае подачи заявления на постановку на учет для предоставления путевки в санаторно-курортную организацию (справка для получения путевки по форме 070/у-04);</w:t>
      </w:r>
    </w:p>
    <w:p w:rsidR="001E31F8" w:rsidRDefault="001E31F8" w:rsidP="00D60A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другие документы:</w:t>
      </w:r>
    </w:p>
    <w:p w:rsidR="001E31F8" w:rsidRDefault="001E31F8" w:rsidP="00D60A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случае подачи заявления опекуном (попечителем), приемным родителем:  решение органа опеки и попечительства об установлении опеки или попечительства; договор о передаче ребенка в приемную семью; </w:t>
      </w:r>
    </w:p>
    <w:p w:rsidR="001E31F8" w:rsidRPr="007C5851" w:rsidRDefault="001E31F8" w:rsidP="00D60AE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60AE5">
        <w:rPr>
          <w:rFonts w:ascii="Times New Roman" w:hAnsi="Times New Roman"/>
          <w:sz w:val="24"/>
          <w:szCs w:val="24"/>
        </w:rPr>
        <w:t>для детей-инвалидов и детей, с ограниченными возможностями здоровья: выписка из заключения психолого-медико-педагогической комиссии, справка федерального государственного учреждения медико-социальной экспертизы, подтверждающая факт установления инвалидности</w:t>
      </w:r>
      <w:r>
        <w:rPr>
          <w:rFonts w:ascii="Times New Roman" w:hAnsi="Times New Roman"/>
          <w:sz w:val="24"/>
          <w:szCs w:val="24"/>
        </w:rPr>
        <w:t>.</w:t>
      </w:r>
    </w:p>
    <w:sectPr w:rsidR="001E31F8" w:rsidRPr="007C5851" w:rsidSect="002D017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19A"/>
    <w:rsid w:val="001C556A"/>
    <w:rsid w:val="001E31F8"/>
    <w:rsid w:val="001E504A"/>
    <w:rsid w:val="002C45B8"/>
    <w:rsid w:val="002C6694"/>
    <w:rsid w:val="002D017E"/>
    <w:rsid w:val="00387E7F"/>
    <w:rsid w:val="00700F10"/>
    <w:rsid w:val="0077519A"/>
    <w:rsid w:val="007867CF"/>
    <w:rsid w:val="007C5851"/>
    <w:rsid w:val="007E65C1"/>
    <w:rsid w:val="00852D42"/>
    <w:rsid w:val="009B094A"/>
    <w:rsid w:val="009E5A9C"/>
    <w:rsid w:val="00A53111"/>
    <w:rsid w:val="00B056B6"/>
    <w:rsid w:val="00C01D91"/>
    <w:rsid w:val="00CE2D56"/>
    <w:rsid w:val="00D60AE5"/>
    <w:rsid w:val="00F570F9"/>
    <w:rsid w:val="00F82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56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265</Words>
  <Characters>1513</Characters>
  <Application>Microsoft Office Outlook</Application>
  <DocSecurity>0</DocSecurity>
  <Lines>0</Lines>
  <Paragraphs>0</Paragraphs>
  <ScaleCrop>false</ScaleCrop>
  <Company>УСЗН г.Лесного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Платонова Елена Владимировна</dc:creator>
  <cp:keywords/>
  <dc:description/>
  <cp:lastModifiedBy>Чарушина</cp:lastModifiedBy>
  <cp:revision>4</cp:revision>
  <dcterms:created xsi:type="dcterms:W3CDTF">2018-08-07T13:30:00Z</dcterms:created>
  <dcterms:modified xsi:type="dcterms:W3CDTF">2018-08-14T06:06:00Z</dcterms:modified>
</cp:coreProperties>
</file>