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23" w:rsidRPr="00EF3622" w:rsidRDefault="00331223" w:rsidP="00A14A65">
      <w:pPr>
        <w:spacing w:before="0" w:beforeAutospacing="0" w:after="0" w:afterAutospacing="0"/>
        <w:ind w:left="106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331223" w:rsidRPr="00EF3622" w:rsidRDefault="00331223" w:rsidP="00AD6086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1223" w:rsidRPr="00EF3622" w:rsidRDefault="00331223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Отчет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в рамках празднования</w:t>
      </w:r>
    </w:p>
    <w:p w:rsidR="00331223" w:rsidRDefault="00331223" w:rsidP="00A925D4">
      <w:pPr>
        <w:tabs>
          <w:tab w:val="center" w:pos="7285"/>
          <w:tab w:val="left" w:pos="12090"/>
        </w:tabs>
        <w:spacing w:before="0" w:beforeAutospacing="0" w:after="0" w:afterAutospacing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период с 03.09-09.09.2018г.</w:t>
      </w:r>
    </w:p>
    <w:p w:rsidR="00331223" w:rsidRDefault="00331223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1223" w:rsidRPr="00EF3622" w:rsidRDefault="00331223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о Плану-графику мероприятий</w:t>
      </w:r>
    </w:p>
    <w:p w:rsidR="00331223" w:rsidRPr="00EF3622" w:rsidRDefault="00331223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434"/>
        <w:gridCol w:w="2911"/>
        <w:gridCol w:w="1537"/>
        <w:gridCol w:w="4500"/>
        <w:gridCol w:w="1491"/>
      </w:tblGrid>
      <w:tr w:rsidR="00331223" w:rsidRPr="00EF3622">
        <w:trPr>
          <w:jc w:val="center"/>
        </w:trPr>
        <w:tc>
          <w:tcPr>
            <w:tcW w:w="0" w:type="auto"/>
            <w:vAlign w:val="center"/>
          </w:tcPr>
          <w:p w:rsidR="00331223" w:rsidRPr="00EF3622" w:rsidRDefault="00331223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31223" w:rsidRPr="00EF3622" w:rsidRDefault="00331223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vAlign w:val="center"/>
          </w:tcPr>
          <w:p w:rsidR="00331223" w:rsidRPr="00EF3622" w:rsidRDefault="00331223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31223" w:rsidRPr="00EF3622" w:rsidRDefault="00331223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2911" w:type="dxa"/>
            <w:vAlign w:val="center"/>
          </w:tcPr>
          <w:p w:rsidR="00331223" w:rsidRPr="00EF3622" w:rsidRDefault="00331223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537" w:type="dxa"/>
            <w:vAlign w:val="center"/>
          </w:tcPr>
          <w:p w:rsidR="00331223" w:rsidRPr="00EF3622" w:rsidRDefault="00331223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и</w:t>
            </w:r>
          </w:p>
          <w:p w:rsidR="00331223" w:rsidRPr="00EF3622" w:rsidRDefault="00331223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vAlign w:val="center"/>
          </w:tcPr>
          <w:p w:rsidR="00331223" w:rsidRPr="00EF3622" w:rsidRDefault="00331223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vAlign w:val="center"/>
          </w:tcPr>
          <w:p w:rsidR="00331223" w:rsidRPr="00EF3622" w:rsidRDefault="00331223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7F6D75" w:rsidRDefault="00331223" w:rsidP="001368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6D75">
              <w:rPr>
                <w:rFonts w:ascii="Times New Roman" w:hAnsi="Times New Roman" w:cs="Times New Roman"/>
              </w:rPr>
              <w:t>Проведение заседания организационного комитета</w:t>
            </w:r>
          </w:p>
          <w:p w:rsidR="00331223" w:rsidRPr="007F6D75" w:rsidRDefault="00331223" w:rsidP="008800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1" w:type="dxa"/>
          </w:tcPr>
          <w:p w:rsidR="00331223" w:rsidRPr="007F6D75" w:rsidRDefault="00331223" w:rsidP="008800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7F6D75">
              <w:rPr>
                <w:rFonts w:ascii="Times New Roman" w:hAnsi="Times New Roman" w:cs="Times New Roman"/>
              </w:rPr>
              <w:t>дминистрация ТГО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7F6D75">
              <w:rPr>
                <w:rFonts w:ascii="Times New Roman" w:hAnsi="Times New Roman" w:cs="Times New Roman"/>
              </w:rPr>
              <w:t>п.г.т. Тугулым пл.50 лет Октября, д.1 каб. 323</w:t>
            </w:r>
          </w:p>
        </w:tc>
        <w:tc>
          <w:tcPr>
            <w:tcW w:w="1537" w:type="dxa"/>
          </w:tcPr>
          <w:p w:rsidR="00331223" w:rsidRPr="007F6D75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7F6D75">
              <w:rPr>
                <w:rFonts w:ascii="Times New Roman" w:hAnsi="Times New Roman" w:cs="Times New Roman"/>
              </w:rPr>
              <w:t>03.09.2018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F6D75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331223" w:rsidRPr="007F6D75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7F6D75">
              <w:rPr>
                <w:rFonts w:ascii="Times New Roman" w:hAnsi="Times New Roman" w:cs="Times New Roman"/>
              </w:rPr>
              <w:t>Еженедельный мониторинг подготовки и проведения   конкретных мероприятий</w:t>
            </w:r>
            <w:r>
              <w:rPr>
                <w:rFonts w:ascii="Times New Roman" w:hAnsi="Times New Roman" w:cs="Times New Roman"/>
              </w:rPr>
              <w:t>. Огргкомитет -10 человек</w:t>
            </w:r>
          </w:p>
        </w:tc>
        <w:tc>
          <w:tcPr>
            <w:tcW w:w="0" w:type="auto"/>
          </w:tcPr>
          <w:p w:rsidR="00331223" w:rsidRPr="00EF3622" w:rsidRDefault="00331223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Проведение благотворительной   акции «Помоги ближнему»</w:t>
            </w:r>
          </w:p>
        </w:tc>
        <w:tc>
          <w:tcPr>
            <w:tcW w:w="2911" w:type="dxa"/>
          </w:tcPr>
          <w:p w:rsidR="00331223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Территория ТГО, ГАУ  «КЦСОН Тугулымского района»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880052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880052">
              <w:rPr>
                <w:rFonts w:ascii="Times New Roman" w:hAnsi="Times New Roman" w:cs="Times New Roman"/>
              </w:rPr>
              <w:t>ул. Пионерская д.21</w:t>
            </w:r>
          </w:p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03.09.2018-07.09.2018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880052">
              <w:rPr>
                <w:rFonts w:ascii="Times New Roman" w:hAnsi="Times New Roman" w:cs="Times New Roman"/>
              </w:rPr>
              <w:t>10.00-16.00</w:t>
            </w:r>
          </w:p>
        </w:tc>
        <w:tc>
          <w:tcPr>
            <w:tcW w:w="0" w:type="auto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Сбор и выдача вещей б/у, продуктов питания и др. для граждан, попавших в трудную жизненную ситуацию</w:t>
            </w:r>
            <w:r>
              <w:rPr>
                <w:rFonts w:ascii="Times New Roman" w:hAnsi="Times New Roman" w:cs="Times New Roman"/>
              </w:rPr>
              <w:t xml:space="preserve">                                        9 человек</w:t>
            </w: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Посещение «святого источника»</w:t>
            </w:r>
          </w:p>
        </w:tc>
        <w:tc>
          <w:tcPr>
            <w:tcW w:w="2911" w:type="dxa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п.г.т. Тугулым, ул.Ключевая</w:t>
            </w:r>
          </w:p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07.09.2018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880052">
              <w:rPr>
                <w:rFonts w:ascii="Times New Roman" w:hAnsi="Times New Roman" w:cs="Times New Roman"/>
              </w:rPr>
              <w:t>09.00</w:t>
            </w:r>
          </w:p>
        </w:tc>
        <w:tc>
          <w:tcPr>
            <w:tcW w:w="0" w:type="auto"/>
          </w:tcPr>
          <w:p w:rsidR="00331223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Организованный выезд получателей социальных услуг ОДП ГАУ КЦСОН</w:t>
            </w:r>
            <w:r>
              <w:rPr>
                <w:rFonts w:ascii="Times New Roman" w:hAnsi="Times New Roman" w:cs="Times New Roman"/>
              </w:rPr>
              <w:t>,          16 человек</w:t>
            </w:r>
          </w:p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0052">
              <w:rPr>
                <w:rFonts w:ascii="Times New Roman" w:hAnsi="Times New Roman" w:cs="Times New Roman"/>
                <w:color w:val="000000"/>
              </w:rPr>
              <w:t>Выставка поделок</w:t>
            </w:r>
            <w:r>
              <w:rPr>
                <w:rFonts w:ascii="Times New Roman" w:hAnsi="Times New Roman" w:cs="Times New Roman"/>
                <w:color w:val="000000"/>
              </w:rPr>
              <w:t xml:space="preserve">      </w:t>
            </w:r>
            <w:r w:rsidRPr="00880052">
              <w:rPr>
                <w:rFonts w:ascii="Times New Roman" w:hAnsi="Times New Roman" w:cs="Times New Roman"/>
                <w:color w:val="000000"/>
              </w:rPr>
              <w:t>«Умелые ручки»</w:t>
            </w:r>
          </w:p>
        </w:tc>
        <w:tc>
          <w:tcPr>
            <w:tcW w:w="2911" w:type="dxa"/>
            <w:vAlign w:val="center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80052">
              <w:rPr>
                <w:rFonts w:ascii="Times New Roman" w:hAnsi="Times New Roman" w:cs="Times New Roman"/>
              </w:rPr>
              <w:t>Ертарская поселковая библиотека (с детским отделением) Ф.№ 1. Свердловская область, Тугулымский район, п. Ертарский,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880052">
              <w:rPr>
                <w:rFonts w:ascii="Times New Roman" w:hAnsi="Times New Roman" w:cs="Times New Roman"/>
              </w:rPr>
              <w:t xml:space="preserve"> ул. Школьная, д.1</w:t>
            </w:r>
          </w:p>
        </w:tc>
        <w:tc>
          <w:tcPr>
            <w:tcW w:w="1537" w:type="dxa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80052">
              <w:rPr>
                <w:rFonts w:ascii="Times New Roman" w:hAnsi="Times New Roman" w:cs="Times New Roman"/>
                <w:color w:val="000000"/>
              </w:rPr>
              <w:t>03.09.2018-05.09.2019</w:t>
            </w: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880052">
              <w:rPr>
                <w:rFonts w:ascii="Times New Roman" w:hAnsi="Times New Roman" w:cs="Times New Roman"/>
                <w:color w:val="000000"/>
              </w:rPr>
              <w:t>10.00-16.00</w:t>
            </w:r>
          </w:p>
        </w:tc>
        <w:tc>
          <w:tcPr>
            <w:tcW w:w="0" w:type="auto"/>
          </w:tcPr>
          <w:p w:rsidR="00331223" w:rsidRDefault="00331223" w:rsidP="0013687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80052">
              <w:rPr>
                <w:rFonts w:ascii="Times New Roman" w:hAnsi="Times New Roman" w:cs="Times New Roman"/>
                <w:color w:val="000000"/>
              </w:rPr>
              <w:t>Декоративно- прикладное творчество пенсионеров, проживающих на территории Ертарской управы</w:t>
            </w:r>
            <w:r>
              <w:rPr>
                <w:rFonts w:ascii="Times New Roman" w:hAnsi="Times New Roman" w:cs="Times New Roman"/>
                <w:color w:val="000000"/>
              </w:rPr>
              <w:t>,                                           25 человек</w:t>
            </w:r>
          </w:p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0052">
              <w:rPr>
                <w:rFonts w:ascii="Times New Roman" w:hAnsi="Times New Roman" w:cs="Times New Roman"/>
              </w:rPr>
              <w:t xml:space="preserve">Мероприятие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80052">
              <w:rPr>
                <w:rFonts w:ascii="Times New Roman" w:hAnsi="Times New Roman" w:cs="Times New Roman"/>
              </w:rPr>
              <w:t>«Продвинутая бабушка»</w:t>
            </w:r>
          </w:p>
        </w:tc>
        <w:tc>
          <w:tcPr>
            <w:tcW w:w="2911" w:type="dxa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0052">
              <w:rPr>
                <w:rFonts w:ascii="Times New Roman" w:hAnsi="Times New Roman" w:cs="Times New Roman"/>
              </w:rPr>
              <w:t>Трошковская сельская библиотека Ф.№ 8. Свердловская область, Тугулымский район, с. Трошково, ул. Парковая, 3</w:t>
            </w:r>
          </w:p>
        </w:tc>
        <w:tc>
          <w:tcPr>
            <w:tcW w:w="1537" w:type="dxa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80052">
              <w:rPr>
                <w:rFonts w:ascii="Times New Roman" w:hAnsi="Times New Roman" w:cs="Times New Roman"/>
                <w:color w:val="000000"/>
              </w:rPr>
              <w:t>03.09.2018-05.09.2019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80052">
              <w:rPr>
                <w:rFonts w:ascii="Times New Roman" w:hAnsi="Times New Roman" w:cs="Times New Roman"/>
                <w:color w:val="000000"/>
              </w:rPr>
              <w:t>10.00-12.00</w:t>
            </w:r>
          </w:p>
          <w:p w:rsidR="00331223" w:rsidRPr="00880052" w:rsidRDefault="00331223" w:rsidP="0013687A">
            <w:pPr>
              <w:ind w:firstLine="34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Обучение компьютерной грамотности пенсионеров,</w:t>
            </w:r>
            <w:r w:rsidRPr="00880052">
              <w:rPr>
                <w:rFonts w:ascii="Times New Roman" w:hAnsi="Times New Roman" w:cs="Times New Roman"/>
                <w:color w:val="000000"/>
              </w:rPr>
              <w:t xml:space="preserve"> проживающих на территории Трошковской управы</w:t>
            </w:r>
            <w:r>
              <w:rPr>
                <w:rFonts w:ascii="Times New Roman" w:hAnsi="Times New Roman" w:cs="Times New Roman"/>
                <w:color w:val="000000"/>
              </w:rPr>
              <w:t xml:space="preserve">,                              </w:t>
            </w:r>
            <w:r w:rsidRPr="0088005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10 человек</w:t>
            </w: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Акция «Книга на дом»</w:t>
            </w:r>
          </w:p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11" w:type="dxa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0052">
              <w:rPr>
                <w:rFonts w:ascii="Times New Roman" w:hAnsi="Times New Roman" w:cs="Times New Roman"/>
              </w:rPr>
              <w:t>Верховинская сельская библиотека Ф. № 11, Свердловская область, Тугулымский район, с. Верховино, ул. Ленина, 20-а</w:t>
            </w:r>
          </w:p>
        </w:tc>
        <w:tc>
          <w:tcPr>
            <w:tcW w:w="1537" w:type="dxa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80052">
              <w:rPr>
                <w:rFonts w:ascii="Times New Roman" w:hAnsi="Times New Roman" w:cs="Times New Roman"/>
                <w:color w:val="000000"/>
              </w:rPr>
              <w:t>03.09.2018-09.09.2018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80052">
              <w:rPr>
                <w:rFonts w:ascii="Times New Roman" w:hAnsi="Times New Roman" w:cs="Times New Roman"/>
                <w:color w:val="000000"/>
              </w:rPr>
              <w:t>10.00-16.00</w:t>
            </w:r>
          </w:p>
          <w:p w:rsidR="00331223" w:rsidRPr="00880052" w:rsidRDefault="00331223" w:rsidP="001368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31223" w:rsidRPr="00880052" w:rsidRDefault="00331223" w:rsidP="0013687A">
            <w:pPr>
              <w:jc w:val="center"/>
              <w:rPr>
                <w:rFonts w:ascii="Times New Roman" w:hAnsi="Times New Roman" w:cs="Times New Roman"/>
              </w:rPr>
            </w:pPr>
            <w:r w:rsidRPr="00880052">
              <w:rPr>
                <w:rFonts w:ascii="Times New Roman" w:hAnsi="Times New Roman" w:cs="Times New Roman"/>
              </w:rPr>
              <w:t>Доставка книг на дом пенсионерам с ограниченными физическими возможностями</w:t>
            </w:r>
            <w:r>
              <w:rPr>
                <w:rFonts w:ascii="Times New Roman" w:hAnsi="Times New Roman" w:cs="Times New Roman"/>
              </w:rPr>
              <w:t>,</w:t>
            </w:r>
            <w:r w:rsidRPr="0088005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15 человек</w:t>
            </w: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880052" w:rsidRDefault="00331223" w:rsidP="0013687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052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«Осень тихо шуршит золотым листопадом»</w:t>
            </w:r>
          </w:p>
        </w:tc>
        <w:tc>
          <w:tcPr>
            <w:tcW w:w="2911" w:type="dxa"/>
          </w:tcPr>
          <w:p w:rsidR="00331223" w:rsidRPr="00880052" w:rsidRDefault="00331223" w:rsidP="0013687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052">
              <w:rPr>
                <w:rFonts w:ascii="Times New Roman" w:hAnsi="Times New Roman" w:cs="Times New Roman"/>
                <w:sz w:val="24"/>
                <w:szCs w:val="24"/>
              </w:rPr>
              <w:t>Ертарский Дом культуры п.Ертарка, ул.Школьная д.10.</w:t>
            </w:r>
          </w:p>
        </w:tc>
        <w:tc>
          <w:tcPr>
            <w:tcW w:w="1537" w:type="dxa"/>
          </w:tcPr>
          <w:p w:rsidR="00331223" w:rsidRPr="00880052" w:rsidRDefault="00331223" w:rsidP="0013687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052">
              <w:rPr>
                <w:rFonts w:ascii="Times New Roman" w:hAnsi="Times New Roman" w:cs="Times New Roman"/>
                <w:sz w:val="24"/>
                <w:szCs w:val="24"/>
              </w:rPr>
              <w:t>09.09.2018</w:t>
            </w:r>
          </w:p>
          <w:p w:rsidR="00331223" w:rsidRPr="00880052" w:rsidRDefault="00331223" w:rsidP="0013687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05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0" w:type="auto"/>
          </w:tcPr>
          <w:p w:rsidR="00331223" w:rsidRPr="00880052" w:rsidRDefault="00331223" w:rsidP="0013687A">
            <w:pPr>
              <w:jc w:val="center"/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80052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Развлекательное мероприятие на территории Ертарской управы к месячнику, посвященному Дню пенсионера в Свердловской области</w:t>
            </w:r>
            <w:r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,      75 человек</w:t>
            </w: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trHeight w:val="1793"/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Медицинские осмотры пенсионеров в рамках диспансеризации определенных групп взрослого населения, в т.ч. работа выездных бригад в отдаленных населенных пунктах</w:t>
            </w:r>
          </w:p>
        </w:tc>
        <w:tc>
          <w:tcPr>
            <w:tcW w:w="2911" w:type="dxa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ГБУЗ СО</w:t>
            </w:r>
            <w:r>
              <w:rPr>
                <w:rFonts w:ascii="Times New Roman" w:hAnsi="Times New Roman" w:cs="Times New Roman"/>
              </w:rPr>
              <w:t xml:space="preserve">           </w:t>
            </w:r>
            <w:r w:rsidRPr="00A07257">
              <w:rPr>
                <w:rFonts w:ascii="Times New Roman" w:hAnsi="Times New Roman" w:cs="Times New Roman"/>
              </w:rPr>
              <w:t>«Тугулымская ЦРБ»</w:t>
            </w:r>
            <w:r>
              <w:rPr>
                <w:rFonts w:ascii="Times New Roman" w:hAnsi="Times New Roman" w:cs="Times New Roman"/>
              </w:rPr>
              <w:t xml:space="preserve">          </w:t>
            </w:r>
            <w:r w:rsidRPr="00A07257">
              <w:rPr>
                <w:rFonts w:ascii="Times New Roman" w:hAnsi="Times New Roman" w:cs="Times New Roman"/>
              </w:rPr>
              <w:t>п.г.т. Тугулым, ул. Школьная д. 30</w:t>
            </w:r>
          </w:p>
        </w:tc>
        <w:tc>
          <w:tcPr>
            <w:tcW w:w="1537" w:type="dxa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03.09.2018 -07.09.2018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A07257">
              <w:rPr>
                <w:rFonts w:ascii="Times New Roman" w:hAnsi="Times New Roman" w:cs="Times New Roman"/>
              </w:rPr>
              <w:t>09.00-12.00</w:t>
            </w:r>
          </w:p>
        </w:tc>
        <w:tc>
          <w:tcPr>
            <w:tcW w:w="0" w:type="auto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Медицинские осмотры пенсионеров</w:t>
            </w:r>
            <w:r>
              <w:rPr>
                <w:rFonts w:ascii="Times New Roman" w:hAnsi="Times New Roman" w:cs="Times New Roman"/>
              </w:rPr>
              <w:t>,             15 человек</w:t>
            </w: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Шефство над пенсионерами, в рамках социальных акций «Забота в каждый дом», «Молодежь - старшему поколению»</w:t>
            </w:r>
          </w:p>
        </w:tc>
        <w:tc>
          <w:tcPr>
            <w:tcW w:w="2911" w:type="dxa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07257">
              <w:rPr>
                <w:rFonts w:ascii="Times New Roman" w:hAnsi="Times New Roman" w:cs="Times New Roman"/>
              </w:rPr>
              <w:t>Территория ТГО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7257">
              <w:rPr>
                <w:rFonts w:ascii="Times New Roman" w:hAnsi="Times New Roman" w:cs="Times New Roman"/>
              </w:rPr>
              <w:t>(поселковые и сельские управы)</w:t>
            </w:r>
          </w:p>
        </w:tc>
        <w:tc>
          <w:tcPr>
            <w:tcW w:w="1537" w:type="dxa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03.09.2018 -07.09.2018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7257">
              <w:rPr>
                <w:rFonts w:ascii="Times New Roman" w:hAnsi="Times New Roman" w:cs="Times New Roman"/>
              </w:rPr>
              <w:t>10.00-16.00</w:t>
            </w:r>
          </w:p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Шефство над пенсионерами в оказании помощи в уборке придомовых территорий, приусадебных участков, уборка овощей на приусадебных участках, обеспечение родниковой водой и другие  виды помощи пенсионерам и инвалидам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7257">
              <w:rPr>
                <w:rFonts w:ascii="Times New Roman" w:hAnsi="Times New Roman" w:cs="Times New Roman"/>
              </w:rPr>
              <w:t>(развитие добровольческой  деятельности)</w:t>
            </w:r>
            <w:r>
              <w:rPr>
                <w:rFonts w:ascii="Times New Roman" w:hAnsi="Times New Roman" w:cs="Times New Roman"/>
              </w:rPr>
              <w:t>,                   15 дворов</w:t>
            </w: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Вручение награды «Совет да любовь»</w:t>
            </w:r>
          </w:p>
        </w:tc>
        <w:tc>
          <w:tcPr>
            <w:tcW w:w="2911" w:type="dxa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п.г.т. Тугулым, ул.Пионерская 35, кв.1</w:t>
            </w:r>
          </w:p>
        </w:tc>
        <w:tc>
          <w:tcPr>
            <w:tcW w:w="1537" w:type="dxa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>04.09.2018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07257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0" w:type="auto"/>
          </w:tcPr>
          <w:p w:rsidR="00331223" w:rsidRPr="00A07257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A07257">
              <w:rPr>
                <w:rFonts w:ascii="Times New Roman" w:hAnsi="Times New Roman" w:cs="Times New Roman"/>
              </w:rPr>
              <w:t xml:space="preserve">Выезд на дом </w:t>
            </w:r>
            <w:r>
              <w:rPr>
                <w:rFonts w:ascii="Times New Roman" w:hAnsi="Times New Roman" w:cs="Times New Roman"/>
              </w:rPr>
              <w:t xml:space="preserve"> к 1 паре,                                     5 человек</w:t>
            </w: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2F5298">
              <w:rPr>
                <w:rFonts w:ascii="Times New Roman" w:hAnsi="Times New Roman" w:cs="Times New Roman"/>
              </w:rPr>
              <w:t>Размещение информации о ходе месячника в муниципальной общественно-политической газете «Знамя труда»</w:t>
            </w:r>
          </w:p>
        </w:tc>
        <w:tc>
          <w:tcPr>
            <w:tcW w:w="2911" w:type="dxa"/>
          </w:tcPr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2F5298">
              <w:rPr>
                <w:rFonts w:ascii="Times New Roman" w:hAnsi="Times New Roman" w:cs="Times New Roman"/>
              </w:rPr>
              <w:t xml:space="preserve">п.г.т. Тугулым </w:t>
            </w:r>
            <w:r>
              <w:rPr>
                <w:rFonts w:ascii="Times New Roman" w:hAnsi="Times New Roman" w:cs="Times New Roman"/>
              </w:rPr>
              <w:t xml:space="preserve">                   </w:t>
            </w:r>
            <w:r w:rsidRPr="002F5298">
              <w:rPr>
                <w:rFonts w:ascii="Times New Roman" w:hAnsi="Times New Roman" w:cs="Times New Roman"/>
              </w:rPr>
              <w:t>пл. 50 лет Октября, д.1</w:t>
            </w:r>
          </w:p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</w:tcPr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2F5298">
              <w:rPr>
                <w:rFonts w:ascii="Times New Roman" w:hAnsi="Times New Roman" w:cs="Times New Roman"/>
              </w:rPr>
              <w:t>03.09.2018</w:t>
            </w:r>
          </w:p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2F5298">
              <w:rPr>
                <w:rFonts w:ascii="Times New Roman" w:hAnsi="Times New Roman" w:cs="Times New Roman"/>
              </w:rPr>
              <w:t>Освещение проводимых мероприятий</w:t>
            </w: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31223" w:rsidRPr="00EF3622">
        <w:trPr>
          <w:jc w:val="center"/>
        </w:trPr>
        <w:tc>
          <w:tcPr>
            <w:tcW w:w="0" w:type="auto"/>
          </w:tcPr>
          <w:p w:rsidR="00331223" w:rsidRPr="00EF3622" w:rsidRDefault="00331223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2F5298">
              <w:rPr>
                <w:rFonts w:ascii="Times New Roman" w:hAnsi="Times New Roman" w:cs="Times New Roman"/>
              </w:rPr>
              <w:t>Размещение информации на официальном сайте Управления социальной политики</w:t>
            </w:r>
          </w:p>
        </w:tc>
        <w:tc>
          <w:tcPr>
            <w:tcW w:w="2911" w:type="dxa"/>
          </w:tcPr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2F5298">
              <w:rPr>
                <w:rFonts w:ascii="Times New Roman" w:hAnsi="Times New Roman" w:cs="Times New Roman"/>
              </w:rPr>
              <w:t>п.г.т. Тугулым</w:t>
            </w:r>
            <w:r>
              <w:rPr>
                <w:rFonts w:ascii="Times New Roman" w:hAnsi="Times New Roman" w:cs="Times New Roman"/>
              </w:rPr>
              <w:t xml:space="preserve">                       п</w:t>
            </w:r>
            <w:r w:rsidRPr="002F5298">
              <w:rPr>
                <w:rFonts w:ascii="Times New Roman" w:hAnsi="Times New Roman" w:cs="Times New Roman"/>
              </w:rPr>
              <w:t>л. 50 лет Октября, д.1</w:t>
            </w:r>
          </w:p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7" w:type="dxa"/>
          </w:tcPr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2F5298">
              <w:rPr>
                <w:rFonts w:ascii="Times New Roman" w:hAnsi="Times New Roman" w:cs="Times New Roman"/>
              </w:rPr>
              <w:t>05.09.2018</w:t>
            </w:r>
          </w:p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31223" w:rsidRPr="002F5298" w:rsidRDefault="00331223" w:rsidP="002E42D2">
            <w:pPr>
              <w:jc w:val="center"/>
              <w:rPr>
                <w:rFonts w:ascii="Times New Roman" w:hAnsi="Times New Roman" w:cs="Times New Roman"/>
              </w:rPr>
            </w:pPr>
            <w:r w:rsidRPr="002F5298">
              <w:rPr>
                <w:rFonts w:ascii="Times New Roman" w:hAnsi="Times New Roman" w:cs="Times New Roman"/>
              </w:rPr>
              <w:t>Вручение награды «Совет да любовь»</w:t>
            </w:r>
          </w:p>
        </w:tc>
        <w:tc>
          <w:tcPr>
            <w:tcW w:w="0" w:type="auto"/>
          </w:tcPr>
          <w:p w:rsidR="00331223" w:rsidRPr="00EF3622" w:rsidRDefault="00331223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331223" w:rsidRDefault="00331223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1223" w:rsidRDefault="00331223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1223" w:rsidRDefault="00331223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1223" w:rsidRDefault="00331223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31223" w:rsidRPr="0090767B" w:rsidRDefault="00331223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3"/>
        <w:gridCol w:w="8193"/>
        <w:gridCol w:w="1417"/>
        <w:gridCol w:w="2226"/>
      </w:tblGrid>
      <w:tr w:rsidR="00331223"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от общего</w:t>
            </w:r>
          </w:p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количества звонков</w:t>
            </w:r>
          </w:p>
        </w:tc>
      </w:tr>
      <w:tr w:rsidR="00331223">
        <w:tc>
          <w:tcPr>
            <w:tcW w:w="0" w:type="auto"/>
          </w:tcPr>
          <w:p w:rsidR="00331223" w:rsidRPr="001F22C3" w:rsidRDefault="00331223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0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0</w:t>
            </w:r>
          </w:p>
        </w:tc>
      </w:tr>
      <w:tr w:rsidR="00331223">
        <w:tc>
          <w:tcPr>
            <w:tcW w:w="0" w:type="auto"/>
          </w:tcPr>
          <w:p w:rsidR="00331223" w:rsidRPr="001F22C3" w:rsidRDefault="00331223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 w:right="-468"/>
            </w:pPr>
            <w:r w:rsidRPr="006326D1">
              <w:t>5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3</w:t>
            </w:r>
            <w:r>
              <w:t>3</w:t>
            </w:r>
          </w:p>
        </w:tc>
      </w:tr>
      <w:tr w:rsidR="00331223">
        <w:tc>
          <w:tcPr>
            <w:tcW w:w="0" w:type="auto"/>
          </w:tcPr>
          <w:p w:rsidR="00331223" w:rsidRPr="001F22C3" w:rsidRDefault="00331223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9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>
              <w:t>60</w:t>
            </w:r>
          </w:p>
        </w:tc>
      </w:tr>
      <w:tr w:rsidR="00331223">
        <w:tc>
          <w:tcPr>
            <w:tcW w:w="0" w:type="auto"/>
          </w:tcPr>
          <w:p w:rsidR="00331223" w:rsidRPr="001F22C3" w:rsidRDefault="00331223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>
              <w:t>1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>
              <w:t>7</w:t>
            </w:r>
          </w:p>
        </w:tc>
      </w:tr>
      <w:tr w:rsidR="00331223">
        <w:tc>
          <w:tcPr>
            <w:tcW w:w="0" w:type="auto"/>
          </w:tcPr>
          <w:p w:rsidR="00331223" w:rsidRPr="001F22C3" w:rsidRDefault="00331223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0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0</w:t>
            </w:r>
          </w:p>
        </w:tc>
      </w:tr>
      <w:tr w:rsidR="00331223">
        <w:tc>
          <w:tcPr>
            <w:tcW w:w="0" w:type="auto"/>
          </w:tcPr>
          <w:p w:rsidR="00331223" w:rsidRPr="001F22C3" w:rsidRDefault="00331223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0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0</w:t>
            </w:r>
          </w:p>
        </w:tc>
      </w:tr>
      <w:tr w:rsidR="00331223">
        <w:tc>
          <w:tcPr>
            <w:tcW w:w="0" w:type="auto"/>
          </w:tcPr>
          <w:p w:rsidR="00331223" w:rsidRPr="001F22C3" w:rsidRDefault="00331223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0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0</w:t>
            </w:r>
          </w:p>
        </w:tc>
      </w:tr>
      <w:tr w:rsidR="00331223"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1</w:t>
            </w:r>
            <w:r>
              <w:t>5</w:t>
            </w:r>
          </w:p>
        </w:tc>
        <w:tc>
          <w:tcPr>
            <w:tcW w:w="0" w:type="auto"/>
          </w:tcPr>
          <w:p w:rsidR="00331223" w:rsidRPr="006326D1" w:rsidRDefault="00331223" w:rsidP="0009117A">
            <w:pPr>
              <w:ind w:left="-108"/>
            </w:pPr>
            <w:r w:rsidRPr="006326D1">
              <w:t>100</w:t>
            </w:r>
          </w:p>
        </w:tc>
      </w:tr>
      <w:tr w:rsidR="00331223">
        <w:tc>
          <w:tcPr>
            <w:tcW w:w="0" w:type="auto"/>
          </w:tcPr>
          <w:p w:rsidR="00331223" w:rsidRPr="001F22C3" w:rsidRDefault="00331223" w:rsidP="001F2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31223" w:rsidRPr="001F22C3" w:rsidRDefault="00331223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1223" w:rsidRPr="00EF3622" w:rsidRDefault="00331223" w:rsidP="00EF3622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sectPr w:rsidR="00331223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086"/>
    <w:rsid w:val="00012456"/>
    <w:rsid w:val="00047D02"/>
    <w:rsid w:val="00051E1D"/>
    <w:rsid w:val="000730B1"/>
    <w:rsid w:val="00076B80"/>
    <w:rsid w:val="00081422"/>
    <w:rsid w:val="000853CF"/>
    <w:rsid w:val="0009117A"/>
    <w:rsid w:val="000E47C7"/>
    <w:rsid w:val="00115E7F"/>
    <w:rsid w:val="00122024"/>
    <w:rsid w:val="0013687A"/>
    <w:rsid w:val="00164554"/>
    <w:rsid w:val="00183F0F"/>
    <w:rsid w:val="00191FA0"/>
    <w:rsid w:val="001F22C3"/>
    <w:rsid w:val="001F5A48"/>
    <w:rsid w:val="00201EB0"/>
    <w:rsid w:val="00210982"/>
    <w:rsid w:val="00211D8B"/>
    <w:rsid w:val="00246712"/>
    <w:rsid w:val="0025065A"/>
    <w:rsid w:val="002719CD"/>
    <w:rsid w:val="002D4F9D"/>
    <w:rsid w:val="002E42D2"/>
    <w:rsid w:val="002F5298"/>
    <w:rsid w:val="00311666"/>
    <w:rsid w:val="0032556C"/>
    <w:rsid w:val="00331223"/>
    <w:rsid w:val="0035134E"/>
    <w:rsid w:val="003B2FE8"/>
    <w:rsid w:val="003B5068"/>
    <w:rsid w:val="003B536F"/>
    <w:rsid w:val="003F11EB"/>
    <w:rsid w:val="00424A21"/>
    <w:rsid w:val="0044056D"/>
    <w:rsid w:val="00441826"/>
    <w:rsid w:val="00463621"/>
    <w:rsid w:val="004A3FF9"/>
    <w:rsid w:val="004A5550"/>
    <w:rsid w:val="004B5A99"/>
    <w:rsid w:val="004C0D95"/>
    <w:rsid w:val="004F3AAE"/>
    <w:rsid w:val="00513CD9"/>
    <w:rsid w:val="00541668"/>
    <w:rsid w:val="00554CEE"/>
    <w:rsid w:val="005A4311"/>
    <w:rsid w:val="005B6D5D"/>
    <w:rsid w:val="005C4D61"/>
    <w:rsid w:val="005D1298"/>
    <w:rsid w:val="005E03CC"/>
    <w:rsid w:val="005F09C0"/>
    <w:rsid w:val="0062494E"/>
    <w:rsid w:val="006326D1"/>
    <w:rsid w:val="006628EC"/>
    <w:rsid w:val="00670D02"/>
    <w:rsid w:val="00680724"/>
    <w:rsid w:val="00684745"/>
    <w:rsid w:val="006C008B"/>
    <w:rsid w:val="006C4CD7"/>
    <w:rsid w:val="006D1419"/>
    <w:rsid w:val="00702384"/>
    <w:rsid w:val="007372CC"/>
    <w:rsid w:val="007406C9"/>
    <w:rsid w:val="0075401D"/>
    <w:rsid w:val="00766AE2"/>
    <w:rsid w:val="00790C75"/>
    <w:rsid w:val="007974E1"/>
    <w:rsid w:val="007A2220"/>
    <w:rsid w:val="007A607D"/>
    <w:rsid w:val="007C2491"/>
    <w:rsid w:val="007D5836"/>
    <w:rsid w:val="007E3237"/>
    <w:rsid w:val="007F6D75"/>
    <w:rsid w:val="0081199B"/>
    <w:rsid w:val="00824129"/>
    <w:rsid w:val="00825023"/>
    <w:rsid w:val="008301D0"/>
    <w:rsid w:val="00880052"/>
    <w:rsid w:val="008A393D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62E58"/>
    <w:rsid w:val="009663A9"/>
    <w:rsid w:val="00981CFD"/>
    <w:rsid w:val="00984C69"/>
    <w:rsid w:val="00A000B8"/>
    <w:rsid w:val="00A07257"/>
    <w:rsid w:val="00A14A65"/>
    <w:rsid w:val="00A15FB3"/>
    <w:rsid w:val="00A16B13"/>
    <w:rsid w:val="00A3557E"/>
    <w:rsid w:val="00A43E9B"/>
    <w:rsid w:val="00A65C99"/>
    <w:rsid w:val="00A925D4"/>
    <w:rsid w:val="00AC12C3"/>
    <w:rsid w:val="00AD6086"/>
    <w:rsid w:val="00AF5F4B"/>
    <w:rsid w:val="00B01D66"/>
    <w:rsid w:val="00B2521F"/>
    <w:rsid w:val="00B71E18"/>
    <w:rsid w:val="00C611D5"/>
    <w:rsid w:val="00C71CC2"/>
    <w:rsid w:val="00C9549A"/>
    <w:rsid w:val="00CB6107"/>
    <w:rsid w:val="00CD271E"/>
    <w:rsid w:val="00CD5E3E"/>
    <w:rsid w:val="00CF2EDD"/>
    <w:rsid w:val="00CF2FDE"/>
    <w:rsid w:val="00D367FA"/>
    <w:rsid w:val="00D90BFB"/>
    <w:rsid w:val="00D92832"/>
    <w:rsid w:val="00D95962"/>
    <w:rsid w:val="00DC7E00"/>
    <w:rsid w:val="00DE465B"/>
    <w:rsid w:val="00DF580B"/>
    <w:rsid w:val="00E11196"/>
    <w:rsid w:val="00E8726A"/>
    <w:rsid w:val="00EB2CCD"/>
    <w:rsid w:val="00ED71E9"/>
    <w:rsid w:val="00EE6510"/>
    <w:rsid w:val="00EF3622"/>
    <w:rsid w:val="00F13763"/>
    <w:rsid w:val="00F2161B"/>
    <w:rsid w:val="00F307D2"/>
    <w:rsid w:val="00F85D88"/>
    <w:rsid w:val="00FB7A46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99"/>
    <w:qFormat/>
    <w:rsid w:val="00AD608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08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DefaultParagraphFont"/>
    <w:uiPriority w:val="99"/>
    <w:rsid w:val="00AD6086"/>
  </w:style>
  <w:style w:type="paragraph" w:styleId="BalloonText">
    <w:name w:val="Balloon Text"/>
    <w:basedOn w:val="Normal"/>
    <w:link w:val="BalloonTextChar"/>
    <w:uiPriority w:val="99"/>
    <w:semiHidden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644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B71E18"/>
    <w:pPr>
      <w:ind w:left="720"/>
    </w:pPr>
  </w:style>
  <w:style w:type="table" w:styleId="TableGrid">
    <w:name w:val="Table Grid"/>
    <w:basedOn w:val="TableNormal"/>
    <w:uiPriority w:val="99"/>
    <w:rsid w:val="00554CE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880052"/>
    <w:rPr>
      <w:color w:val="0000FF"/>
      <w:u w:val="single"/>
    </w:rPr>
  </w:style>
  <w:style w:type="paragraph" w:styleId="NoSpacing">
    <w:name w:val="No Spacing"/>
    <w:uiPriority w:val="99"/>
    <w:qFormat/>
    <w:rsid w:val="00880052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3</Pages>
  <Words>647</Words>
  <Characters>3689</Characters>
  <Application>Microsoft Office Outlook</Application>
  <DocSecurity>0</DocSecurity>
  <Lines>0</Lines>
  <Paragraphs>0</Paragraphs>
  <ScaleCrop>false</ScaleCrop>
  <Company>Администрация г. Екатеринбурга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 Smith</dc:creator>
  <cp:keywords/>
  <dc:description/>
  <cp:lastModifiedBy>PCZam</cp:lastModifiedBy>
  <cp:revision>36</cp:revision>
  <cp:lastPrinted>2017-07-26T09:38:00Z</cp:lastPrinted>
  <dcterms:created xsi:type="dcterms:W3CDTF">2017-07-24T11:28:00Z</dcterms:created>
  <dcterms:modified xsi:type="dcterms:W3CDTF">2018-08-14T07:28:00Z</dcterms:modified>
</cp:coreProperties>
</file>