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E5F" w:rsidRPr="00EF3622" w:rsidRDefault="00151E5F" w:rsidP="00A14A65">
      <w:pPr>
        <w:spacing w:before="0" w:beforeAutospacing="0" w:after="0" w:afterAutospacing="0"/>
        <w:ind w:left="1062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151E5F" w:rsidRPr="00EF3622" w:rsidRDefault="00151E5F" w:rsidP="00AD6086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51E5F" w:rsidRPr="00EF3622" w:rsidRDefault="00151E5F" w:rsidP="001F5A48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Отчет 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в рамках празднования</w:t>
      </w:r>
    </w:p>
    <w:p w:rsidR="00151E5F" w:rsidRDefault="00151E5F" w:rsidP="00A925D4">
      <w:pPr>
        <w:tabs>
          <w:tab w:val="center" w:pos="7285"/>
          <w:tab w:val="left" w:pos="12090"/>
        </w:tabs>
        <w:spacing w:before="0" w:beforeAutospacing="0" w:after="0" w:afterAutospacing="0"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Дня пенсионера в Свердловской области в 201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за 26.08.2018</w:t>
      </w:r>
    </w:p>
    <w:p w:rsidR="00151E5F" w:rsidRDefault="00151E5F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51E5F" w:rsidRPr="00EF3622" w:rsidRDefault="00151E5F" w:rsidP="001F5A48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П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о Плану-графику мероприятий</w:t>
      </w:r>
    </w:p>
    <w:p w:rsidR="00151E5F" w:rsidRPr="00EF3622" w:rsidRDefault="00151E5F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3"/>
        <w:gridCol w:w="3610"/>
        <w:gridCol w:w="2970"/>
        <w:gridCol w:w="1585"/>
        <w:gridCol w:w="4217"/>
        <w:gridCol w:w="1491"/>
      </w:tblGrid>
      <w:tr w:rsidR="00151E5F" w:rsidRPr="00EF3622">
        <w:trPr>
          <w:jc w:val="center"/>
        </w:trPr>
        <w:tc>
          <w:tcPr>
            <w:tcW w:w="0" w:type="auto"/>
            <w:vAlign w:val="center"/>
          </w:tcPr>
          <w:p w:rsidR="00151E5F" w:rsidRPr="00EF3622" w:rsidRDefault="00151E5F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151E5F" w:rsidRPr="00EF3622" w:rsidRDefault="00151E5F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0" w:type="auto"/>
            <w:vAlign w:val="center"/>
          </w:tcPr>
          <w:p w:rsidR="00151E5F" w:rsidRPr="00EF3622" w:rsidRDefault="00151E5F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51E5F" w:rsidRPr="00EF3622" w:rsidRDefault="00151E5F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 </w:t>
            </w:r>
          </w:p>
        </w:tc>
        <w:tc>
          <w:tcPr>
            <w:tcW w:w="0" w:type="auto"/>
            <w:vAlign w:val="center"/>
          </w:tcPr>
          <w:p w:rsidR="00151E5F" w:rsidRPr="00EF3622" w:rsidRDefault="00151E5F" w:rsidP="00B71E18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0" w:type="auto"/>
            <w:vAlign w:val="center"/>
          </w:tcPr>
          <w:p w:rsidR="00151E5F" w:rsidRPr="00EF3622" w:rsidRDefault="00151E5F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и</w:t>
            </w:r>
          </w:p>
          <w:p w:rsidR="00151E5F" w:rsidRPr="00EF3622" w:rsidRDefault="00151E5F" w:rsidP="00B71E18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0" w:type="auto"/>
            <w:vAlign w:val="center"/>
          </w:tcPr>
          <w:p w:rsidR="00151E5F" w:rsidRPr="00EF3622" w:rsidRDefault="00151E5F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vAlign w:val="center"/>
          </w:tcPr>
          <w:p w:rsidR="00151E5F" w:rsidRPr="00EF3622" w:rsidRDefault="00151E5F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151E5F" w:rsidRPr="00EF3622">
        <w:trPr>
          <w:jc w:val="center"/>
        </w:trPr>
        <w:tc>
          <w:tcPr>
            <w:tcW w:w="0" w:type="auto"/>
          </w:tcPr>
          <w:p w:rsidR="00151E5F" w:rsidRPr="00EF3622" w:rsidRDefault="00151E5F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151E5F" w:rsidRPr="00C20F06" w:rsidRDefault="00151E5F" w:rsidP="00750911">
            <w:pPr>
              <w:jc w:val="center"/>
              <w:rPr>
                <w:rFonts w:ascii="Times New Roman" w:hAnsi="Times New Roman" w:cs="Times New Roman"/>
              </w:rPr>
            </w:pPr>
            <w:r w:rsidRPr="00C20F06">
              <w:rPr>
                <w:rFonts w:ascii="Times New Roman" w:hAnsi="Times New Roman" w:cs="Times New Roman"/>
              </w:rPr>
              <w:t>Торжественное мероприятие « Примите наши поздравления»</w:t>
            </w:r>
          </w:p>
        </w:tc>
        <w:tc>
          <w:tcPr>
            <w:tcW w:w="0" w:type="auto"/>
          </w:tcPr>
          <w:p w:rsidR="00151E5F" w:rsidRPr="00C20F06" w:rsidRDefault="00151E5F" w:rsidP="00C20F0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20F06">
              <w:rPr>
                <w:rFonts w:ascii="Times New Roman" w:hAnsi="Times New Roman" w:cs="Times New Roman"/>
              </w:rPr>
              <w:t>МКУК "ЦСДК ТГО"РДК</w:t>
            </w:r>
            <w:r>
              <w:rPr>
                <w:rFonts w:ascii="Times New Roman" w:hAnsi="Times New Roman" w:cs="Times New Roman"/>
              </w:rPr>
              <w:t xml:space="preserve">,  </w:t>
            </w:r>
            <w:r w:rsidRPr="00C20F06">
              <w:rPr>
                <w:rFonts w:ascii="Times New Roman" w:hAnsi="Times New Roman" w:cs="Times New Roman"/>
              </w:rPr>
              <w:t>п.г.т. Тугулым ул.Октябрьская, д.3</w:t>
            </w:r>
          </w:p>
        </w:tc>
        <w:tc>
          <w:tcPr>
            <w:tcW w:w="0" w:type="auto"/>
          </w:tcPr>
          <w:p w:rsidR="00151E5F" w:rsidRPr="00C20F06" w:rsidRDefault="00151E5F" w:rsidP="00C20F0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20F06">
              <w:rPr>
                <w:rFonts w:ascii="Times New Roman" w:hAnsi="Times New Roman" w:cs="Times New Roman"/>
              </w:rPr>
              <w:t>26.08.2018</w:t>
            </w:r>
            <w:r>
              <w:rPr>
                <w:rFonts w:ascii="Times New Roman" w:hAnsi="Times New Roman" w:cs="Times New Roman"/>
              </w:rPr>
              <w:t xml:space="preserve">   </w:t>
            </w:r>
            <w:r w:rsidRPr="00C20F06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0" w:type="auto"/>
          </w:tcPr>
          <w:p w:rsidR="00151E5F" w:rsidRPr="00C20F06" w:rsidRDefault="00151E5F" w:rsidP="00C20F0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20F06">
              <w:rPr>
                <w:rFonts w:ascii="Times New Roman" w:hAnsi="Times New Roman" w:cs="Times New Roman"/>
              </w:rPr>
              <w:t>Поздравление пенсионеров и праздничный концерт</w:t>
            </w:r>
            <w:r>
              <w:rPr>
                <w:rFonts w:ascii="Times New Roman" w:hAnsi="Times New Roman" w:cs="Times New Roman"/>
              </w:rPr>
              <w:t>.Приняли участие 620 человек.</w:t>
            </w:r>
          </w:p>
        </w:tc>
        <w:tc>
          <w:tcPr>
            <w:tcW w:w="0" w:type="auto"/>
          </w:tcPr>
          <w:p w:rsidR="00151E5F" w:rsidRPr="00C20F06" w:rsidRDefault="00151E5F" w:rsidP="00C20F0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51E5F" w:rsidRPr="00EF3622">
        <w:trPr>
          <w:jc w:val="center"/>
        </w:trPr>
        <w:tc>
          <w:tcPr>
            <w:tcW w:w="0" w:type="auto"/>
          </w:tcPr>
          <w:p w:rsidR="00151E5F" w:rsidRPr="00EF3622" w:rsidRDefault="00151E5F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151E5F" w:rsidRPr="00C20F06" w:rsidRDefault="00151E5F" w:rsidP="0075091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F06">
              <w:rPr>
                <w:rFonts w:ascii="Times New Roman" w:hAnsi="Times New Roman" w:cs="Times New Roman"/>
                <w:sz w:val="24"/>
                <w:szCs w:val="24"/>
              </w:rPr>
              <w:t>Организационно-массовое мероприятие</w:t>
            </w:r>
          </w:p>
          <w:p w:rsidR="00151E5F" w:rsidRPr="00C20F06" w:rsidRDefault="00151E5F" w:rsidP="0075091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F06">
              <w:rPr>
                <w:rFonts w:ascii="Times New Roman" w:hAnsi="Times New Roman" w:cs="Times New Roman"/>
                <w:sz w:val="24"/>
                <w:szCs w:val="24"/>
              </w:rPr>
              <w:t>«Возраст не важен, если молод душой человек»</w:t>
            </w:r>
          </w:p>
        </w:tc>
        <w:tc>
          <w:tcPr>
            <w:tcW w:w="0" w:type="auto"/>
          </w:tcPr>
          <w:p w:rsidR="00151E5F" w:rsidRPr="00C20F06" w:rsidRDefault="00151E5F" w:rsidP="0075091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F06">
              <w:rPr>
                <w:rFonts w:ascii="Times New Roman" w:hAnsi="Times New Roman" w:cs="Times New Roman"/>
                <w:sz w:val="24"/>
                <w:szCs w:val="24"/>
              </w:rPr>
              <w:t>МКУК "ЦСДК ТГО"  с.Юшкова, ул.Переулок Октябрьский д.1,</w:t>
            </w:r>
          </w:p>
        </w:tc>
        <w:tc>
          <w:tcPr>
            <w:tcW w:w="0" w:type="auto"/>
          </w:tcPr>
          <w:p w:rsidR="00151E5F" w:rsidRDefault="00151E5F" w:rsidP="0075091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F06">
              <w:rPr>
                <w:rFonts w:ascii="Times New Roman" w:hAnsi="Times New Roman" w:cs="Times New Roman"/>
                <w:sz w:val="24"/>
                <w:szCs w:val="24"/>
              </w:rPr>
              <w:t xml:space="preserve"> 26.08.2018</w:t>
            </w:r>
          </w:p>
          <w:p w:rsidR="00151E5F" w:rsidRPr="00C20F06" w:rsidRDefault="00151E5F" w:rsidP="0075091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F06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0" w:type="auto"/>
          </w:tcPr>
          <w:p w:rsidR="00151E5F" w:rsidRPr="00C20F06" w:rsidRDefault="00151E5F" w:rsidP="0075091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F06">
              <w:rPr>
                <w:rFonts w:ascii="Times New Roman" w:hAnsi="Times New Roman" w:cs="Times New Roman"/>
                <w:sz w:val="24"/>
                <w:szCs w:val="24"/>
              </w:rPr>
              <w:t>Конкурсно- развлекательная программа для пенсионеров Ядрышниковской сельской управы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Приняли участие 150 человек.</w:t>
            </w:r>
          </w:p>
        </w:tc>
        <w:tc>
          <w:tcPr>
            <w:tcW w:w="0" w:type="auto"/>
          </w:tcPr>
          <w:p w:rsidR="00151E5F" w:rsidRPr="00C20F06" w:rsidRDefault="00151E5F" w:rsidP="0075091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E5F" w:rsidRPr="00EF3622">
        <w:trPr>
          <w:jc w:val="center"/>
        </w:trPr>
        <w:tc>
          <w:tcPr>
            <w:tcW w:w="0" w:type="auto"/>
          </w:tcPr>
          <w:p w:rsidR="00151E5F" w:rsidRPr="00EF3622" w:rsidRDefault="00151E5F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151E5F" w:rsidRPr="00C20F06" w:rsidRDefault="00151E5F" w:rsidP="0075091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Областное торжественное мероприятие, посвященное Дню пенсионера в Свердловской области</w:t>
            </w:r>
          </w:p>
        </w:tc>
        <w:tc>
          <w:tcPr>
            <w:tcW w:w="0" w:type="auto"/>
          </w:tcPr>
          <w:p w:rsidR="00151E5F" w:rsidRDefault="00151E5F" w:rsidP="0075091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Дворец игровых видов спорта «Уралочка» г.Екатеринбург,</w:t>
            </w:r>
          </w:p>
          <w:p w:rsidR="00151E5F" w:rsidRPr="00C20F06" w:rsidRDefault="00151E5F" w:rsidP="0075091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Олимпийская набережная, д.З</w:t>
            </w:r>
          </w:p>
        </w:tc>
        <w:tc>
          <w:tcPr>
            <w:tcW w:w="0" w:type="auto"/>
          </w:tcPr>
          <w:p w:rsidR="00151E5F" w:rsidRPr="00C20F06" w:rsidRDefault="00151E5F" w:rsidP="00C20F06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0F06">
              <w:rPr>
                <w:rFonts w:ascii="Times New Roman" w:hAnsi="Times New Roman" w:cs="Times New Roman"/>
              </w:rPr>
              <w:t>26.08.2018</w:t>
            </w:r>
            <w:r>
              <w:rPr>
                <w:rFonts w:ascii="Times New Roman" w:hAnsi="Times New Roman" w:cs="Times New Roman"/>
              </w:rPr>
              <w:t xml:space="preserve"> 11</w:t>
            </w:r>
            <w:r w:rsidRPr="00C20F06">
              <w:rPr>
                <w:rFonts w:ascii="Times New Roman" w:hAnsi="Times New Roman" w:cs="Times New Roman"/>
              </w:rPr>
              <w:t>.00</w:t>
            </w:r>
            <w:r>
              <w:rPr>
                <w:rFonts w:ascii="Times New Roman" w:hAnsi="Times New Roman" w:cs="Times New Roman"/>
              </w:rPr>
              <w:t>-15.30</w:t>
            </w:r>
          </w:p>
        </w:tc>
        <w:tc>
          <w:tcPr>
            <w:tcW w:w="0" w:type="auto"/>
          </w:tcPr>
          <w:p w:rsidR="00151E5F" w:rsidRPr="00C20F06" w:rsidRDefault="00151E5F" w:rsidP="0075091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Приняли участие в праздничной программе в г. Екатеринбурге             10 человек.</w:t>
            </w:r>
          </w:p>
        </w:tc>
        <w:tc>
          <w:tcPr>
            <w:tcW w:w="0" w:type="auto"/>
          </w:tcPr>
          <w:p w:rsidR="00151E5F" w:rsidRPr="00C20F06" w:rsidRDefault="00151E5F" w:rsidP="0075091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1E5F" w:rsidRDefault="00151E5F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51E5F" w:rsidRDefault="00151E5F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П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обращениям граждан на 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телефон «горячей линии»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51E5F" w:rsidRPr="0090767B" w:rsidRDefault="00151E5F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13"/>
        <w:gridCol w:w="8193"/>
        <w:gridCol w:w="1417"/>
        <w:gridCol w:w="2226"/>
      </w:tblGrid>
      <w:tr w:rsidR="00151E5F">
        <w:tc>
          <w:tcPr>
            <w:tcW w:w="0" w:type="auto"/>
          </w:tcPr>
          <w:p w:rsidR="00151E5F" w:rsidRPr="001F22C3" w:rsidRDefault="00151E5F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51E5F" w:rsidRPr="001F22C3" w:rsidRDefault="00151E5F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151E5F" w:rsidRPr="001F22C3" w:rsidRDefault="00151E5F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Темы обращений на телефон «горячей линии»</w:t>
            </w:r>
          </w:p>
        </w:tc>
        <w:tc>
          <w:tcPr>
            <w:tcW w:w="0" w:type="auto"/>
          </w:tcPr>
          <w:p w:rsidR="00151E5F" w:rsidRPr="001F22C3" w:rsidRDefault="00151E5F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151E5F" w:rsidRPr="001F22C3" w:rsidRDefault="00151E5F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151E5F" w:rsidRPr="001F22C3" w:rsidRDefault="00151E5F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151E5F" w:rsidRPr="001F22C3" w:rsidRDefault="00151E5F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от общего</w:t>
            </w:r>
          </w:p>
          <w:p w:rsidR="00151E5F" w:rsidRPr="001F22C3" w:rsidRDefault="00151E5F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количества звонков</w:t>
            </w:r>
          </w:p>
        </w:tc>
      </w:tr>
      <w:tr w:rsidR="00151E5F">
        <w:tc>
          <w:tcPr>
            <w:tcW w:w="0" w:type="auto"/>
          </w:tcPr>
          <w:p w:rsidR="00151E5F" w:rsidRPr="001F22C3" w:rsidRDefault="00151E5F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51E5F" w:rsidRPr="001F22C3" w:rsidRDefault="00151E5F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151E5F" w:rsidRPr="004A5A1D" w:rsidRDefault="00151E5F" w:rsidP="004F4860">
            <w:pPr>
              <w:ind w:left="-108"/>
              <w:jc w:val="center"/>
            </w:pPr>
            <w:r w:rsidRPr="004A5A1D">
              <w:t>3</w:t>
            </w:r>
          </w:p>
        </w:tc>
        <w:tc>
          <w:tcPr>
            <w:tcW w:w="0" w:type="auto"/>
          </w:tcPr>
          <w:p w:rsidR="00151E5F" w:rsidRPr="004A5A1D" w:rsidRDefault="00151E5F" w:rsidP="004F4860">
            <w:pPr>
              <w:ind w:left="-108"/>
              <w:jc w:val="center"/>
            </w:pPr>
            <w:r>
              <w:t>10</w:t>
            </w:r>
          </w:p>
        </w:tc>
      </w:tr>
      <w:tr w:rsidR="00151E5F">
        <w:tc>
          <w:tcPr>
            <w:tcW w:w="0" w:type="auto"/>
          </w:tcPr>
          <w:p w:rsidR="00151E5F" w:rsidRPr="001F22C3" w:rsidRDefault="00151E5F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51E5F" w:rsidRPr="001F22C3" w:rsidRDefault="00151E5F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151E5F" w:rsidRPr="004A5A1D" w:rsidRDefault="00151E5F" w:rsidP="004F4860">
            <w:pPr>
              <w:ind w:left="-108" w:right="-468" w:hanging="432"/>
              <w:jc w:val="center"/>
            </w:pPr>
            <w:r>
              <w:t>13</w:t>
            </w:r>
          </w:p>
        </w:tc>
        <w:tc>
          <w:tcPr>
            <w:tcW w:w="0" w:type="auto"/>
          </w:tcPr>
          <w:p w:rsidR="00151E5F" w:rsidRPr="004A5A1D" w:rsidRDefault="00151E5F" w:rsidP="004F4860">
            <w:pPr>
              <w:ind w:left="-108"/>
              <w:jc w:val="center"/>
            </w:pPr>
            <w:r>
              <w:t>45</w:t>
            </w:r>
          </w:p>
        </w:tc>
      </w:tr>
      <w:tr w:rsidR="00151E5F">
        <w:tc>
          <w:tcPr>
            <w:tcW w:w="0" w:type="auto"/>
          </w:tcPr>
          <w:p w:rsidR="00151E5F" w:rsidRPr="001F22C3" w:rsidRDefault="00151E5F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51E5F" w:rsidRPr="001F22C3" w:rsidRDefault="00151E5F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151E5F" w:rsidRPr="004A5A1D" w:rsidRDefault="00151E5F" w:rsidP="004F4860">
            <w:pPr>
              <w:ind w:left="-108"/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151E5F" w:rsidRPr="004A5A1D" w:rsidRDefault="00151E5F" w:rsidP="004F4860">
            <w:pPr>
              <w:ind w:left="-108"/>
              <w:jc w:val="center"/>
            </w:pPr>
            <w:r>
              <w:t>32</w:t>
            </w:r>
          </w:p>
        </w:tc>
      </w:tr>
      <w:tr w:rsidR="00151E5F">
        <w:tc>
          <w:tcPr>
            <w:tcW w:w="0" w:type="auto"/>
          </w:tcPr>
          <w:p w:rsidR="00151E5F" w:rsidRPr="001F22C3" w:rsidRDefault="00151E5F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51E5F" w:rsidRPr="001F22C3" w:rsidRDefault="00151E5F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151E5F" w:rsidRPr="004A5A1D" w:rsidRDefault="00151E5F" w:rsidP="004F4860">
            <w:pPr>
              <w:ind w:left="-108"/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151E5F" w:rsidRPr="004A5A1D" w:rsidRDefault="00151E5F" w:rsidP="004F4860">
            <w:pPr>
              <w:ind w:left="-108"/>
              <w:jc w:val="center"/>
            </w:pPr>
            <w:r>
              <w:t>10</w:t>
            </w:r>
          </w:p>
        </w:tc>
      </w:tr>
      <w:tr w:rsidR="00151E5F">
        <w:tc>
          <w:tcPr>
            <w:tcW w:w="0" w:type="auto"/>
          </w:tcPr>
          <w:p w:rsidR="00151E5F" w:rsidRPr="001F22C3" w:rsidRDefault="00151E5F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51E5F" w:rsidRPr="001F22C3" w:rsidRDefault="00151E5F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151E5F" w:rsidRPr="004A5A1D" w:rsidRDefault="00151E5F" w:rsidP="004F4860">
            <w:pPr>
              <w:ind w:left="-108"/>
              <w:jc w:val="center"/>
            </w:pPr>
            <w:r w:rsidRPr="004A5A1D">
              <w:t>1</w:t>
            </w:r>
          </w:p>
        </w:tc>
        <w:tc>
          <w:tcPr>
            <w:tcW w:w="0" w:type="auto"/>
          </w:tcPr>
          <w:p w:rsidR="00151E5F" w:rsidRPr="004A5A1D" w:rsidRDefault="00151E5F" w:rsidP="004F4860">
            <w:pPr>
              <w:ind w:left="-108"/>
              <w:jc w:val="center"/>
            </w:pPr>
            <w:r>
              <w:t>3</w:t>
            </w:r>
          </w:p>
        </w:tc>
      </w:tr>
      <w:tr w:rsidR="00151E5F">
        <w:tc>
          <w:tcPr>
            <w:tcW w:w="0" w:type="auto"/>
          </w:tcPr>
          <w:p w:rsidR="00151E5F" w:rsidRPr="001F22C3" w:rsidRDefault="00151E5F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51E5F" w:rsidRPr="001F22C3" w:rsidRDefault="00151E5F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Консультации по иным вопросам (указать основные темы звонков)</w:t>
            </w:r>
          </w:p>
        </w:tc>
        <w:tc>
          <w:tcPr>
            <w:tcW w:w="0" w:type="auto"/>
          </w:tcPr>
          <w:p w:rsidR="00151E5F" w:rsidRPr="004A5A1D" w:rsidRDefault="00151E5F" w:rsidP="004F4860">
            <w:pPr>
              <w:ind w:left="-108"/>
              <w:jc w:val="center"/>
            </w:pPr>
            <w:r>
              <w:t>0</w:t>
            </w:r>
          </w:p>
        </w:tc>
        <w:tc>
          <w:tcPr>
            <w:tcW w:w="0" w:type="auto"/>
          </w:tcPr>
          <w:p w:rsidR="00151E5F" w:rsidRPr="004A5A1D" w:rsidRDefault="00151E5F" w:rsidP="004F4860">
            <w:pPr>
              <w:ind w:left="-108"/>
              <w:jc w:val="center"/>
            </w:pPr>
            <w:r>
              <w:t>0</w:t>
            </w:r>
          </w:p>
        </w:tc>
      </w:tr>
      <w:tr w:rsidR="00151E5F">
        <w:tc>
          <w:tcPr>
            <w:tcW w:w="0" w:type="auto"/>
          </w:tcPr>
          <w:p w:rsidR="00151E5F" w:rsidRPr="001F22C3" w:rsidRDefault="00151E5F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51E5F" w:rsidRPr="001F22C3" w:rsidRDefault="00151E5F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151E5F" w:rsidRPr="004A5A1D" w:rsidRDefault="00151E5F" w:rsidP="004F4860">
            <w:pPr>
              <w:ind w:left="-108"/>
              <w:jc w:val="center"/>
            </w:pPr>
            <w:r w:rsidRPr="004A5A1D">
              <w:t>0</w:t>
            </w:r>
          </w:p>
        </w:tc>
        <w:tc>
          <w:tcPr>
            <w:tcW w:w="0" w:type="auto"/>
          </w:tcPr>
          <w:p w:rsidR="00151E5F" w:rsidRPr="004A5A1D" w:rsidRDefault="00151E5F" w:rsidP="004F4860">
            <w:pPr>
              <w:ind w:left="-108"/>
              <w:jc w:val="center"/>
            </w:pPr>
            <w:r w:rsidRPr="004A5A1D">
              <w:t>0</w:t>
            </w:r>
          </w:p>
        </w:tc>
      </w:tr>
      <w:tr w:rsidR="00151E5F">
        <w:tc>
          <w:tcPr>
            <w:tcW w:w="0" w:type="auto"/>
          </w:tcPr>
          <w:p w:rsidR="00151E5F" w:rsidRPr="001F22C3" w:rsidRDefault="00151E5F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51E5F" w:rsidRPr="001F22C3" w:rsidRDefault="00151E5F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151E5F" w:rsidRPr="006A2B8B" w:rsidRDefault="00151E5F" w:rsidP="004F4860">
            <w:pPr>
              <w:ind w:left="-108"/>
              <w:jc w:val="center"/>
            </w:pPr>
            <w:r w:rsidRPr="006A2B8B">
              <w:t>29</w:t>
            </w:r>
          </w:p>
        </w:tc>
        <w:tc>
          <w:tcPr>
            <w:tcW w:w="0" w:type="auto"/>
          </w:tcPr>
          <w:p w:rsidR="00151E5F" w:rsidRPr="006A2B8B" w:rsidRDefault="00151E5F" w:rsidP="004F4860">
            <w:pPr>
              <w:ind w:left="-108"/>
              <w:jc w:val="center"/>
            </w:pPr>
            <w:r w:rsidRPr="006A2B8B">
              <w:t>100</w:t>
            </w:r>
          </w:p>
        </w:tc>
      </w:tr>
      <w:tr w:rsidR="00151E5F">
        <w:tc>
          <w:tcPr>
            <w:tcW w:w="0" w:type="auto"/>
          </w:tcPr>
          <w:p w:rsidR="00151E5F" w:rsidRPr="001F22C3" w:rsidRDefault="00151E5F" w:rsidP="001F2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51E5F" w:rsidRPr="001F22C3" w:rsidRDefault="00151E5F" w:rsidP="001F22C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51E5F" w:rsidRPr="001F22C3" w:rsidRDefault="00151E5F" w:rsidP="001F22C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51E5F" w:rsidRPr="001F22C3" w:rsidRDefault="00151E5F" w:rsidP="001F22C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1E5F" w:rsidRPr="00EF3622" w:rsidRDefault="00151E5F" w:rsidP="00EF3622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sectPr w:rsidR="00151E5F" w:rsidRPr="00EF3622" w:rsidSect="00E279AD">
      <w:pgSz w:w="16838" w:h="11906" w:orient="landscape"/>
      <w:pgMar w:top="360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086"/>
    <w:rsid w:val="00012456"/>
    <w:rsid w:val="000213C2"/>
    <w:rsid w:val="00047D02"/>
    <w:rsid w:val="000730B1"/>
    <w:rsid w:val="00076B80"/>
    <w:rsid w:val="000853CF"/>
    <w:rsid w:val="000D7A36"/>
    <w:rsid w:val="000E47C7"/>
    <w:rsid w:val="001026EE"/>
    <w:rsid w:val="00115E7F"/>
    <w:rsid w:val="00122024"/>
    <w:rsid w:val="00151E5F"/>
    <w:rsid w:val="00164554"/>
    <w:rsid w:val="00191FA0"/>
    <w:rsid w:val="001F22C3"/>
    <w:rsid w:val="001F4197"/>
    <w:rsid w:val="001F5A48"/>
    <w:rsid w:val="00204E97"/>
    <w:rsid w:val="00210982"/>
    <w:rsid w:val="00211D8B"/>
    <w:rsid w:val="002719CD"/>
    <w:rsid w:val="002C0B3C"/>
    <w:rsid w:val="002D4F9D"/>
    <w:rsid w:val="00311666"/>
    <w:rsid w:val="0032556C"/>
    <w:rsid w:val="003B2FE8"/>
    <w:rsid w:val="003B5068"/>
    <w:rsid w:val="003B536F"/>
    <w:rsid w:val="003F0F97"/>
    <w:rsid w:val="003F11EB"/>
    <w:rsid w:val="00401F20"/>
    <w:rsid w:val="00424A21"/>
    <w:rsid w:val="0044056D"/>
    <w:rsid w:val="00441826"/>
    <w:rsid w:val="00442E08"/>
    <w:rsid w:val="00463621"/>
    <w:rsid w:val="00473D11"/>
    <w:rsid w:val="00493FEF"/>
    <w:rsid w:val="004A5550"/>
    <w:rsid w:val="004A5A1D"/>
    <w:rsid w:val="004B570B"/>
    <w:rsid w:val="004B5A99"/>
    <w:rsid w:val="004F3AAE"/>
    <w:rsid w:val="004F4860"/>
    <w:rsid w:val="00541668"/>
    <w:rsid w:val="005418D4"/>
    <w:rsid w:val="00554CEE"/>
    <w:rsid w:val="005A4311"/>
    <w:rsid w:val="005C4D61"/>
    <w:rsid w:val="005D1298"/>
    <w:rsid w:val="005E0636"/>
    <w:rsid w:val="005F09C0"/>
    <w:rsid w:val="006628EC"/>
    <w:rsid w:val="00670D02"/>
    <w:rsid w:val="00671726"/>
    <w:rsid w:val="00680724"/>
    <w:rsid w:val="00684745"/>
    <w:rsid w:val="006A2B8B"/>
    <w:rsid w:val="006C008B"/>
    <w:rsid w:val="006C4CD7"/>
    <w:rsid w:val="00702384"/>
    <w:rsid w:val="007406C9"/>
    <w:rsid w:val="00750911"/>
    <w:rsid w:val="0075401D"/>
    <w:rsid w:val="00766AE2"/>
    <w:rsid w:val="00783D11"/>
    <w:rsid w:val="007A2220"/>
    <w:rsid w:val="007A607D"/>
    <w:rsid w:val="007C2491"/>
    <w:rsid w:val="007D5836"/>
    <w:rsid w:val="007E3237"/>
    <w:rsid w:val="0081199B"/>
    <w:rsid w:val="00824129"/>
    <w:rsid w:val="00825023"/>
    <w:rsid w:val="008301D0"/>
    <w:rsid w:val="008A393D"/>
    <w:rsid w:val="008B4023"/>
    <w:rsid w:val="008C4195"/>
    <w:rsid w:val="008F4546"/>
    <w:rsid w:val="008F5582"/>
    <w:rsid w:val="008F6150"/>
    <w:rsid w:val="0090767B"/>
    <w:rsid w:val="00923C44"/>
    <w:rsid w:val="00926613"/>
    <w:rsid w:val="00926C17"/>
    <w:rsid w:val="00950B4C"/>
    <w:rsid w:val="009547A3"/>
    <w:rsid w:val="0095537D"/>
    <w:rsid w:val="00956442"/>
    <w:rsid w:val="00962E58"/>
    <w:rsid w:val="00981CFD"/>
    <w:rsid w:val="00984C69"/>
    <w:rsid w:val="00A14A65"/>
    <w:rsid w:val="00A16B13"/>
    <w:rsid w:val="00A43E9B"/>
    <w:rsid w:val="00A925D4"/>
    <w:rsid w:val="00AC12C3"/>
    <w:rsid w:val="00AD6086"/>
    <w:rsid w:val="00AF5F4B"/>
    <w:rsid w:val="00B32FB3"/>
    <w:rsid w:val="00B71E18"/>
    <w:rsid w:val="00BA428E"/>
    <w:rsid w:val="00C20F06"/>
    <w:rsid w:val="00C611D5"/>
    <w:rsid w:val="00CB6107"/>
    <w:rsid w:val="00CD271E"/>
    <w:rsid w:val="00CF2EDD"/>
    <w:rsid w:val="00CF2FDE"/>
    <w:rsid w:val="00D367FA"/>
    <w:rsid w:val="00D470CE"/>
    <w:rsid w:val="00D92832"/>
    <w:rsid w:val="00D95962"/>
    <w:rsid w:val="00DC7E00"/>
    <w:rsid w:val="00DF580B"/>
    <w:rsid w:val="00E11196"/>
    <w:rsid w:val="00E11EE2"/>
    <w:rsid w:val="00E279AD"/>
    <w:rsid w:val="00E74BB2"/>
    <w:rsid w:val="00E8726A"/>
    <w:rsid w:val="00EB2CCD"/>
    <w:rsid w:val="00EB7061"/>
    <w:rsid w:val="00ED71E9"/>
    <w:rsid w:val="00EE6510"/>
    <w:rsid w:val="00EF3622"/>
    <w:rsid w:val="00F13763"/>
    <w:rsid w:val="00F2161B"/>
    <w:rsid w:val="00F66302"/>
    <w:rsid w:val="00F85D88"/>
    <w:rsid w:val="00FB7A46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086"/>
    <w:pPr>
      <w:spacing w:before="100" w:beforeAutospacing="1" w:after="100" w:afterAutospacing="1" w:line="240" w:lineRule="atLeast"/>
      <w:jc w:val="both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99"/>
    <w:qFormat/>
    <w:rsid w:val="00AD608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D608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DefaultParagraphFont"/>
    <w:uiPriority w:val="99"/>
    <w:rsid w:val="00AD6086"/>
  </w:style>
  <w:style w:type="paragraph" w:styleId="BalloonText">
    <w:name w:val="Balloon Text"/>
    <w:basedOn w:val="Normal"/>
    <w:link w:val="BalloonTextChar"/>
    <w:uiPriority w:val="99"/>
    <w:semiHidden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6442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99"/>
    <w:qFormat/>
    <w:rsid w:val="00B71E18"/>
    <w:pPr>
      <w:ind w:left="720"/>
    </w:pPr>
  </w:style>
  <w:style w:type="table" w:styleId="TableGrid">
    <w:name w:val="Table Grid"/>
    <w:basedOn w:val="TableNormal"/>
    <w:uiPriority w:val="99"/>
    <w:rsid w:val="00554CE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C20F06"/>
    <w:rPr>
      <w:color w:val="0000FF"/>
      <w:u w:val="single"/>
    </w:rPr>
  </w:style>
  <w:style w:type="paragraph" w:styleId="NoSpacing">
    <w:name w:val="No Spacing"/>
    <w:uiPriority w:val="99"/>
    <w:qFormat/>
    <w:rsid w:val="00C20F06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1</Pages>
  <Words>263</Words>
  <Characters>1504</Characters>
  <Application>Microsoft Office Outlook</Application>
  <DocSecurity>0</DocSecurity>
  <Lines>0</Lines>
  <Paragraphs>0</Paragraphs>
  <ScaleCrop>false</ScaleCrop>
  <Company>Администрация г. Екатеринбурга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 Smith</dc:creator>
  <cp:keywords/>
  <dc:description/>
  <cp:lastModifiedBy>PCZam</cp:lastModifiedBy>
  <cp:revision>34</cp:revision>
  <cp:lastPrinted>2017-07-26T09:38:00Z</cp:lastPrinted>
  <dcterms:created xsi:type="dcterms:W3CDTF">2017-07-24T11:28:00Z</dcterms:created>
  <dcterms:modified xsi:type="dcterms:W3CDTF">2018-08-22T04:41:00Z</dcterms:modified>
</cp:coreProperties>
</file>