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E8" w:rsidRPr="00950265" w:rsidRDefault="00D20EE8" w:rsidP="001C76FC">
      <w:pPr>
        <w:spacing w:after="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>
        <w:rPr>
          <w:rFonts w:ascii="Times New Roman" w:hAnsi="Times New Roman" w:cs="Times New Roman"/>
          <w:color w:val="FF0000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ФОРМА</w:t>
      </w:r>
      <w:r w:rsidRPr="00950265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ЗАЯВЛЕНИЯ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Ind w:w="2" w:type="dxa"/>
        <w:tblLayout w:type="fixed"/>
        <w:tblLook w:val="01E0"/>
      </w:tblPr>
      <w:tblGrid>
        <w:gridCol w:w="4077"/>
        <w:gridCol w:w="5846"/>
      </w:tblGrid>
      <w:tr w:rsidR="00D20EE8" w:rsidRPr="00215A55">
        <w:tc>
          <w:tcPr>
            <w:tcW w:w="4077" w:type="dxa"/>
          </w:tcPr>
          <w:p w:rsidR="00D20EE8" w:rsidRPr="00215A55" w:rsidRDefault="00D20EE8" w:rsidP="001C76FC">
            <w:pPr>
              <w:spacing w:after="0"/>
              <w:ind w:firstLine="25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846" w:type="dxa"/>
          </w:tcPr>
          <w:p w:rsidR="00D20EE8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Начальнику управления социальной политики по </w:t>
            </w:r>
            <w:r>
              <w:rPr>
                <w:rFonts w:ascii="Times New Roman" w:hAnsi="Times New Roman" w:cs="Times New Roman"/>
              </w:rPr>
              <w:t>городу Лесному</w:t>
            </w:r>
          </w:p>
          <w:p w:rsidR="00D20EE8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Е.В. Гущину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от 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______________________________________________,</w:t>
            </w:r>
          </w:p>
          <w:p w:rsidR="00D20EE8" w:rsidRPr="00215A55" w:rsidRDefault="00D20EE8" w:rsidP="001C7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5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 супруги)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зарегистрированной по адресу: ______________________________________________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______________________________________________,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адрес фактического проживания: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 ______________________________________________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от 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______________________________________________,</w:t>
            </w:r>
          </w:p>
          <w:p w:rsidR="00D20EE8" w:rsidRPr="00215A55" w:rsidRDefault="00D20EE8" w:rsidP="001C7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5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 супруга)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зарегистрированного по адресу: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______________________________________________,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адрес фактического проживания: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5">
              <w:rPr>
                <w:rFonts w:ascii="Times New Roman" w:hAnsi="Times New Roman" w:cs="Times New Roman"/>
                <w:sz w:val="20"/>
                <w:szCs w:val="20"/>
              </w:rPr>
              <w:t>контактный телефон_____________________________________</w:t>
            </w:r>
          </w:p>
          <w:p w:rsidR="00D20EE8" w:rsidRPr="00215A55" w:rsidRDefault="00D20EE8" w:rsidP="001C7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20EE8" w:rsidRPr="00950265" w:rsidRDefault="00D20EE8" w:rsidP="001C76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20EE8" w:rsidRPr="00950265" w:rsidRDefault="00D20EE8" w:rsidP="001C76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0265">
        <w:rPr>
          <w:rFonts w:ascii="Times New Roman" w:hAnsi="Times New Roman" w:cs="Times New Roman"/>
          <w:sz w:val="28"/>
          <w:szCs w:val="28"/>
        </w:rPr>
        <w:t>ЗАЯВЛЕНИЕ</w:t>
      </w:r>
    </w:p>
    <w:p w:rsidR="00D20EE8" w:rsidRPr="00950265" w:rsidRDefault="00D20EE8" w:rsidP="001C76FC">
      <w:pPr>
        <w:pStyle w:val="ConsPlusNonformat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265">
        <w:rPr>
          <w:rFonts w:ascii="Times New Roman" w:hAnsi="Times New Roman" w:cs="Times New Roman"/>
          <w:sz w:val="24"/>
          <w:szCs w:val="24"/>
        </w:rPr>
        <w:t xml:space="preserve">Просим принять документы для подготовки предложения о награждении знаком отличия Свердловской области «Совет да любовь». </w:t>
      </w:r>
    </w:p>
    <w:p w:rsidR="00D20EE8" w:rsidRPr="00950265" w:rsidRDefault="00D20EE8" w:rsidP="001C76F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265">
        <w:rPr>
          <w:rFonts w:ascii="Times New Roman" w:hAnsi="Times New Roman" w:cs="Times New Roman"/>
          <w:sz w:val="24"/>
          <w:szCs w:val="24"/>
        </w:rPr>
        <w:t>Прилагаем следующие документы: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1) копии паспортов (или иные документы, удостоверяющие личность);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2) копию свидетельства о заключении брака;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3) копии свидетельств о рождении детей;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4) копии свидетельств о браке (разводе) детей или справка, выданная органами записи актов гражданского состояния, в случае изменения их фамилии и (или) имени, отчества;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5) ___________________________________________________________,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6) ___________________________________________________________,</w:t>
      </w:r>
    </w:p>
    <w:p w:rsidR="00D20EE8" w:rsidRPr="00950265" w:rsidRDefault="00D20EE8" w:rsidP="001C76FC">
      <w:pPr>
        <w:spacing w:after="0"/>
        <w:ind w:firstLine="540"/>
        <w:outlineLvl w:val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7) ___________________________________________________________.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Мы,_________________________________________________________________________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_____________________________________________</w:t>
      </w:r>
      <w:r>
        <w:rPr>
          <w:rFonts w:ascii="Times New Roman" w:hAnsi="Times New Roman" w:cs="Times New Roman"/>
        </w:rPr>
        <w:t>_______________________________</w:t>
      </w:r>
      <w:r w:rsidRPr="00950265">
        <w:rPr>
          <w:rFonts w:ascii="Times New Roman" w:hAnsi="Times New Roman" w:cs="Times New Roman"/>
        </w:rPr>
        <w:t>,</w:t>
      </w:r>
    </w:p>
    <w:p w:rsidR="00D20EE8" w:rsidRPr="00950265" w:rsidRDefault="00D20EE8" w:rsidP="001C76FC">
      <w:pPr>
        <w:spacing w:after="0"/>
        <w:jc w:val="center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(фамилии, имена, отчества супругов)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даем согласие на использование и обработку наших персональных данных по технологиям обработки документов, существующим в органах социальной политики Орджоникидзевского района города Екатеринбурга, с целью подготовки документов для представления к награждению знаком отличия Свердловской области «Совет да любовь» в следующем объеме: 1) фамилии, имени, отчества; 2) даты рождения; 3) адреса места жительства (пребывания); 4) серии, номера и даты выдачи паспорта, наименования органа, выдавшего паспорт (иных документов, удостоверяющих личность).</w:t>
      </w:r>
    </w:p>
    <w:p w:rsidR="00D20EE8" w:rsidRPr="00950265" w:rsidRDefault="00D20EE8" w:rsidP="001C76FC">
      <w:pPr>
        <w:spacing w:after="0"/>
        <w:ind w:firstLine="708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Срок действия нашего согласия считать с даты подписания данного заявления: один год.</w:t>
      </w:r>
    </w:p>
    <w:p w:rsidR="00D20EE8" w:rsidRPr="00950265" w:rsidRDefault="00D20EE8" w:rsidP="001C76FC">
      <w:pPr>
        <w:spacing w:after="0"/>
        <w:ind w:firstLine="708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 xml:space="preserve">Отзыв  настоящего согласия в случаях, предусмотренных Федеральным </w:t>
      </w:r>
      <w:hyperlink r:id="rId5" w:history="1">
        <w:r w:rsidRPr="00950265">
          <w:rPr>
            <w:rFonts w:ascii="Times New Roman" w:hAnsi="Times New Roman" w:cs="Times New Roman"/>
          </w:rPr>
          <w:t>законом</w:t>
        </w:r>
      </w:hyperlink>
      <w:r w:rsidRPr="00950265">
        <w:rPr>
          <w:rFonts w:ascii="Times New Roman" w:hAnsi="Times New Roman" w:cs="Times New Roman"/>
        </w:rPr>
        <w:t xml:space="preserve"> от 27 июля 2006 года № 152-ФЗ «О персональных данных», осуществляется на основании моего заявления, поданного в Управление социальной политики.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Дата _________________                            ________________/_______________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 xml:space="preserve">                                                                   (подпись супруги)     (расшифровка подписи)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Дата _________________                              ________________/_______________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 xml:space="preserve">                                                                     (подпись супруга)     (расшифровка подписи)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tabs>
          <w:tab w:val="center" w:pos="4677"/>
          <w:tab w:val="left" w:pos="5680"/>
        </w:tabs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ab/>
        <w:t>Расписка</w:t>
      </w:r>
    </w:p>
    <w:p w:rsidR="00D20EE8" w:rsidRPr="00950265" w:rsidRDefault="00D20EE8" w:rsidP="001C76FC">
      <w:pPr>
        <w:tabs>
          <w:tab w:val="center" w:pos="4677"/>
          <w:tab w:val="left" w:pos="5680"/>
        </w:tabs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ab/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 xml:space="preserve">Заявление и документы гр.______________________________________________ 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tbl>
      <w:tblPr>
        <w:tblW w:w="99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6"/>
        <w:gridCol w:w="2691"/>
        <w:gridCol w:w="2407"/>
        <w:gridCol w:w="2691"/>
      </w:tblGrid>
      <w:tr w:rsidR="00D20EE8" w:rsidRPr="00215A55">
        <w:trPr>
          <w:cantSplit/>
          <w:trHeight w:val="278"/>
        </w:trPr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15A55">
              <w:rPr>
                <w:rFonts w:ascii="Times New Roman" w:hAnsi="Times New Roman" w:cs="Times New Roman"/>
              </w:rPr>
              <w:t>Регистрационный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номер заявления</w:t>
            </w:r>
          </w:p>
        </w:tc>
        <w:tc>
          <w:tcPr>
            <w:tcW w:w="7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Принял   (ФИО) </w:t>
            </w:r>
          </w:p>
        </w:tc>
      </w:tr>
      <w:tr w:rsidR="00D20EE8" w:rsidRPr="00215A55">
        <w:trPr>
          <w:cantSplit/>
          <w:trHeight w:val="277"/>
        </w:trPr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Дата приема заявления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Кол-во документов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Подпись специалиста </w:t>
            </w:r>
          </w:p>
        </w:tc>
      </w:tr>
      <w:tr w:rsidR="00D20EE8" w:rsidRPr="00215A55"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D20EE8" w:rsidRPr="00950265" w:rsidRDefault="00D20EE8" w:rsidP="001C76FC">
      <w:pPr>
        <w:spacing w:after="0"/>
        <w:rPr>
          <w:rFonts w:ascii="Times New Roman" w:hAnsi="Times New Roman" w:cs="Times New Roman"/>
          <w:lang w:val="en-US"/>
        </w:rPr>
      </w:pPr>
    </w:p>
    <w:p w:rsidR="00D20EE8" w:rsidRDefault="00D20EE8" w:rsidP="001C76FC">
      <w:pPr>
        <w:spacing w:after="0"/>
        <w:rPr>
          <w:lang w:val="en-US"/>
        </w:rPr>
      </w:pPr>
    </w:p>
    <w:p w:rsidR="00D20EE8" w:rsidRDefault="00D20EE8" w:rsidP="001C76FC">
      <w:pPr>
        <w:spacing w:after="0"/>
        <w:rPr>
          <w:lang w:val="en-US"/>
        </w:rPr>
      </w:pPr>
    </w:p>
    <w:p w:rsidR="00D20EE8" w:rsidRPr="00BC4739" w:rsidRDefault="00D20EE8" w:rsidP="001C76FC">
      <w:pPr>
        <w:spacing w:after="0"/>
      </w:pPr>
    </w:p>
    <w:p w:rsidR="00D20EE8" w:rsidRPr="00BC4739" w:rsidRDefault="00D20EE8" w:rsidP="001C76FC">
      <w:pPr>
        <w:spacing w:after="0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Default="00D20EE8" w:rsidP="001C76FC">
      <w:pPr>
        <w:tabs>
          <w:tab w:val="center" w:pos="4677"/>
          <w:tab w:val="left" w:pos="5680"/>
        </w:tabs>
        <w:spacing w:after="0"/>
        <w:jc w:val="center"/>
      </w:pPr>
    </w:p>
    <w:p w:rsidR="00D20EE8" w:rsidRPr="00950265" w:rsidRDefault="00D20EE8" w:rsidP="001C76FC">
      <w:pPr>
        <w:tabs>
          <w:tab w:val="center" w:pos="4677"/>
          <w:tab w:val="left" w:pos="5680"/>
        </w:tabs>
        <w:spacing w:after="0"/>
        <w:jc w:val="center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Расписка</w:t>
      </w:r>
    </w:p>
    <w:p w:rsidR="00D20EE8" w:rsidRPr="00950265" w:rsidRDefault="00D20EE8" w:rsidP="001C76FC">
      <w:pPr>
        <w:spacing w:after="0"/>
        <w:jc w:val="center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Заявление и документы гр.______________________________________________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8"/>
        <w:gridCol w:w="2695"/>
        <w:gridCol w:w="2411"/>
        <w:gridCol w:w="2696"/>
      </w:tblGrid>
      <w:tr w:rsidR="00D20EE8" w:rsidRPr="00215A55">
        <w:trPr>
          <w:cantSplit/>
          <w:trHeight w:val="278"/>
        </w:trPr>
        <w:tc>
          <w:tcPr>
            <w:tcW w:w="212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15A55">
              <w:rPr>
                <w:rFonts w:ascii="Times New Roman" w:hAnsi="Times New Roman" w:cs="Times New Roman"/>
              </w:rPr>
              <w:t>Регистрационный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номер заявления</w:t>
            </w: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15A55">
              <w:rPr>
                <w:rFonts w:ascii="Times New Roman" w:hAnsi="Times New Roman" w:cs="Times New Roman"/>
                <w:lang w:val="en-US"/>
              </w:rPr>
              <w:t>Принял   (ФИО)</w:t>
            </w:r>
          </w:p>
        </w:tc>
      </w:tr>
      <w:tr w:rsidR="00D20EE8" w:rsidRPr="00215A55">
        <w:trPr>
          <w:cantSplit/>
          <w:trHeight w:val="277"/>
        </w:trPr>
        <w:tc>
          <w:tcPr>
            <w:tcW w:w="21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Дата приема заявления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Кол-во документов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Подпись специалиста </w:t>
            </w:r>
          </w:p>
        </w:tc>
      </w:tr>
      <w:tr w:rsidR="00D20EE8" w:rsidRPr="00215A55">
        <w:tc>
          <w:tcPr>
            <w:tcW w:w="2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D20EE8" w:rsidRPr="00950265" w:rsidRDefault="00D20EE8" w:rsidP="001C76FC">
      <w:pPr>
        <w:spacing w:after="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950265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</w:t>
      </w:r>
      <w:r w:rsidRPr="00950265">
        <w:rPr>
          <w:rFonts w:ascii="Times New Roman" w:hAnsi="Times New Roman" w:cs="Times New Roman"/>
          <w:b/>
          <w:bCs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Pr="0095026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ФОРМА</w:t>
      </w:r>
      <w:r w:rsidRPr="00950265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СОГЛАСИЯ</w:t>
      </w:r>
    </w:p>
    <w:p w:rsidR="00D20EE8" w:rsidRPr="008C27CB" w:rsidRDefault="00D20EE8" w:rsidP="001C76FC">
      <w:pPr>
        <w:spacing w:after="0"/>
      </w:pPr>
    </w:p>
    <w:p w:rsidR="00D20EE8" w:rsidRDefault="00D20EE8" w:rsidP="001C76FC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9600" w:type="dxa"/>
        <w:tblInd w:w="2" w:type="dxa"/>
        <w:tblLayout w:type="fixed"/>
        <w:tblLook w:val="01E0"/>
      </w:tblPr>
      <w:tblGrid>
        <w:gridCol w:w="4074"/>
        <w:gridCol w:w="5526"/>
      </w:tblGrid>
      <w:tr w:rsidR="00D20EE8" w:rsidRPr="00215A55">
        <w:tc>
          <w:tcPr>
            <w:tcW w:w="4077" w:type="dxa"/>
          </w:tcPr>
          <w:p w:rsidR="00D20EE8" w:rsidRPr="00215A55" w:rsidRDefault="00D20EE8" w:rsidP="001C76FC">
            <w:pPr>
              <w:suppressAutoHyphens/>
              <w:spacing w:after="0"/>
              <w:rPr>
                <w:rFonts w:ascii="Times New Roman" w:hAnsi="Times New Roman" w:cs="Times New Roman"/>
                <w:kern w:val="2"/>
                <w:lang w:eastAsia="en-US"/>
              </w:rPr>
            </w:pPr>
            <w:r w:rsidRPr="00215A55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529" w:type="dxa"/>
          </w:tcPr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  <w:kern w:val="2"/>
                <w:lang w:eastAsia="en-US"/>
              </w:rPr>
            </w:pPr>
            <w:r w:rsidRPr="00215A55">
              <w:rPr>
                <w:rFonts w:ascii="Times New Roman" w:hAnsi="Times New Roman" w:cs="Times New Roman"/>
              </w:rPr>
              <w:t xml:space="preserve">В Управление социальной политики по </w:t>
            </w:r>
            <w:r>
              <w:rPr>
                <w:rFonts w:ascii="Times New Roman" w:hAnsi="Times New Roman" w:cs="Times New Roman"/>
              </w:rPr>
              <w:t>городу Лесному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от 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 ___________________________________________,</w:t>
            </w:r>
          </w:p>
          <w:p w:rsidR="00D20EE8" w:rsidRPr="00215A55" w:rsidRDefault="00D20EE8" w:rsidP="001C76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5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зарегистрированной по адресу: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___________________________________________,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 xml:space="preserve">паспорт: 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серия_______№__________дата выдачи__________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кем выдан___________________________________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  <w:r w:rsidRPr="00215A55">
              <w:rPr>
                <w:rFonts w:ascii="Times New Roman" w:hAnsi="Times New Roman" w:cs="Times New Roman"/>
              </w:rPr>
              <w:t>____________________________________________</w:t>
            </w: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</w:rPr>
            </w:pPr>
          </w:p>
          <w:p w:rsidR="00D20EE8" w:rsidRPr="00215A55" w:rsidRDefault="00D20EE8" w:rsidP="001C76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5">
              <w:rPr>
                <w:rFonts w:ascii="Times New Roman" w:hAnsi="Times New Roman" w:cs="Times New Roman"/>
                <w:sz w:val="20"/>
                <w:szCs w:val="20"/>
              </w:rPr>
              <w:t>контактный телефон___________________________________</w:t>
            </w:r>
          </w:p>
          <w:p w:rsidR="00D20EE8" w:rsidRPr="00215A55" w:rsidRDefault="00D20EE8" w:rsidP="001C76FC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</w:pPr>
          </w:p>
        </w:tc>
      </w:tr>
    </w:tbl>
    <w:p w:rsidR="00D20EE8" w:rsidRPr="00950265" w:rsidRDefault="00D20EE8" w:rsidP="001C76FC">
      <w:pPr>
        <w:spacing w:after="0"/>
        <w:rPr>
          <w:rFonts w:ascii="Times New Roman" w:hAnsi="Times New Roman" w:cs="Times New Roman"/>
          <w:kern w:val="2"/>
          <w:lang w:eastAsia="en-US"/>
        </w:rPr>
      </w:pPr>
    </w:p>
    <w:p w:rsidR="00D20EE8" w:rsidRPr="00950265" w:rsidRDefault="00D20EE8" w:rsidP="001C76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0265">
        <w:rPr>
          <w:rFonts w:ascii="Times New Roman" w:hAnsi="Times New Roman" w:cs="Times New Roman"/>
          <w:sz w:val="28"/>
          <w:szCs w:val="28"/>
        </w:rPr>
        <w:t xml:space="preserve">СОГЛАСИЕ 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Я,___________________________________________________________________________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_____________________________________________</w:t>
      </w:r>
      <w:r>
        <w:rPr>
          <w:rFonts w:ascii="Times New Roman" w:hAnsi="Times New Roman" w:cs="Times New Roman"/>
        </w:rPr>
        <w:t>_______________________________</w:t>
      </w:r>
      <w:r w:rsidRPr="00950265">
        <w:rPr>
          <w:rFonts w:ascii="Times New Roman" w:hAnsi="Times New Roman" w:cs="Times New Roman"/>
        </w:rPr>
        <w:t>,</w:t>
      </w:r>
    </w:p>
    <w:p w:rsidR="00D20EE8" w:rsidRPr="00950265" w:rsidRDefault="00D20EE8" w:rsidP="001C76FC">
      <w:pPr>
        <w:spacing w:after="0"/>
        <w:jc w:val="center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(фамилия, имя, отчество)</w:t>
      </w:r>
    </w:p>
    <w:p w:rsidR="00D20EE8" w:rsidRPr="00950265" w:rsidRDefault="00D20EE8" w:rsidP="00F5121B">
      <w:pPr>
        <w:spacing w:after="0"/>
        <w:jc w:val="both"/>
        <w:rPr>
          <w:rFonts w:ascii="Times New Roman" w:hAnsi="Times New Roman" w:cs="Times New Roman"/>
          <w:lang w:eastAsia="en-US"/>
        </w:rPr>
      </w:pPr>
      <w:r w:rsidRPr="00950265">
        <w:rPr>
          <w:rFonts w:ascii="Times New Roman" w:hAnsi="Times New Roman" w:cs="Times New Roman"/>
        </w:rPr>
        <w:t xml:space="preserve">даю согласие на обработку, в том числе сбор, хранение, уточнение (обновление, изменение), использование, передачу моих персональных данных по технологиям обработки документов, существующим в органах социальной защиты населения, с целью подготовки документов для представления к награждению знаком отличия Свердловской области «Совет да любовь» в следующем объеме: 1) фамилии, имени, отчества; 2) даты рождения; 3) адреса места жительства (пребывания); 4) серии, номера и даты выдачи паспорта, наименования органа, выдавшего паспорт (иных документов, удостоверяющих личность); 5) сведений о наличии (отсутствии) неснятой или непогашенной судимости; 6) </w:t>
      </w:r>
      <w:r w:rsidRPr="00950265">
        <w:rPr>
          <w:rFonts w:ascii="Times New Roman" w:hAnsi="Times New Roman" w:cs="Times New Roman"/>
          <w:color w:val="000000"/>
        </w:rPr>
        <w:t>информации</w:t>
      </w:r>
      <w:r w:rsidRPr="00950265">
        <w:rPr>
          <w:rFonts w:ascii="Times New Roman" w:hAnsi="Times New Roman" w:cs="Times New Roman"/>
        </w:rPr>
        <w:t xml:space="preserve"> о </w:t>
      </w:r>
      <w:r w:rsidRPr="00950265">
        <w:rPr>
          <w:rFonts w:ascii="Times New Roman" w:hAnsi="Times New Roman" w:cs="Times New Roman"/>
          <w:color w:val="000000"/>
        </w:rPr>
        <w:t>регистрации по месту пребывания и</w:t>
      </w:r>
      <w:r w:rsidRPr="00950265">
        <w:rPr>
          <w:rFonts w:ascii="Times New Roman" w:hAnsi="Times New Roman" w:cs="Times New Roman"/>
        </w:rPr>
        <w:t xml:space="preserve"> по месту жительства; 7) сведений о заключении (расторжении) брака; 8) сведений о рождении; 9) сведений о перемене фамилии и (или) имени, отчества. </w:t>
      </w:r>
    </w:p>
    <w:p w:rsidR="00D20EE8" w:rsidRPr="00950265" w:rsidRDefault="00D20EE8" w:rsidP="00F5121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Срок действия нашего согласия считать с даты подписания данного заявления: один год.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>Дата _________________                            ________________/_______________________</w:t>
      </w:r>
    </w:p>
    <w:p w:rsidR="00D20EE8" w:rsidRPr="00950265" w:rsidRDefault="00D20EE8" w:rsidP="001C76FC">
      <w:pPr>
        <w:spacing w:after="0"/>
        <w:rPr>
          <w:rFonts w:ascii="Times New Roman" w:hAnsi="Times New Roman" w:cs="Times New Roman"/>
        </w:rPr>
      </w:pPr>
      <w:r w:rsidRPr="00950265">
        <w:rPr>
          <w:rFonts w:ascii="Times New Roman" w:hAnsi="Times New Roman" w:cs="Times New Roman"/>
        </w:rPr>
        <w:t xml:space="preserve">                                                                             (подпись)             (расшифровка подписи)</w:t>
      </w:r>
    </w:p>
    <w:p w:rsidR="00D20EE8" w:rsidRDefault="00D20EE8" w:rsidP="001C76FC">
      <w:pPr>
        <w:spacing w:after="0"/>
      </w:pPr>
    </w:p>
    <w:p w:rsidR="00D20EE8" w:rsidRDefault="00D20EE8" w:rsidP="001C76F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20EE8" w:rsidRDefault="00D20EE8" w:rsidP="001C76FC">
      <w:pPr>
        <w:spacing w:after="0"/>
      </w:pPr>
    </w:p>
    <w:sectPr w:rsidR="00D20EE8" w:rsidSect="0077009C">
      <w:pgSz w:w="11905" w:h="16837"/>
      <w:pgMar w:top="567" w:right="800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0D07"/>
    <w:multiLevelType w:val="hybridMultilevel"/>
    <w:tmpl w:val="47CA6E80"/>
    <w:lvl w:ilvl="0" w:tplc="7E4C86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F4196"/>
    <w:multiLevelType w:val="hybridMultilevel"/>
    <w:tmpl w:val="B99051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7DD3581"/>
    <w:multiLevelType w:val="hybridMultilevel"/>
    <w:tmpl w:val="8CE4B326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cs="Wingdings" w:hint="default"/>
      </w:rPr>
    </w:lvl>
  </w:abstractNum>
  <w:abstractNum w:abstractNumId="3">
    <w:nsid w:val="7BEA16E3"/>
    <w:multiLevelType w:val="hybridMultilevel"/>
    <w:tmpl w:val="5F20DC4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09C"/>
    <w:rsid w:val="00006BDE"/>
    <w:rsid w:val="001247B5"/>
    <w:rsid w:val="0019184F"/>
    <w:rsid w:val="001C76FC"/>
    <w:rsid w:val="00215A55"/>
    <w:rsid w:val="00251A2F"/>
    <w:rsid w:val="00304D93"/>
    <w:rsid w:val="004B4853"/>
    <w:rsid w:val="005D43BF"/>
    <w:rsid w:val="006C71B5"/>
    <w:rsid w:val="0077009C"/>
    <w:rsid w:val="007A08F5"/>
    <w:rsid w:val="007E1428"/>
    <w:rsid w:val="00841723"/>
    <w:rsid w:val="00843902"/>
    <w:rsid w:val="008C27CB"/>
    <w:rsid w:val="008E5842"/>
    <w:rsid w:val="00950265"/>
    <w:rsid w:val="00A46557"/>
    <w:rsid w:val="00B11920"/>
    <w:rsid w:val="00BC4739"/>
    <w:rsid w:val="00C36C38"/>
    <w:rsid w:val="00C36DEB"/>
    <w:rsid w:val="00CB7762"/>
    <w:rsid w:val="00D20EE8"/>
    <w:rsid w:val="00D651F6"/>
    <w:rsid w:val="00D93BDA"/>
    <w:rsid w:val="00E56493"/>
    <w:rsid w:val="00E81943"/>
    <w:rsid w:val="00EC7CB5"/>
    <w:rsid w:val="00ED42AC"/>
    <w:rsid w:val="00F02550"/>
    <w:rsid w:val="00F33661"/>
    <w:rsid w:val="00F5121B"/>
    <w:rsid w:val="00FB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DEB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009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009C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77009C"/>
    <w:pPr>
      <w:widowControl w:val="0"/>
      <w:autoSpaceDE w:val="0"/>
      <w:autoSpaceDN w:val="0"/>
      <w:adjustRightInd w:val="0"/>
    </w:pPr>
    <w:rPr>
      <w:rFonts w:ascii="Arial" w:eastAsia="MS Mincho" w:hAnsi="Arial" w:cs="Arial"/>
      <w:sz w:val="20"/>
      <w:szCs w:val="20"/>
      <w:lang w:eastAsia="ja-JP"/>
    </w:rPr>
  </w:style>
  <w:style w:type="paragraph" w:customStyle="1" w:styleId="ConsPlusNonformat">
    <w:name w:val="ConsPlusNonformat"/>
    <w:uiPriority w:val="99"/>
    <w:rsid w:val="0077009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03290;f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3</Pages>
  <Words>3998</Words>
  <Characters>22795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lg11</dc:creator>
  <cp:keywords/>
  <dc:description/>
  <cp:lastModifiedBy>Худякова</cp:lastModifiedBy>
  <cp:revision>13</cp:revision>
  <cp:lastPrinted>2018-06-14T03:11:00Z</cp:lastPrinted>
  <dcterms:created xsi:type="dcterms:W3CDTF">2018-04-28T11:43:00Z</dcterms:created>
  <dcterms:modified xsi:type="dcterms:W3CDTF">2018-08-16T10:43:00Z</dcterms:modified>
</cp:coreProperties>
</file>