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407" w:rsidRDefault="00A36407" w:rsidP="008B0FB4">
      <w:pPr>
        <w:pStyle w:val="a2"/>
        <w:jc w:val="center"/>
        <w:outlineLvl w:val="0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СОГЛАСИЕ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на выплату социального пособия малоимущим семьям и малоимущим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одиноко проживающим гражданам и на обработку персональных данных</w:t>
      </w:r>
    </w:p>
    <w:p w:rsidR="00A36407" w:rsidRDefault="00A36407" w:rsidP="008B0FB4">
      <w:pPr>
        <w:pStyle w:val="a2"/>
        <w:outlineLvl w:val="0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(заполняется совершеннолетним членом семьи заявителя лично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    в присутствии специалиста, принимающего заявление,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                 либо заверяется нотариально)</w:t>
      </w:r>
    </w:p>
    <w:p w:rsidR="00A36407" w:rsidRDefault="00A36407" w:rsidP="008B0FB4">
      <w:pPr>
        <w:pStyle w:val="a2"/>
        <w:outlineLvl w:val="0"/>
        <w:rPr>
          <w:sz w:val="22"/>
          <w:szCs w:val="22"/>
        </w:rPr>
      </w:pPr>
      <w:r>
        <w:rPr>
          <w:sz w:val="22"/>
          <w:szCs w:val="22"/>
        </w:rPr>
        <w:t>Я, _____________________________________________________________________.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 совершеннолетнего члена семьи заявителя)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>Место жительства (место пребывания) _____________________________________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(почтовый индекс, район, город, иной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 xml:space="preserve">  населенный пункт, улица, номер дома, корпуса, квартиры указываются на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 xml:space="preserve">  основании записи в паспорте или документе, подтверждающем регистрацию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 xml:space="preserve"> по месту жительства, месту пребывания (если предъявляется не паспорт, а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 xml:space="preserve">                иной документ, удостоверяющий личность)</w:t>
      </w:r>
    </w:p>
    <w:p w:rsidR="00A36407" w:rsidRDefault="00A36407" w:rsidP="008B0FB4">
      <w:pPr>
        <w:pStyle w:val="a2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2660"/>
        <w:gridCol w:w="2240"/>
        <w:gridCol w:w="2940"/>
      </w:tblGrid>
      <w:tr w:rsidR="00A36407" w:rsidRPr="00153505" w:rsidTr="00D74A5C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Серия, N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Гражданство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A36407" w:rsidRPr="00153505" w:rsidTr="00D74A5C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A36407" w:rsidRPr="00153505" w:rsidTr="00D74A5C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Кем выдан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A36407" w:rsidRPr="00153505" w:rsidTr="00D74A5C">
        <w:tc>
          <w:tcPr>
            <w:tcW w:w="72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Дата регистрации по месту жительства (по месту пребывания)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407" w:rsidRPr="00153505" w:rsidRDefault="00A36407" w:rsidP="00D74A5C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</w:tbl>
    <w:p w:rsidR="00A36407" w:rsidRDefault="00A36407" w:rsidP="008B0FB4">
      <w:pPr>
        <w:pStyle w:val="a2"/>
        <w:rPr>
          <w:sz w:val="22"/>
          <w:szCs w:val="22"/>
        </w:rPr>
      </w:pPr>
    </w:p>
    <w:p w:rsidR="00A36407" w:rsidRPr="005D33A8" w:rsidRDefault="00A36407" w:rsidP="008B0FB4">
      <w:pPr>
        <w:pStyle w:val="a2"/>
        <w:tabs>
          <w:tab w:val="left" w:pos="10001"/>
        </w:tabs>
        <w:ind w:right="-20"/>
        <w:jc w:val="both"/>
        <w:outlineLvl w:val="0"/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5D33A8">
        <w:rPr>
          <w:sz w:val="20"/>
          <w:szCs w:val="20"/>
        </w:rPr>
        <w:t>Подтверждаю согласие на  выплату социального пособия малоимущим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семьям и малоимущим одиноко проживающим гражданам</w:t>
      </w:r>
    </w:p>
    <w:p w:rsidR="00A36407" w:rsidRPr="005D33A8" w:rsidRDefault="00A36407" w:rsidP="008B0FB4">
      <w:pPr>
        <w:pStyle w:val="a2"/>
        <w:tabs>
          <w:tab w:val="left" w:pos="10001"/>
        </w:tabs>
        <w:ind w:right="-584"/>
        <w:rPr>
          <w:sz w:val="20"/>
          <w:szCs w:val="20"/>
        </w:rPr>
      </w:pPr>
      <w:r w:rsidRPr="005D33A8">
        <w:rPr>
          <w:sz w:val="20"/>
          <w:szCs w:val="20"/>
        </w:rPr>
        <w:t>_____________________________</w:t>
      </w:r>
      <w:r>
        <w:rPr>
          <w:sz w:val="20"/>
          <w:szCs w:val="20"/>
        </w:rPr>
        <w:t>____________</w:t>
      </w:r>
      <w:r w:rsidRPr="005D33A8">
        <w:rPr>
          <w:sz w:val="20"/>
          <w:szCs w:val="20"/>
        </w:rPr>
        <w:t>____________________________________________</w:t>
      </w:r>
    </w:p>
    <w:p w:rsidR="00A36407" w:rsidRPr="005D33A8" w:rsidRDefault="00A36407" w:rsidP="008B0FB4">
      <w:pPr>
        <w:pStyle w:val="a2"/>
        <w:tabs>
          <w:tab w:val="left" w:pos="10001"/>
        </w:tabs>
        <w:ind w:right="-584"/>
        <w:rPr>
          <w:sz w:val="20"/>
          <w:szCs w:val="20"/>
        </w:rPr>
      </w:pPr>
      <w:r w:rsidRPr="005D33A8">
        <w:rPr>
          <w:sz w:val="20"/>
          <w:szCs w:val="20"/>
        </w:rPr>
        <w:t xml:space="preserve">                  (Ф.И.О. лица, подавшего заявление),</w:t>
      </w:r>
    </w:p>
    <w:p w:rsidR="00A36407" w:rsidRPr="005D33A8" w:rsidRDefault="00A36407" w:rsidP="008B0FB4">
      <w:pPr>
        <w:pStyle w:val="a2"/>
        <w:tabs>
          <w:tab w:val="left" w:pos="10001"/>
        </w:tabs>
        <w:ind w:right="-584"/>
        <w:rPr>
          <w:sz w:val="20"/>
          <w:szCs w:val="20"/>
        </w:rPr>
      </w:pPr>
      <w:r w:rsidRPr="005D33A8">
        <w:rPr>
          <w:sz w:val="20"/>
          <w:szCs w:val="20"/>
        </w:rPr>
        <w:t>даю согласие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1) на обработку моих персональных данных в составе: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фамилия, имя, отчество;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дата рождения;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паспортные данные (серия, номер, дата выдачи, кем выдан);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адрес проживания;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номер телефона;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сведения о семейном положении;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реквизиты документа, дающего право на предоставление мер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социальной поддержки;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социальное положение;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сведения о доходах;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 информация о назначенных и выплаченных суммах пособий(компенсаций);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- реквизиты банковского счета;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2) на использование персональных данных в целях оказания мер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социальной    поддержки в соответствии с требованиями действующего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законодательства,        осуществления и выполнения возложенных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законодательством  Российской  Федерации на Оператора функций, полномочий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и обязанностей;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3)   на  обработку  персональных данных с  использованием  средств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автоматизации  и осуществление действий в отношении моих персональных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данных,  которые  необходимы  для достижения указанных в пункте 2 целей,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включая сбор, систематизацию, накопление, хранение, уточнение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(обновление, изменение),использование,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передачу (предоставление)</w:t>
      </w:r>
      <w:r>
        <w:rPr>
          <w:sz w:val="20"/>
          <w:szCs w:val="20"/>
        </w:rPr>
        <w:t>,</w:t>
      </w:r>
      <w:r w:rsidRPr="005D33A8">
        <w:rPr>
          <w:sz w:val="20"/>
          <w:szCs w:val="20"/>
        </w:rPr>
        <w:t>обезличивание, блокирование, удаление и уничтожение.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Обработка персональных данных может быть поручена в рамках приказов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Министерства  социальной политики Свердловской области государственному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казенному учреждению        Свердловской области Областной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информационно-расчетный центр".</w:t>
      </w:r>
    </w:p>
    <w:p w:rsidR="00A36407" w:rsidRPr="005D33A8" w:rsidRDefault="00A36407" w:rsidP="008B0FB4">
      <w:pPr>
        <w:pStyle w:val="a2"/>
        <w:tabs>
          <w:tab w:val="left" w:pos="360"/>
          <w:tab w:val="left" w:pos="720"/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Настоящее согласие на обработку персональных данных действует с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момента подписания в течение срока, необходимого для достижения целей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обработки персональных данных, заявленных в пункте 2.</w:t>
      </w:r>
    </w:p>
    <w:p w:rsidR="00A36407" w:rsidRPr="005D33A8" w:rsidRDefault="00A36407" w:rsidP="008B0FB4">
      <w:pPr>
        <w:pStyle w:val="a2"/>
        <w:tabs>
          <w:tab w:val="left" w:pos="10001"/>
        </w:tabs>
        <w:ind w:right="-20"/>
        <w:jc w:val="both"/>
        <w:rPr>
          <w:sz w:val="20"/>
          <w:szCs w:val="20"/>
        </w:rPr>
      </w:pPr>
      <w:r w:rsidRPr="005D33A8">
        <w:rPr>
          <w:sz w:val="20"/>
          <w:szCs w:val="20"/>
        </w:rPr>
        <w:t xml:space="preserve">     Согласие дано мной добровольно и может быть досрочно отозвано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письменным запросом,  направленным в адрес Оператора заказным письмом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>либо личным вручением представителю Оператора.</w:t>
      </w:r>
    </w:p>
    <w:p w:rsidR="00A36407" w:rsidRDefault="00A36407" w:rsidP="008B0FB4">
      <w:pPr>
        <w:pStyle w:val="a2"/>
        <w:tabs>
          <w:tab w:val="left" w:pos="10001"/>
        </w:tabs>
        <w:ind w:right="-584"/>
        <w:rPr>
          <w:sz w:val="20"/>
          <w:szCs w:val="20"/>
        </w:rPr>
      </w:pPr>
    </w:p>
    <w:p w:rsidR="00A36407" w:rsidRPr="005D33A8" w:rsidRDefault="00A36407" w:rsidP="008B0FB4">
      <w:pPr>
        <w:pStyle w:val="a2"/>
        <w:tabs>
          <w:tab w:val="left" w:pos="10001"/>
        </w:tabs>
        <w:ind w:right="-584"/>
        <w:rPr>
          <w:sz w:val="20"/>
          <w:szCs w:val="20"/>
        </w:rPr>
      </w:pPr>
      <w:r w:rsidRPr="005D33A8">
        <w:rPr>
          <w:sz w:val="20"/>
          <w:szCs w:val="20"/>
        </w:rPr>
        <w:t>"_</w:t>
      </w:r>
      <w:r>
        <w:rPr>
          <w:sz w:val="20"/>
          <w:szCs w:val="20"/>
        </w:rPr>
        <w:t>__</w:t>
      </w:r>
      <w:r w:rsidRPr="005D33A8">
        <w:rPr>
          <w:sz w:val="20"/>
          <w:szCs w:val="20"/>
        </w:rPr>
        <w:t>_" ________________ 20__ г.  _____________/ _____</w:t>
      </w:r>
      <w:r>
        <w:rPr>
          <w:sz w:val="20"/>
          <w:szCs w:val="20"/>
        </w:rPr>
        <w:t>____________</w:t>
      </w:r>
      <w:r w:rsidRPr="005D33A8">
        <w:rPr>
          <w:sz w:val="20"/>
          <w:szCs w:val="20"/>
        </w:rPr>
        <w:t>____________________/</w:t>
      </w:r>
    </w:p>
    <w:p w:rsidR="00A36407" w:rsidRPr="005D33A8" w:rsidRDefault="00A36407" w:rsidP="008B0FB4">
      <w:pPr>
        <w:pStyle w:val="a2"/>
        <w:tabs>
          <w:tab w:val="left" w:pos="10001"/>
        </w:tabs>
        <w:ind w:right="-584"/>
        <w:rPr>
          <w:sz w:val="20"/>
          <w:szCs w:val="20"/>
        </w:rPr>
      </w:pPr>
      <w:r w:rsidRPr="005D33A8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</w:t>
      </w:r>
      <w:r w:rsidRPr="005D33A8">
        <w:rPr>
          <w:sz w:val="20"/>
          <w:szCs w:val="20"/>
        </w:rPr>
        <w:t xml:space="preserve">  (подпись)      (расшифровка подписи)</w:t>
      </w:r>
    </w:p>
    <w:p w:rsidR="00A36407" w:rsidRPr="005D33A8" w:rsidRDefault="00A36407" w:rsidP="008B0FB4">
      <w:pPr>
        <w:pStyle w:val="a2"/>
        <w:tabs>
          <w:tab w:val="left" w:pos="10001"/>
        </w:tabs>
        <w:ind w:right="-584"/>
        <w:outlineLvl w:val="0"/>
        <w:rPr>
          <w:sz w:val="20"/>
          <w:szCs w:val="20"/>
        </w:rPr>
      </w:pPr>
      <w:r w:rsidRPr="005D33A8">
        <w:rPr>
          <w:sz w:val="20"/>
          <w:szCs w:val="20"/>
        </w:rPr>
        <w:t>"__</w:t>
      </w:r>
      <w:r>
        <w:rPr>
          <w:sz w:val="20"/>
          <w:szCs w:val="20"/>
        </w:rPr>
        <w:t>__</w:t>
      </w:r>
      <w:r w:rsidRPr="005D33A8">
        <w:rPr>
          <w:sz w:val="20"/>
          <w:szCs w:val="20"/>
        </w:rPr>
        <w:t xml:space="preserve">" ________________ 20__ г. </w:t>
      </w:r>
      <w:r>
        <w:rPr>
          <w:sz w:val="20"/>
          <w:szCs w:val="20"/>
        </w:rPr>
        <w:t xml:space="preserve"> </w:t>
      </w:r>
      <w:r w:rsidRPr="005D33A8">
        <w:rPr>
          <w:sz w:val="20"/>
          <w:szCs w:val="20"/>
        </w:rPr>
        <w:t xml:space="preserve">_____________/ </w:t>
      </w:r>
      <w:r>
        <w:rPr>
          <w:sz w:val="20"/>
          <w:szCs w:val="20"/>
        </w:rPr>
        <w:t>____________</w:t>
      </w:r>
      <w:r w:rsidRPr="005D33A8">
        <w:rPr>
          <w:sz w:val="20"/>
          <w:szCs w:val="20"/>
        </w:rPr>
        <w:t>_________________________/</w:t>
      </w:r>
    </w:p>
    <w:p w:rsidR="00A36407" w:rsidRPr="008B0FB4" w:rsidRDefault="00A36407" w:rsidP="008B0FB4">
      <w:pPr>
        <w:pStyle w:val="a2"/>
        <w:tabs>
          <w:tab w:val="left" w:pos="10001"/>
        </w:tabs>
        <w:ind w:right="-584"/>
      </w:pPr>
      <w:r w:rsidRPr="005D33A8">
        <w:t xml:space="preserve">                    </w:t>
      </w:r>
      <w:r>
        <w:t xml:space="preserve"> </w:t>
      </w:r>
      <w:r w:rsidRPr="008B0FB4">
        <w:rPr>
          <w:sz w:val="20"/>
          <w:szCs w:val="20"/>
        </w:rPr>
        <w:t>(подпись специалиста) (расшифровка подписи специалиста</w:t>
      </w:r>
      <w:r>
        <w:t>)</w:t>
      </w:r>
    </w:p>
    <w:sectPr w:rsidR="00A36407" w:rsidRPr="008B0FB4" w:rsidSect="00436363">
      <w:pgSz w:w="11900" w:h="16800"/>
      <w:pgMar w:top="567" w:right="560" w:bottom="6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7D71"/>
    <w:rsid w:val="00153505"/>
    <w:rsid w:val="002832E4"/>
    <w:rsid w:val="00436363"/>
    <w:rsid w:val="005D33A8"/>
    <w:rsid w:val="008B0FB4"/>
    <w:rsid w:val="009C0C0F"/>
    <w:rsid w:val="00A36407"/>
    <w:rsid w:val="00A37D71"/>
    <w:rsid w:val="00D74A5C"/>
    <w:rsid w:val="00DD42DD"/>
    <w:rsid w:val="00E7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0E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Цветовое выделение"/>
    <w:uiPriority w:val="99"/>
    <w:rsid w:val="008B0FB4"/>
    <w:rPr>
      <w:b/>
      <w:color w:val="26282F"/>
    </w:rPr>
  </w:style>
  <w:style w:type="paragraph" w:customStyle="1" w:styleId="a0">
    <w:name w:val="Информация об изменениях документа"/>
    <w:basedOn w:val="Normal"/>
    <w:next w:val="Normal"/>
    <w:uiPriority w:val="99"/>
    <w:rsid w:val="008B0FB4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customStyle="1" w:styleId="a1">
    <w:name w:val="Нормальный (таблица)"/>
    <w:basedOn w:val="Normal"/>
    <w:next w:val="Normal"/>
    <w:uiPriority w:val="99"/>
    <w:rsid w:val="008B0F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Таблицы (моноширинный)"/>
    <w:basedOn w:val="Normal"/>
    <w:next w:val="Normal"/>
    <w:uiPriority w:val="99"/>
    <w:rsid w:val="008B0F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563</Words>
  <Characters>3211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Куракина_Н_В</dc:creator>
  <cp:keywords/>
  <dc:description/>
  <cp:lastModifiedBy>Maximus</cp:lastModifiedBy>
  <cp:revision>3</cp:revision>
  <dcterms:created xsi:type="dcterms:W3CDTF">2018-05-16T03:44:00Z</dcterms:created>
  <dcterms:modified xsi:type="dcterms:W3CDTF">2018-08-02T19:22:00Z</dcterms:modified>
</cp:coreProperties>
</file>