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9C4" w:rsidRDefault="007919C4" w:rsidP="00436363">
      <w:pPr>
        <w:pStyle w:val="a5"/>
        <w:outlineLvl w:val="0"/>
        <w:rPr>
          <w:sz w:val="22"/>
          <w:szCs w:val="22"/>
        </w:rPr>
      </w:pPr>
      <w:r>
        <w:rPr>
          <w:sz w:val="22"/>
          <w:szCs w:val="22"/>
        </w:rPr>
        <w:t>Начальнику управления социальной политики _______________________________</w:t>
      </w:r>
    </w:p>
    <w:p w:rsidR="007919C4" w:rsidRDefault="007919C4" w:rsidP="003A3298">
      <w:pPr>
        <w:pStyle w:val="a5"/>
        <w:rPr>
          <w:rStyle w:val="a"/>
          <w:bCs/>
          <w:sz w:val="22"/>
          <w:szCs w:val="22"/>
        </w:rPr>
      </w:pPr>
    </w:p>
    <w:p w:rsidR="007919C4" w:rsidRDefault="007919C4" w:rsidP="00436363">
      <w:pPr>
        <w:pStyle w:val="a5"/>
        <w:outlineLvl w:val="0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 xml:space="preserve">                              ЗАЯВЛЕНИЕ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(фамилия, имя, отчество лица, имеющего право на предоставление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государственной услуги)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Место жительства или место пребывания ______________________________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(почтовый индекс, район, город, той населенный пункт, улица, номер дома,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корпуса, квартиры указываются на основании записи в паспорте или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документе, подтверждающем регистрацию по месту жительства, месту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пребывания (если предъявляется не паспорт, а иной документ,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удостоверяющий личность)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Документ, удостоверяющий личность: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2380"/>
        <w:gridCol w:w="2240"/>
        <w:gridCol w:w="3640"/>
      </w:tblGrid>
      <w:tr w:rsidR="007919C4" w:rsidRPr="00153505" w:rsidTr="003A3298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6"/>
            </w:pPr>
            <w:r w:rsidRPr="00153505">
              <w:t>Серия, 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</w:pPr>
            <w:r w:rsidRPr="00153505">
              <w:t>Гражданство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</w:tr>
      <w:tr w:rsidR="007919C4" w:rsidRPr="00153505" w:rsidTr="003A3298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6"/>
            </w:pPr>
            <w:r w:rsidRPr="00153505">
              <w:t>Дата выдачи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</w:pPr>
            <w:r w:rsidRPr="00153505">
              <w:t>Дата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</w:tr>
      <w:tr w:rsidR="007919C4" w:rsidRPr="00153505" w:rsidTr="003A3298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6"/>
            </w:pPr>
            <w:r w:rsidRPr="00153505">
              <w:t>Кем выдан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19C4" w:rsidRPr="00153505" w:rsidRDefault="007919C4" w:rsidP="007B0BF1">
            <w:pPr>
              <w:pStyle w:val="a6"/>
            </w:pPr>
            <w:r w:rsidRPr="00153505">
              <w:t>Место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9C4" w:rsidRPr="00153505" w:rsidRDefault="007919C4" w:rsidP="007B0BF1">
            <w:pPr>
              <w:pStyle w:val="a4"/>
            </w:pPr>
          </w:p>
        </w:tc>
      </w:tr>
    </w:tbl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 ________.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Сведения, указанные в заявлении, соответствуют документу, удостоверяющему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личность.</w:t>
      </w:r>
    </w:p>
    <w:p w:rsidR="007919C4" w:rsidRDefault="007919C4" w:rsidP="003A3298">
      <w:pPr>
        <w:pStyle w:val="a5"/>
        <w:rPr>
          <w:sz w:val="22"/>
          <w:szCs w:val="22"/>
        </w:rPr>
      </w:pP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"__" ______________ 20__ г.                    __________________________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(подпись специалиста)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Прошу  назначить  социальное  пособие малоимущим семьям и малоимущим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одиноко   проживающим  гражданам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Выплату прошу производить через (по выбору):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- организацию почтовой связи _______________________________________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(указать N почтового отделения)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- кредитную организацию ____________________________________________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(указать наименование организации и номер счета)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- организацию,  осуществляющую  деятельность  по доставке социальных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пособий __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Перечень представленных документов: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1. _________________________________________________________________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2. _________________________________________________________________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3. _________________________________________________________________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4. _________________________________________________________________</w:t>
      </w:r>
    </w:p>
    <w:p w:rsidR="007919C4" w:rsidRDefault="007919C4" w:rsidP="003A3298">
      <w:pPr>
        <w:pStyle w:val="a5"/>
        <w:rPr>
          <w:sz w:val="22"/>
          <w:szCs w:val="22"/>
        </w:rPr>
      </w:pP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"__" ______________ 20__ г.                    __________________________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(подпись заявителя)</w:t>
      </w:r>
    </w:p>
    <w:p w:rsidR="007919C4" w:rsidRDefault="007919C4" w:rsidP="00436363">
      <w:pPr>
        <w:pStyle w:val="a5"/>
        <w:tabs>
          <w:tab w:val="left" w:pos="102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С условиями назначения социального пособия малоимущим семьям и малоимущим одиноко проживающим гражданам ознакомлен(а);обязуюсь известить управление социальной политики об изменениях обстоятельств, являвшихся основанием для назначения государственной социальной помощи, сведений о составе семьи, доходах  и  принадлежащем  мне (моей семье) имуществе на праве собственности в течение двух недель со дня наступления указанных изменений.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"__" ______________ 20__ г.                    __________________________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(подпись заявителя)</w:t>
      </w:r>
    </w:p>
    <w:p w:rsidR="007919C4" w:rsidRDefault="007919C4" w:rsidP="00436363">
      <w:pPr>
        <w:pStyle w:val="a5"/>
        <w:jc w:val="center"/>
        <w:outlineLvl w:val="0"/>
        <w:rPr>
          <w:sz w:val="22"/>
          <w:szCs w:val="22"/>
        </w:rPr>
      </w:pPr>
    </w:p>
    <w:p w:rsidR="007919C4" w:rsidRDefault="007919C4" w:rsidP="00436363">
      <w:pPr>
        <w:pStyle w:val="a5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Сведения о заявителе и членах его семьи</w:t>
      </w:r>
    </w:p>
    <w:p w:rsidR="007919C4" w:rsidRDefault="007919C4" w:rsidP="00436363">
      <w:pPr>
        <w:pStyle w:val="a5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Я, _________________________________________________________________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(фамилия, имя. отчество)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заявляю, что общая сумма доходов моей семьи, состоящей из человек: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3080"/>
        <w:gridCol w:w="3500"/>
        <w:gridCol w:w="1400"/>
        <w:gridCol w:w="1680"/>
      </w:tblGrid>
      <w:tr w:rsidR="007919C4" w:rsidRPr="00153505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</w:pPr>
            <w:r w:rsidRPr="00153505">
              <w:t>N п/п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jc w:val="center"/>
            </w:pPr>
            <w:r w:rsidRPr="00153505">
              <w:t>Фамилия. Имя, Отчество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jc w:val="center"/>
            </w:pPr>
            <w:r w:rsidRPr="00153505">
              <w:t>Число, месяц, год рождения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jc w:val="center"/>
            </w:pPr>
            <w:r w:rsidRPr="00153505">
              <w:t>Степень родства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jc w:val="center"/>
            </w:pPr>
            <w:r w:rsidRPr="00153505">
              <w:t>Примечание</w:t>
            </w:r>
          </w:p>
        </w:tc>
      </w:tr>
      <w:tr w:rsidR="007919C4" w:rsidRPr="00153505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</w:tr>
      <w:tr w:rsidR="007919C4" w:rsidRPr="00153505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</w:tr>
      <w:tr w:rsidR="007919C4" w:rsidRPr="00153505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</w:tr>
      <w:tr w:rsidR="007919C4" w:rsidRPr="00153505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</w:tr>
      <w:tr w:rsidR="007919C4" w:rsidRPr="00153505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</w:tr>
      <w:tr w:rsidR="007919C4" w:rsidRPr="00153505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</w:tr>
      <w:tr w:rsidR="007919C4" w:rsidRPr="00153505" w:rsidTr="007B0BF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9C4" w:rsidRPr="00153505" w:rsidRDefault="007919C4" w:rsidP="007B0BF1">
            <w:pPr>
              <w:pStyle w:val="a4"/>
            </w:pPr>
          </w:p>
        </w:tc>
      </w:tr>
    </w:tbl>
    <w:p w:rsidR="007919C4" w:rsidRDefault="007919C4" w:rsidP="003A3298">
      <w:pPr>
        <w:pStyle w:val="a5"/>
        <w:rPr>
          <w:sz w:val="22"/>
          <w:szCs w:val="22"/>
        </w:rPr>
      </w:pPr>
    </w:p>
    <w:p w:rsidR="007919C4" w:rsidRDefault="007919C4" w:rsidP="003A3298">
      <w:pPr>
        <w:pStyle w:val="a5"/>
        <w:rPr>
          <w:sz w:val="22"/>
          <w:szCs w:val="22"/>
        </w:rPr>
      </w:pPr>
    </w:p>
    <w:p w:rsidR="007919C4" w:rsidRDefault="007919C4" w:rsidP="003A3298">
      <w:pPr>
        <w:pStyle w:val="a5"/>
        <w:rPr>
          <w:sz w:val="22"/>
          <w:szCs w:val="22"/>
        </w:rPr>
      </w:pP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за период с "__" _______________ 20__ г. по "__" ________________ 20__ г.</w:t>
      </w:r>
    </w:p>
    <w:p w:rsidR="007919C4" w:rsidRDefault="007919C4" w:rsidP="003A3298">
      <w:pPr>
        <w:pStyle w:val="a5"/>
        <w:rPr>
          <w:sz w:val="22"/>
          <w:szCs w:val="22"/>
        </w:rPr>
      </w:pP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составила: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5180"/>
        <w:gridCol w:w="1400"/>
        <w:gridCol w:w="2800"/>
      </w:tblGrid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Вид полученного дохода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Сумма дохода (руб., коп.)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Места получения доходов (наименование организаций и адреса), ФИО члена семьи</w:t>
            </w: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Доходы от трудовой и предпринимательской деятельности, в том числе, денежное довольствие.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 xml:space="preserve">Заработок, сохраняемый в случаях, предусмотренных </w:t>
            </w:r>
            <w:hyperlink r:id="rId5" w:history="1">
              <w:r w:rsidRPr="00153505">
                <w:rPr>
                  <w:rStyle w:val="a0"/>
                  <w:rFonts w:ascii="Times New Roman" w:hAnsi="Times New Roman"/>
                  <w:b w:val="0"/>
                  <w:color w:val="auto"/>
                </w:rPr>
                <w:t>трудовым законодательством</w:t>
              </w:r>
            </w:hyperlink>
            <w:r w:rsidRPr="0015350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Компенсация, выплачиваемая государственным органом или общественным объединением за время исполнения государственных или общественных обязанностей.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Компенсационные выплаты, связанные с расторжением трудового договора или контракта.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Пенсии, все виды доплат к пенсиям, компенсационные выплаты и дополнительное материальное обеспечение.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Стипендии.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Выплаты по линии службы занятости.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Пособия по временной нетрудоспособности, по беременности и родам: пособия на ребенка и компенсационные выплаты по уходу за ребенком.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Пособие супругам военнослужащих, проходящих военную службу по контракту.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Ежемесячные компенсационные выплаты неработающим женам лиц рядового и начальствующего состава органов внутренних дел Российской Федерации и учреждений уголовно-исполнительной системы.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Страховые выплаты по обязательному страхованию от несчастных случаев на производстве.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Другие социальные выплаты.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Доходы от реализации и сдачи в аренду (наем) недвижимого имущества (земельных участков, домов, квартир, дач. гаражей), транспортных и иных механических средств, средств переработки и хранения продуктов.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Доходы от реализации плодов и продукции личного подсобного хозяйства (многолетних, насаждений, огородной продукции, животных, птицы, пушных зверей, пчел, рыбы).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 xml:space="preserve">Оплата работ по договорам, заключаемым в </w:t>
            </w:r>
            <w:r w:rsidRPr="005D33A8">
              <w:rPr>
                <w:rFonts w:ascii="Times New Roman" w:hAnsi="Times New Roman" w:cs="Times New Roman"/>
              </w:rPr>
              <w:t xml:space="preserve">соответствии с </w:t>
            </w:r>
            <w:hyperlink r:id="rId6" w:history="1">
              <w:r w:rsidRPr="005D33A8">
                <w:rPr>
                  <w:rStyle w:val="a0"/>
                  <w:rFonts w:ascii="Times New Roman" w:hAnsi="Times New Roman"/>
                  <w:b w:val="0"/>
                  <w:color w:val="auto"/>
                </w:rPr>
                <w:t>гражданским законодательством</w:t>
              </w:r>
            </w:hyperlink>
            <w:r w:rsidRPr="005D33A8">
              <w:rPr>
                <w:rFonts w:ascii="Times New Roman" w:hAnsi="Times New Roman" w:cs="Times New Roman"/>
              </w:rPr>
              <w:t xml:space="preserve"> Российской</w:t>
            </w:r>
            <w:r w:rsidRPr="00153505">
              <w:rPr>
                <w:rFonts w:ascii="Times New Roman" w:hAnsi="Times New Roman" w:cs="Times New Roman"/>
              </w:rPr>
              <w:t xml:space="preserve"> Федерации.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Материальная помощь, оказываемая работодателями своим работникам, в том числе бывшим, уволившимся в связи с выходом на пенсию по инвалидности или по возрасту.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Авторское вознаграждение, в том числе по авторским договорам наследования.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Доходы по акциям и другие доходы от участия в управлении собственностью организации.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Алименты, получаемые членами семьи.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Проценты по банковским вкладам.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Наследуемые и подаренные денежные средства.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Денежные эквиваленты полученных членами семьи льгот и социальных гарантий по оплате за: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22.1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жилищно-коммунальные услуги: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22.2.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субсидии;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22.3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электроэнергию;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22.4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газ, топливо: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22.5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телефон (установку телефона);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22.6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радио, антенну (установку):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22.7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проезд, в том числе междугородный: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22.8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содержание детей в детском саду;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22.9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питание детей в школе;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22.10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использованную путевку на сан-курортное лечение: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22.11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выделенные средства реабилитации инвалидов;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22.12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другие виды льгот: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919C4" w:rsidRPr="00153505" w:rsidTr="005D33A8">
        <w:tc>
          <w:tcPr>
            <w:tcW w:w="602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9C4" w:rsidRPr="00153505" w:rsidRDefault="007919C4" w:rsidP="007B0BF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7919C4" w:rsidRDefault="007919C4" w:rsidP="003A3298">
      <w:pPr>
        <w:pStyle w:val="a5"/>
        <w:rPr>
          <w:rFonts w:ascii="Times New Roman" w:hAnsi="Times New Roman" w:cs="Times New Roman"/>
          <w:sz w:val="22"/>
          <w:szCs w:val="22"/>
          <w:lang w:val="en-US"/>
        </w:rPr>
      </w:pPr>
    </w:p>
    <w:p w:rsidR="007919C4" w:rsidRPr="003A3298" w:rsidRDefault="007919C4" w:rsidP="003A3298">
      <w:pPr>
        <w:pStyle w:val="a5"/>
        <w:rPr>
          <w:rFonts w:ascii="Times New Roman" w:hAnsi="Times New Roman" w:cs="Times New Roman"/>
          <w:sz w:val="22"/>
          <w:szCs w:val="22"/>
        </w:rPr>
      </w:pPr>
      <w:r w:rsidRPr="003A3298">
        <w:rPr>
          <w:rFonts w:ascii="Times New Roman" w:hAnsi="Times New Roman" w:cs="Times New Roman"/>
          <w:sz w:val="22"/>
          <w:szCs w:val="22"/>
        </w:rPr>
        <w:t xml:space="preserve">     Принадлежащее на праве собственности имущество: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00"/>
        <w:gridCol w:w="5320"/>
      </w:tblGrid>
      <w:tr w:rsidR="007919C4" w:rsidRPr="00153505" w:rsidTr="005D33A8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Недвижимое имущество: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Транспортные средства:</w:t>
            </w:r>
          </w:p>
        </w:tc>
      </w:tr>
      <w:tr w:rsidR="007919C4" w:rsidRPr="00153505" w:rsidTr="005D33A8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- земельный участок га</w:t>
            </w:r>
          </w:p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- земельные наделы для ведения фермерского (крестьянского) хозяйства га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- автомобили (кроме транспорта для инвалидов) (марка, госномер)</w:t>
            </w:r>
          </w:p>
        </w:tc>
      </w:tr>
      <w:tr w:rsidR="007919C4" w:rsidRPr="00153505" w:rsidTr="005D33A8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- жилые дома кв. м</w:t>
            </w:r>
          </w:p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- квартиры кв. м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- мототранспортные средства (марка, госномер)</w:t>
            </w:r>
          </w:p>
        </w:tc>
      </w:tr>
      <w:tr w:rsidR="007919C4" w:rsidRPr="00153505" w:rsidTr="005D33A8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- дачи кв. м</w:t>
            </w:r>
          </w:p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- гаражи кв. м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- сельскохозяйственная техника (наименование, госномер)</w:t>
            </w:r>
          </w:p>
        </w:tc>
      </w:tr>
      <w:tr w:rsidR="007919C4" w:rsidRPr="00153505" w:rsidTr="005D33A8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- иное недвижимое имущество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6"/>
              <w:rPr>
                <w:rFonts w:ascii="Times New Roman" w:hAnsi="Times New Roman" w:cs="Times New Roman"/>
              </w:rPr>
            </w:pPr>
            <w:r w:rsidRPr="00153505">
              <w:rPr>
                <w:rFonts w:ascii="Times New Roman" w:hAnsi="Times New Roman" w:cs="Times New Roman"/>
              </w:rPr>
              <w:t>- иные транспортные средства (наименование, госномер)</w:t>
            </w:r>
          </w:p>
        </w:tc>
      </w:tr>
    </w:tbl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С  порядком  учета  доходов  при  расчете  среднедушевого дохода для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получения  государственной  социальной  помощи  ознакомлен(а),  все  виды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дохода указал(а).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"__" _________________ 20__ г.      ______________/ _____________________</w:t>
      </w:r>
    </w:p>
    <w:p w:rsidR="007919C4" w:rsidRDefault="007919C4" w:rsidP="003A3298"/>
    <w:p w:rsidR="007919C4" w:rsidRDefault="007919C4" w:rsidP="003A3298">
      <w:pPr>
        <w:pStyle w:val="a5"/>
        <w:rPr>
          <w:rStyle w:val="a"/>
          <w:bCs/>
          <w:sz w:val="22"/>
          <w:szCs w:val="22"/>
        </w:rPr>
      </w:pPr>
      <w:r>
        <w:rPr>
          <w:rStyle w:val="a"/>
          <w:bCs/>
          <w:sz w:val="22"/>
          <w:szCs w:val="22"/>
        </w:rPr>
        <w:t xml:space="preserve">                            </w:t>
      </w:r>
    </w:p>
    <w:p w:rsidR="007919C4" w:rsidRDefault="007919C4" w:rsidP="005D33A8">
      <w:pPr>
        <w:pStyle w:val="a5"/>
        <w:jc w:val="center"/>
        <w:rPr>
          <w:rStyle w:val="a"/>
          <w:bCs/>
          <w:sz w:val="22"/>
          <w:szCs w:val="22"/>
        </w:rPr>
      </w:pPr>
    </w:p>
    <w:p w:rsidR="007919C4" w:rsidRDefault="007919C4" w:rsidP="00ED5AC5"/>
    <w:p w:rsidR="007919C4" w:rsidRDefault="007919C4" w:rsidP="00ED5AC5"/>
    <w:p w:rsidR="007919C4" w:rsidRDefault="007919C4" w:rsidP="00ED5AC5"/>
    <w:p w:rsidR="007919C4" w:rsidRDefault="007919C4" w:rsidP="00ED5AC5">
      <w:pPr>
        <w:pStyle w:val="a5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>РАСПИСКА-УВЕДОМЛЕНИЕ</w:t>
      </w:r>
    </w:p>
    <w:p w:rsidR="007919C4" w:rsidRDefault="007919C4" w:rsidP="00ED5AC5">
      <w:pPr>
        <w:pStyle w:val="a5"/>
        <w:rPr>
          <w:sz w:val="22"/>
          <w:szCs w:val="22"/>
        </w:rPr>
      </w:pPr>
      <w:r>
        <w:rPr>
          <w:sz w:val="22"/>
          <w:szCs w:val="22"/>
        </w:rPr>
        <w:t>Заявление и документы гр._____________________________________________</w:t>
      </w:r>
    </w:p>
    <w:p w:rsidR="007919C4" w:rsidRDefault="007919C4" w:rsidP="00ED5AC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380"/>
        <w:gridCol w:w="2660"/>
      </w:tblGrid>
      <w:tr w:rsidR="007919C4" w:rsidRPr="00153505" w:rsidTr="00D74A5C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D74A5C">
            <w:pPr>
              <w:pStyle w:val="a4"/>
              <w:jc w:val="center"/>
            </w:pPr>
            <w:r w:rsidRPr="00153505"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4462B">
            <w:pPr>
              <w:pStyle w:val="a4"/>
              <w:jc w:val="left"/>
            </w:pPr>
            <w:r w:rsidRPr="00153505">
              <w:t>Принял (Ф.И.О.)</w:t>
            </w:r>
          </w:p>
        </w:tc>
      </w:tr>
      <w:tr w:rsidR="007919C4" w:rsidRPr="00153505" w:rsidTr="00D74A5C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D74A5C">
            <w:pPr>
              <w:pStyle w:val="a4"/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D74A5C">
            <w:pPr>
              <w:pStyle w:val="a4"/>
              <w:jc w:val="center"/>
            </w:pPr>
            <w:r w:rsidRPr="00153505"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D74A5C">
            <w:pPr>
              <w:pStyle w:val="a4"/>
              <w:jc w:val="center"/>
            </w:pPr>
            <w:r w:rsidRPr="00153505"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D74A5C">
            <w:pPr>
              <w:pStyle w:val="a4"/>
              <w:jc w:val="center"/>
            </w:pPr>
            <w:r w:rsidRPr="00153505">
              <w:t>Подпись специалиста</w:t>
            </w:r>
          </w:p>
        </w:tc>
      </w:tr>
      <w:tr w:rsidR="007919C4" w:rsidRPr="00153505" w:rsidTr="00D74A5C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D74A5C">
            <w:pPr>
              <w:pStyle w:val="a4"/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19C4" w:rsidRPr="00153505" w:rsidRDefault="007919C4" w:rsidP="00D74A5C">
            <w:pPr>
              <w:pStyle w:val="a4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19C4" w:rsidRPr="00153505" w:rsidRDefault="007919C4" w:rsidP="00D74A5C">
            <w:pPr>
              <w:pStyle w:val="a4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9C4" w:rsidRPr="00153505" w:rsidRDefault="007919C4" w:rsidP="00D74A5C">
            <w:pPr>
              <w:pStyle w:val="a4"/>
            </w:pPr>
          </w:p>
        </w:tc>
      </w:tr>
    </w:tbl>
    <w:p w:rsidR="007919C4" w:rsidRDefault="007919C4" w:rsidP="00ED5AC5">
      <w:pPr>
        <w:pStyle w:val="a5"/>
        <w:jc w:val="center"/>
        <w:rPr>
          <w:sz w:val="22"/>
          <w:szCs w:val="22"/>
        </w:rPr>
      </w:pPr>
    </w:p>
    <w:p w:rsidR="007919C4" w:rsidRDefault="007919C4" w:rsidP="00436363">
      <w:pPr>
        <w:pStyle w:val="a5"/>
        <w:jc w:val="center"/>
        <w:outlineLvl w:val="0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>РАСПИСКА-УВЕДОМЛЕНИЕ</w:t>
      </w:r>
    </w:p>
    <w:p w:rsidR="007919C4" w:rsidRDefault="007919C4" w:rsidP="00436363">
      <w:pPr>
        <w:pStyle w:val="a5"/>
        <w:outlineLvl w:val="0"/>
        <w:rPr>
          <w:sz w:val="22"/>
          <w:szCs w:val="22"/>
        </w:rPr>
      </w:pPr>
      <w:r>
        <w:rPr>
          <w:sz w:val="22"/>
          <w:szCs w:val="22"/>
        </w:rPr>
        <w:t>Заявление и документы гр.________________________________________________</w:t>
      </w:r>
    </w:p>
    <w:p w:rsidR="007919C4" w:rsidRDefault="007919C4" w:rsidP="003A329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380"/>
        <w:gridCol w:w="2660"/>
      </w:tblGrid>
      <w:tr w:rsidR="007919C4" w:rsidRPr="00153505" w:rsidTr="007B0BF1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  <w:jc w:val="center"/>
            </w:pPr>
            <w:r w:rsidRPr="00153505"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4462B">
            <w:pPr>
              <w:pStyle w:val="a4"/>
              <w:jc w:val="left"/>
            </w:pPr>
            <w:r w:rsidRPr="00153505">
              <w:t>Принял (Ф.И.О.)</w:t>
            </w:r>
          </w:p>
        </w:tc>
      </w:tr>
      <w:tr w:rsidR="007919C4" w:rsidRPr="00153505" w:rsidTr="007B0BF1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jc w:val="center"/>
            </w:pPr>
            <w:r w:rsidRPr="00153505"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919C4" w:rsidRPr="00153505" w:rsidRDefault="007919C4" w:rsidP="007B0BF1">
            <w:pPr>
              <w:pStyle w:val="a4"/>
              <w:jc w:val="center"/>
            </w:pPr>
            <w:r w:rsidRPr="00153505"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919C4" w:rsidRPr="00153505" w:rsidRDefault="007919C4" w:rsidP="007B0BF1">
            <w:pPr>
              <w:pStyle w:val="a4"/>
              <w:jc w:val="center"/>
            </w:pPr>
            <w:r w:rsidRPr="00153505">
              <w:t>Подпись специалиста</w:t>
            </w:r>
          </w:p>
        </w:tc>
      </w:tr>
      <w:tr w:rsidR="007919C4" w:rsidRPr="00153505" w:rsidTr="007B0BF1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19C4" w:rsidRPr="00153505" w:rsidRDefault="007919C4" w:rsidP="007B0BF1">
            <w:pPr>
              <w:pStyle w:val="a4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19C4" w:rsidRPr="00153505" w:rsidRDefault="007919C4" w:rsidP="007B0BF1">
            <w:pPr>
              <w:pStyle w:val="a4"/>
            </w:pPr>
          </w:p>
        </w:tc>
      </w:tr>
    </w:tbl>
    <w:p w:rsidR="007919C4" w:rsidRDefault="007919C4" w:rsidP="003A3298">
      <w:pPr>
        <w:pStyle w:val="a5"/>
        <w:rPr>
          <w:sz w:val="22"/>
          <w:szCs w:val="22"/>
        </w:rPr>
      </w:pP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я __________________________________________________________________</w:t>
      </w:r>
    </w:p>
    <w:p w:rsidR="007919C4" w:rsidRDefault="007919C4" w:rsidP="00436363">
      <w:pPr>
        <w:pStyle w:val="a5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(фамилия, имя, отчество лица, имеющего право на получение</w:t>
      </w: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государственной услуги)</w:t>
      </w:r>
    </w:p>
    <w:p w:rsidR="007919C4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даю согласие:</w:t>
      </w:r>
    </w:p>
    <w:p w:rsidR="007919C4" w:rsidRDefault="007919C4" w:rsidP="00ED5AC5">
      <w:pPr>
        <w:pStyle w:val="a5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1) на обработку моих персональных данных в составе:</w:t>
      </w:r>
    </w:p>
    <w:p w:rsidR="007919C4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- фамилия, имя, отчество;</w:t>
      </w:r>
    </w:p>
    <w:p w:rsidR="007919C4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- дата рождения;</w:t>
      </w:r>
    </w:p>
    <w:p w:rsidR="007919C4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- паспортные данные (серия, номер, дата выдачи, кем выдан);</w:t>
      </w:r>
    </w:p>
    <w:p w:rsidR="007919C4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- адрес проживания;</w:t>
      </w:r>
    </w:p>
    <w:p w:rsidR="007919C4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- номер телефона;</w:t>
      </w:r>
    </w:p>
    <w:p w:rsidR="007919C4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- сведения о семейном положении;</w:t>
      </w:r>
    </w:p>
    <w:p w:rsidR="007919C4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-    реквизиты   документа,  дающего  право  на  предоставление  мер социальной поддержки:</w:t>
      </w:r>
    </w:p>
    <w:p w:rsidR="007919C4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- социальное положение;</w:t>
      </w:r>
    </w:p>
    <w:p w:rsidR="007919C4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- сведения о доходах;</w:t>
      </w:r>
    </w:p>
    <w:p w:rsidR="007919C4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- информация о назначенных и выплаченных  суммах  пособий(компенсаций);</w:t>
      </w:r>
    </w:p>
    <w:p w:rsidR="007919C4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- реквизиты банковского счета;</w:t>
      </w:r>
    </w:p>
    <w:p w:rsidR="007919C4" w:rsidRDefault="007919C4" w:rsidP="00ED5AC5">
      <w:pPr>
        <w:pStyle w:val="a5"/>
        <w:jc w:val="both"/>
        <w:outlineLvl w:val="0"/>
        <w:rPr>
          <w:sz w:val="22"/>
          <w:szCs w:val="22"/>
        </w:rPr>
      </w:pPr>
      <w:bookmarkStart w:id="0" w:name="sub_1202"/>
      <w:r>
        <w:rPr>
          <w:sz w:val="22"/>
          <w:szCs w:val="22"/>
        </w:rPr>
        <w:t xml:space="preserve">     2)  на  использование  персональных  данных  в  целях  оказания  мер</w:t>
      </w:r>
      <w:bookmarkEnd w:id="0"/>
      <w:r>
        <w:rPr>
          <w:sz w:val="22"/>
          <w:szCs w:val="22"/>
        </w:rPr>
        <w:t xml:space="preserve"> социальной    поддержки    в  соответствии  с  требованиями  действующего законодательства,        осуществления     и    выполнения    возложенных законодательством  Российской  Федерации на Оператора функций, полномочий и обязанностей;</w:t>
      </w:r>
    </w:p>
    <w:p w:rsidR="007919C4" w:rsidRPr="00ED5AC5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3)  на  обработку   персональных  данных  с  использованием  средств автоматизации  и  осуществление  действий  в  отношении моих персональных данных,  которые  необходимы  для  достижения указанных в </w:t>
      </w:r>
      <w:hyperlink w:anchor="sub_1202" w:history="1">
        <w:r w:rsidRPr="00ED5AC5">
          <w:rPr>
            <w:rStyle w:val="a0"/>
            <w:rFonts w:cs="Courier New"/>
            <w:color w:val="auto"/>
            <w:sz w:val="22"/>
            <w:szCs w:val="22"/>
          </w:rPr>
          <w:t>пункте 2</w:t>
        </w:r>
      </w:hyperlink>
      <w:r w:rsidRPr="00ED5AC5">
        <w:rPr>
          <w:sz w:val="22"/>
          <w:szCs w:val="22"/>
        </w:rPr>
        <w:t xml:space="preserve"> целей,</w:t>
      </w:r>
      <w:r>
        <w:rPr>
          <w:sz w:val="22"/>
          <w:szCs w:val="22"/>
        </w:rPr>
        <w:t xml:space="preserve"> </w:t>
      </w:r>
      <w:r w:rsidRPr="00ED5AC5">
        <w:rPr>
          <w:sz w:val="22"/>
          <w:szCs w:val="22"/>
        </w:rPr>
        <w:t>включая:    сбор,    систематизацию,    накопление,  хранение,  уточнение</w:t>
      </w:r>
      <w:r>
        <w:rPr>
          <w:sz w:val="22"/>
          <w:szCs w:val="22"/>
        </w:rPr>
        <w:t xml:space="preserve"> </w:t>
      </w:r>
      <w:r w:rsidRPr="00ED5AC5">
        <w:rPr>
          <w:sz w:val="22"/>
          <w:szCs w:val="22"/>
        </w:rPr>
        <w:t>(обновление,    изменение),   использование,  передачу  (предоставление),</w:t>
      </w:r>
      <w:r>
        <w:rPr>
          <w:sz w:val="22"/>
          <w:szCs w:val="22"/>
        </w:rPr>
        <w:t xml:space="preserve"> </w:t>
      </w:r>
      <w:r w:rsidRPr="00ED5AC5">
        <w:rPr>
          <w:sz w:val="22"/>
          <w:szCs w:val="22"/>
        </w:rPr>
        <w:t>обезличивание, блокирование, удаление и уничтожение.</w:t>
      </w:r>
    </w:p>
    <w:p w:rsidR="007919C4" w:rsidRPr="00ED5AC5" w:rsidRDefault="007919C4" w:rsidP="00ED5AC5">
      <w:pPr>
        <w:pStyle w:val="a5"/>
        <w:jc w:val="both"/>
        <w:rPr>
          <w:sz w:val="22"/>
          <w:szCs w:val="22"/>
        </w:rPr>
      </w:pPr>
      <w:r w:rsidRPr="00ED5AC5">
        <w:rPr>
          <w:sz w:val="22"/>
          <w:szCs w:val="22"/>
        </w:rPr>
        <w:t xml:space="preserve">     Обработка  персональных данных может быть порушена в рамках приказов</w:t>
      </w:r>
      <w:r>
        <w:rPr>
          <w:sz w:val="22"/>
          <w:szCs w:val="22"/>
        </w:rPr>
        <w:t xml:space="preserve"> </w:t>
      </w:r>
      <w:r w:rsidRPr="00ED5AC5">
        <w:rPr>
          <w:sz w:val="22"/>
          <w:szCs w:val="22"/>
        </w:rPr>
        <w:t>Министерства  социальной  политики  Свердловской области государственному</w:t>
      </w:r>
      <w:r>
        <w:rPr>
          <w:sz w:val="22"/>
          <w:szCs w:val="22"/>
        </w:rPr>
        <w:t xml:space="preserve"> </w:t>
      </w:r>
      <w:r w:rsidRPr="00ED5AC5">
        <w:rPr>
          <w:sz w:val="22"/>
          <w:szCs w:val="22"/>
        </w:rPr>
        <w:t>казенному учреждению Свердловской области "Областной</w:t>
      </w:r>
      <w:r>
        <w:rPr>
          <w:sz w:val="22"/>
          <w:szCs w:val="22"/>
        </w:rPr>
        <w:t xml:space="preserve"> </w:t>
      </w:r>
      <w:r w:rsidRPr="00ED5AC5">
        <w:rPr>
          <w:sz w:val="22"/>
          <w:szCs w:val="22"/>
        </w:rPr>
        <w:t>информационно-расчетный центр".</w:t>
      </w:r>
    </w:p>
    <w:p w:rsidR="007919C4" w:rsidRPr="00ED5AC5" w:rsidRDefault="007919C4" w:rsidP="00ED5AC5">
      <w:pPr>
        <w:pStyle w:val="a5"/>
        <w:jc w:val="both"/>
        <w:rPr>
          <w:sz w:val="22"/>
          <w:szCs w:val="22"/>
        </w:rPr>
      </w:pPr>
      <w:r w:rsidRPr="00ED5AC5">
        <w:rPr>
          <w:sz w:val="22"/>
          <w:szCs w:val="22"/>
        </w:rPr>
        <w:t xml:space="preserve">     Настоящее  согласие  на  обработку  персональных  данных действует с</w:t>
      </w:r>
      <w:r>
        <w:rPr>
          <w:sz w:val="22"/>
          <w:szCs w:val="22"/>
        </w:rPr>
        <w:t xml:space="preserve"> </w:t>
      </w:r>
      <w:r w:rsidRPr="00ED5AC5">
        <w:rPr>
          <w:sz w:val="22"/>
          <w:szCs w:val="22"/>
        </w:rPr>
        <w:t>момента  подписания  в  течение  срока, необходимого для достижения целей</w:t>
      </w:r>
      <w:r>
        <w:rPr>
          <w:sz w:val="22"/>
          <w:szCs w:val="22"/>
        </w:rPr>
        <w:t xml:space="preserve"> </w:t>
      </w:r>
      <w:r w:rsidRPr="00ED5AC5">
        <w:rPr>
          <w:sz w:val="22"/>
          <w:szCs w:val="22"/>
        </w:rPr>
        <w:t xml:space="preserve">обработки персональных данных, заявленных в </w:t>
      </w:r>
      <w:hyperlink w:anchor="sub_1202" w:history="1">
        <w:r w:rsidRPr="00ED5AC5">
          <w:rPr>
            <w:rStyle w:val="a0"/>
            <w:rFonts w:cs="Courier New"/>
            <w:color w:val="auto"/>
            <w:sz w:val="22"/>
            <w:szCs w:val="22"/>
          </w:rPr>
          <w:t>пункте 2</w:t>
        </w:r>
      </w:hyperlink>
      <w:r w:rsidRPr="00ED5AC5">
        <w:rPr>
          <w:sz w:val="22"/>
          <w:szCs w:val="22"/>
        </w:rPr>
        <w:t>.</w:t>
      </w:r>
    </w:p>
    <w:p w:rsidR="007919C4" w:rsidRDefault="007919C4" w:rsidP="00ED5AC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Согласие  дано  мной  добровольно  и  может  быть  досрочно отозвано письменным  запросом,  направленным  в  адрес  Оператора заказным письмом либо личным вручением представителю Оператора.</w:t>
      </w:r>
    </w:p>
    <w:p w:rsidR="007919C4" w:rsidRDefault="007919C4" w:rsidP="003A3298">
      <w:pPr>
        <w:pStyle w:val="a5"/>
        <w:rPr>
          <w:sz w:val="22"/>
          <w:szCs w:val="22"/>
        </w:rPr>
      </w:pPr>
    </w:p>
    <w:p w:rsidR="007919C4" w:rsidRDefault="007919C4" w:rsidP="003A3298">
      <w:pPr>
        <w:pStyle w:val="a5"/>
        <w:rPr>
          <w:sz w:val="22"/>
          <w:szCs w:val="22"/>
        </w:rPr>
      </w:pPr>
      <w:r>
        <w:rPr>
          <w:sz w:val="22"/>
          <w:szCs w:val="22"/>
        </w:rPr>
        <w:t>"__" ______________ 20__ г.                    __________________________</w:t>
      </w:r>
    </w:p>
    <w:p w:rsidR="007919C4" w:rsidRPr="000E3592" w:rsidRDefault="007919C4" w:rsidP="005D33A8">
      <w:pPr>
        <w:pStyle w:val="a5"/>
        <w:rPr>
          <w:rStyle w:val="a"/>
          <w:bCs/>
        </w:rPr>
      </w:pPr>
      <w:r>
        <w:t xml:space="preserve">                                              (подпись заявителя)</w:t>
      </w:r>
      <w:bookmarkStart w:id="1" w:name="sub_1300"/>
    </w:p>
    <w:bookmarkEnd w:id="1"/>
    <w:p w:rsidR="007919C4" w:rsidRDefault="007919C4" w:rsidP="003A3298">
      <w:pPr>
        <w:pStyle w:val="a5"/>
        <w:rPr>
          <w:rStyle w:val="a"/>
          <w:bCs/>
          <w:sz w:val="22"/>
          <w:szCs w:val="22"/>
        </w:rPr>
      </w:pPr>
      <w:r>
        <w:rPr>
          <w:rStyle w:val="a"/>
          <w:bCs/>
          <w:sz w:val="22"/>
          <w:szCs w:val="22"/>
        </w:rPr>
        <w:t xml:space="preserve">                               </w:t>
      </w:r>
    </w:p>
    <w:p w:rsidR="007919C4" w:rsidRDefault="007919C4" w:rsidP="003A3298">
      <w:pPr>
        <w:pStyle w:val="a5"/>
        <w:rPr>
          <w:rStyle w:val="a"/>
          <w:bCs/>
          <w:sz w:val="22"/>
          <w:szCs w:val="22"/>
        </w:rPr>
      </w:pPr>
    </w:p>
    <w:p w:rsidR="007919C4" w:rsidRDefault="007919C4" w:rsidP="003A3298">
      <w:pPr>
        <w:pStyle w:val="a5"/>
        <w:rPr>
          <w:rStyle w:val="a"/>
          <w:bCs/>
          <w:sz w:val="22"/>
          <w:szCs w:val="22"/>
        </w:rPr>
      </w:pPr>
    </w:p>
    <w:p w:rsidR="007919C4" w:rsidRDefault="007919C4" w:rsidP="003A3298">
      <w:pPr>
        <w:pStyle w:val="a5"/>
        <w:rPr>
          <w:rStyle w:val="a"/>
          <w:bCs/>
          <w:sz w:val="22"/>
          <w:szCs w:val="22"/>
        </w:rPr>
      </w:pPr>
    </w:p>
    <w:p w:rsidR="007919C4" w:rsidRDefault="007919C4" w:rsidP="003A3298">
      <w:pPr>
        <w:pStyle w:val="a5"/>
        <w:rPr>
          <w:rStyle w:val="a"/>
          <w:bCs/>
          <w:sz w:val="22"/>
          <w:szCs w:val="22"/>
        </w:rPr>
      </w:pPr>
    </w:p>
    <w:p w:rsidR="007919C4" w:rsidRDefault="007919C4" w:rsidP="003A3298">
      <w:pPr>
        <w:pStyle w:val="a5"/>
        <w:rPr>
          <w:rStyle w:val="a"/>
          <w:bCs/>
          <w:sz w:val="22"/>
          <w:szCs w:val="22"/>
        </w:rPr>
      </w:pPr>
    </w:p>
    <w:p w:rsidR="007919C4" w:rsidRDefault="007919C4" w:rsidP="003A3298">
      <w:pPr>
        <w:pStyle w:val="a5"/>
        <w:rPr>
          <w:rStyle w:val="a"/>
          <w:bCs/>
          <w:sz w:val="22"/>
          <w:szCs w:val="22"/>
        </w:rPr>
      </w:pPr>
    </w:p>
    <w:p w:rsidR="007919C4" w:rsidRDefault="007919C4" w:rsidP="003A3298">
      <w:pPr>
        <w:pStyle w:val="a5"/>
        <w:rPr>
          <w:rStyle w:val="a"/>
          <w:bCs/>
          <w:sz w:val="22"/>
          <w:szCs w:val="22"/>
        </w:rPr>
      </w:pPr>
    </w:p>
    <w:p w:rsidR="007919C4" w:rsidRDefault="007919C4" w:rsidP="003A3298">
      <w:pPr>
        <w:pStyle w:val="a5"/>
        <w:rPr>
          <w:rStyle w:val="a"/>
          <w:bCs/>
          <w:sz w:val="22"/>
          <w:szCs w:val="22"/>
        </w:rPr>
      </w:pPr>
    </w:p>
    <w:p w:rsidR="007919C4" w:rsidRDefault="007919C4" w:rsidP="005D33A8">
      <w:pPr>
        <w:pStyle w:val="a5"/>
        <w:jc w:val="center"/>
        <w:rPr>
          <w:rStyle w:val="a"/>
          <w:bCs/>
          <w:sz w:val="22"/>
          <w:szCs w:val="22"/>
        </w:rPr>
      </w:pPr>
    </w:p>
    <w:p w:rsidR="007919C4" w:rsidRDefault="007919C4" w:rsidP="005D33A8">
      <w:pPr>
        <w:pStyle w:val="a5"/>
        <w:jc w:val="center"/>
        <w:rPr>
          <w:rStyle w:val="a"/>
          <w:bCs/>
          <w:sz w:val="22"/>
          <w:szCs w:val="22"/>
        </w:rPr>
      </w:pPr>
    </w:p>
    <w:p w:rsidR="007919C4" w:rsidRDefault="007919C4" w:rsidP="005D33A8">
      <w:pPr>
        <w:pStyle w:val="a5"/>
        <w:jc w:val="center"/>
        <w:rPr>
          <w:rStyle w:val="a"/>
          <w:bCs/>
          <w:sz w:val="22"/>
          <w:szCs w:val="22"/>
        </w:rPr>
      </w:pPr>
    </w:p>
    <w:p w:rsidR="007919C4" w:rsidRDefault="007919C4" w:rsidP="00436363">
      <w:pPr>
        <w:pStyle w:val="a5"/>
        <w:jc w:val="center"/>
        <w:outlineLvl w:val="0"/>
        <w:rPr>
          <w:rStyle w:val="a"/>
          <w:bCs/>
          <w:sz w:val="22"/>
          <w:szCs w:val="22"/>
        </w:rPr>
      </w:pPr>
    </w:p>
    <w:sectPr w:rsidR="007919C4" w:rsidSect="00436363">
      <w:pgSz w:w="11900" w:h="16800"/>
      <w:pgMar w:top="567" w:right="560" w:bottom="6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298"/>
    <w:rsid w:val="000E3592"/>
    <w:rsid w:val="00153505"/>
    <w:rsid w:val="0031190C"/>
    <w:rsid w:val="003A3298"/>
    <w:rsid w:val="00436363"/>
    <w:rsid w:val="004D4956"/>
    <w:rsid w:val="00515224"/>
    <w:rsid w:val="005D33A8"/>
    <w:rsid w:val="00627681"/>
    <w:rsid w:val="0074462B"/>
    <w:rsid w:val="007919C4"/>
    <w:rsid w:val="007B0BF1"/>
    <w:rsid w:val="00D74A5C"/>
    <w:rsid w:val="00ED5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224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3A32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A3298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Цветовое выделение"/>
    <w:uiPriority w:val="99"/>
    <w:rsid w:val="003A3298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3A3298"/>
    <w:rPr>
      <w:rFonts w:cs="Times New Roman"/>
      <w:bCs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3A329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2">
    <w:name w:val="Комментарий"/>
    <w:basedOn w:val="a1"/>
    <w:next w:val="Normal"/>
    <w:uiPriority w:val="99"/>
    <w:rsid w:val="003A32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б изменениях документа"/>
    <w:basedOn w:val="a2"/>
    <w:next w:val="Normal"/>
    <w:uiPriority w:val="99"/>
    <w:rsid w:val="003A3298"/>
    <w:rPr>
      <w:i/>
      <w:iCs/>
    </w:rPr>
  </w:style>
  <w:style w:type="paragraph" w:customStyle="1" w:styleId="a4">
    <w:name w:val="Нормальный (таблица)"/>
    <w:basedOn w:val="Normal"/>
    <w:next w:val="Normal"/>
    <w:uiPriority w:val="99"/>
    <w:rsid w:val="003A32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Таблицы (моноширинный)"/>
    <w:basedOn w:val="Normal"/>
    <w:next w:val="Normal"/>
    <w:uiPriority w:val="99"/>
    <w:rsid w:val="003A32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6">
    <w:name w:val="Прижатый влево"/>
    <w:basedOn w:val="Normal"/>
    <w:next w:val="Normal"/>
    <w:uiPriority w:val="99"/>
    <w:rsid w:val="003A32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7">
    <w:name w:val="Цветовое выделение для Текст"/>
    <w:uiPriority w:val="99"/>
    <w:rsid w:val="003A3298"/>
  </w:style>
  <w:style w:type="paragraph" w:styleId="DocumentMap">
    <w:name w:val="Document Map"/>
    <w:basedOn w:val="Normal"/>
    <w:link w:val="DocumentMapChar"/>
    <w:uiPriority w:val="99"/>
    <w:semiHidden/>
    <w:rsid w:val="0043636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56BEF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064072.3" TargetMode="External"/><Relationship Id="rId5" Type="http://schemas.openxmlformats.org/officeDocument/2006/relationships/hyperlink" Target="garantF1://12025268.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4</Pages>
  <Words>1438</Words>
  <Characters>8200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Галимова</dc:creator>
  <cp:keywords/>
  <dc:description/>
  <cp:lastModifiedBy>Maximus</cp:lastModifiedBy>
  <cp:revision>6</cp:revision>
  <dcterms:created xsi:type="dcterms:W3CDTF">2018-05-15T07:41:00Z</dcterms:created>
  <dcterms:modified xsi:type="dcterms:W3CDTF">2018-08-02T19:22:00Z</dcterms:modified>
</cp:coreProperties>
</file>