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535" w:rsidRPr="004337ED" w:rsidRDefault="00F95535" w:rsidP="004337ED">
      <w:pPr>
        <w:spacing w:after="0" w:line="240" w:lineRule="auto"/>
        <w:ind w:right="1670"/>
        <w:jc w:val="right"/>
        <w:rPr>
          <w:rFonts w:ascii="Times New Roman" w:hAnsi="Times New Roman"/>
          <w:sz w:val="24"/>
          <w:szCs w:val="24"/>
        </w:rPr>
      </w:pPr>
      <w:r w:rsidRPr="004337ED">
        <w:rPr>
          <w:rFonts w:ascii="Times New Roman" w:hAnsi="Times New Roman"/>
          <w:sz w:val="24"/>
          <w:szCs w:val="24"/>
        </w:rPr>
        <w:t>Приложение к письму</w:t>
      </w:r>
    </w:p>
    <w:p w:rsidR="00F95535" w:rsidRPr="004337ED" w:rsidRDefault="00F95535" w:rsidP="004337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337ED">
        <w:rPr>
          <w:rFonts w:ascii="Times New Roman" w:hAnsi="Times New Roman"/>
          <w:sz w:val="24"/>
          <w:szCs w:val="24"/>
        </w:rPr>
        <w:t>от ______________№ _______________</w:t>
      </w:r>
    </w:p>
    <w:p w:rsidR="00F95535" w:rsidRDefault="00F95535" w:rsidP="00FB6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5535" w:rsidRDefault="00F95535" w:rsidP="00FB6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5535" w:rsidRDefault="00F95535" w:rsidP="001D77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План проведения мероприятий   к Международному дню борьбы </w:t>
      </w:r>
      <w:r>
        <w:rPr>
          <w:rFonts w:ascii="Times New Roman" w:hAnsi="Times New Roman"/>
          <w:b/>
          <w:sz w:val="24"/>
          <w:szCs w:val="24"/>
        </w:rPr>
        <w:br/>
        <w:t>с наркоманией в 2018 году</w:t>
      </w:r>
    </w:p>
    <w:p w:rsidR="00F95535" w:rsidRPr="00A502FC" w:rsidRDefault="00F95535" w:rsidP="00FB6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95535" w:rsidRDefault="00F95535" w:rsidP="00FB62D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468" w:type="dxa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67"/>
        <w:gridCol w:w="7461"/>
        <w:gridCol w:w="5040"/>
      </w:tblGrid>
      <w:tr w:rsidR="00F95535" w:rsidRPr="00552E31" w:rsidTr="00536C2B">
        <w:trPr>
          <w:trHeight w:val="253"/>
        </w:trPr>
        <w:tc>
          <w:tcPr>
            <w:tcW w:w="1967" w:type="dxa"/>
            <w:vMerge w:val="restart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Наименование организации</w:t>
            </w:r>
          </w:p>
        </w:tc>
        <w:tc>
          <w:tcPr>
            <w:tcW w:w="7461" w:type="dxa"/>
            <w:vMerge w:val="restart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Наименование мероприятия.</w:t>
            </w: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Место (наименование и адрес), дата проведения</w:t>
            </w:r>
          </w:p>
        </w:tc>
        <w:tc>
          <w:tcPr>
            <w:tcW w:w="5040" w:type="dxa"/>
            <w:vMerge w:val="restart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Участники мероприятия</w:t>
            </w:r>
          </w:p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(кто проводит мероприятие и для кого проводится мероприятие)</w:t>
            </w:r>
          </w:p>
        </w:tc>
      </w:tr>
      <w:tr w:rsidR="00F95535" w:rsidRPr="00552E31" w:rsidTr="00536C2B">
        <w:trPr>
          <w:trHeight w:val="253"/>
        </w:trPr>
        <w:tc>
          <w:tcPr>
            <w:tcW w:w="1967" w:type="dxa"/>
            <w:vMerge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  <w:vMerge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040" w:type="dxa"/>
            <w:vMerge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1</w:t>
            </w: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2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3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ГАУ «СРЦН города Нижняя Салда»</w:t>
            </w: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Беседа «Привычки человека» на базе учреждения, 15.06.2018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Воспитатель, мед. Сестра для воспитанников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Анкетирование «Мое понятие о здоровом образе жизни» на базе учреждения, 15.06.2018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Социальный педагог для воспитанников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Спортивное мероприятие «Дальше, быстрее, выше» на территории СК «Вымпел», 20.06.2018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Инструктор по физической культуре для воспитанников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День подвижных игр на территории учреждения, 23.06.2018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Инструктор по физической культуре для воспитанников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Выставка рисунков «Мы за здоровый образ жизни» актовый зал учреждения, 18.06.2018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Воспитатели совместно с воспитанниками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Рейд в семьи с несовершеннолетними детьми состоящими на профилактическом учете «Семья без наркотиков» на территории города, 18.06.2018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Специалисты отделения профилактики безнадзорности, инспектор ОВД ПДН, председатель ТКДН и ЗП</w:t>
            </w:r>
          </w:p>
        </w:tc>
      </w:tr>
      <w:tr w:rsidR="00F95535" w:rsidRPr="00552E31" w:rsidTr="00536C2B">
        <w:tc>
          <w:tcPr>
            <w:tcW w:w="1967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1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Выпуск информационных буклетов «ЗОЖ –это модно», «У нас нет 9 жизней»</w:t>
            </w:r>
          </w:p>
        </w:tc>
        <w:tc>
          <w:tcPr>
            <w:tcW w:w="5040" w:type="dxa"/>
          </w:tcPr>
          <w:p w:rsidR="00F95535" w:rsidRPr="00552E31" w:rsidRDefault="00F95535" w:rsidP="00552E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2E31">
              <w:rPr>
                <w:rFonts w:ascii="Times New Roman" w:hAnsi="Times New Roman"/>
              </w:rPr>
              <w:t>Специалисты учреждения</w:t>
            </w:r>
          </w:p>
        </w:tc>
      </w:tr>
    </w:tbl>
    <w:p w:rsidR="00F95535" w:rsidRDefault="00F95535" w:rsidP="004337ED">
      <w:pPr>
        <w:ind w:left="567"/>
        <w:rPr>
          <w:rFonts w:ascii="Times New Roman" w:hAnsi="Times New Roman"/>
          <w:b/>
          <w:sz w:val="24"/>
          <w:szCs w:val="24"/>
        </w:rPr>
      </w:pPr>
    </w:p>
    <w:p w:rsidR="00F95535" w:rsidRPr="00330182" w:rsidRDefault="00F95535" w:rsidP="004337ED">
      <w:pPr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sectPr w:rsidR="00F95535" w:rsidRPr="00330182" w:rsidSect="00FB62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8F7"/>
    <w:rsid w:val="0004690E"/>
    <w:rsid w:val="00093B4E"/>
    <w:rsid w:val="001D772D"/>
    <w:rsid w:val="0020726A"/>
    <w:rsid w:val="00233314"/>
    <w:rsid w:val="00236134"/>
    <w:rsid w:val="00330182"/>
    <w:rsid w:val="004337ED"/>
    <w:rsid w:val="004D783D"/>
    <w:rsid w:val="005170DD"/>
    <w:rsid w:val="00536C2B"/>
    <w:rsid w:val="00552E31"/>
    <w:rsid w:val="005833E9"/>
    <w:rsid w:val="00875DAC"/>
    <w:rsid w:val="00A146C2"/>
    <w:rsid w:val="00A502FC"/>
    <w:rsid w:val="00AB58F7"/>
    <w:rsid w:val="00AB68BA"/>
    <w:rsid w:val="00BC13EC"/>
    <w:rsid w:val="00D930A9"/>
    <w:rsid w:val="00E11C47"/>
    <w:rsid w:val="00E43405"/>
    <w:rsid w:val="00EB6F88"/>
    <w:rsid w:val="00EC082F"/>
    <w:rsid w:val="00F73931"/>
    <w:rsid w:val="00F824E2"/>
    <w:rsid w:val="00F95535"/>
    <w:rsid w:val="00FB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2D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B62D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46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6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1</Pages>
  <Words>193</Words>
  <Characters>1105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RC14</cp:lastModifiedBy>
  <cp:revision>5</cp:revision>
  <cp:lastPrinted>2018-05-17T06:49:00Z</cp:lastPrinted>
  <dcterms:created xsi:type="dcterms:W3CDTF">2018-06-20T07:35:00Z</dcterms:created>
  <dcterms:modified xsi:type="dcterms:W3CDTF">2018-06-21T05:07:00Z</dcterms:modified>
</cp:coreProperties>
</file>