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237" w:rsidRDefault="00E00237" w:rsidP="00407A65">
      <w:pPr>
        <w:jc w:val="center"/>
        <w:rPr>
          <w:rFonts w:ascii="Times New Roman" w:hAnsi="Times New Roman"/>
          <w:b/>
          <w:sz w:val="28"/>
        </w:rPr>
      </w:pPr>
    </w:p>
    <w:p w:rsidR="00E00237" w:rsidRPr="009064B4" w:rsidRDefault="00E00237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1 квартал 2018г.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E00237" w:rsidRPr="009064B4" w:rsidRDefault="00E00237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г.Карпинску</w:t>
      </w:r>
    </w:p>
    <w:p w:rsidR="00E00237" w:rsidRPr="00407A65" w:rsidRDefault="00E00237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E00237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E00237" w:rsidRPr="00407A65" w:rsidRDefault="00E00237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E00237" w:rsidRPr="00407A65" w:rsidRDefault="00E00237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E00237" w:rsidRPr="00482AE0" w:rsidRDefault="00E00237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E00237" w:rsidRPr="00407A65" w:rsidRDefault="00E00237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E00237" w:rsidRPr="00793924" w:rsidRDefault="00E00237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E00237" w:rsidRPr="00793924" w:rsidRDefault="00E00237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E00237" w:rsidRPr="00407A65" w:rsidRDefault="00E00237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E00237" w:rsidRDefault="00E00237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E00237" w:rsidRPr="00407A65" w:rsidRDefault="00E00237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E00237" w:rsidRPr="00407A65" w:rsidRDefault="00E00237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E00237" w:rsidRPr="00407A65" w:rsidRDefault="00E00237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E00237" w:rsidRPr="00407A65" w:rsidRDefault="00E00237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E00237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E00237" w:rsidRPr="00851FB5" w:rsidRDefault="00E00237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0237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E00237" w:rsidRPr="00407A65" w:rsidRDefault="00E00237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E00237" w:rsidRPr="00407A65" w:rsidRDefault="00E00237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0237" w:rsidRPr="00407A65" w:rsidRDefault="00E00237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0237" w:rsidRPr="00407A65" w:rsidTr="007F33D2">
        <w:trPr>
          <w:trHeight w:val="464"/>
        </w:trPr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E00237" w:rsidRPr="00407A65" w:rsidTr="007F33D2">
        <w:trPr>
          <w:trHeight w:val="401"/>
        </w:trPr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E00237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0237" w:rsidRPr="00407A65" w:rsidRDefault="00E00237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0237" w:rsidRPr="00407A65" w:rsidTr="007F33D2">
        <w:trPr>
          <w:trHeight w:val="341"/>
        </w:trPr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237" w:rsidRPr="00407A65" w:rsidTr="00354521"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237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0237" w:rsidRPr="00D9104F" w:rsidRDefault="00E00237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0237" w:rsidRPr="00407A65" w:rsidTr="00354521"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00237" w:rsidRPr="00407A65" w:rsidTr="00354521"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0237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0237" w:rsidRPr="00D9104F" w:rsidRDefault="00E00237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0237" w:rsidRPr="00407A65" w:rsidTr="00B15B1F">
        <w:trPr>
          <w:trHeight w:val="476"/>
        </w:trPr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E00237" w:rsidRPr="00407A65" w:rsidTr="00851FB5">
        <w:trPr>
          <w:trHeight w:val="397"/>
        </w:trPr>
        <w:tc>
          <w:tcPr>
            <w:tcW w:w="574" w:type="dxa"/>
            <w:vAlign w:val="center"/>
          </w:tcPr>
          <w:p w:rsidR="00E00237" w:rsidRPr="00407A65" w:rsidRDefault="00E00237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0237" w:rsidRPr="00407A65" w:rsidRDefault="00E00237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E00237" w:rsidRPr="00B735A6" w:rsidRDefault="00E00237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E00237" w:rsidRPr="001A5682" w:rsidRDefault="00E00237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E00237" w:rsidRPr="001A5682" w:rsidRDefault="00E00237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E00237" w:rsidRPr="001A5682" w:rsidRDefault="00E00237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E00237" w:rsidRPr="001A5682" w:rsidRDefault="00E00237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E00237" w:rsidRDefault="00E00237" w:rsidP="003D2B88">
      <w:pPr>
        <w:autoSpaceDE w:val="0"/>
        <w:autoSpaceDN w:val="0"/>
        <w:ind w:firstLine="709"/>
        <w:rPr>
          <w:rFonts w:ascii="Times New Roman" w:hAnsi="Times New Roman"/>
        </w:rPr>
      </w:pPr>
    </w:p>
    <w:p w:rsidR="00E00237" w:rsidRDefault="00E00237" w:rsidP="003D2B88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начальника Управления социальной политики по г.Карпинску                                                                                Н.В.Напольских</w:t>
      </w:r>
    </w:p>
    <w:sectPr w:rsidR="00E00237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237" w:rsidRDefault="00E00237">
      <w:r>
        <w:separator/>
      </w:r>
    </w:p>
  </w:endnote>
  <w:endnote w:type="continuationSeparator" w:id="1">
    <w:p w:rsidR="00E00237" w:rsidRDefault="00E00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37" w:rsidRDefault="00E00237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00237" w:rsidRDefault="00E00237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37" w:rsidRDefault="00E00237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37" w:rsidRPr="00D73FF7" w:rsidRDefault="00E00237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237" w:rsidRDefault="00E00237">
      <w:r>
        <w:separator/>
      </w:r>
    </w:p>
  </w:footnote>
  <w:footnote w:type="continuationSeparator" w:id="1">
    <w:p w:rsidR="00E00237" w:rsidRDefault="00E002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75BF"/>
    <w:rsid w:val="000F31AB"/>
    <w:rsid w:val="000F366F"/>
    <w:rsid w:val="000F3964"/>
    <w:rsid w:val="000F4051"/>
    <w:rsid w:val="000F42A4"/>
    <w:rsid w:val="000F4597"/>
    <w:rsid w:val="000F52BB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46A1"/>
    <w:rsid w:val="0036537A"/>
    <w:rsid w:val="00366027"/>
    <w:rsid w:val="0036771C"/>
    <w:rsid w:val="0037162F"/>
    <w:rsid w:val="0037249D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314F"/>
    <w:rsid w:val="00664999"/>
    <w:rsid w:val="00666375"/>
    <w:rsid w:val="00667D1C"/>
    <w:rsid w:val="006723C7"/>
    <w:rsid w:val="00674789"/>
    <w:rsid w:val="0067582E"/>
    <w:rsid w:val="00677D17"/>
    <w:rsid w:val="00680D00"/>
    <w:rsid w:val="006843A5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BDB"/>
    <w:rsid w:val="00942C2A"/>
    <w:rsid w:val="00944B33"/>
    <w:rsid w:val="00944C4A"/>
    <w:rsid w:val="009457AE"/>
    <w:rsid w:val="009500D0"/>
    <w:rsid w:val="009502A5"/>
    <w:rsid w:val="00951D5D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D162C"/>
    <w:rsid w:val="00AD58EA"/>
    <w:rsid w:val="00AD7450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22D8"/>
    <w:rsid w:val="00E02EA7"/>
    <w:rsid w:val="00E0391E"/>
    <w:rsid w:val="00E03C53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84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104</TotalTime>
  <Pages>1</Pages>
  <Words>334</Words>
  <Characters>1905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31</cp:revision>
  <cp:lastPrinted>2018-03-26T06:54:00Z</cp:lastPrinted>
  <dcterms:created xsi:type="dcterms:W3CDTF">2015-07-21T05:00:00Z</dcterms:created>
  <dcterms:modified xsi:type="dcterms:W3CDTF">2018-05-10T10:24:00Z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