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97227" w14:textId="77777777" w:rsidR="00B90CDF" w:rsidRDefault="00B90CDF" w:rsidP="00B90CDF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14:paraId="51BD089A" w14:textId="77777777" w:rsidR="00AC5F2A" w:rsidRDefault="00AC5F2A" w:rsidP="00B90CDF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14:paraId="5BFFCBE4" w14:textId="77777777" w:rsidR="00AC5F2A" w:rsidRDefault="00AC5F2A" w:rsidP="00B90CDF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14:paraId="7F3DE2C2" w14:textId="77777777" w:rsidR="00AC5F2A" w:rsidRPr="0034441E" w:rsidRDefault="00AC5F2A" w:rsidP="00B90CDF">
      <w:pPr>
        <w:pStyle w:val="a7"/>
        <w:ind w:left="0" w:firstLine="0"/>
        <w:jc w:val="center"/>
        <w:rPr>
          <w:b/>
          <w:i/>
          <w:sz w:val="27"/>
          <w:szCs w:val="27"/>
        </w:rPr>
      </w:pPr>
    </w:p>
    <w:p w14:paraId="04313320" w14:textId="77777777" w:rsidR="00AC5F2A" w:rsidRPr="0034441E" w:rsidRDefault="00AC5F2A" w:rsidP="00B90CDF">
      <w:pPr>
        <w:pStyle w:val="a7"/>
        <w:ind w:left="0" w:firstLine="0"/>
        <w:jc w:val="center"/>
        <w:rPr>
          <w:b/>
          <w:i/>
          <w:sz w:val="27"/>
          <w:szCs w:val="27"/>
        </w:rPr>
      </w:pPr>
    </w:p>
    <w:p w14:paraId="6E8315D5" w14:textId="77777777" w:rsidR="00AC5F2A" w:rsidRPr="0034441E" w:rsidRDefault="00AC5F2A" w:rsidP="00B90CDF">
      <w:pPr>
        <w:pStyle w:val="a7"/>
        <w:ind w:left="0" w:firstLine="0"/>
        <w:jc w:val="center"/>
        <w:rPr>
          <w:b/>
          <w:i/>
          <w:sz w:val="27"/>
          <w:szCs w:val="27"/>
        </w:rPr>
      </w:pPr>
    </w:p>
    <w:p w14:paraId="35E989F6" w14:textId="77777777" w:rsidR="00AC5F2A" w:rsidRPr="006177FE" w:rsidRDefault="00AC5F2A" w:rsidP="00B90CDF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14:paraId="5B5E6653" w14:textId="77777777" w:rsidR="0034441E" w:rsidRPr="006177FE" w:rsidRDefault="0034441E" w:rsidP="00B90CDF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14:paraId="4F8874B0" w14:textId="77777777" w:rsidR="0034441E" w:rsidRPr="006177FE" w:rsidRDefault="00B90CDF" w:rsidP="0034441E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6177FE">
        <w:rPr>
          <w:b/>
          <w:sz w:val="28"/>
          <w:szCs w:val="28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34441E" w:rsidRPr="006177FE">
        <w:rPr>
          <w:b/>
          <w:sz w:val="28"/>
          <w:szCs w:val="28"/>
        </w:rPr>
        <w:t>«Осуществление ежемесячной выплаты</w:t>
      </w:r>
    </w:p>
    <w:p w14:paraId="40F16B6A" w14:textId="77777777" w:rsidR="00B90CDF" w:rsidRPr="006177FE" w:rsidRDefault="0034441E" w:rsidP="0034441E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6177FE">
        <w:rPr>
          <w:b/>
          <w:sz w:val="28"/>
          <w:szCs w:val="28"/>
        </w:rPr>
        <w:t>в связи с рождением (усыновлением) первого ребенка»</w:t>
      </w:r>
    </w:p>
    <w:p w14:paraId="08B2956E" w14:textId="77777777" w:rsidR="00B90CDF" w:rsidRPr="006177FE" w:rsidRDefault="00B90CDF" w:rsidP="00B90CDF">
      <w:pPr>
        <w:jc w:val="center"/>
        <w:rPr>
          <w:b/>
          <w:sz w:val="28"/>
          <w:szCs w:val="28"/>
        </w:rPr>
      </w:pPr>
    </w:p>
    <w:p w14:paraId="461B6138" w14:textId="77777777" w:rsidR="0034441E" w:rsidRPr="006177FE" w:rsidRDefault="0034441E" w:rsidP="00B90CDF">
      <w:pPr>
        <w:jc w:val="center"/>
        <w:rPr>
          <w:b/>
          <w:sz w:val="28"/>
          <w:szCs w:val="28"/>
        </w:rPr>
      </w:pPr>
    </w:p>
    <w:p w14:paraId="236D8D64" w14:textId="77777777" w:rsidR="00B90CDF" w:rsidRPr="006177FE" w:rsidRDefault="00B90CDF" w:rsidP="00B90CDF">
      <w:pPr>
        <w:ind w:firstLine="709"/>
        <w:jc w:val="both"/>
        <w:rPr>
          <w:sz w:val="28"/>
          <w:szCs w:val="28"/>
        </w:rPr>
      </w:pPr>
      <w:r w:rsidRPr="006177FE">
        <w:rPr>
          <w:sz w:val="28"/>
          <w:szCs w:val="28"/>
        </w:rPr>
        <w:t>Во исполнение Федерального закона от 27 июля 2010 года № 210-ФЗ «Об</w:t>
      </w:r>
      <w:r w:rsidR="00F40CAB" w:rsidRPr="006177FE">
        <w:rPr>
          <w:sz w:val="28"/>
          <w:szCs w:val="28"/>
        </w:rPr>
        <w:t> </w:t>
      </w:r>
      <w:r w:rsidRPr="006177FE">
        <w:rPr>
          <w:sz w:val="28"/>
          <w:szCs w:val="28"/>
        </w:rPr>
        <w:t>организации предоставления государственных и муниципальных услуг» и</w:t>
      </w:r>
      <w:r w:rsidR="00F40CAB" w:rsidRPr="006177FE">
        <w:rPr>
          <w:sz w:val="28"/>
          <w:szCs w:val="28"/>
        </w:rPr>
        <w:t> </w:t>
      </w:r>
      <w:r w:rsidRPr="006177FE">
        <w:rPr>
          <w:sz w:val="28"/>
          <w:szCs w:val="28"/>
        </w:rPr>
        <w:t xml:space="preserve">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14:paraId="3CD60C52" w14:textId="77777777" w:rsidR="00B90CDF" w:rsidRPr="006177FE" w:rsidRDefault="00B90CDF" w:rsidP="00B90CDF">
      <w:pPr>
        <w:jc w:val="both"/>
        <w:rPr>
          <w:b/>
          <w:sz w:val="28"/>
          <w:szCs w:val="28"/>
        </w:rPr>
      </w:pPr>
      <w:r w:rsidRPr="006177FE">
        <w:rPr>
          <w:b/>
          <w:sz w:val="28"/>
          <w:szCs w:val="28"/>
        </w:rPr>
        <w:t>ПРИКАЗЫВАЮ:</w:t>
      </w:r>
    </w:p>
    <w:p w14:paraId="7AA37B34" w14:textId="77777777" w:rsidR="0034441E" w:rsidRPr="006177FE" w:rsidRDefault="00B90CDF" w:rsidP="003444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177FE">
        <w:rPr>
          <w:sz w:val="28"/>
          <w:szCs w:val="28"/>
        </w:rPr>
        <w:t xml:space="preserve">1. Утвердить </w:t>
      </w:r>
      <w:r w:rsidR="00DA346B" w:rsidRPr="006177FE">
        <w:rPr>
          <w:sz w:val="28"/>
          <w:szCs w:val="28"/>
        </w:rPr>
        <w:t>А</w:t>
      </w:r>
      <w:r w:rsidRPr="006177FE">
        <w:rPr>
          <w:sz w:val="28"/>
          <w:szCs w:val="28"/>
        </w:rPr>
        <w:t xml:space="preserve">дминистративный регламент предоставления территориальными отраслевыми исполнительными органами государственной </w:t>
      </w:r>
      <w:r w:rsidR="0034441E" w:rsidRPr="006177FE">
        <w:rPr>
          <w:sz w:val="28"/>
          <w:szCs w:val="28"/>
        </w:rPr>
        <w:t xml:space="preserve">власти Свердловской области − </w:t>
      </w:r>
      <w:r w:rsidRPr="006177FE">
        <w:rPr>
          <w:sz w:val="28"/>
          <w:szCs w:val="28"/>
        </w:rPr>
        <w:t xml:space="preserve">управлениями социальной политики Министерства социальной политики Свердловской области государственной услуги </w:t>
      </w:r>
      <w:r w:rsidR="0034441E" w:rsidRPr="006177FE">
        <w:rPr>
          <w:sz w:val="28"/>
          <w:szCs w:val="28"/>
        </w:rPr>
        <w:t>«Осуществление ежемесячной выплаты в связи с рождением (усыновлением) первого ребенка» (далее – административный регламент) (прилагается).</w:t>
      </w:r>
    </w:p>
    <w:p w14:paraId="6CBA7CCA" w14:textId="2AA8F005" w:rsidR="0034441E" w:rsidRPr="006177FE" w:rsidRDefault="00175208" w:rsidP="003444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177FE">
        <w:rPr>
          <w:sz w:val="28"/>
          <w:szCs w:val="28"/>
        </w:rPr>
        <w:t>2</w:t>
      </w:r>
      <w:r w:rsidR="00B90CDF" w:rsidRPr="006177FE">
        <w:rPr>
          <w:sz w:val="28"/>
          <w:szCs w:val="28"/>
        </w:rPr>
        <w:t>.</w:t>
      </w:r>
      <w:r w:rsidR="00AC5F2A" w:rsidRPr="006177FE">
        <w:rPr>
          <w:sz w:val="28"/>
          <w:szCs w:val="28"/>
        </w:rPr>
        <w:t> </w:t>
      </w:r>
      <w:r w:rsidR="0034441E" w:rsidRPr="006177FE">
        <w:rPr>
          <w:sz w:val="28"/>
          <w:szCs w:val="28"/>
        </w:rPr>
        <w:t>Положения части первой пункта 2</w:t>
      </w:r>
      <w:r w:rsidR="00F0308D" w:rsidRPr="006177FE">
        <w:rPr>
          <w:sz w:val="28"/>
          <w:szCs w:val="28"/>
        </w:rPr>
        <w:t>5</w:t>
      </w:r>
      <w:r w:rsidR="0034441E" w:rsidRPr="006177FE">
        <w:rPr>
          <w:sz w:val="28"/>
          <w:szCs w:val="28"/>
        </w:rPr>
        <w:t>,</w:t>
      </w:r>
      <w:r w:rsidR="0034441E" w:rsidRPr="006177FE">
        <w:rPr>
          <w:b/>
          <w:sz w:val="28"/>
          <w:szCs w:val="28"/>
        </w:rPr>
        <w:t xml:space="preserve"> </w:t>
      </w:r>
      <w:r w:rsidR="0034441E" w:rsidRPr="006177FE">
        <w:rPr>
          <w:sz w:val="28"/>
          <w:szCs w:val="28"/>
        </w:rPr>
        <w:t>пункт</w:t>
      </w:r>
      <w:r w:rsidR="00B433F1">
        <w:rPr>
          <w:sz w:val="28"/>
          <w:szCs w:val="28"/>
        </w:rPr>
        <w:t>ов</w:t>
      </w:r>
      <w:r w:rsidR="0034441E" w:rsidRPr="006177FE">
        <w:rPr>
          <w:sz w:val="28"/>
          <w:szCs w:val="28"/>
        </w:rPr>
        <w:t xml:space="preserve"> </w:t>
      </w:r>
      <w:r w:rsidR="009E2BC1" w:rsidRPr="006177FE">
        <w:rPr>
          <w:sz w:val="28"/>
          <w:szCs w:val="28"/>
        </w:rPr>
        <w:t>3</w:t>
      </w:r>
      <w:r w:rsidR="00F0308D" w:rsidRPr="006177FE">
        <w:rPr>
          <w:sz w:val="28"/>
          <w:szCs w:val="28"/>
        </w:rPr>
        <w:t>6</w:t>
      </w:r>
      <w:r w:rsidR="0034441E" w:rsidRPr="006177FE">
        <w:rPr>
          <w:sz w:val="28"/>
          <w:szCs w:val="28"/>
        </w:rPr>
        <w:t>,</w:t>
      </w:r>
      <w:r w:rsidR="0034441E" w:rsidRPr="006177FE">
        <w:rPr>
          <w:b/>
          <w:sz w:val="28"/>
          <w:szCs w:val="28"/>
        </w:rPr>
        <w:t xml:space="preserve"> </w:t>
      </w:r>
      <w:r w:rsidR="006A740A" w:rsidRPr="006177FE">
        <w:rPr>
          <w:sz w:val="28"/>
          <w:szCs w:val="28"/>
        </w:rPr>
        <w:t>4</w:t>
      </w:r>
      <w:r w:rsidR="00F0308D" w:rsidRPr="006177FE">
        <w:rPr>
          <w:sz w:val="28"/>
          <w:szCs w:val="28"/>
        </w:rPr>
        <w:t>6</w:t>
      </w:r>
      <w:r w:rsidR="006A740A" w:rsidRPr="006177FE">
        <w:rPr>
          <w:sz w:val="28"/>
          <w:szCs w:val="28"/>
        </w:rPr>
        <w:t>,</w:t>
      </w:r>
      <w:r w:rsidR="006A740A" w:rsidRPr="006177FE">
        <w:rPr>
          <w:b/>
          <w:sz w:val="28"/>
          <w:szCs w:val="28"/>
        </w:rPr>
        <w:t xml:space="preserve"> </w:t>
      </w:r>
      <w:r w:rsidR="006A740A" w:rsidRPr="006177FE">
        <w:rPr>
          <w:sz w:val="28"/>
          <w:szCs w:val="28"/>
        </w:rPr>
        <w:t>8</w:t>
      </w:r>
      <w:r w:rsidR="00F0308D" w:rsidRPr="006177FE">
        <w:rPr>
          <w:sz w:val="28"/>
          <w:szCs w:val="28"/>
        </w:rPr>
        <w:t>4</w:t>
      </w:r>
      <w:r w:rsidR="00B433F1">
        <w:rPr>
          <w:sz w:val="28"/>
          <w:szCs w:val="28"/>
        </w:rPr>
        <w:t>–</w:t>
      </w:r>
      <w:r w:rsidR="00F0308D" w:rsidRPr="006177FE">
        <w:rPr>
          <w:sz w:val="28"/>
          <w:szCs w:val="28"/>
        </w:rPr>
        <w:t>90</w:t>
      </w:r>
      <w:r w:rsidR="00794435">
        <w:rPr>
          <w:sz w:val="28"/>
          <w:szCs w:val="28"/>
        </w:rPr>
        <w:t xml:space="preserve"> и 92</w:t>
      </w:r>
      <w:r w:rsidR="008F12BA" w:rsidRPr="006177FE">
        <w:rPr>
          <w:b/>
          <w:sz w:val="28"/>
          <w:szCs w:val="28"/>
        </w:rPr>
        <w:t xml:space="preserve"> </w:t>
      </w:r>
      <w:r w:rsidR="0034441E" w:rsidRPr="006177FE">
        <w:rPr>
          <w:sz w:val="28"/>
          <w:szCs w:val="28"/>
        </w:rPr>
        <w:t xml:space="preserve">административного регламента в части подачи заявления </w:t>
      </w:r>
      <w:r w:rsidR="00F50EEA" w:rsidRPr="006177FE">
        <w:rPr>
          <w:sz w:val="28"/>
          <w:szCs w:val="28"/>
        </w:rPr>
        <w:t>и</w:t>
      </w:r>
      <w:r w:rsidR="00F50EEA">
        <w:rPr>
          <w:sz w:val="28"/>
          <w:szCs w:val="28"/>
        </w:rPr>
        <w:t xml:space="preserve"> </w:t>
      </w:r>
      <w:r w:rsidR="0034441E" w:rsidRPr="006177FE">
        <w:rPr>
          <w:sz w:val="28"/>
          <w:szCs w:val="28"/>
        </w:rPr>
        <w:t>документов, необходимых для предоставления государственной услуги, в форме электронных документов с</w:t>
      </w:r>
      <w:r w:rsidR="006177FE">
        <w:rPr>
          <w:sz w:val="28"/>
          <w:szCs w:val="28"/>
        </w:rPr>
        <w:t xml:space="preserve"> </w:t>
      </w:r>
      <w:r w:rsidR="0034441E" w:rsidRPr="006177FE">
        <w:rPr>
          <w:sz w:val="28"/>
          <w:szCs w:val="28"/>
        </w:rPr>
        <w:t>использованием федеральной государственной информационной системы «Единый</w:t>
      </w:r>
      <w:r w:rsidR="006177FE" w:rsidRPr="006177FE">
        <w:rPr>
          <w:sz w:val="28"/>
          <w:szCs w:val="28"/>
        </w:rPr>
        <w:t xml:space="preserve"> </w:t>
      </w:r>
      <w:r w:rsidR="0034441E" w:rsidRPr="006177FE">
        <w:rPr>
          <w:sz w:val="28"/>
          <w:szCs w:val="28"/>
        </w:rPr>
        <w:t xml:space="preserve">портал государственных и муниципальных услуг (функций)» </w:t>
      </w:r>
      <w:r w:rsidR="001E7FBF" w:rsidRPr="006177FE">
        <w:rPr>
          <w:sz w:val="28"/>
          <w:szCs w:val="28"/>
        </w:rPr>
        <w:t>применяются при</w:t>
      </w:r>
      <w:r w:rsidR="006177FE" w:rsidRPr="006177FE">
        <w:rPr>
          <w:sz w:val="28"/>
          <w:szCs w:val="28"/>
        </w:rPr>
        <w:t xml:space="preserve"> </w:t>
      </w:r>
      <w:r w:rsidR="001E7FBF" w:rsidRPr="006177FE">
        <w:rPr>
          <w:sz w:val="28"/>
          <w:szCs w:val="28"/>
        </w:rPr>
        <w:t>наличии</w:t>
      </w:r>
      <w:r w:rsidR="00972A4D" w:rsidRPr="006177FE">
        <w:rPr>
          <w:sz w:val="28"/>
          <w:szCs w:val="28"/>
        </w:rPr>
        <w:t xml:space="preserve"> технической возможности.</w:t>
      </w:r>
    </w:p>
    <w:p w14:paraId="495237CF" w14:textId="77777777" w:rsidR="00B90CDF" w:rsidRPr="006177FE" w:rsidRDefault="0034441E" w:rsidP="00B90CDF">
      <w:pPr>
        <w:ind w:firstLine="709"/>
        <w:jc w:val="both"/>
        <w:rPr>
          <w:sz w:val="28"/>
          <w:szCs w:val="28"/>
        </w:rPr>
      </w:pPr>
      <w:r w:rsidRPr="006177FE">
        <w:rPr>
          <w:sz w:val="28"/>
          <w:szCs w:val="28"/>
        </w:rPr>
        <w:t xml:space="preserve">3. </w:t>
      </w:r>
      <w:r w:rsidR="00B90CDF" w:rsidRPr="006177FE">
        <w:rPr>
          <w:sz w:val="28"/>
          <w:szCs w:val="28"/>
        </w:rPr>
        <w:t xml:space="preserve">Контроль за исполнением настоящего приказа возложить на Заместителя Министра социальной политики Свердловской области С.П. Золотова. </w:t>
      </w:r>
    </w:p>
    <w:p w14:paraId="7233E5B9" w14:textId="7AF47AB8" w:rsidR="00B90CDF" w:rsidRDefault="00034C8F" w:rsidP="0034441E">
      <w:pPr>
        <w:ind w:firstLine="709"/>
        <w:jc w:val="both"/>
        <w:rPr>
          <w:sz w:val="28"/>
          <w:szCs w:val="28"/>
        </w:rPr>
      </w:pPr>
      <w:r w:rsidRPr="006177FE">
        <w:rPr>
          <w:sz w:val="28"/>
          <w:szCs w:val="28"/>
        </w:rPr>
        <w:t>4</w:t>
      </w:r>
      <w:r w:rsidR="00B90CDF" w:rsidRPr="006177FE">
        <w:rPr>
          <w:sz w:val="28"/>
          <w:szCs w:val="28"/>
        </w:rPr>
        <w:t>. Настоящий приказ опубликовать на «Официальном интернет</w:t>
      </w:r>
      <w:r w:rsidR="00F40CAB" w:rsidRPr="006177FE">
        <w:rPr>
          <w:sz w:val="28"/>
          <w:szCs w:val="28"/>
        </w:rPr>
        <w:noBreakHyphen/>
      </w:r>
      <w:r w:rsidR="00B90CDF" w:rsidRPr="006177FE">
        <w:rPr>
          <w:sz w:val="28"/>
          <w:szCs w:val="28"/>
        </w:rPr>
        <w:t>портале правовой информации Свердловской области» (</w:t>
      </w:r>
      <w:hyperlink r:id="rId8" w:history="1">
        <w:r w:rsidR="0034441E" w:rsidRPr="006177FE">
          <w:rPr>
            <w:rStyle w:val="af0"/>
            <w:color w:val="auto"/>
            <w:sz w:val="28"/>
            <w:szCs w:val="28"/>
          </w:rPr>
          <w:t>www.pravo.gov66.ru</w:t>
        </w:r>
      </w:hyperlink>
      <w:r w:rsidR="00B90CDF" w:rsidRPr="006177FE">
        <w:rPr>
          <w:sz w:val="28"/>
          <w:szCs w:val="28"/>
        </w:rPr>
        <w:t>).</w:t>
      </w:r>
    </w:p>
    <w:p w14:paraId="4C00EF21" w14:textId="77777777" w:rsidR="006177FE" w:rsidRPr="006177FE" w:rsidRDefault="006177FE" w:rsidP="0034441E">
      <w:pPr>
        <w:ind w:firstLine="709"/>
        <w:jc w:val="both"/>
        <w:rPr>
          <w:sz w:val="28"/>
          <w:szCs w:val="28"/>
        </w:rPr>
      </w:pPr>
    </w:p>
    <w:p w14:paraId="5AE2A7D1" w14:textId="77777777" w:rsidR="0034441E" w:rsidRPr="006177FE" w:rsidRDefault="0034441E" w:rsidP="0034441E">
      <w:pPr>
        <w:ind w:firstLine="709"/>
        <w:jc w:val="both"/>
        <w:rPr>
          <w:sz w:val="28"/>
          <w:szCs w:val="28"/>
        </w:rPr>
      </w:pPr>
    </w:p>
    <w:p w14:paraId="444CED2B" w14:textId="77777777" w:rsidR="00AC5F2A" w:rsidRPr="006177FE" w:rsidRDefault="00B90CDF" w:rsidP="00B90CDF">
      <w:pPr>
        <w:keepNext/>
        <w:tabs>
          <w:tab w:val="num" w:pos="0"/>
        </w:tabs>
        <w:jc w:val="both"/>
        <w:outlineLvl w:val="2"/>
        <w:rPr>
          <w:sz w:val="28"/>
          <w:szCs w:val="28"/>
        </w:rPr>
      </w:pPr>
      <w:r w:rsidRPr="006177FE">
        <w:rPr>
          <w:sz w:val="28"/>
          <w:szCs w:val="28"/>
        </w:rPr>
        <w:t xml:space="preserve">Министр                                                                                                      </w:t>
      </w:r>
      <w:r w:rsidR="006177FE">
        <w:rPr>
          <w:sz w:val="28"/>
          <w:szCs w:val="28"/>
        </w:rPr>
        <w:t>А</w:t>
      </w:r>
      <w:r w:rsidRPr="006177FE">
        <w:rPr>
          <w:sz w:val="28"/>
          <w:szCs w:val="28"/>
        </w:rPr>
        <w:t xml:space="preserve">.В. </w:t>
      </w:r>
      <w:proofErr w:type="spellStart"/>
      <w:r w:rsidRPr="006177FE">
        <w:rPr>
          <w:sz w:val="28"/>
          <w:szCs w:val="28"/>
        </w:rPr>
        <w:t>Злоказов</w:t>
      </w:r>
      <w:proofErr w:type="spellEnd"/>
    </w:p>
    <w:p w14:paraId="56336835" w14:textId="77777777" w:rsidR="00AC5F2A" w:rsidRPr="006177FE" w:rsidRDefault="00AC5F2A">
      <w:pPr>
        <w:rPr>
          <w:sz w:val="28"/>
          <w:szCs w:val="28"/>
        </w:rPr>
      </w:pPr>
      <w:r w:rsidRPr="006177FE">
        <w:rPr>
          <w:sz w:val="28"/>
          <w:szCs w:val="28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18"/>
        <w:gridCol w:w="5003"/>
      </w:tblGrid>
      <w:tr w:rsidR="005A7758" w:rsidRPr="00C67453" w14:paraId="395C6210" w14:textId="77777777" w:rsidTr="00AC5F2A">
        <w:tc>
          <w:tcPr>
            <w:tcW w:w="4918" w:type="dxa"/>
            <w:shd w:val="clear" w:color="auto" w:fill="auto"/>
          </w:tcPr>
          <w:p w14:paraId="0D318E13" w14:textId="77777777" w:rsidR="003855CE" w:rsidRPr="00C67453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03" w:type="dxa"/>
            <w:shd w:val="clear" w:color="auto" w:fill="auto"/>
          </w:tcPr>
          <w:p w14:paraId="41243A0E" w14:textId="77777777" w:rsidR="005A7758" w:rsidRPr="00C67453" w:rsidRDefault="00AF7ECA" w:rsidP="0079071C">
            <w:pPr>
              <w:pStyle w:val="ConsPlusTitle"/>
              <w:ind w:left="219"/>
              <w:rPr>
                <w:b w:val="0"/>
                <w:sz w:val="28"/>
                <w:szCs w:val="28"/>
              </w:rPr>
            </w:pPr>
            <w:r w:rsidRPr="00C67453">
              <w:rPr>
                <w:b w:val="0"/>
                <w:sz w:val="28"/>
                <w:szCs w:val="28"/>
              </w:rPr>
              <w:t>УТВЕРЖДЕН</w:t>
            </w:r>
          </w:p>
          <w:p w14:paraId="25D40C0C" w14:textId="77777777" w:rsidR="005A7758" w:rsidRPr="00C67453" w:rsidRDefault="005A7758" w:rsidP="0079071C">
            <w:pPr>
              <w:pStyle w:val="ConsPlusTitle"/>
              <w:ind w:firstLine="219"/>
              <w:rPr>
                <w:b w:val="0"/>
                <w:sz w:val="28"/>
                <w:szCs w:val="28"/>
              </w:rPr>
            </w:pPr>
            <w:r w:rsidRPr="00C67453">
              <w:rPr>
                <w:b w:val="0"/>
                <w:sz w:val="28"/>
                <w:szCs w:val="28"/>
              </w:rPr>
              <w:t>приказом Министерства социальной</w:t>
            </w:r>
          </w:p>
          <w:p w14:paraId="52DEDD7C" w14:textId="77777777" w:rsidR="005A7758" w:rsidRPr="00C67453" w:rsidRDefault="005A7758" w:rsidP="0079071C">
            <w:pPr>
              <w:pStyle w:val="ConsPlusTitle"/>
              <w:ind w:firstLine="219"/>
              <w:rPr>
                <w:b w:val="0"/>
                <w:sz w:val="28"/>
                <w:szCs w:val="28"/>
              </w:rPr>
            </w:pPr>
            <w:r w:rsidRPr="00C67453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14:paraId="4AE3AF92" w14:textId="77777777" w:rsidR="005A7758" w:rsidRPr="00C67453" w:rsidRDefault="00972A4D" w:rsidP="0079071C">
            <w:pPr>
              <w:pStyle w:val="ConsPlusTitle"/>
              <w:ind w:firstLine="219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от __________________</w:t>
            </w:r>
            <w:r w:rsidR="005A7758" w:rsidRPr="00C67453">
              <w:rPr>
                <w:b w:val="0"/>
                <w:sz w:val="28"/>
                <w:szCs w:val="28"/>
              </w:rPr>
              <w:t xml:space="preserve"> № ________</w:t>
            </w:r>
          </w:p>
          <w:p w14:paraId="1BD33F7F" w14:textId="77777777" w:rsidR="009C1D6A" w:rsidRPr="00C67453" w:rsidRDefault="005A7758" w:rsidP="0079071C">
            <w:pPr>
              <w:autoSpaceDE w:val="0"/>
              <w:autoSpaceDN w:val="0"/>
              <w:adjustRightInd w:val="0"/>
              <w:ind w:left="219"/>
              <w:outlineLvl w:val="0"/>
              <w:rPr>
                <w:sz w:val="28"/>
                <w:szCs w:val="28"/>
              </w:rPr>
            </w:pPr>
            <w:r w:rsidRPr="00C67453">
              <w:rPr>
                <w:sz w:val="28"/>
                <w:szCs w:val="28"/>
              </w:rPr>
              <w:t xml:space="preserve">«Об утверждении </w:t>
            </w:r>
            <w:r w:rsidR="000E623E" w:rsidRPr="00C67453">
              <w:rPr>
                <w:sz w:val="28"/>
                <w:szCs w:val="28"/>
              </w:rPr>
              <w:t>А</w:t>
            </w:r>
            <w:r w:rsidRPr="00C67453">
              <w:rPr>
                <w:sz w:val="28"/>
                <w:szCs w:val="28"/>
              </w:rPr>
              <w:t>дминистративного регламента предоставления территориальными</w:t>
            </w:r>
            <w:r w:rsidR="000D6AF3" w:rsidRPr="00C67453">
              <w:rPr>
                <w:sz w:val="28"/>
                <w:szCs w:val="28"/>
              </w:rPr>
              <w:t xml:space="preserve"> </w:t>
            </w:r>
            <w:r w:rsidRPr="00C67453">
              <w:rPr>
                <w:sz w:val="28"/>
                <w:szCs w:val="28"/>
              </w:rPr>
              <w:t>отраслевыми исполнител</w:t>
            </w:r>
            <w:r w:rsidR="00034C8F">
              <w:rPr>
                <w:sz w:val="28"/>
                <w:szCs w:val="28"/>
              </w:rPr>
              <w:t xml:space="preserve">ьными органами государственной </w:t>
            </w:r>
            <w:r w:rsidRPr="00C67453">
              <w:rPr>
                <w:sz w:val="28"/>
                <w:szCs w:val="28"/>
              </w:rPr>
              <w:t xml:space="preserve">власти </w:t>
            </w:r>
          </w:p>
          <w:p w14:paraId="12379B3E" w14:textId="77777777" w:rsidR="00161495" w:rsidRPr="00C67453" w:rsidRDefault="005A7758" w:rsidP="0079071C">
            <w:pPr>
              <w:autoSpaceDE w:val="0"/>
              <w:autoSpaceDN w:val="0"/>
              <w:adjustRightInd w:val="0"/>
              <w:ind w:left="219"/>
              <w:outlineLvl w:val="0"/>
              <w:rPr>
                <w:sz w:val="28"/>
                <w:szCs w:val="28"/>
              </w:rPr>
            </w:pPr>
            <w:r w:rsidRPr="00C67453">
              <w:rPr>
                <w:sz w:val="28"/>
                <w:szCs w:val="28"/>
              </w:rPr>
              <w:t xml:space="preserve">Свердловской области – управлениями социальной политики Министерства социальной политики </w:t>
            </w:r>
          </w:p>
          <w:p w14:paraId="7A4B6486" w14:textId="77777777" w:rsidR="005A7758" w:rsidRPr="00C67453" w:rsidRDefault="005A7758" w:rsidP="0079071C">
            <w:pPr>
              <w:autoSpaceDE w:val="0"/>
              <w:autoSpaceDN w:val="0"/>
              <w:adjustRightInd w:val="0"/>
              <w:ind w:left="219"/>
              <w:outlineLvl w:val="0"/>
              <w:rPr>
                <w:sz w:val="28"/>
                <w:szCs w:val="28"/>
              </w:rPr>
            </w:pPr>
            <w:r w:rsidRPr="00C67453">
              <w:rPr>
                <w:sz w:val="28"/>
                <w:szCs w:val="28"/>
              </w:rPr>
              <w:t xml:space="preserve">Свердловской области государственной услуги </w:t>
            </w:r>
            <w:r w:rsidR="00C67453" w:rsidRPr="00C67453">
              <w:rPr>
                <w:sz w:val="28"/>
                <w:szCs w:val="28"/>
              </w:rPr>
              <w:t>«Осуществление ежемесячной выплаты в связи с рождением (усыновлением) первого ребенка»</w:t>
            </w:r>
          </w:p>
        </w:tc>
      </w:tr>
    </w:tbl>
    <w:p w14:paraId="282AE38B" w14:textId="77777777" w:rsidR="005A7758" w:rsidRPr="00C67453" w:rsidRDefault="005A7758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14:paraId="10681C46" w14:textId="77777777" w:rsidR="00AC5F2A" w:rsidRDefault="00AC5F2A" w:rsidP="004266A5">
      <w:pPr>
        <w:pStyle w:val="ConsPlusTitle"/>
        <w:widowControl/>
        <w:pBdr>
          <w:bar w:val="single" w:sz="4" w:color="auto"/>
        </w:pBdr>
        <w:spacing w:line="21" w:lineRule="atLeast"/>
        <w:jc w:val="center"/>
        <w:rPr>
          <w:sz w:val="28"/>
          <w:szCs w:val="28"/>
        </w:rPr>
      </w:pPr>
    </w:p>
    <w:p w14:paraId="05115591" w14:textId="77777777" w:rsidR="001367D5" w:rsidRPr="00C20906" w:rsidRDefault="001367D5" w:rsidP="004266A5">
      <w:pPr>
        <w:pStyle w:val="ConsPlusTitle"/>
        <w:widowControl/>
        <w:spacing w:line="21" w:lineRule="atLeast"/>
        <w:jc w:val="center"/>
        <w:rPr>
          <w:sz w:val="28"/>
          <w:szCs w:val="28"/>
        </w:rPr>
      </w:pPr>
      <w:r w:rsidRPr="00C20906">
        <w:rPr>
          <w:sz w:val="28"/>
          <w:szCs w:val="28"/>
        </w:rPr>
        <w:t>Административный регламент</w:t>
      </w:r>
    </w:p>
    <w:p w14:paraId="050C4EA2" w14:textId="77777777" w:rsidR="001367D5" w:rsidRPr="00C20906" w:rsidRDefault="001367D5" w:rsidP="004266A5">
      <w:pPr>
        <w:pStyle w:val="ConsPlusTitle"/>
        <w:widowControl/>
        <w:spacing w:line="21" w:lineRule="atLeast"/>
        <w:jc w:val="center"/>
        <w:rPr>
          <w:sz w:val="28"/>
          <w:szCs w:val="28"/>
        </w:rPr>
      </w:pPr>
      <w:r w:rsidRPr="00C20906">
        <w:rPr>
          <w:sz w:val="28"/>
          <w:szCs w:val="28"/>
        </w:rPr>
        <w:t>предоставления территориальными отраслевыми исполнительными</w:t>
      </w:r>
    </w:p>
    <w:p w14:paraId="44313DBF" w14:textId="77777777" w:rsidR="001367D5" w:rsidRPr="00C20906" w:rsidRDefault="001367D5" w:rsidP="004266A5">
      <w:pPr>
        <w:pStyle w:val="ConsPlusTitle"/>
        <w:widowControl/>
        <w:spacing w:line="21" w:lineRule="atLeast"/>
        <w:jc w:val="center"/>
        <w:rPr>
          <w:sz w:val="28"/>
          <w:szCs w:val="28"/>
        </w:rPr>
      </w:pPr>
      <w:r w:rsidRPr="00C20906">
        <w:rPr>
          <w:sz w:val="28"/>
          <w:szCs w:val="28"/>
        </w:rPr>
        <w:t>органами государственной власти Свердловской области – управлениями социальной политики Министерства социальной политики</w:t>
      </w:r>
    </w:p>
    <w:p w14:paraId="301A9843" w14:textId="77777777" w:rsidR="001367D5" w:rsidRDefault="001367D5" w:rsidP="004266A5">
      <w:pPr>
        <w:pStyle w:val="ConsPlusTitle"/>
        <w:widowControl/>
        <w:spacing w:line="21" w:lineRule="atLeast"/>
        <w:jc w:val="center"/>
        <w:rPr>
          <w:sz w:val="28"/>
          <w:szCs w:val="28"/>
        </w:rPr>
      </w:pPr>
      <w:r w:rsidRPr="00C20906">
        <w:rPr>
          <w:sz w:val="28"/>
          <w:szCs w:val="28"/>
        </w:rPr>
        <w:t>Свердловской области государственной услуги</w:t>
      </w:r>
    </w:p>
    <w:p w14:paraId="07500DF2" w14:textId="77777777" w:rsidR="001367D5" w:rsidRPr="00C67453" w:rsidRDefault="001367D5" w:rsidP="004266A5">
      <w:pPr>
        <w:autoSpaceDE w:val="0"/>
        <w:autoSpaceDN w:val="0"/>
        <w:adjustRightInd w:val="0"/>
        <w:spacing w:line="21" w:lineRule="atLeast"/>
        <w:ind w:firstLine="540"/>
        <w:jc w:val="center"/>
        <w:outlineLvl w:val="0"/>
        <w:rPr>
          <w:b/>
          <w:color w:val="FFFFFF"/>
          <w:sz w:val="28"/>
          <w:szCs w:val="28"/>
        </w:rPr>
      </w:pPr>
      <w:r w:rsidRPr="00016570">
        <w:rPr>
          <w:b/>
          <w:sz w:val="28"/>
          <w:szCs w:val="28"/>
        </w:rPr>
        <w:t>«</w:t>
      </w:r>
      <w:r w:rsidR="00C67453" w:rsidRPr="00C67453">
        <w:rPr>
          <w:b/>
          <w:sz w:val="28"/>
          <w:szCs w:val="28"/>
        </w:rPr>
        <w:t>Осуществление ежемесячной выплаты в связи с рождением (усыновлением) первого ребенка</w:t>
      </w:r>
      <w:r w:rsidRPr="00C67453">
        <w:rPr>
          <w:b/>
          <w:sz w:val="28"/>
          <w:szCs w:val="28"/>
        </w:rPr>
        <w:t>»</w:t>
      </w:r>
    </w:p>
    <w:p w14:paraId="2533BAF5" w14:textId="77777777" w:rsidR="001367D5" w:rsidRPr="00C20906" w:rsidRDefault="001367D5" w:rsidP="004266A5">
      <w:pPr>
        <w:pStyle w:val="ConsPlusNormal"/>
        <w:widowControl/>
        <w:spacing w:line="21" w:lineRule="atLeast"/>
        <w:ind w:firstLine="0"/>
        <w:jc w:val="center"/>
        <w:rPr>
          <w:rFonts w:ascii="Times New Roman" w:hAnsi="Times New Roman" w:cs="Times New Roman"/>
          <w:b/>
          <w:bCs/>
          <w:color w:val="FFFFFF"/>
          <w:sz w:val="28"/>
          <w:szCs w:val="28"/>
        </w:rPr>
      </w:pPr>
    </w:p>
    <w:p w14:paraId="4C980BC4" w14:textId="77777777" w:rsidR="001367D5" w:rsidRPr="00BD6048" w:rsidRDefault="00683B56" w:rsidP="004266A5">
      <w:pPr>
        <w:pStyle w:val="ConsPlusNormal"/>
        <w:widowControl/>
        <w:spacing w:line="21" w:lineRule="atLeas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Раздел </w:t>
      </w:r>
      <w:r w:rsidR="001367D5" w:rsidRPr="00BD6048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14:paraId="000831FA" w14:textId="77777777" w:rsidR="001367D5" w:rsidRPr="00BD6048" w:rsidRDefault="001367D5" w:rsidP="004266A5">
      <w:pPr>
        <w:pStyle w:val="ConsPlusNormal"/>
        <w:widowControl/>
        <w:spacing w:line="21" w:lineRule="atLeas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5571FA24" w14:textId="77777777" w:rsidR="001367D5" w:rsidRPr="00BD6048" w:rsidRDefault="001367D5" w:rsidP="004266A5">
      <w:pPr>
        <w:pStyle w:val="ConsPlusNormal"/>
        <w:widowControl/>
        <w:spacing w:line="21" w:lineRule="atLeas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Предмет регулирования </w:t>
      </w:r>
      <w:r w:rsidR="002C6643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BD6048">
        <w:rPr>
          <w:rFonts w:ascii="Times New Roman" w:hAnsi="Times New Roman" w:cs="Times New Roman"/>
          <w:sz w:val="28"/>
          <w:szCs w:val="28"/>
        </w:rPr>
        <w:t>регламента</w:t>
      </w:r>
    </w:p>
    <w:p w14:paraId="10962B5F" w14:textId="77777777" w:rsidR="001367D5" w:rsidRPr="00BD6048" w:rsidRDefault="001367D5" w:rsidP="004266A5">
      <w:pPr>
        <w:pStyle w:val="ConsPlusNormal"/>
        <w:widowControl/>
        <w:spacing w:line="21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C0A9907" w14:textId="77777777" w:rsidR="001367D5" w:rsidRPr="00BD6048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t>1.</w:t>
      </w:r>
      <w:r w:rsidR="00F40CAB">
        <w:rPr>
          <w:sz w:val="28"/>
          <w:szCs w:val="28"/>
        </w:rPr>
        <w:t> </w:t>
      </w:r>
      <w:r w:rsidRPr="00BD6048">
        <w:rPr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>
        <w:rPr>
          <w:sz w:val="28"/>
          <w:szCs w:val="28"/>
        </w:rPr>
        <w:t xml:space="preserve"> </w:t>
      </w:r>
      <w:r w:rsidRPr="00C67453">
        <w:rPr>
          <w:sz w:val="28"/>
          <w:szCs w:val="28"/>
        </w:rPr>
        <w:t>«</w:t>
      </w:r>
      <w:r w:rsidR="00C67453" w:rsidRPr="00C67453">
        <w:rPr>
          <w:sz w:val="28"/>
          <w:szCs w:val="28"/>
        </w:rPr>
        <w:t>Осуществление ежемесячной выплаты в связи с рождением (усыновлением) первого ребенка</w:t>
      </w:r>
      <w:r w:rsidRPr="00C67453">
        <w:rPr>
          <w:sz w:val="28"/>
          <w:szCs w:val="28"/>
        </w:rPr>
        <w:t>»</w:t>
      </w:r>
      <w:r w:rsidRPr="007E6423">
        <w:rPr>
          <w:sz w:val="28"/>
          <w:szCs w:val="28"/>
        </w:rPr>
        <w:t xml:space="preserve"> (далее – административный регламент)</w:t>
      </w:r>
      <w:r w:rsidRPr="00016570">
        <w:rPr>
          <w:sz w:val="28"/>
          <w:szCs w:val="28"/>
        </w:rPr>
        <w:t xml:space="preserve"> устанавливает порядок и стандарт предоставления государственной услуги по</w:t>
      </w:r>
      <w:r w:rsidR="00C67453" w:rsidRPr="00C67453">
        <w:rPr>
          <w:sz w:val="28"/>
          <w:szCs w:val="28"/>
        </w:rPr>
        <w:t xml:space="preserve"> </w:t>
      </w:r>
      <w:r w:rsidR="00C67453">
        <w:rPr>
          <w:sz w:val="28"/>
          <w:szCs w:val="28"/>
        </w:rPr>
        <w:t>о</w:t>
      </w:r>
      <w:r w:rsidR="00C67453" w:rsidRPr="00C67453">
        <w:rPr>
          <w:sz w:val="28"/>
          <w:szCs w:val="28"/>
        </w:rPr>
        <w:t>существлени</w:t>
      </w:r>
      <w:r w:rsidR="00C67453">
        <w:rPr>
          <w:sz w:val="28"/>
          <w:szCs w:val="28"/>
        </w:rPr>
        <w:t>ю</w:t>
      </w:r>
      <w:r w:rsidR="00C67453" w:rsidRPr="00C67453">
        <w:rPr>
          <w:sz w:val="28"/>
          <w:szCs w:val="28"/>
        </w:rPr>
        <w:t xml:space="preserve"> ежемесячной выплаты в связи с рождением (усыновлением) первого ребенка</w:t>
      </w:r>
      <w:r w:rsidRPr="00016570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 xml:space="preserve">(далее – государственная услуга) территориальными отраслевыми исполнительными органами государственной власти Свердловской области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(далее – управление социальной политики). </w:t>
      </w:r>
    </w:p>
    <w:p w14:paraId="6D9D8040" w14:textId="77777777" w:rsidR="001367D5" w:rsidRDefault="001367D5" w:rsidP="004266A5">
      <w:pPr>
        <w:pStyle w:val="ConsPlusNormal"/>
        <w:widowControl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2.</w:t>
      </w:r>
      <w:r w:rsidR="00F40CAB"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Административный регламент устанавливает сроки и последовательность административных процедур управления социальной политики, осуществляемых </w:t>
      </w:r>
      <w:r w:rsidRPr="00BD6048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AC5F2A"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>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 w:rsidR="00AC5F2A"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>заявителем и иными органами государственной власти, учреждениями и</w:t>
      </w:r>
      <w:r w:rsidR="00AC5F2A"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организациями, участвующими </w:t>
      </w:r>
      <w:r w:rsidR="00B377EE">
        <w:rPr>
          <w:rFonts w:ascii="Times New Roman" w:hAnsi="Times New Roman" w:cs="Times New Roman"/>
          <w:sz w:val="28"/>
          <w:szCs w:val="28"/>
        </w:rPr>
        <w:t>в</w:t>
      </w:r>
      <w:r w:rsidRPr="00BD6048">
        <w:rPr>
          <w:rFonts w:ascii="Times New Roman" w:hAnsi="Times New Roman" w:cs="Times New Roman"/>
          <w:sz w:val="28"/>
          <w:szCs w:val="28"/>
        </w:rPr>
        <w:t xml:space="preserve"> предоставлении государственной услуги. </w:t>
      </w:r>
    </w:p>
    <w:p w14:paraId="4E4E07DE" w14:textId="77777777" w:rsidR="001367D5" w:rsidRPr="00BD6048" w:rsidRDefault="001367D5" w:rsidP="004266A5">
      <w:pPr>
        <w:pStyle w:val="ConsPlusNormal"/>
        <w:widowControl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90A9CA" w14:textId="77777777" w:rsidR="001367D5" w:rsidRPr="00BD6048" w:rsidRDefault="001367D5" w:rsidP="004266A5">
      <w:pPr>
        <w:pStyle w:val="ConsPlusNormal"/>
        <w:widowControl/>
        <w:spacing w:line="21" w:lineRule="atLeas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Круг заявителей</w:t>
      </w:r>
    </w:p>
    <w:p w14:paraId="22CE7191" w14:textId="77777777" w:rsidR="001367D5" w:rsidRPr="00BD6048" w:rsidRDefault="001367D5" w:rsidP="004266A5">
      <w:pPr>
        <w:pStyle w:val="ConsPlusNormal"/>
        <w:widowControl/>
        <w:spacing w:line="21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4E79094" w14:textId="718119B1" w:rsidR="00C97790" w:rsidRPr="00972A4D" w:rsidRDefault="001367D5" w:rsidP="004266A5">
      <w:pPr>
        <w:tabs>
          <w:tab w:val="left" w:pos="709"/>
        </w:tabs>
        <w:autoSpaceDE w:val="0"/>
        <w:autoSpaceDN w:val="0"/>
        <w:adjustRightInd w:val="0"/>
        <w:spacing w:line="21" w:lineRule="atLeast"/>
        <w:ind w:firstLine="709"/>
        <w:jc w:val="both"/>
        <w:rPr>
          <w:bCs/>
          <w:sz w:val="28"/>
          <w:szCs w:val="28"/>
        </w:rPr>
      </w:pPr>
      <w:r w:rsidRPr="00A85B21">
        <w:rPr>
          <w:bCs/>
          <w:sz w:val="28"/>
          <w:szCs w:val="28"/>
        </w:rPr>
        <w:t>3</w:t>
      </w:r>
      <w:r w:rsidRPr="007E6423">
        <w:rPr>
          <w:bCs/>
          <w:sz w:val="28"/>
          <w:szCs w:val="28"/>
        </w:rPr>
        <w:t>.</w:t>
      </w:r>
      <w:r w:rsidR="00F40CAB">
        <w:rPr>
          <w:bCs/>
          <w:sz w:val="28"/>
          <w:szCs w:val="28"/>
        </w:rPr>
        <w:t> </w:t>
      </w:r>
      <w:r w:rsidR="0046145A">
        <w:rPr>
          <w:sz w:val="28"/>
          <w:szCs w:val="28"/>
        </w:rPr>
        <w:t xml:space="preserve">Заявителями являются </w:t>
      </w:r>
      <w:r w:rsidR="00C97790">
        <w:rPr>
          <w:sz w:val="28"/>
          <w:szCs w:val="28"/>
        </w:rPr>
        <w:t>граждане Российской Федерации, постоянно проживающие на территории Российской Федерации</w:t>
      </w:r>
      <w:r w:rsidR="00C97790">
        <w:rPr>
          <w:bCs/>
          <w:sz w:val="28"/>
          <w:szCs w:val="28"/>
        </w:rPr>
        <w:t xml:space="preserve">, </w:t>
      </w:r>
      <w:r w:rsidR="006177FE">
        <w:rPr>
          <w:sz w:val="28"/>
          <w:szCs w:val="28"/>
        </w:rPr>
        <w:t xml:space="preserve">из семей, размер среднедушевого дохода которых не превышает 1,5-кратную величину прожиточного минимума трудоспособного населения, установленную в Свердловской области за </w:t>
      </w:r>
      <w:r w:rsidR="00B16119">
        <w:rPr>
          <w:sz w:val="28"/>
          <w:szCs w:val="28"/>
        </w:rPr>
        <w:t xml:space="preserve">второй </w:t>
      </w:r>
      <w:r w:rsidR="006177FE">
        <w:rPr>
          <w:sz w:val="28"/>
          <w:szCs w:val="28"/>
        </w:rPr>
        <w:t xml:space="preserve">квартал года, предшествующего году обращения </w:t>
      </w:r>
      <w:r w:rsidR="00452442">
        <w:rPr>
          <w:sz w:val="28"/>
          <w:szCs w:val="28"/>
        </w:rPr>
        <w:t>за</w:t>
      </w:r>
      <w:r w:rsidR="00452442">
        <w:rPr>
          <w:sz w:val="28"/>
          <w:szCs w:val="28"/>
          <w:lang w:val="en-US"/>
        </w:rPr>
        <w:t> </w:t>
      </w:r>
      <w:r w:rsidR="006177FE">
        <w:rPr>
          <w:sz w:val="28"/>
          <w:szCs w:val="28"/>
        </w:rPr>
        <w:t xml:space="preserve">предоставлением государственной услуги, в случае рождения (усыновления) начиная </w:t>
      </w:r>
      <w:r w:rsidR="00223034">
        <w:rPr>
          <w:bCs/>
          <w:sz w:val="28"/>
          <w:szCs w:val="28"/>
        </w:rPr>
        <w:t xml:space="preserve">с </w:t>
      </w:r>
      <w:r w:rsidR="00223034">
        <w:rPr>
          <w:sz w:val="28"/>
          <w:szCs w:val="28"/>
        </w:rPr>
        <w:t xml:space="preserve">1 января 2018 года </w:t>
      </w:r>
      <w:r w:rsidR="00C97790">
        <w:rPr>
          <w:sz w:val="28"/>
          <w:szCs w:val="28"/>
        </w:rPr>
        <w:t>перв</w:t>
      </w:r>
      <w:r w:rsidR="000C3089">
        <w:rPr>
          <w:sz w:val="28"/>
          <w:szCs w:val="28"/>
        </w:rPr>
        <w:t>ого</w:t>
      </w:r>
      <w:r w:rsidR="00C97790">
        <w:rPr>
          <w:sz w:val="28"/>
          <w:szCs w:val="28"/>
        </w:rPr>
        <w:t xml:space="preserve"> ребен</w:t>
      </w:r>
      <w:r w:rsidR="000C3089">
        <w:rPr>
          <w:sz w:val="28"/>
          <w:szCs w:val="28"/>
        </w:rPr>
        <w:t>ка, являющегося</w:t>
      </w:r>
      <w:r w:rsidR="00C97790">
        <w:rPr>
          <w:sz w:val="28"/>
          <w:szCs w:val="28"/>
        </w:rPr>
        <w:t xml:space="preserve"> граж</w:t>
      </w:r>
      <w:r w:rsidR="00DB7E38">
        <w:rPr>
          <w:sz w:val="28"/>
          <w:szCs w:val="28"/>
        </w:rPr>
        <w:t>данином Российской Федерации</w:t>
      </w:r>
      <w:r w:rsidR="00C97790">
        <w:rPr>
          <w:sz w:val="28"/>
          <w:szCs w:val="28"/>
        </w:rPr>
        <w:t>.</w:t>
      </w:r>
    </w:p>
    <w:p w14:paraId="22A273DB" w14:textId="77777777" w:rsidR="00C97790" w:rsidRDefault="00C97790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 Из числа лиц, указанных в </w:t>
      </w:r>
      <w:hyperlink r:id="rId9" w:history="1">
        <w:r w:rsidRPr="00E6090A">
          <w:rPr>
            <w:sz w:val="28"/>
            <w:szCs w:val="28"/>
          </w:rPr>
          <w:t>пункте 3</w:t>
        </w:r>
      </w:hyperlink>
      <w:r>
        <w:rPr>
          <w:sz w:val="28"/>
          <w:szCs w:val="28"/>
        </w:rPr>
        <w:t xml:space="preserve"> настоящего административного регламента, заявителями могут быть:</w:t>
      </w:r>
    </w:p>
    <w:p w14:paraId="4D435639" w14:textId="77777777" w:rsidR="00C97790" w:rsidRDefault="00C97790" w:rsidP="004266A5">
      <w:pPr>
        <w:tabs>
          <w:tab w:val="left" w:pos="709"/>
        </w:tabs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1) </w:t>
      </w:r>
      <w:r w:rsidRPr="00BF2275">
        <w:rPr>
          <w:sz w:val="28"/>
          <w:szCs w:val="28"/>
        </w:rPr>
        <w:t>женщина, родивш</w:t>
      </w:r>
      <w:r>
        <w:rPr>
          <w:sz w:val="28"/>
          <w:szCs w:val="28"/>
        </w:rPr>
        <w:t>ая</w:t>
      </w:r>
      <w:r w:rsidRPr="00BF2275">
        <w:rPr>
          <w:sz w:val="28"/>
          <w:szCs w:val="28"/>
        </w:rPr>
        <w:t xml:space="preserve"> (усыновивш</w:t>
      </w:r>
      <w:r>
        <w:rPr>
          <w:sz w:val="28"/>
          <w:szCs w:val="28"/>
        </w:rPr>
        <w:t>ая</w:t>
      </w:r>
      <w:r w:rsidRPr="00BF2275">
        <w:rPr>
          <w:sz w:val="28"/>
          <w:szCs w:val="28"/>
        </w:rPr>
        <w:t>) ребенка</w:t>
      </w:r>
      <w:r>
        <w:rPr>
          <w:sz w:val="28"/>
          <w:szCs w:val="28"/>
        </w:rPr>
        <w:t>;</w:t>
      </w:r>
    </w:p>
    <w:p w14:paraId="2B4FB55B" w14:textId="77777777" w:rsidR="00C97790" w:rsidRPr="00BF2275" w:rsidRDefault="00C97790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2) </w:t>
      </w:r>
      <w:r w:rsidRPr="00BF2275">
        <w:rPr>
          <w:sz w:val="28"/>
          <w:szCs w:val="28"/>
        </w:rPr>
        <w:t>от</w:t>
      </w:r>
      <w:r>
        <w:rPr>
          <w:sz w:val="28"/>
          <w:szCs w:val="28"/>
        </w:rPr>
        <w:t>е</w:t>
      </w:r>
      <w:r w:rsidRPr="00BF2275">
        <w:rPr>
          <w:sz w:val="28"/>
          <w:szCs w:val="28"/>
        </w:rPr>
        <w:t>ц</w:t>
      </w:r>
      <w:r>
        <w:rPr>
          <w:sz w:val="28"/>
          <w:szCs w:val="28"/>
        </w:rPr>
        <w:t xml:space="preserve"> (усыновитель) либо опекун </w:t>
      </w:r>
      <w:r w:rsidRPr="00BF2275">
        <w:rPr>
          <w:sz w:val="28"/>
          <w:szCs w:val="28"/>
        </w:rPr>
        <w:t>ребенка</w:t>
      </w:r>
      <w:r>
        <w:rPr>
          <w:sz w:val="28"/>
          <w:szCs w:val="28"/>
        </w:rPr>
        <w:t xml:space="preserve"> </w:t>
      </w:r>
      <w:r w:rsidRPr="00BF2275">
        <w:rPr>
          <w:sz w:val="28"/>
          <w:szCs w:val="28"/>
        </w:rPr>
        <w:t>в случае смерти женщины, отца (усыновителя), объявления их умершими, лишения их родительских прав или</w:t>
      </w:r>
      <w:r w:rsidR="00B84ADC">
        <w:rPr>
          <w:sz w:val="28"/>
          <w:szCs w:val="28"/>
        </w:rPr>
        <w:t> </w:t>
      </w:r>
      <w:r w:rsidRPr="00BF2275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BF2275">
        <w:rPr>
          <w:sz w:val="28"/>
          <w:szCs w:val="28"/>
        </w:rPr>
        <w:t>случае отмены усыновления ребенка</w:t>
      </w:r>
      <w:r>
        <w:rPr>
          <w:sz w:val="28"/>
          <w:szCs w:val="28"/>
        </w:rPr>
        <w:t>.</w:t>
      </w:r>
    </w:p>
    <w:p w14:paraId="2BED2612" w14:textId="77777777" w:rsidR="009062DA" w:rsidRDefault="00502355" w:rsidP="004266A5">
      <w:pPr>
        <w:tabs>
          <w:tab w:val="left" w:pos="993"/>
        </w:tabs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97869">
        <w:rPr>
          <w:sz w:val="28"/>
          <w:szCs w:val="28"/>
        </w:rPr>
        <w:t>. Государственная услуга не предоставляется</w:t>
      </w:r>
      <w:r w:rsidR="00C16E29">
        <w:rPr>
          <w:sz w:val="28"/>
          <w:szCs w:val="28"/>
        </w:rPr>
        <w:t xml:space="preserve"> в случае</w:t>
      </w:r>
      <w:r>
        <w:rPr>
          <w:sz w:val="28"/>
          <w:szCs w:val="28"/>
        </w:rPr>
        <w:t>:</w:t>
      </w:r>
      <w:r w:rsidR="00617B67" w:rsidRPr="00617B67">
        <w:rPr>
          <w:sz w:val="28"/>
          <w:szCs w:val="28"/>
        </w:rPr>
        <w:t xml:space="preserve"> </w:t>
      </w:r>
    </w:p>
    <w:p w14:paraId="43DA5B5A" w14:textId="77777777" w:rsidR="00502355" w:rsidRDefault="0050235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если</w:t>
      </w:r>
      <w:r w:rsidRPr="00595C4B">
        <w:rPr>
          <w:sz w:val="28"/>
          <w:szCs w:val="28"/>
        </w:rPr>
        <w:t xml:space="preserve"> </w:t>
      </w:r>
      <w:r>
        <w:rPr>
          <w:sz w:val="28"/>
          <w:szCs w:val="28"/>
        </w:rPr>
        <w:t>ребенок, в связи с рождением (усыновлением) которого у</w:t>
      </w:r>
      <w:r w:rsidR="00C16E29">
        <w:rPr>
          <w:sz w:val="28"/>
          <w:szCs w:val="28"/>
        </w:rPr>
        <w:t xml:space="preserve"> </w:t>
      </w:r>
      <w:r>
        <w:rPr>
          <w:sz w:val="28"/>
          <w:szCs w:val="28"/>
        </w:rPr>
        <w:t>гражданина возникло право на получение</w:t>
      </w:r>
      <w:r w:rsidRPr="00433745">
        <w:rPr>
          <w:sz w:val="28"/>
          <w:szCs w:val="28"/>
        </w:rPr>
        <w:t xml:space="preserve"> </w:t>
      </w:r>
      <w:r w:rsidRPr="00C67453">
        <w:rPr>
          <w:sz w:val="28"/>
          <w:szCs w:val="28"/>
        </w:rPr>
        <w:t>ежемесячной выплаты</w:t>
      </w:r>
      <w:r w:rsidRPr="009C03C8">
        <w:rPr>
          <w:sz w:val="28"/>
          <w:szCs w:val="28"/>
        </w:rPr>
        <w:t xml:space="preserve"> </w:t>
      </w:r>
      <w:r w:rsidRPr="00C67453">
        <w:rPr>
          <w:sz w:val="28"/>
          <w:szCs w:val="28"/>
        </w:rPr>
        <w:t>в связи с</w:t>
      </w:r>
      <w:r w:rsidR="00C16E29">
        <w:rPr>
          <w:sz w:val="28"/>
          <w:szCs w:val="28"/>
        </w:rPr>
        <w:t xml:space="preserve"> </w:t>
      </w:r>
      <w:r w:rsidRPr="00C67453">
        <w:rPr>
          <w:sz w:val="28"/>
          <w:szCs w:val="28"/>
        </w:rPr>
        <w:t>рождением (усыновлением) первого ребенка</w:t>
      </w:r>
      <w:r>
        <w:rPr>
          <w:sz w:val="28"/>
          <w:szCs w:val="28"/>
        </w:rPr>
        <w:t xml:space="preserve"> (далее – ежемесячная выплата), находится на</w:t>
      </w:r>
      <w:r w:rsidR="00C16E29">
        <w:rPr>
          <w:sz w:val="28"/>
          <w:szCs w:val="28"/>
        </w:rPr>
        <w:t> </w:t>
      </w:r>
      <w:r>
        <w:rPr>
          <w:sz w:val="28"/>
          <w:szCs w:val="28"/>
        </w:rPr>
        <w:t>полном государственном обеспечении;</w:t>
      </w:r>
    </w:p>
    <w:p w14:paraId="2AEF6B3B" w14:textId="77777777" w:rsidR="00502355" w:rsidRDefault="0050235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1232A7">
        <w:rPr>
          <w:sz w:val="28"/>
          <w:szCs w:val="28"/>
        </w:rPr>
        <w:t>лишения гражданина</w:t>
      </w:r>
      <w:r>
        <w:rPr>
          <w:sz w:val="28"/>
          <w:szCs w:val="28"/>
        </w:rPr>
        <w:t xml:space="preserve"> родительских прав в отношении ребенка,</w:t>
      </w:r>
      <w:r w:rsidRPr="00595C4B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C16E29">
        <w:rPr>
          <w:sz w:val="28"/>
          <w:szCs w:val="28"/>
        </w:rPr>
        <w:t xml:space="preserve"> </w:t>
      </w:r>
      <w:r>
        <w:rPr>
          <w:sz w:val="28"/>
          <w:szCs w:val="28"/>
        </w:rPr>
        <w:t>связи с</w:t>
      </w:r>
      <w:r w:rsidR="00C16E29">
        <w:rPr>
          <w:sz w:val="28"/>
          <w:szCs w:val="28"/>
        </w:rPr>
        <w:t> </w:t>
      </w:r>
      <w:r>
        <w:rPr>
          <w:sz w:val="28"/>
          <w:szCs w:val="28"/>
        </w:rPr>
        <w:t>рождением (усыновлением) которого у гражданина возникло право на</w:t>
      </w:r>
      <w:r w:rsidR="00C16E29">
        <w:rPr>
          <w:sz w:val="28"/>
          <w:szCs w:val="28"/>
        </w:rPr>
        <w:t xml:space="preserve"> </w:t>
      </w:r>
      <w:r>
        <w:rPr>
          <w:sz w:val="28"/>
          <w:szCs w:val="28"/>
        </w:rPr>
        <w:t>получение</w:t>
      </w:r>
      <w:r w:rsidRPr="00433745">
        <w:rPr>
          <w:sz w:val="28"/>
          <w:szCs w:val="28"/>
        </w:rPr>
        <w:t xml:space="preserve"> </w:t>
      </w:r>
      <w:r w:rsidRPr="00C67453">
        <w:rPr>
          <w:sz w:val="28"/>
          <w:szCs w:val="28"/>
        </w:rPr>
        <w:t>ежемесячной выплаты</w:t>
      </w:r>
      <w:r w:rsidR="001232A7">
        <w:rPr>
          <w:sz w:val="28"/>
          <w:szCs w:val="28"/>
        </w:rPr>
        <w:t>.</w:t>
      </w:r>
    </w:p>
    <w:p w14:paraId="3DF1809D" w14:textId="77777777" w:rsidR="00502355" w:rsidRDefault="00502355" w:rsidP="004266A5">
      <w:pPr>
        <w:tabs>
          <w:tab w:val="left" w:pos="993"/>
        </w:tabs>
        <w:spacing w:line="21" w:lineRule="atLeast"/>
        <w:ind w:firstLine="709"/>
        <w:jc w:val="both"/>
        <w:rPr>
          <w:sz w:val="28"/>
          <w:szCs w:val="28"/>
        </w:rPr>
      </w:pPr>
    </w:p>
    <w:p w14:paraId="74DFDA21" w14:textId="77777777" w:rsidR="00792B73" w:rsidRDefault="001367D5" w:rsidP="004266A5">
      <w:pPr>
        <w:pStyle w:val="ConsPlusNormal"/>
        <w:widowControl/>
        <w:spacing w:line="21" w:lineRule="atLeas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Требования к порядку информирования о предоставлении</w:t>
      </w:r>
    </w:p>
    <w:p w14:paraId="4AC00EB0" w14:textId="77777777" w:rsidR="001367D5" w:rsidRPr="00BD6048" w:rsidRDefault="001367D5" w:rsidP="004266A5">
      <w:pPr>
        <w:pStyle w:val="ConsPlusNormal"/>
        <w:widowControl/>
        <w:spacing w:line="21" w:lineRule="atLeas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D6048">
        <w:rPr>
          <w:rFonts w:ascii="Times New Roman" w:hAnsi="Times New Roman" w:cs="Times New Roman"/>
          <w:sz w:val="28"/>
          <w:szCs w:val="28"/>
        </w:rPr>
        <w:t>слуги</w:t>
      </w:r>
    </w:p>
    <w:p w14:paraId="45004297" w14:textId="77777777" w:rsidR="001367D5" w:rsidRPr="00BD6048" w:rsidRDefault="001367D5" w:rsidP="004266A5">
      <w:pPr>
        <w:pStyle w:val="ConsPlusNormal"/>
        <w:widowControl/>
        <w:spacing w:line="21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6076DBA" w14:textId="77777777" w:rsidR="001367D5" w:rsidRPr="00BD6048" w:rsidRDefault="00792B73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1367D5" w:rsidRPr="00BD6048">
        <w:rPr>
          <w:sz w:val="28"/>
          <w:szCs w:val="28"/>
        </w:rPr>
        <w:t>.</w:t>
      </w:r>
      <w:r w:rsidR="00AC5F2A">
        <w:rPr>
          <w:sz w:val="28"/>
          <w:szCs w:val="28"/>
        </w:rPr>
        <w:t> </w:t>
      </w:r>
      <w:r w:rsidR="001367D5" w:rsidRPr="00BD6048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 w:rsidR="00AC5F2A">
        <w:rPr>
          <w:sz w:val="28"/>
          <w:szCs w:val="28"/>
        </w:rPr>
        <w:t> </w:t>
      </w:r>
      <w:r w:rsidR="001367D5" w:rsidRPr="00BD6048">
        <w:rPr>
          <w:sz w:val="28"/>
          <w:szCs w:val="28"/>
        </w:rPr>
        <w:t xml:space="preserve">управлений социальной политики </w:t>
      </w:r>
      <w:r w:rsidR="009C1D6A">
        <w:rPr>
          <w:sz w:val="28"/>
          <w:szCs w:val="28"/>
        </w:rPr>
        <w:t>при</w:t>
      </w:r>
      <w:r w:rsidR="001367D5" w:rsidRPr="00BD6048">
        <w:rPr>
          <w:sz w:val="28"/>
          <w:szCs w:val="28"/>
        </w:rPr>
        <w:t xml:space="preserve">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</w:t>
      </w:r>
      <w:r w:rsidR="00AC5F2A">
        <w:rPr>
          <w:sz w:val="28"/>
          <w:szCs w:val="28"/>
        </w:rPr>
        <w:t> </w:t>
      </w:r>
      <w:r w:rsidR="001367D5" w:rsidRPr="00BD6048">
        <w:rPr>
          <w:sz w:val="28"/>
          <w:szCs w:val="28"/>
        </w:rPr>
        <w:t xml:space="preserve">муниципальных услуг» и его филиалы (далее </w:t>
      </w:r>
      <w:r w:rsidR="001367D5">
        <w:rPr>
          <w:sz w:val="28"/>
          <w:szCs w:val="28"/>
        </w:rPr>
        <w:t>–</w:t>
      </w:r>
      <w:r w:rsidR="001367D5" w:rsidRPr="00BD6048">
        <w:rPr>
          <w:sz w:val="28"/>
          <w:szCs w:val="28"/>
        </w:rPr>
        <w:t xml:space="preserve"> многофункциональный центр).</w:t>
      </w:r>
    </w:p>
    <w:p w14:paraId="56094E5D" w14:textId="77777777" w:rsidR="001367D5" w:rsidRPr="00BD6048" w:rsidRDefault="00792B73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7</w:t>
      </w:r>
      <w:r w:rsidR="001367D5" w:rsidRPr="00BD6048">
        <w:rPr>
          <w:sz w:val="28"/>
          <w:szCs w:val="28"/>
        </w:rPr>
        <w:t>.</w:t>
      </w:r>
      <w:r w:rsidR="00AC5F2A">
        <w:rPr>
          <w:sz w:val="28"/>
          <w:szCs w:val="28"/>
        </w:rPr>
        <w:t> </w:t>
      </w:r>
      <w:r w:rsidR="001367D5" w:rsidRPr="00BD6048">
        <w:rPr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</w:t>
      </w:r>
      <w:r w:rsidR="001367D5" w:rsidRPr="00BD6048">
        <w:rPr>
          <w:sz w:val="28"/>
          <w:szCs w:val="28"/>
        </w:rPr>
        <w:lastRenderedPageBreak/>
        <w:t>услуг (функций)» (далее – единый портал государс</w:t>
      </w:r>
      <w:r w:rsidR="001367D5">
        <w:rPr>
          <w:sz w:val="28"/>
          <w:szCs w:val="28"/>
        </w:rPr>
        <w:t>твенных и муниципальных услуг</w:t>
      </w:r>
      <w:r w:rsidR="001367D5" w:rsidRPr="00BD6048">
        <w:rPr>
          <w:sz w:val="28"/>
          <w:szCs w:val="28"/>
        </w:rPr>
        <w:t>), на официальном сайте Министерства социальной политики Свердловской</w:t>
      </w:r>
      <w:r w:rsidR="006177FE">
        <w:rPr>
          <w:sz w:val="28"/>
          <w:szCs w:val="28"/>
        </w:rPr>
        <w:t> </w:t>
      </w:r>
      <w:r w:rsidR="001367D5" w:rsidRPr="00BD6048">
        <w:rPr>
          <w:sz w:val="28"/>
          <w:szCs w:val="28"/>
        </w:rPr>
        <w:t>области в сети Интернет, на официальных сайтах в сети Интернет и</w:t>
      </w:r>
      <w:r w:rsidR="006177FE">
        <w:t> </w:t>
      </w:r>
      <w:r w:rsidR="001367D5" w:rsidRPr="00BD6048">
        <w:rPr>
          <w:sz w:val="28"/>
          <w:szCs w:val="28"/>
        </w:rPr>
        <w:t>информационных стендах управлений социальной политики, а также на</w:t>
      </w:r>
      <w:r w:rsidR="006177FE">
        <w:rPr>
          <w:sz w:val="28"/>
          <w:szCs w:val="28"/>
        </w:rPr>
        <w:t> </w:t>
      </w:r>
      <w:r w:rsidR="001367D5" w:rsidRPr="00BD6048">
        <w:rPr>
          <w:sz w:val="28"/>
          <w:szCs w:val="28"/>
        </w:rPr>
        <w:t xml:space="preserve">официальном сайте многофункционального центра. </w:t>
      </w:r>
    </w:p>
    <w:p w14:paraId="3E101ECD" w14:textId="77777777" w:rsidR="001367D5" w:rsidRPr="00BD6048" w:rsidRDefault="001367D5" w:rsidP="004266A5">
      <w:pPr>
        <w:spacing w:line="21" w:lineRule="atLeast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Сведения о месте нахождения управлений социальной политики, справочных телефонах, адресах официальных сайтов и электронных адресах указаны в</w:t>
      </w:r>
      <w:r w:rsidR="00AC5F2A">
        <w:rPr>
          <w:sz w:val="28"/>
          <w:szCs w:val="28"/>
        </w:rPr>
        <w:t> </w:t>
      </w:r>
      <w:r w:rsidR="009C1D6A">
        <w:rPr>
          <w:sz w:val="28"/>
          <w:szCs w:val="28"/>
        </w:rPr>
        <w:t>п</w:t>
      </w:r>
      <w:r w:rsidRPr="00BD6048">
        <w:rPr>
          <w:sz w:val="28"/>
          <w:szCs w:val="28"/>
        </w:rPr>
        <w:t xml:space="preserve">риложении № </w:t>
      </w:r>
      <w:r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 к настоящему административному регламенту.</w:t>
      </w:r>
    </w:p>
    <w:p w14:paraId="0B7A7039" w14:textId="77777777" w:rsidR="001367D5" w:rsidRPr="00BD6048" w:rsidRDefault="00792B73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8</w:t>
      </w:r>
      <w:r w:rsidR="001367D5" w:rsidRPr="00BD6048">
        <w:rPr>
          <w:rFonts w:ascii="TimesNewRomanPSMT" w:hAnsi="TimesNewRomanPSMT" w:cs="TimesNewRomanPSMT"/>
          <w:sz w:val="28"/>
          <w:szCs w:val="28"/>
        </w:rPr>
        <w:t>.</w:t>
      </w:r>
      <w:r w:rsidR="00AC5F2A">
        <w:rPr>
          <w:rFonts w:ascii="TimesNewRomanPSMT" w:hAnsi="TimesNewRomanPSMT" w:cs="TimesNewRomanPSMT"/>
          <w:sz w:val="28"/>
          <w:szCs w:val="28"/>
        </w:rPr>
        <w:t> </w:t>
      </w:r>
      <w:r w:rsidR="001367D5" w:rsidRPr="00BD6048">
        <w:rPr>
          <w:rFonts w:ascii="TimesNewRomanPSMT" w:hAnsi="TimesNewRomanPSMT" w:cs="TimesNewRomanPSMT"/>
          <w:sz w:val="28"/>
          <w:szCs w:val="28"/>
        </w:rPr>
        <w:t>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14:paraId="732FF4B3" w14:textId="77777777" w:rsidR="001367D5" w:rsidRPr="00BD6048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Место нахождения Министерства социальной политики Свердловской области:</w:t>
      </w:r>
    </w:p>
    <w:p w14:paraId="11CB677F" w14:textId="77777777" w:rsidR="001367D5" w:rsidRPr="000C3C22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0C3C22">
        <w:rPr>
          <w:sz w:val="28"/>
          <w:szCs w:val="28"/>
        </w:rPr>
        <w:t>ул. Большакова, д.</w:t>
      </w:r>
      <w:r w:rsidR="009C1D6A">
        <w:rPr>
          <w:sz w:val="28"/>
          <w:szCs w:val="28"/>
        </w:rPr>
        <w:t xml:space="preserve"> </w:t>
      </w:r>
      <w:r w:rsidRPr="000C3C22">
        <w:rPr>
          <w:sz w:val="28"/>
          <w:szCs w:val="28"/>
        </w:rPr>
        <w:t>105, г</w:t>
      </w:r>
      <w:r w:rsidR="009C1D6A">
        <w:rPr>
          <w:sz w:val="28"/>
          <w:szCs w:val="28"/>
        </w:rPr>
        <w:t>.</w:t>
      </w:r>
      <w:r w:rsidRPr="000C3C22">
        <w:rPr>
          <w:sz w:val="28"/>
          <w:szCs w:val="28"/>
        </w:rPr>
        <w:t xml:space="preserve"> Екатеринбург, 620144.</w:t>
      </w:r>
    </w:p>
    <w:p w14:paraId="434E3F57" w14:textId="77777777" w:rsidR="001367D5" w:rsidRPr="000C3C22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0C3C22">
        <w:rPr>
          <w:sz w:val="28"/>
          <w:szCs w:val="28"/>
        </w:rPr>
        <w:t xml:space="preserve">Контактные телефоны для справок: </w:t>
      </w:r>
    </w:p>
    <w:p w14:paraId="2BE0BC08" w14:textId="77777777" w:rsidR="001367D5" w:rsidRPr="000C3C22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0C3C22">
        <w:rPr>
          <w:sz w:val="28"/>
          <w:szCs w:val="28"/>
        </w:rPr>
        <w:t>312-00-08, факс: 312-07-00. Код г</w:t>
      </w:r>
      <w:r w:rsidR="00DC6B29">
        <w:rPr>
          <w:sz w:val="28"/>
          <w:szCs w:val="28"/>
        </w:rPr>
        <w:t>орода</w:t>
      </w:r>
      <w:r w:rsidRPr="000C3C22">
        <w:rPr>
          <w:sz w:val="28"/>
          <w:szCs w:val="28"/>
        </w:rPr>
        <w:t xml:space="preserve"> Екатеринбурга: 343.</w:t>
      </w:r>
    </w:p>
    <w:p w14:paraId="679A470F" w14:textId="77777777" w:rsidR="001367D5" w:rsidRPr="000C3C22" w:rsidRDefault="001367D5" w:rsidP="004266A5">
      <w:pPr>
        <w:pStyle w:val="ConsPlusNormal"/>
        <w:widowControl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Режим работы: ежедневно с 9.00 до 18.00;</w:t>
      </w:r>
    </w:p>
    <w:p w14:paraId="24A50795" w14:textId="77777777" w:rsidR="001367D5" w:rsidRPr="000C3C22" w:rsidRDefault="001367D5" w:rsidP="004266A5">
      <w:pPr>
        <w:autoSpaceDE w:val="0"/>
        <w:autoSpaceDN w:val="0"/>
        <w:adjustRightInd w:val="0"/>
        <w:spacing w:line="21" w:lineRule="atLeast"/>
        <w:ind w:firstLine="709"/>
        <w:rPr>
          <w:sz w:val="28"/>
          <w:szCs w:val="28"/>
        </w:rPr>
      </w:pPr>
      <w:r w:rsidRPr="000C3C22">
        <w:rPr>
          <w:sz w:val="28"/>
          <w:szCs w:val="28"/>
        </w:rPr>
        <w:t>в пятницу с 9.00 до 17.00.</w:t>
      </w:r>
    </w:p>
    <w:p w14:paraId="6A209FA4" w14:textId="77777777" w:rsidR="001367D5" w:rsidRPr="000C3C22" w:rsidRDefault="001367D5" w:rsidP="004266A5">
      <w:pPr>
        <w:autoSpaceDE w:val="0"/>
        <w:autoSpaceDN w:val="0"/>
        <w:adjustRightInd w:val="0"/>
        <w:spacing w:line="21" w:lineRule="atLeast"/>
        <w:ind w:firstLine="709"/>
        <w:rPr>
          <w:sz w:val="28"/>
          <w:szCs w:val="28"/>
        </w:rPr>
      </w:pPr>
      <w:r w:rsidRPr="000C3C22">
        <w:rPr>
          <w:sz w:val="28"/>
          <w:szCs w:val="28"/>
        </w:rPr>
        <w:t xml:space="preserve">Перерыв на обед с 13.00 </w:t>
      </w:r>
      <w:r w:rsidR="009C1D6A">
        <w:rPr>
          <w:sz w:val="28"/>
          <w:szCs w:val="28"/>
        </w:rPr>
        <w:t>до 13.</w:t>
      </w:r>
      <w:r w:rsidRPr="000C3C22">
        <w:rPr>
          <w:sz w:val="28"/>
          <w:szCs w:val="28"/>
        </w:rPr>
        <w:t>48.</w:t>
      </w:r>
    </w:p>
    <w:p w14:paraId="00993F7B" w14:textId="77777777" w:rsidR="001367D5" w:rsidRPr="000C3C22" w:rsidRDefault="001367D5" w:rsidP="004266A5">
      <w:pPr>
        <w:autoSpaceDE w:val="0"/>
        <w:autoSpaceDN w:val="0"/>
        <w:adjustRightInd w:val="0"/>
        <w:spacing w:line="21" w:lineRule="atLeast"/>
        <w:ind w:firstLine="709"/>
        <w:rPr>
          <w:sz w:val="28"/>
          <w:szCs w:val="28"/>
        </w:rPr>
      </w:pPr>
      <w:r w:rsidRPr="000C3C22">
        <w:rPr>
          <w:sz w:val="28"/>
          <w:szCs w:val="28"/>
        </w:rPr>
        <w:t>Выходные дни – суббота, воскресенье.</w:t>
      </w:r>
    </w:p>
    <w:p w14:paraId="1225108D" w14:textId="77777777" w:rsidR="001367D5" w:rsidRPr="000C3C22" w:rsidRDefault="001367D5" w:rsidP="004266A5">
      <w:pPr>
        <w:pStyle w:val="ConsPlusNormal"/>
        <w:widowControl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0C3C22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0C3C22">
        <w:rPr>
          <w:rFonts w:ascii="Times New Roman" w:hAnsi="Times New Roman" w:cs="Times New Roman"/>
          <w:sz w:val="28"/>
          <w:szCs w:val="28"/>
        </w:rPr>
        <w:t>) Министерства социальной политики Свердловской области: mspso@egov66.ru.</w:t>
      </w:r>
    </w:p>
    <w:p w14:paraId="32F8B3E9" w14:textId="77777777" w:rsidR="001367D5" w:rsidRPr="000C3C22" w:rsidRDefault="001367D5" w:rsidP="004266A5">
      <w:pPr>
        <w:pStyle w:val="ConsPlusNormal"/>
        <w:widowControl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 xml:space="preserve">Официальный сайт Министерства социальной политики Свердловской области в сети Интернет: </w:t>
      </w:r>
      <w:hyperlink r:id="rId10" w:history="1">
        <w:r w:rsidRPr="00AC5F2A">
          <w:rPr>
            <w:rStyle w:val="af0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AC5F2A">
          <w:rPr>
            <w:rStyle w:val="af0"/>
            <w:rFonts w:ascii="Times New Roman" w:hAnsi="Times New Roman" w:cs="Times New Roman"/>
            <w:color w:val="auto"/>
            <w:sz w:val="28"/>
            <w:szCs w:val="28"/>
          </w:rPr>
          <w:t>.msp.midural.ru.</w:t>
        </w:r>
        <w:r w:rsidRPr="00AC5F2A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</w:p>
    <w:p w14:paraId="0A1AC9F3" w14:textId="77777777" w:rsidR="001367D5" w:rsidRPr="000C3C22" w:rsidRDefault="00792B73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1367D5" w:rsidRPr="000C3C22">
        <w:rPr>
          <w:rFonts w:ascii="Times New Roman" w:hAnsi="Times New Roman" w:cs="Times New Roman"/>
          <w:sz w:val="28"/>
          <w:szCs w:val="28"/>
        </w:rPr>
        <w:t>.</w:t>
      </w:r>
      <w:r w:rsidR="00AC5F2A">
        <w:rPr>
          <w:rFonts w:ascii="Times New Roman" w:hAnsi="Times New Roman" w:cs="Times New Roman"/>
          <w:sz w:val="28"/>
          <w:szCs w:val="28"/>
        </w:rPr>
        <w:t> </w:t>
      </w:r>
      <w:r w:rsidR="001367D5" w:rsidRPr="000C3C22">
        <w:rPr>
          <w:rFonts w:ascii="Times New Roman" w:hAnsi="Times New Roman" w:cs="Times New Roman"/>
          <w:sz w:val="28"/>
          <w:szCs w:val="28"/>
        </w:rPr>
        <w:t>Многофункциональный центр расположен по адресу: ул. 8 Марта, д. 13,</w:t>
      </w:r>
      <w:r w:rsidR="009C1D6A">
        <w:rPr>
          <w:rFonts w:ascii="Times New Roman" w:hAnsi="Times New Roman" w:cs="Times New Roman"/>
          <w:sz w:val="28"/>
          <w:szCs w:val="28"/>
        </w:rPr>
        <w:t xml:space="preserve"> </w:t>
      </w:r>
      <w:r w:rsidR="001367D5" w:rsidRPr="000C3C22">
        <w:rPr>
          <w:rFonts w:ascii="Times New Roman" w:hAnsi="Times New Roman" w:cs="Times New Roman"/>
          <w:sz w:val="28"/>
          <w:szCs w:val="28"/>
        </w:rPr>
        <w:t>г</w:t>
      </w:r>
      <w:r w:rsidR="009C1D6A">
        <w:rPr>
          <w:rFonts w:ascii="Times New Roman" w:hAnsi="Times New Roman" w:cs="Times New Roman"/>
          <w:sz w:val="28"/>
          <w:szCs w:val="28"/>
        </w:rPr>
        <w:t>.</w:t>
      </w:r>
      <w:r w:rsidR="00AC5F2A">
        <w:rPr>
          <w:rFonts w:ascii="Times New Roman" w:hAnsi="Times New Roman" w:cs="Times New Roman"/>
          <w:sz w:val="28"/>
          <w:szCs w:val="28"/>
        </w:rPr>
        <w:t> </w:t>
      </w:r>
      <w:r w:rsidR="001367D5" w:rsidRPr="000C3C22">
        <w:rPr>
          <w:rFonts w:ascii="Times New Roman" w:hAnsi="Times New Roman" w:cs="Times New Roman"/>
          <w:sz w:val="28"/>
          <w:szCs w:val="28"/>
        </w:rPr>
        <w:t>Екатеринбург, 620014.</w:t>
      </w:r>
    </w:p>
    <w:p w14:paraId="40C2385F" w14:textId="77777777" w:rsidR="001367D5" w:rsidRPr="000C3C22" w:rsidRDefault="001367D5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Телефон приемной: 8</w:t>
      </w:r>
      <w:r w:rsidR="00701547"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>(343) 354-73-00, факс: 8</w:t>
      </w:r>
      <w:r w:rsidR="009C1D6A"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>(343) 354-73-20</w:t>
      </w:r>
      <w:r w:rsidR="009C1D6A">
        <w:rPr>
          <w:rFonts w:ascii="Times New Roman" w:hAnsi="Times New Roman" w:cs="Times New Roman"/>
          <w:sz w:val="28"/>
          <w:szCs w:val="28"/>
        </w:rPr>
        <w:t>.</w:t>
      </w:r>
    </w:p>
    <w:p w14:paraId="75F96279" w14:textId="77777777" w:rsidR="001367D5" w:rsidRPr="000C3C22" w:rsidRDefault="001367D5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Справочный информационный центр: 8</w:t>
      </w:r>
      <w:r w:rsidR="009C1D6A"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>(343)</w:t>
      </w:r>
      <w:r w:rsidR="009F7B59"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 xml:space="preserve">354-73-98; 8 800 </w:t>
      </w:r>
      <w:r w:rsidR="00DC6B29">
        <w:rPr>
          <w:rFonts w:ascii="Times New Roman" w:hAnsi="Times New Roman" w:cs="Times New Roman"/>
          <w:sz w:val="28"/>
          <w:szCs w:val="28"/>
        </w:rPr>
        <w:t>7</w:t>
      </w:r>
      <w:r w:rsidRPr="000C3C22">
        <w:rPr>
          <w:rFonts w:ascii="Times New Roman" w:hAnsi="Times New Roman" w:cs="Times New Roman"/>
          <w:sz w:val="28"/>
          <w:szCs w:val="28"/>
        </w:rPr>
        <w:t xml:space="preserve">00 </w:t>
      </w:r>
      <w:r w:rsidR="00DC6B29">
        <w:rPr>
          <w:rFonts w:ascii="Times New Roman" w:hAnsi="Times New Roman" w:cs="Times New Roman"/>
          <w:sz w:val="28"/>
          <w:szCs w:val="28"/>
        </w:rPr>
        <w:t>00</w:t>
      </w:r>
      <w:r w:rsidRPr="000C3C22">
        <w:rPr>
          <w:rFonts w:ascii="Times New Roman" w:hAnsi="Times New Roman" w:cs="Times New Roman"/>
          <w:sz w:val="28"/>
          <w:szCs w:val="28"/>
        </w:rPr>
        <w:t xml:space="preserve"> </w:t>
      </w:r>
      <w:r w:rsidR="00DC6B29">
        <w:rPr>
          <w:rFonts w:ascii="Times New Roman" w:hAnsi="Times New Roman" w:cs="Times New Roman"/>
          <w:sz w:val="28"/>
          <w:szCs w:val="28"/>
        </w:rPr>
        <w:t>0</w:t>
      </w:r>
      <w:r w:rsidRPr="000C3C22">
        <w:rPr>
          <w:rFonts w:ascii="Times New Roman" w:hAnsi="Times New Roman" w:cs="Times New Roman"/>
          <w:sz w:val="28"/>
          <w:szCs w:val="28"/>
        </w:rPr>
        <w:t>4.</w:t>
      </w:r>
    </w:p>
    <w:p w14:paraId="7B43A8E6" w14:textId="77777777" w:rsidR="001367D5" w:rsidRPr="000C3C22" w:rsidRDefault="001367D5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14:paraId="6DB383F3" w14:textId="77777777" w:rsidR="001367D5" w:rsidRPr="000C3C22" w:rsidRDefault="001367D5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0C3C22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0C3C22">
        <w:rPr>
          <w:rFonts w:ascii="Times New Roman" w:hAnsi="Times New Roman" w:cs="Times New Roman"/>
          <w:sz w:val="28"/>
          <w:szCs w:val="28"/>
        </w:rPr>
        <w:t>): mfc@mfc66.ru.</w:t>
      </w:r>
    </w:p>
    <w:p w14:paraId="1AD9FFFC" w14:textId="77777777" w:rsidR="001367D5" w:rsidRPr="00AC5F2A" w:rsidRDefault="001367D5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мест</w:t>
      </w:r>
      <w:r w:rsidR="009C1D6A">
        <w:rPr>
          <w:rFonts w:ascii="Times New Roman" w:hAnsi="Times New Roman" w:cs="Times New Roman"/>
          <w:sz w:val="28"/>
          <w:szCs w:val="28"/>
        </w:rPr>
        <w:t xml:space="preserve">е </w:t>
      </w:r>
      <w:r w:rsidRPr="000C3C22">
        <w:rPr>
          <w:rFonts w:ascii="Times New Roman" w:hAnsi="Times New Roman" w:cs="Times New Roman"/>
          <w:sz w:val="28"/>
          <w:szCs w:val="28"/>
        </w:rPr>
        <w:t>нахождени</w:t>
      </w:r>
      <w:r w:rsidR="009C1D6A">
        <w:rPr>
          <w:rFonts w:ascii="Times New Roman" w:hAnsi="Times New Roman" w:cs="Times New Roman"/>
          <w:sz w:val="28"/>
          <w:szCs w:val="28"/>
        </w:rPr>
        <w:t>я</w:t>
      </w:r>
      <w:r w:rsidRPr="000C3C22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11" w:history="1">
        <w:r w:rsidRPr="00AC5F2A">
          <w:rPr>
            <w:rStyle w:val="af0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Pr="00AC5F2A">
        <w:rPr>
          <w:rFonts w:ascii="Times New Roman" w:hAnsi="Times New Roman" w:cs="Times New Roman"/>
          <w:sz w:val="28"/>
          <w:szCs w:val="28"/>
        </w:rPr>
        <w:t>.</w:t>
      </w:r>
    </w:p>
    <w:p w14:paraId="383E2005" w14:textId="77777777" w:rsidR="001367D5" w:rsidRDefault="00792B73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1367D5">
        <w:rPr>
          <w:sz w:val="28"/>
          <w:szCs w:val="28"/>
        </w:rPr>
        <w:t>.</w:t>
      </w:r>
      <w:r w:rsidR="00AC5F2A">
        <w:rPr>
          <w:sz w:val="28"/>
          <w:szCs w:val="28"/>
        </w:rPr>
        <w:t> </w:t>
      </w:r>
      <w:r w:rsidR="001367D5" w:rsidRPr="00BD6048">
        <w:rPr>
          <w:sz w:val="28"/>
          <w:szCs w:val="28"/>
        </w:rPr>
        <w:t xml:space="preserve">Информация о </w:t>
      </w:r>
      <w:r w:rsidR="00E834EE">
        <w:rPr>
          <w:sz w:val="28"/>
          <w:szCs w:val="28"/>
        </w:rPr>
        <w:t xml:space="preserve">сроках и порядке </w:t>
      </w:r>
      <w:r w:rsidR="001367D5" w:rsidRPr="00BD6048">
        <w:rPr>
          <w:sz w:val="28"/>
          <w:szCs w:val="28"/>
        </w:rPr>
        <w:t xml:space="preserve">предоставления государственной услуги и услуг, которые являются </w:t>
      </w:r>
      <w:r w:rsidR="001367D5" w:rsidRPr="00A34B0B">
        <w:rPr>
          <w:sz w:val="28"/>
          <w:szCs w:val="28"/>
        </w:rPr>
        <w:t>необходимыми и обязательными для предоставления государственной услуги, размещается на едином портале государственных и муниципальных услуг, на официальном сайте Министерства социальной политики Свердловской области в сети Интернет (www.msp.midural.ru), на</w:t>
      </w:r>
      <w:r w:rsidR="00CA7759">
        <w:rPr>
          <w:sz w:val="28"/>
          <w:szCs w:val="28"/>
        </w:rPr>
        <w:t> </w:t>
      </w:r>
      <w:r w:rsidR="001367D5" w:rsidRPr="00A34B0B">
        <w:rPr>
          <w:sz w:val="28"/>
          <w:szCs w:val="28"/>
        </w:rPr>
        <w:t>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14:paraId="425F1F81" w14:textId="77777777" w:rsidR="000719C0" w:rsidRPr="00A34B0B" w:rsidRDefault="000719C0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 xml:space="preserve">Основными требованиями к информированию граждан о порядке предоставления государственной услуги и услуг, которые являются необходимыми </w:t>
      </w:r>
      <w:r w:rsidRPr="00A34B0B">
        <w:rPr>
          <w:sz w:val="28"/>
          <w:szCs w:val="28"/>
        </w:rPr>
        <w:lastRenderedPageBreak/>
        <w:t>и обязательными для предоставления государственной услуги,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являются достоверность предоставляемой информации, четкость в изложении информации, полнота информирования.</w:t>
      </w:r>
    </w:p>
    <w:p w14:paraId="564880D6" w14:textId="77777777" w:rsidR="000719C0" w:rsidRDefault="000719C0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92B73">
        <w:rPr>
          <w:sz w:val="28"/>
          <w:szCs w:val="28"/>
        </w:rPr>
        <w:t>1</w:t>
      </w:r>
      <w:r w:rsidR="001367D5" w:rsidRPr="00A34B0B">
        <w:rPr>
          <w:sz w:val="28"/>
          <w:szCs w:val="28"/>
        </w:rPr>
        <w:t>.</w:t>
      </w:r>
      <w:r w:rsidR="00AC5F2A">
        <w:rPr>
          <w:sz w:val="28"/>
          <w:szCs w:val="28"/>
        </w:rPr>
        <w:t> </w:t>
      </w:r>
      <w:r>
        <w:rPr>
          <w:sz w:val="28"/>
          <w:szCs w:val="28"/>
        </w:rPr>
        <w:t>На едином портале государственных и муниципальных услуг</w:t>
      </w:r>
      <w:r w:rsidRPr="00906783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размещается следующая информация:</w:t>
      </w:r>
    </w:p>
    <w:p w14:paraId="36837DF1" w14:textId="77777777" w:rsidR="000719C0" w:rsidRPr="00784BC6" w:rsidRDefault="000719C0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исчерпывающий перечень документов, необходимых для предоставления государственной услуги, требования к оформлению указанных документов, а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также перечень документов, которые заявитель вправе представить по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собственной инициативе;</w:t>
      </w:r>
    </w:p>
    <w:p w14:paraId="6D83451D" w14:textId="77777777" w:rsidR="000719C0" w:rsidRPr="00784BC6" w:rsidRDefault="000719C0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круг заявителей;</w:t>
      </w:r>
    </w:p>
    <w:p w14:paraId="5FFF5D13" w14:textId="77777777" w:rsidR="000719C0" w:rsidRPr="00784BC6" w:rsidRDefault="000719C0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срок предоставления государственной услуги;</w:t>
      </w:r>
    </w:p>
    <w:p w14:paraId="62A27F56" w14:textId="77777777" w:rsidR="000719C0" w:rsidRPr="00784BC6" w:rsidRDefault="000719C0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0EFBF37E" w14:textId="77777777" w:rsidR="000719C0" w:rsidRPr="00784BC6" w:rsidRDefault="000719C0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5)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размер государственной пошлины, взимаемой за предоставление государственной услуги;</w:t>
      </w:r>
    </w:p>
    <w:p w14:paraId="72B8D5CD" w14:textId="77777777" w:rsidR="000719C0" w:rsidRPr="00784BC6" w:rsidRDefault="000719C0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6)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исчерпывающий перечень оснований для приостановления или отказа в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предоставлении государственной услуги;</w:t>
      </w:r>
    </w:p>
    <w:p w14:paraId="37EF200B" w14:textId="77777777" w:rsidR="000719C0" w:rsidRPr="00784BC6" w:rsidRDefault="000719C0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7)</w:t>
      </w:r>
      <w:r>
        <w:rPr>
          <w:sz w:val="28"/>
          <w:szCs w:val="28"/>
        </w:rPr>
        <w:t xml:space="preserve"> о </w:t>
      </w:r>
      <w:r w:rsidRPr="00784BC6">
        <w:rPr>
          <w:sz w:val="28"/>
          <w:szCs w:val="28"/>
        </w:rPr>
        <w:t>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6BAD2886" w14:textId="77777777" w:rsidR="000719C0" w:rsidRPr="00784BC6" w:rsidRDefault="000719C0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8)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формы заявлений (уведомлений, сообщений), используемые при предоставлении государственной услуги.</w:t>
      </w:r>
    </w:p>
    <w:p w14:paraId="6CF89769" w14:textId="77777777" w:rsidR="000719C0" w:rsidRPr="00784BC6" w:rsidRDefault="000719C0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 xml:space="preserve">Информация на </w:t>
      </w:r>
      <w:r>
        <w:rPr>
          <w:sz w:val="28"/>
          <w:szCs w:val="28"/>
        </w:rPr>
        <w:t>е</w:t>
      </w:r>
      <w:r w:rsidRPr="00784BC6">
        <w:rPr>
          <w:sz w:val="28"/>
          <w:szCs w:val="28"/>
        </w:rPr>
        <w:t>дином портале государственных и муниципальных услуг о</w:t>
      </w:r>
      <w:r w:rsidR="00CA7759">
        <w:rPr>
          <w:sz w:val="28"/>
          <w:szCs w:val="28"/>
        </w:rPr>
        <w:t> </w:t>
      </w:r>
      <w:r w:rsidRPr="00784BC6">
        <w:rPr>
          <w:sz w:val="28"/>
          <w:szCs w:val="28"/>
        </w:rPr>
        <w:t xml:space="preserve">порядке и сроках предоставления государственной услуги на основании сведений, содержащихся в </w:t>
      </w:r>
      <w:r>
        <w:rPr>
          <w:sz w:val="28"/>
          <w:szCs w:val="28"/>
        </w:rPr>
        <w:t>ф</w:t>
      </w:r>
      <w:r w:rsidRPr="00784BC6">
        <w:rPr>
          <w:sz w:val="28"/>
          <w:szCs w:val="28"/>
        </w:rPr>
        <w:t xml:space="preserve">едеральной государственной информационной системе «Федеральный реестр </w:t>
      </w:r>
      <w:r>
        <w:rPr>
          <w:sz w:val="28"/>
          <w:szCs w:val="28"/>
        </w:rPr>
        <w:t xml:space="preserve">государственных </w:t>
      </w:r>
      <w:r w:rsidRPr="00784BC6">
        <w:rPr>
          <w:sz w:val="28"/>
          <w:szCs w:val="28"/>
        </w:rPr>
        <w:t>и муниципальных услуг (функций)», предоставляется заявителю бесплатно.</w:t>
      </w:r>
    </w:p>
    <w:p w14:paraId="17D5855E" w14:textId="77777777" w:rsidR="000719C0" w:rsidRDefault="000719C0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 xml:space="preserve">Доступ к информации о сроках и порядке предоставления </w:t>
      </w:r>
      <w:r>
        <w:rPr>
          <w:sz w:val="28"/>
          <w:szCs w:val="28"/>
        </w:rPr>
        <w:t xml:space="preserve">государственной </w:t>
      </w:r>
      <w:r w:rsidRPr="00784BC6">
        <w:rPr>
          <w:sz w:val="28"/>
          <w:szCs w:val="28"/>
        </w:rPr>
        <w:t xml:space="preserve">услуги осуществляется без выполнения </w:t>
      </w:r>
      <w:r>
        <w:rPr>
          <w:sz w:val="28"/>
          <w:szCs w:val="28"/>
        </w:rPr>
        <w:t>з</w:t>
      </w:r>
      <w:r w:rsidRPr="00784BC6">
        <w:rPr>
          <w:sz w:val="28"/>
          <w:szCs w:val="28"/>
        </w:rPr>
        <w:t>аяви</w:t>
      </w:r>
      <w:r>
        <w:rPr>
          <w:sz w:val="28"/>
          <w:szCs w:val="28"/>
        </w:rPr>
        <w:t>тел</w:t>
      </w:r>
      <w:r w:rsidRPr="00784BC6">
        <w:rPr>
          <w:sz w:val="28"/>
          <w:szCs w:val="28"/>
        </w:rPr>
        <w:t xml:space="preserve">ем </w:t>
      </w:r>
      <w:r>
        <w:rPr>
          <w:sz w:val="28"/>
          <w:szCs w:val="28"/>
        </w:rPr>
        <w:t>к</w:t>
      </w:r>
      <w:r w:rsidRPr="00784BC6">
        <w:rPr>
          <w:sz w:val="28"/>
          <w:szCs w:val="28"/>
        </w:rPr>
        <w:t xml:space="preserve">аких-либо </w:t>
      </w:r>
      <w:r>
        <w:rPr>
          <w:sz w:val="28"/>
          <w:szCs w:val="28"/>
        </w:rPr>
        <w:t>т</w:t>
      </w:r>
      <w:r w:rsidRPr="00784BC6">
        <w:rPr>
          <w:sz w:val="28"/>
          <w:szCs w:val="28"/>
        </w:rPr>
        <w:t>р</w:t>
      </w:r>
      <w:r>
        <w:rPr>
          <w:sz w:val="28"/>
          <w:szCs w:val="28"/>
        </w:rPr>
        <w:t>е</w:t>
      </w:r>
      <w:r w:rsidRPr="00784BC6">
        <w:rPr>
          <w:sz w:val="28"/>
          <w:szCs w:val="28"/>
        </w:rPr>
        <w:t>бов</w:t>
      </w:r>
      <w:r>
        <w:rPr>
          <w:sz w:val="28"/>
          <w:szCs w:val="28"/>
        </w:rPr>
        <w:t>а</w:t>
      </w:r>
      <w:r w:rsidRPr="00784BC6">
        <w:rPr>
          <w:sz w:val="28"/>
          <w:szCs w:val="28"/>
        </w:rPr>
        <w:t xml:space="preserve">ний, в </w:t>
      </w:r>
      <w:r>
        <w:rPr>
          <w:sz w:val="28"/>
          <w:szCs w:val="28"/>
        </w:rPr>
        <w:t>т</w:t>
      </w:r>
      <w:r w:rsidRPr="00784BC6">
        <w:rPr>
          <w:sz w:val="28"/>
          <w:szCs w:val="28"/>
        </w:rPr>
        <w:t>ом чи</w:t>
      </w:r>
      <w:r>
        <w:rPr>
          <w:sz w:val="28"/>
          <w:szCs w:val="28"/>
        </w:rPr>
        <w:t>с</w:t>
      </w:r>
      <w:r w:rsidRPr="00784BC6">
        <w:rPr>
          <w:sz w:val="28"/>
          <w:szCs w:val="28"/>
        </w:rPr>
        <w:t>ле б</w:t>
      </w:r>
      <w:r>
        <w:rPr>
          <w:sz w:val="28"/>
          <w:szCs w:val="28"/>
        </w:rPr>
        <w:t>е</w:t>
      </w:r>
      <w:r w:rsidRPr="00784BC6">
        <w:rPr>
          <w:sz w:val="28"/>
          <w:szCs w:val="28"/>
        </w:rPr>
        <w:t>з испол</w:t>
      </w:r>
      <w:r>
        <w:rPr>
          <w:sz w:val="28"/>
          <w:szCs w:val="28"/>
        </w:rPr>
        <w:t>ь</w:t>
      </w:r>
      <w:r w:rsidRPr="00784BC6">
        <w:rPr>
          <w:sz w:val="28"/>
          <w:szCs w:val="28"/>
        </w:rPr>
        <w:t>зования программного обеспечения, установка которого на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 xml:space="preserve">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proofErr w:type="gramStart"/>
      <w:r w:rsidR="00972A4D" w:rsidRPr="00784BC6">
        <w:rPr>
          <w:sz w:val="28"/>
          <w:szCs w:val="28"/>
        </w:rPr>
        <w:t>заявителя</w:t>
      </w:r>
      <w:proofErr w:type="gramEnd"/>
      <w:r w:rsidRPr="00784BC6">
        <w:rPr>
          <w:sz w:val="28"/>
          <w:szCs w:val="28"/>
        </w:rPr>
        <w:t xml:space="preserve"> или предоставление им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персональных данных.</w:t>
      </w:r>
    </w:p>
    <w:p w14:paraId="756A221D" w14:textId="77777777" w:rsidR="001367D5" w:rsidRPr="00A34B0B" w:rsidRDefault="000719C0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92B73">
        <w:rPr>
          <w:sz w:val="28"/>
          <w:szCs w:val="28"/>
        </w:rPr>
        <w:t>2</w:t>
      </w:r>
      <w:r w:rsidR="001367D5" w:rsidRPr="00A34B0B">
        <w:rPr>
          <w:sz w:val="28"/>
          <w:szCs w:val="28"/>
        </w:rPr>
        <w:t>.</w:t>
      </w:r>
      <w:r w:rsidR="00AC5F2A">
        <w:rPr>
          <w:sz w:val="28"/>
          <w:szCs w:val="28"/>
        </w:rPr>
        <w:t> </w:t>
      </w:r>
      <w:r w:rsidR="001367D5" w:rsidRPr="00A34B0B">
        <w:rPr>
          <w:sz w:val="28"/>
          <w:szCs w:val="28"/>
        </w:rPr>
        <w:t>При общении с гражданами (по телефону или лично) государственные гражданские служащие управлений социальной политики должны корректно и</w:t>
      </w:r>
      <w:r w:rsidR="00AC5F2A">
        <w:rPr>
          <w:sz w:val="28"/>
          <w:szCs w:val="28"/>
        </w:rPr>
        <w:t> </w:t>
      </w:r>
      <w:r w:rsidR="001367D5" w:rsidRPr="00A34B0B">
        <w:rPr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03ABB0DE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Ответ на телефонный звонок должен содержать информацию о</w:t>
      </w:r>
      <w:r w:rsidR="00AC5F2A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</w:t>
      </w:r>
      <w:r w:rsidR="00175208">
        <w:rPr>
          <w:sz w:val="28"/>
          <w:szCs w:val="28"/>
        </w:rPr>
        <w:t>должностное лицо</w:t>
      </w:r>
      <w:r w:rsidRPr="00A34B0B">
        <w:rPr>
          <w:sz w:val="28"/>
          <w:szCs w:val="28"/>
        </w:rPr>
        <w:t xml:space="preserve"> управления социальной политики обязан</w:t>
      </w:r>
      <w:r w:rsidR="00175208">
        <w:rPr>
          <w:sz w:val="28"/>
          <w:szCs w:val="28"/>
        </w:rPr>
        <w:t>о</w:t>
      </w:r>
      <w:r w:rsidRPr="00A34B0B">
        <w:rPr>
          <w:sz w:val="28"/>
          <w:szCs w:val="28"/>
        </w:rPr>
        <w:t xml:space="preserve"> переадресовать звонок</w:t>
      </w:r>
      <w:r w:rsidR="00175208">
        <w:rPr>
          <w:sz w:val="28"/>
          <w:szCs w:val="28"/>
        </w:rPr>
        <w:t xml:space="preserve"> к </w:t>
      </w:r>
      <w:r w:rsidRPr="00A34B0B">
        <w:rPr>
          <w:sz w:val="28"/>
          <w:szCs w:val="28"/>
        </w:rPr>
        <w:t xml:space="preserve">уполномоченному </w:t>
      </w:r>
      <w:r w:rsidR="00175208">
        <w:rPr>
          <w:sz w:val="28"/>
          <w:szCs w:val="28"/>
        </w:rPr>
        <w:t>должностному лицу</w:t>
      </w:r>
      <w:r w:rsidRPr="00A34B0B">
        <w:rPr>
          <w:sz w:val="28"/>
          <w:szCs w:val="28"/>
        </w:rPr>
        <w:t xml:space="preserve">. Должно </w:t>
      </w:r>
      <w:r w:rsidRPr="00A34B0B">
        <w:rPr>
          <w:sz w:val="28"/>
          <w:szCs w:val="28"/>
        </w:rPr>
        <w:lastRenderedPageBreak/>
        <w:t>производиться не более одной переадресации звонка к специалисту, который может ответить на вопрос гражданина. Время разговора не должно превышать 10 минут.</w:t>
      </w:r>
    </w:p>
    <w:p w14:paraId="6CACF1B6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792B73">
        <w:rPr>
          <w:sz w:val="28"/>
          <w:szCs w:val="28"/>
        </w:rPr>
        <w:t>3</w:t>
      </w:r>
      <w:r w:rsidRPr="00A34B0B">
        <w:rPr>
          <w:sz w:val="28"/>
          <w:szCs w:val="28"/>
        </w:rPr>
        <w:t>.</w:t>
      </w:r>
      <w:r w:rsidR="00AC5F2A">
        <w:rPr>
          <w:sz w:val="28"/>
          <w:szCs w:val="28"/>
        </w:rPr>
        <w:t> </w:t>
      </w:r>
      <w:r w:rsidRPr="00A34B0B">
        <w:rPr>
          <w:sz w:val="28"/>
          <w:szCs w:val="28"/>
        </w:rPr>
        <w:t>По телефонам предоставляется информация по следующим вопросам:</w:t>
      </w:r>
    </w:p>
    <w:p w14:paraId="41C1D4BE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 w:rsidR="00AC5F2A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сведения о нормативных </w:t>
      </w:r>
      <w:r w:rsidR="009C1D6A">
        <w:rPr>
          <w:sz w:val="28"/>
          <w:szCs w:val="28"/>
        </w:rPr>
        <w:t xml:space="preserve">правовых </w:t>
      </w:r>
      <w:r w:rsidRPr="00A34B0B">
        <w:rPr>
          <w:sz w:val="28"/>
          <w:szCs w:val="28"/>
        </w:rPr>
        <w:t>актах, регулирующих порядок предоставления государственной услуги;</w:t>
      </w:r>
    </w:p>
    <w:p w14:paraId="440B6027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2)</w:t>
      </w:r>
      <w:r w:rsidR="00AC5F2A">
        <w:rPr>
          <w:sz w:val="28"/>
          <w:szCs w:val="28"/>
        </w:rPr>
        <w:t> </w:t>
      </w:r>
      <w:r w:rsidRPr="00A34B0B">
        <w:rPr>
          <w:sz w:val="28"/>
          <w:szCs w:val="28"/>
        </w:rPr>
        <w:t>перечень документов, необходимых для предоставления государственной услуги, и требования, предъявляемые к этим документам;</w:t>
      </w:r>
    </w:p>
    <w:p w14:paraId="03749DED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 w:rsidR="00AC5F2A">
        <w:rPr>
          <w:sz w:val="28"/>
          <w:szCs w:val="28"/>
        </w:rPr>
        <w:t> </w:t>
      </w:r>
      <w:r w:rsidRPr="00A34B0B">
        <w:rPr>
          <w:sz w:val="28"/>
          <w:szCs w:val="28"/>
        </w:rPr>
        <w:t>сроки предоставления государственной услуги;</w:t>
      </w:r>
    </w:p>
    <w:p w14:paraId="2BDB33D6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4)</w:t>
      </w:r>
      <w:r w:rsidR="00CD5999">
        <w:rPr>
          <w:sz w:val="28"/>
          <w:szCs w:val="28"/>
        </w:rPr>
        <w:t> </w:t>
      </w:r>
      <w:r w:rsidRPr="00A34B0B">
        <w:rPr>
          <w:sz w:val="28"/>
          <w:szCs w:val="28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14:paraId="13606F10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792B73">
        <w:rPr>
          <w:sz w:val="28"/>
          <w:szCs w:val="28"/>
        </w:rPr>
        <w:t>4</w:t>
      </w:r>
      <w:r w:rsidRPr="00A34B0B">
        <w:rPr>
          <w:sz w:val="28"/>
          <w:szCs w:val="28"/>
        </w:rPr>
        <w:t>.</w:t>
      </w:r>
      <w:r w:rsidR="00CD5999">
        <w:rPr>
          <w:sz w:val="28"/>
          <w:szCs w:val="28"/>
        </w:rPr>
        <w:t> </w:t>
      </w:r>
      <w:r w:rsidRPr="00A34B0B">
        <w:rPr>
          <w:sz w:val="28"/>
          <w:szCs w:val="28"/>
        </w:rPr>
        <w:t>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14:paraId="759175E0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14:paraId="68641400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полный текст административного регламента с приложениями (также размещен на официальном сайте Министерства социальной политики Свердловской области в сети Интернет).</w:t>
      </w:r>
    </w:p>
    <w:p w14:paraId="62602721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color w:val="000000"/>
          <w:sz w:val="28"/>
          <w:szCs w:val="28"/>
        </w:rPr>
      </w:pPr>
      <w:r w:rsidRPr="00A34B0B">
        <w:rPr>
          <w:color w:val="000000"/>
          <w:sz w:val="28"/>
          <w:szCs w:val="28"/>
        </w:rPr>
        <w:t>1</w:t>
      </w:r>
      <w:r w:rsidR="00792B73">
        <w:rPr>
          <w:color w:val="000000"/>
          <w:sz w:val="28"/>
          <w:szCs w:val="28"/>
        </w:rPr>
        <w:t>5</w:t>
      </w:r>
      <w:r w:rsidRPr="00A34B0B">
        <w:rPr>
          <w:color w:val="000000"/>
          <w:sz w:val="28"/>
          <w:szCs w:val="28"/>
        </w:rPr>
        <w:t>.</w:t>
      </w:r>
      <w:r w:rsidR="00AC5F2A">
        <w:rPr>
          <w:color w:val="000000"/>
          <w:sz w:val="28"/>
          <w:szCs w:val="28"/>
        </w:rPr>
        <w:t> </w:t>
      </w:r>
      <w:r w:rsidRPr="00A34B0B">
        <w:rPr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A34B0B">
        <w:rPr>
          <w:color w:val="000000"/>
          <w:sz w:val="28"/>
          <w:szCs w:val="28"/>
        </w:rPr>
        <w:t>автоинформирования</w:t>
      </w:r>
      <w:proofErr w:type="spellEnd"/>
      <w:r w:rsidRPr="00A34B0B">
        <w:rPr>
          <w:color w:val="000000"/>
          <w:sz w:val="28"/>
          <w:szCs w:val="28"/>
        </w:rPr>
        <w:t>.</w:t>
      </w:r>
    </w:p>
    <w:p w14:paraId="1DCA02BE" w14:textId="77777777" w:rsidR="001367D5" w:rsidRPr="00A34B0B" w:rsidRDefault="001367D5" w:rsidP="004266A5">
      <w:pPr>
        <w:pStyle w:val="ConsNormal"/>
        <w:widowControl/>
        <w:spacing w:line="21" w:lineRule="atLeast"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9D8001F" w14:textId="77777777" w:rsidR="001367D5" w:rsidRPr="00A34B0B" w:rsidRDefault="00067401" w:rsidP="004266A5">
      <w:pPr>
        <w:pStyle w:val="ConsNormal"/>
        <w:widowControl/>
        <w:spacing w:line="21" w:lineRule="atLeast"/>
        <w:ind w:righ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Раздел </w:t>
      </w:r>
      <w:r w:rsidR="001367D5" w:rsidRPr="00A34B0B">
        <w:rPr>
          <w:rFonts w:ascii="Times New Roman" w:hAnsi="Times New Roman" w:cs="Times New Roman"/>
          <w:b/>
          <w:bCs/>
          <w:sz w:val="28"/>
          <w:szCs w:val="28"/>
        </w:rPr>
        <w:t>2. Стандарт предоставления государственной услуги</w:t>
      </w:r>
    </w:p>
    <w:p w14:paraId="1E89A1F2" w14:textId="77777777" w:rsidR="001367D5" w:rsidRPr="00A34B0B" w:rsidRDefault="001367D5" w:rsidP="004266A5">
      <w:pPr>
        <w:pStyle w:val="ConsNormal"/>
        <w:widowControl/>
        <w:spacing w:line="21" w:lineRule="atLeast"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1167DFC" w14:textId="77777777" w:rsidR="001367D5" w:rsidRPr="00A34B0B" w:rsidRDefault="001367D5" w:rsidP="004266A5">
      <w:pPr>
        <w:pStyle w:val="ConsNormal"/>
        <w:widowControl/>
        <w:spacing w:line="21" w:lineRule="atLeast"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14:paraId="76EBE171" w14:textId="77777777" w:rsidR="001367D5" w:rsidRPr="00A34B0B" w:rsidRDefault="001367D5" w:rsidP="004266A5">
      <w:pPr>
        <w:pStyle w:val="ConsNormal"/>
        <w:widowControl/>
        <w:spacing w:line="21" w:lineRule="atLeast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34B565" w14:textId="77777777" w:rsidR="001367D5" w:rsidRDefault="001367D5" w:rsidP="004266A5">
      <w:pPr>
        <w:pStyle w:val="ConsNormal"/>
        <w:widowControl/>
        <w:spacing w:line="21" w:lineRule="atLeast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3BF">
        <w:rPr>
          <w:rFonts w:ascii="Times New Roman" w:hAnsi="Times New Roman" w:cs="Times New Roman"/>
          <w:sz w:val="28"/>
          <w:szCs w:val="28"/>
        </w:rPr>
        <w:t>1</w:t>
      </w:r>
      <w:r w:rsidR="00792B73">
        <w:rPr>
          <w:rFonts w:ascii="Times New Roman" w:hAnsi="Times New Roman" w:cs="Times New Roman"/>
          <w:sz w:val="28"/>
          <w:szCs w:val="28"/>
        </w:rPr>
        <w:t>6</w:t>
      </w:r>
      <w:r w:rsidRPr="00DA03BF">
        <w:rPr>
          <w:rFonts w:ascii="Times New Roman" w:hAnsi="Times New Roman" w:cs="Times New Roman"/>
          <w:sz w:val="28"/>
          <w:szCs w:val="28"/>
        </w:rPr>
        <w:t>.</w:t>
      </w:r>
      <w:r w:rsidR="00AC5F2A" w:rsidRPr="00DA03BF">
        <w:rPr>
          <w:rFonts w:ascii="Times New Roman" w:hAnsi="Times New Roman" w:cs="Times New Roman"/>
          <w:sz w:val="28"/>
          <w:szCs w:val="28"/>
        </w:rPr>
        <w:t> </w:t>
      </w:r>
      <w:r w:rsidRPr="00DA03BF">
        <w:rPr>
          <w:rFonts w:ascii="Times New Roman" w:hAnsi="Times New Roman" w:cs="Times New Roman"/>
          <w:sz w:val="28"/>
          <w:szCs w:val="28"/>
        </w:rPr>
        <w:t xml:space="preserve">Наименование государственной услуги: </w:t>
      </w:r>
      <w:r w:rsidR="00DA03BF" w:rsidRPr="00DA03BF">
        <w:rPr>
          <w:rFonts w:ascii="Times New Roman" w:hAnsi="Times New Roman" w:cs="Times New Roman"/>
          <w:sz w:val="28"/>
          <w:szCs w:val="28"/>
        </w:rPr>
        <w:t>«Осуществление ежемесячной выплаты в связи с рождением (усыновлением) первого ребенка»</w:t>
      </w:r>
      <w:r w:rsidR="001653D4" w:rsidRPr="00DA03BF">
        <w:rPr>
          <w:rFonts w:ascii="Times New Roman" w:hAnsi="Times New Roman" w:cs="Times New Roman"/>
          <w:sz w:val="28"/>
          <w:szCs w:val="28"/>
        </w:rPr>
        <w:t>.</w:t>
      </w:r>
    </w:p>
    <w:p w14:paraId="4B1FBB95" w14:textId="77777777" w:rsidR="00875E04" w:rsidRDefault="00875E04" w:rsidP="004266A5">
      <w:pPr>
        <w:pStyle w:val="ConsPlusNormal"/>
        <w:widowControl/>
        <w:spacing w:line="21" w:lineRule="atLeas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1B6C1F71" w14:textId="77777777" w:rsidR="001367D5" w:rsidRDefault="001367D5" w:rsidP="004266A5">
      <w:pPr>
        <w:pStyle w:val="ConsPlusNormal"/>
        <w:widowControl/>
        <w:spacing w:line="21" w:lineRule="atLeas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14:paraId="1DFF0380" w14:textId="77777777" w:rsidR="00223034" w:rsidRDefault="00223034" w:rsidP="004266A5">
      <w:pPr>
        <w:pStyle w:val="ConsPlusNormal"/>
        <w:widowControl/>
        <w:spacing w:line="21" w:lineRule="atLeas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5B3609FC" w14:textId="77777777" w:rsidR="001367D5" w:rsidRPr="00A34B0B" w:rsidRDefault="001367D5" w:rsidP="004266A5">
      <w:pPr>
        <w:tabs>
          <w:tab w:val="left" w:pos="709"/>
        </w:tabs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792B73">
        <w:rPr>
          <w:sz w:val="28"/>
          <w:szCs w:val="28"/>
        </w:rPr>
        <w:t>7</w:t>
      </w:r>
      <w:r w:rsidRPr="00A34B0B">
        <w:rPr>
          <w:sz w:val="28"/>
          <w:szCs w:val="28"/>
        </w:rPr>
        <w:t>.</w:t>
      </w:r>
      <w:r w:rsidR="00AC5F2A">
        <w:rPr>
          <w:sz w:val="28"/>
          <w:szCs w:val="28"/>
        </w:rPr>
        <w:t> </w:t>
      </w:r>
      <w:r w:rsidRPr="00A34B0B">
        <w:rPr>
          <w:sz w:val="28"/>
          <w:szCs w:val="28"/>
        </w:rPr>
        <w:t>Государственная услуга предоставляется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области.</w:t>
      </w:r>
    </w:p>
    <w:p w14:paraId="4329E323" w14:textId="77777777" w:rsidR="001367D5" w:rsidRDefault="001367D5" w:rsidP="004266A5">
      <w:pPr>
        <w:autoSpaceDE w:val="0"/>
        <w:autoSpaceDN w:val="0"/>
        <w:adjustRightInd w:val="0"/>
        <w:spacing w:line="21" w:lineRule="atLeast"/>
        <w:jc w:val="center"/>
        <w:outlineLvl w:val="2"/>
        <w:rPr>
          <w:sz w:val="28"/>
          <w:szCs w:val="28"/>
        </w:rPr>
      </w:pPr>
    </w:p>
    <w:p w14:paraId="38FB8058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Наименование органов и организаций, обращение в которые необходимо для</w:t>
      </w:r>
      <w:r w:rsidR="00792B73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предоставления государственной услуги</w:t>
      </w:r>
    </w:p>
    <w:p w14:paraId="23778683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center"/>
        <w:outlineLvl w:val="2"/>
        <w:rPr>
          <w:sz w:val="28"/>
          <w:szCs w:val="28"/>
        </w:rPr>
      </w:pPr>
    </w:p>
    <w:p w14:paraId="3B702190" w14:textId="77777777" w:rsidR="001367D5" w:rsidRDefault="001367D5" w:rsidP="004266A5">
      <w:pPr>
        <w:pStyle w:val="ConsPlusNormal"/>
        <w:widowControl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34B0B">
        <w:rPr>
          <w:rFonts w:ascii="Times New Roman" w:hAnsi="Times New Roman" w:cs="Times New Roman"/>
          <w:sz w:val="28"/>
          <w:szCs w:val="28"/>
        </w:rPr>
        <w:t>1</w:t>
      </w:r>
      <w:r w:rsidR="00792B73">
        <w:rPr>
          <w:rFonts w:ascii="Times New Roman" w:hAnsi="Times New Roman" w:cs="Times New Roman"/>
          <w:sz w:val="28"/>
          <w:szCs w:val="28"/>
        </w:rPr>
        <w:t>8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 w:rsidR="00AC5F2A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При предоставлении государственной услуги в качестве источников получения документов, необходимых для предоставления государственной услуги, </w:t>
      </w:r>
      <w:r w:rsidRPr="00A34B0B">
        <w:rPr>
          <w:rFonts w:ascii="Times New Roman" w:hAnsi="Times New Roman" w:cs="Times New Roman"/>
          <w:sz w:val="28"/>
          <w:szCs w:val="28"/>
        </w:rPr>
        <w:lastRenderedPageBreak/>
        <w:t>могут принимать участие следующие государственные органы</w:t>
      </w:r>
      <w:r w:rsidR="002231E3">
        <w:rPr>
          <w:rFonts w:ascii="Times New Roman" w:hAnsi="Times New Roman" w:cs="Times New Roman"/>
          <w:sz w:val="28"/>
          <w:szCs w:val="28"/>
        </w:rPr>
        <w:t xml:space="preserve">, </w:t>
      </w:r>
      <w:r w:rsidR="001F7828">
        <w:rPr>
          <w:rFonts w:ascii="Times New Roman" w:hAnsi="Times New Roman" w:cs="Times New Roman"/>
          <w:sz w:val="28"/>
          <w:szCs w:val="28"/>
        </w:rPr>
        <w:t>организации</w:t>
      </w:r>
      <w:r w:rsidR="002231E3">
        <w:rPr>
          <w:rFonts w:ascii="Times New Roman" w:hAnsi="Times New Roman" w:cs="Times New Roman"/>
          <w:sz w:val="28"/>
          <w:szCs w:val="28"/>
        </w:rPr>
        <w:t xml:space="preserve"> и учреждения</w:t>
      </w:r>
      <w:r w:rsidRPr="007E6423">
        <w:rPr>
          <w:rFonts w:ascii="Times New Roman" w:hAnsi="Times New Roman" w:cs="Times New Roman"/>
          <w:sz w:val="28"/>
          <w:szCs w:val="28"/>
        </w:rPr>
        <w:t>:</w:t>
      </w:r>
      <w:r w:rsidRPr="007E642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14:paraId="57C46036" w14:textId="77777777" w:rsidR="00DA03BF" w:rsidRPr="00C80937" w:rsidRDefault="00DA03BF" w:rsidP="004266A5">
      <w:pPr>
        <w:pStyle w:val="ConsPlusNormal"/>
        <w:spacing w:line="21" w:lineRule="atLeast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80937">
        <w:rPr>
          <w:rFonts w:ascii="Times New Roman" w:eastAsiaTheme="minorHAnsi" w:hAnsi="Times New Roman" w:cs="Times New Roman"/>
          <w:sz w:val="28"/>
          <w:szCs w:val="28"/>
          <w:lang w:eastAsia="en-US"/>
        </w:rPr>
        <w:t>консульское учреждение Российской Федерации за пределами территории Российской Федерации – для получения свидетельства о рождении ребенка при рождении ребенка на территории иностранного государства</w:t>
      </w:r>
      <w:r w:rsidRPr="000821A9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14:paraId="23ABDBB9" w14:textId="77777777" w:rsidR="00191F7C" w:rsidRDefault="00DA03BF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компетентный орган иностранного государства – для получения документа, подтверждающего факт рождения и регистрации ребенка, при рождении ребенка на территории иностранного государства;</w:t>
      </w:r>
    </w:p>
    <w:p w14:paraId="13191576" w14:textId="77777777" w:rsidR="00B86518" w:rsidRDefault="00BC3228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C06182">
        <w:rPr>
          <w:rFonts w:eastAsiaTheme="minorHAnsi"/>
          <w:sz w:val="28"/>
          <w:szCs w:val="28"/>
          <w:lang w:eastAsia="en-US"/>
        </w:rPr>
        <w:t xml:space="preserve">органы записи актов гражданского состояния – </w:t>
      </w:r>
      <w:r>
        <w:rPr>
          <w:sz w:val="28"/>
          <w:szCs w:val="28"/>
        </w:rPr>
        <w:t>для получения свидетельств о рождении (усыновлении) ребенка, о</w:t>
      </w:r>
      <w:r w:rsidR="00F0308D">
        <w:rPr>
          <w:sz w:val="28"/>
          <w:szCs w:val="28"/>
        </w:rPr>
        <w:t xml:space="preserve"> </w:t>
      </w:r>
      <w:r>
        <w:rPr>
          <w:sz w:val="28"/>
          <w:szCs w:val="28"/>
        </w:rPr>
        <w:t>расторжении брака, о смерти</w:t>
      </w:r>
      <w:r w:rsidR="002F6B06">
        <w:rPr>
          <w:sz w:val="28"/>
          <w:szCs w:val="28"/>
        </w:rPr>
        <w:t xml:space="preserve"> женщины, родившей (усыновившей) ребенка, о</w:t>
      </w:r>
      <w:r w:rsidR="00F0308D">
        <w:rPr>
          <w:sz w:val="28"/>
          <w:szCs w:val="28"/>
        </w:rPr>
        <w:t xml:space="preserve"> </w:t>
      </w:r>
      <w:r w:rsidR="002F6B06">
        <w:rPr>
          <w:sz w:val="28"/>
          <w:szCs w:val="28"/>
        </w:rPr>
        <w:t>смерти отца (усыновителя) ребенка</w:t>
      </w:r>
      <w:r>
        <w:rPr>
          <w:sz w:val="28"/>
          <w:szCs w:val="28"/>
        </w:rPr>
        <w:t>;</w:t>
      </w:r>
    </w:p>
    <w:p w14:paraId="44590DC2" w14:textId="77777777" w:rsidR="00C06182" w:rsidRPr="00C06182" w:rsidRDefault="00C06182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C06182">
        <w:rPr>
          <w:sz w:val="28"/>
          <w:szCs w:val="28"/>
        </w:rPr>
        <w:t xml:space="preserve">судебные органы </w:t>
      </w:r>
      <w:r>
        <w:rPr>
          <w:sz w:val="28"/>
          <w:szCs w:val="28"/>
        </w:rPr>
        <w:t>–</w:t>
      </w:r>
      <w:r w:rsidRPr="00C06182">
        <w:rPr>
          <w:sz w:val="28"/>
          <w:szCs w:val="28"/>
        </w:rPr>
        <w:t xml:space="preserve"> для получения </w:t>
      </w:r>
      <w:r w:rsidR="002F6B06">
        <w:rPr>
          <w:sz w:val="28"/>
          <w:szCs w:val="28"/>
        </w:rPr>
        <w:t>судебных решений</w:t>
      </w:r>
      <w:r w:rsidRPr="00C06182">
        <w:rPr>
          <w:sz w:val="28"/>
          <w:szCs w:val="28"/>
        </w:rPr>
        <w:t xml:space="preserve"> о лишении родительских </w:t>
      </w:r>
      <w:r w:rsidR="00417206" w:rsidRPr="00C06182">
        <w:rPr>
          <w:sz w:val="28"/>
          <w:szCs w:val="28"/>
        </w:rPr>
        <w:t>прав</w:t>
      </w:r>
      <w:r w:rsidR="00417206" w:rsidRPr="00417206">
        <w:rPr>
          <w:sz w:val="28"/>
          <w:szCs w:val="28"/>
        </w:rPr>
        <w:t xml:space="preserve"> </w:t>
      </w:r>
      <w:r w:rsidR="00417206">
        <w:rPr>
          <w:sz w:val="28"/>
          <w:szCs w:val="28"/>
        </w:rPr>
        <w:t>женщины, родившей (усыновившей) ребенка</w:t>
      </w:r>
      <w:r w:rsidR="00A438EB">
        <w:rPr>
          <w:sz w:val="28"/>
          <w:szCs w:val="28"/>
        </w:rPr>
        <w:t>,</w:t>
      </w:r>
      <w:r w:rsidR="00417206">
        <w:rPr>
          <w:sz w:val="28"/>
          <w:szCs w:val="28"/>
        </w:rPr>
        <w:t xml:space="preserve"> или отца (усыновителя) ребенка,</w:t>
      </w:r>
      <w:r w:rsidRPr="00C06182">
        <w:rPr>
          <w:sz w:val="28"/>
          <w:szCs w:val="28"/>
        </w:rPr>
        <w:t xml:space="preserve"> </w:t>
      </w:r>
      <w:r w:rsidR="00417206">
        <w:rPr>
          <w:sz w:val="28"/>
          <w:szCs w:val="28"/>
        </w:rPr>
        <w:t>объявлени</w:t>
      </w:r>
      <w:r w:rsidR="00A438EB">
        <w:rPr>
          <w:sz w:val="28"/>
          <w:szCs w:val="28"/>
        </w:rPr>
        <w:t>и</w:t>
      </w:r>
      <w:r w:rsidRPr="00C06182">
        <w:rPr>
          <w:sz w:val="28"/>
          <w:szCs w:val="28"/>
        </w:rPr>
        <w:t xml:space="preserve"> </w:t>
      </w:r>
      <w:r w:rsidR="00417206">
        <w:rPr>
          <w:sz w:val="28"/>
          <w:szCs w:val="28"/>
        </w:rPr>
        <w:t>их</w:t>
      </w:r>
      <w:r w:rsidRPr="00C06182">
        <w:rPr>
          <w:sz w:val="28"/>
          <w:szCs w:val="28"/>
        </w:rPr>
        <w:t xml:space="preserve"> умершими</w:t>
      </w:r>
      <w:r w:rsidR="009C5FF4">
        <w:rPr>
          <w:sz w:val="28"/>
          <w:szCs w:val="28"/>
        </w:rPr>
        <w:t xml:space="preserve">, </w:t>
      </w:r>
      <w:r w:rsidR="00976E05">
        <w:rPr>
          <w:sz w:val="28"/>
          <w:szCs w:val="28"/>
        </w:rPr>
        <w:t>об</w:t>
      </w:r>
      <w:r w:rsidRPr="00C06182">
        <w:rPr>
          <w:sz w:val="28"/>
          <w:szCs w:val="28"/>
        </w:rPr>
        <w:t xml:space="preserve"> отмене усыновления</w:t>
      </w:r>
      <w:r w:rsidR="00192F69">
        <w:rPr>
          <w:sz w:val="28"/>
          <w:szCs w:val="28"/>
        </w:rPr>
        <w:t>;</w:t>
      </w:r>
    </w:p>
    <w:p w14:paraId="2771A6AB" w14:textId="77777777" w:rsidR="00173A4B" w:rsidRPr="00FE6ED6" w:rsidRDefault="00173A4B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военные комиссариаты – для получения справки, содержащей сведения о</w:t>
      </w:r>
      <w:r w:rsidR="005B5C6F">
        <w:rPr>
          <w:rFonts w:eastAsiaTheme="minorHAnsi"/>
          <w:sz w:val="28"/>
          <w:szCs w:val="28"/>
          <w:lang w:eastAsia="en-US"/>
        </w:rPr>
        <w:t> </w:t>
      </w:r>
      <w:r w:rsidRPr="00FE6ED6">
        <w:rPr>
          <w:rFonts w:eastAsiaTheme="minorHAnsi"/>
          <w:sz w:val="28"/>
          <w:szCs w:val="28"/>
          <w:lang w:eastAsia="en-US"/>
        </w:rPr>
        <w:t>призыве родителя (супруга родителя) на военную службу;</w:t>
      </w:r>
    </w:p>
    <w:p w14:paraId="4E13A3C5" w14:textId="77777777" w:rsidR="0094766D" w:rsidRPr="0094766D" w:rsidRDefault="0094766D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66D">
        <w:rPr>
          <w:rFonts w:ascii="Times New Roman" w:eastAsiaTheme="minorHAnsi" w:hAnsi="Times New Roman" w:cs="Times New Roman"/>
          <w:sz w:val="28"/>
          <w:szCs w:val="28"/>
          <w:lang w:eastAsia="en-US"/>
        </w:rPr>
        <w:t>работодатели (физические лица, юридические лица (организации), вступившие в трудовые отношения с работником) –</w:t>
      </w:r>
      <w:r w:rsidR="005B5C6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94766D">
        <w:rPr>
          <w:rFonts w:ascii="Times New Roman" w:hAnsi="Times New Roman" w:cs="Times New Roman"/>
          <w:sz w:val="28"/>
          <w:szCs w:val="28"/>
        </w:rPr>
        <w:t>для получения справок о</w:t>
      </w:r>
      <w:r w:rsidR="005B5C6F">
        <w:rPr>
          <w:rFonts w:ascii="Times New Roman" w:hAnsi="Times New Roman" w:cs="Times New Roman"/>
          <w:sz w:val="28"/>
          <w:szCs w:val="28"/>
        </w:rPr>
        <w:t> </w:t>
      </w:r>
      <w:r w:rsidRPr="0094766D">
        <w:rPr>
          <w:rFonts w:ascii="Times New Roman" w:hAnsi="Times New Roman" w:cs="Times New Roman"/>
          <w:sz w:val="28"/>
          <w:szCs w:val="28"/>
        </w:rPr>
        <w:t>доходах</w:t>
      </w:r>
      <w:r>
        <w:rPr>
          <w:rFonts w:ascii="Times New Roman" w:hAnsi="Times New Roman" w:cs="Times New Roman"/>
          <w:sz w:val="28"/>
          <w:szCs w:val="28"/>
        </w:rPr>
        <w:t xml:space="preserve"> заявителя и членов его семьи</w:t>
      </w:r>
      <w:r w:rsidRPr="0094766D">
        <w:rPr>
          <w:rFonts w:ascii="Times New Roman" w:hAnsi="Times New Roman" w:cs="Times New Roman"/>
          <w:sz w:val="28"/>
          <w:szCs w:val="28"/>
        </w:rPr>
        <w:t>, о получении пособия по временной нетрудоспособности, пособия по беременности и родам, единовременного пособия женщинам, вставшим на учет в медицинских организациях в ранние сроки беременности;</w:t>
      </w:r>
    </w:p>
    <w:p w14:paraId="627E9880" w14:textId="77777777" w:rsidR="002231E3" w:rsidRDefault="002231E3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66D">
        <w:rPr>
          <w:rFonts w:ascii="Times New Roman" w:hAnsi="Times New Roman" w:cs="Times New Roman"/>
          <w:sz w:val="28"/>
          <w:szCs w:val="28"/>
        </w:rPr>
        <w:t>органы Министерства обороны Российской Федерации, органы внутренних дел Российской Федерации, учреждения и органы у</w:t>
      </w:r>
      <w:r w:rsidR="00CA5FAB" w:rsidRPr="0094766D">
        <w:rPr>
          <w:rFonts w:ascii="Times New Roman" w:hAnsi="Times New Roman" w:cs="Times New Roman"/>
          <w:sz w:val="28"/>
          <w:szCs w:val="28"/>
        </w:rPr>
        <w:t>головно-исполнительной системы</w:t>
      </w:r>
      <w:r w:rsidRPr="0094766D">
        <w:rPr>
          <w:rFonts w:ascii="Times New Roman" w:hAnsi="Times New Roman" w:cs="Times New Roman"/>
          <w:sz w:val="28"/>
          <w:szCs w:val="28"/>
        </w:rPr>
        <w:t>, таможенные органы Российской Федерации</w:t>
      </w:r>
      <w:r w:rsidR="00CA5FAB" w:rsidRPr="0094766D">
        <w:rPr>
          <w:rFonts w:ascii="Times New Roman" w:hAnsi="Times New Roman" w:cs="Times New Roman"/>
          <w:sz w:val="28"/>
          <w:szCs w:val="28"/>
        </w:rPr>
        <w:t xml:space="preserve"> и другие органы, в которых законодательством Российской Федерации предусмотрено прохождение федеральной государственной службы, связанной с правоохранительной деятельностью</w:t>
      </w:r>
      <w:r w:rsidR="005374F4">
        <w:rPr>
          <w:rFonts w:ascii="Times New Roman" w:hAnsi="Times New Roman" w:cs="Times New Roman"/>
          <w:sz w:val="28"/>
          <w:szCs w:val="28"/>
        </w:rPr>
        <w:t>,</w:t>
      </w:r>
      <w:r w:rsidRPr="0094766D">
        <w:rPr>
          <w:rFonts w:ascii="Times New Roman" w:hAnsi="Times New Roman" w:cs="Times New Roman"/>
          <w:sz w:val="28"/>
          <w:szCs w:val="28"/>
        </w:rPr>
        <w:t xml:space="preserve"> </w:t>
      </w:r>
      <w:r w:rsidR="00CA5FAB" w:rsidRPr="0094766D">
        <w:rPr>
          <w:rFonts w:ascii="Times New Roman" w:hAnsi="Times New Roman" w:cs="Times New Roman"/>
          <w:sz w:val="28"/>
          <w:szCs w:val="28"/>
        </w:rPr>
        <w:t>–</w:t>
      </w:r>
      <w:r w:rsidRPr="0094766D">
        <w:rPr>
          <w:rFonts w:ascii="Times New Roman" w:hAnsi="Times New Roman" w:cs="Times New Roman"/>
          <w:sz w:val="28"/>
          <w:szCs w:val="28"/>
        </w:rPr>
        <w:t xml:space="preserve"> для получения сведений о получении военнослужащими, сотрудниками органов внутренних дел Российской Федерации, учреждений и</w:t>
      </w:r>
      <w:r w:rsidR="005B5C6F">
        <w:rPr>
          <w:rFonts w:ascii="Times New Roman" w:hAnsi="Times New Roman" w:cs="Times New Roman"/>
          <w:sz w:val="28"/>
          <w:szCs w:val="28"/>
        </w:rPr>
        <w:t> </w:t>
      </w:r>
      <w:r w:rsidRPr="0094766D">
        <w:rPr>
          <w:rFonts w:ascii="Times New Roman" w:hAnsi="Times New Roman" w:cs="Times New Roman"/>
          <w:sz w:val="28"/>
          <w:szCs w:val="28"/>
        </w:rPr>
        <w:t>органов у</w:t>
      </w:r>
      <w:r w:rsidR="00CA5FAB" w:rsidRPr="0094766D">
        <w:rPr>
          <w:rFonts w:ascii="Times New Roman" w:hAnsi="Times New Roman" w:cs="Times New Roman"/>
          <w:sz w:val="28"/>
          <w:szCs w:val="28"/>
        </w:rPr>
        <w:t>головно-исполнительной системы</w:t>
      </w:r>
      <w:r w:rsidRPr="0094766D">
        <w:rPr>
          <w:rFonts w:ascii="Times New Roman" w:hAnsi="Times New Roman" w:cs="Times New Roman"/>
          <w:sz w:val="28"/>
          <w:szCs w:val="28"/>
        </w:rPr>
        <w:t xml:space="preserve">, таможенных органов Российской Федерации </w:t>
      </w:r>
      <w:r w:rsidR="00CA5FAB" w:rsidRPr="0094766D">
        <w:rPr>
          <w:rFonts w:ascii="Times New Roman" w:hAnsi="Times New Roman" w:cs="Times New Roman"/>
          <w:sz w:val="28"/>
          <w:szCs w:val="28"/>
        </w:rPr>
        <w:t xml:space="preserve">и других органов, в которых законодательством Российской Федерации предусмотрено прохождение федеральной государственной службы, связанной с правоохранительной деятельностью, </w:t>
      </w:r>
      <w:r w:rsidRPr="0094766D">
        <w:rPr>
          <w:rFonts w:ascii="Times New Roman" w:hAnsi="Times New Roman" w:cs="Times New Roman"/>
          <w:sz w:val="28"/>
          <w:szCs w:val="28"/>
        </w:rPr>
        <w:t>денежного довольствия</w:t>
      </w:r>
      <w:r w:rsidR="0033598C">
        <w:rPr>
          <w:rFonts w:ascii="Times New Roman" w:hAnsi="Times New Roman" w:cs="Times New Roman"/>
          <w:sz w:val="28"/>
          <w:szCs w:val="28"/>
        </w:rPr>
        <w:t xml:space="preserve"> (денежного содержания)</w:t>
      </w:r>
      <w:r w:rsidRPr="0094766D">
        <w:rPr>
          <w:rFonts w:ascii="Times New Roman" w:hAnsi="Times New Roman" w:cs="Times New Roman"/>
          <w:sz w:val="28"/>
          <w:szCs w:val="28"/>
        </w:rPr>
        <w:t>,</w:t>
      </w:r>
      <w:r w:rsidR="0033598C">
        <w:rPr>
          <w:rFonts w:ascii="Times New Roman" w:hAnsi="Times New Roman" w:cs="Times New Roman"/>
          <w:sz w:val="28"/>
          <w:szCs w:val="28"/>
        </w:rPr>
        <w:t xml:space="preserve"> а также</w:t>
      </w:r>
      <w:r w:rsidRPr="0094766D">
        <w:rPr>
          <w:rFonts w:ascii="Times New Roman" w:hAnsi="Times New Roman" w:cs="Times New Roman"/>
          <w:sz w:val="28"/>
          <w:szCs w:val="28"/>
        </w:rPr>
        <w:t xml:space="preserve"> дополнительных выплат, имеющих постоянный характер, и</w:t>
      </w:r>
      <w:r w:rsidR="0033598C">
        <w:rPr>
          <w:rFonts w:ascii="Times New Roman" w:hAnsi="Times New Roman" w:cs="Times New Roman"/>
          <w:sz w:val="28"/>
          <w:szCs w:val="28"/>
        </w:rPr>
        <w:t> </w:t>
      </w:r>
      <w:r w:rsidRPr="0094766D">
        <w:rPr>
          <w:rFonts w:ascii="Times New Roman" w:hAnsi="Times New Roman" w:cs="Times New Roman"/>
          <w:sz w:val="28"/>
          <w:szCs w:val="28"/>
        </w:rPr>
        <w:t>продовольственного обеспечения</w:t>
      </w:r>
      <w:r w:rsidR="006250E0">
        <w:rPr>
          <w:rFonts w:ascii="Times New Roman" w:hAnsi="Times New Roman" w:cs="Times New Roman"/>
          <w:sz w:val="28"/>
          <w:szCs w:val="28"/>
        </w:rPr>
        <w:t xml:space="preserve"> (денежной компенсации взамен продовольственного пайка)</w:t>
      </w:r>
      <w:r w:rsidRPr="0094766D">
        <w:rPr>
          <w:rFonts w:ascii="Times New Roman" w:hAnsi="Times New Roman" w:cs="Times New Roman"/>
          <w:sz w:val="28"/>
          <w:szCs w:val="28"/>
        </w:rPr>
        <w:t>, установленных законодательством Российской</w:t>
      </w:r>
      <w:r w:rsidR="009C3EF0">
        <w:rPr>
          <w:rFonts w:ascii="Times New Roman" w:hAnsi="Times New Roman" w:cs="Times New Roman"/>
          <w:sz w:val="28"/>
          <w:szCs w:val="28"/>
        </w:rPr>
        <w:t> </w:t>
      </w:r>
      <w:r w:rsidRPr="0094766D">
        <w:rPr>
          <w:rFonts w:ascii="Times New Roman" w:hAnsi="Times New Roman" w:cs="Times New Roman"/>
          <w:sz w:val="28"/>
          <w:szCs w:val="28"/>
        </w:rPr>
        <w:t>Федерации</w:t>
      </w:r>
      <w:r w:rsidR="00CA5FAB" w:rsidRPr="0094766D">
        <w:rPr>
          <w:rFonts w:ascii="Times New Roman" w:hAnsi="Times New Roman" w:cs="Times New Roman"/>
          <w:sz w:val="28"/>
          <w:szCs w:val="28"/>
        </w:rPr>
        <w:t>;</w:t>
      </w:r>
      <w:r w:rsidRPr="0094766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AD61D5" w14:textId="77777777" w:rsidR="007D7265" w:rsidRDefault="007D726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C80937">
        <w:rPr>
          <w:sz w:val="28"/>
          <w:szCs w:val="28"/>
        </w:rPr>
        <w:t>управления социальной политики</w:t>
      </w:r>
      <w:r w:rsidRPr="0094766D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94766D">
        <w:rPr>
          <w:sz w:val="28"/>
          <w:szCs w:val="28"/>
        </w:rPr>
        <w:t xml:space="preserve"> для получения выписки из решения органа опеки и попечительства об установлении над ребенком опеки,</w:t>
      </w:r>
      <w:r>
        <w:rPr>
          <w:sz w:val="28"/>
          <w:szCs w:val="28"/>
        </w:rPr>
        <w:t xml:space="preserve"> сведений о</w:t>
      </w:r>
      <w:r w:rsidR="005C2947">
        <w:rPr>
          <w:sz w:val="28"/>
          <w:szCs w:val="28"/>
        </w:rPr>
        <w:t> </w:t>
      </w:r>
      <w:r>
        <w:rPr>
          <w:sz w:val="28"/>
          <w:szCs w:val="28"/>
        </w:rPr>
        <w:t>пособиях и выплатах заявителю (члену семьи заявителя) в соответствии с</w:t>
      </w:r>
      <w:r w:rsidR="005C2947">
        <w:rPr>
          <w:sz w:val="28"/>
          <w:szCs w:val="28"/>
        </w:rPr>
        <w:t> </w:t>
      </w:r>
      <w:r>
        <w:rPr>
          <w:sz w:val="28"/>
          <w:szCs w:val="28"/>
        </w:rPr>
        <w:t>нормативными правовыми актами Российской Федерации, нормативными актами субъектов Российской Федерации в качестве мер социальной поддержки;</w:t>
      </w:r>
    </w:p>
    <w:p w14:paraId="6F8F0177" w14:textId="77777777" w:rsidR="007D7265" w:rsidRPr="0094766D" w:rsidRDefault="007D7265" w:rsidP="00CA7759">
      <w:pPr>
        <w:pStyle w:val="ConsPlusNormal"/>
        <w:widowControl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66D">
        <w:rPr>
          <w:rFonts w:ascii="Times New Roman" w:hAnsi="Times New Roman" w:cs="Times New Roman"/>
          <w:sz w:val="28"/>
          <w:szCs w:val="28"/>
        </w:rPr>
        <w:t xml:space="preserve">органы, осуществляющие пенсионное обеспечение, – для получения сведений о получении пенсии, компенсационных выплат дополнительного </w:t>
      </w:r>
      <w:r w:rsidRPr="0094766D">
        <w:rPr>
          <w:rFonts w:ascii="Times New Roman" w:hAnsi="Times New Roman" w:cs="Times New Roman"/>
          <w:sz w:val="28"/>
          <w:szCs w:val="28"/>
        </w:rPr>
        <w:lastRenderedPageBreak/>
        <w:t>ежемесячного обеспечения пенсионера, выплаты правопреемникам умерших застрахованных лиц;</w:t>
      </w:r>
    </w:p>
    <w:p w14:paraId="5C38314F" w14:textId="77777777" w:rsidR="007D7265" w:rsidRPr="0094766D" w:rsidRDefault="007D726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C80937">
        <w:rPr>
          <w:sz w:val="28"/>
          <w:szCs w:val="28"/>
        </w:rPr>
        <w:t>образовательные организации</w:t>
      </w:r>
      <w:r w:rsidRPr="0094766D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94766D">
        <w:rPr>
          <w:sz w:val="28"/>
          <w:szCs w:val="28"/>
        </w:rPr>
        <w:t xml:space="preserve"> для получения </w:t>
      </w:r>
      <w:r>
        <w:rPr>
          <w:sz w:val="28"/>
          <w:szCs w:val="28"/>
        </w:rPr>
        <w:t>справки (сведений) о выплачиваемых студентам стипендии и иных денежных выплат студентам, аспирантам, ординаторам, ассистентам-стажерам, докторантам, слушателям подготовительных отделений;</w:t>
      </w:r>
    </w:p>
    <w:p w14:paraId="72C87FEF" w14:textId="77777777" w:rsidR="00CA5FAB" w:rsidRDefault="00CA5FAB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66D">
        <w:rPr>
          <w:rFonts w:ascii="Times New Roman" w:hAnsi="Times New Roman" w:cs="Times New Roman"/>
          <w:sz w:val="28"/>
          <w:szCs w:val="28"/>
        </w:rPr>
        <w:t xml:space="preserve">государственные учреждения службы занятости населения – для получения </w:t>
      </w:r>
      <w:r w:rsidR="00814ECD">
        <w:rPr>
          <w:rFonts w:ascii="Times New Roman" w:hAnsi="Times New Roman" w:cs="Times New Roman"/>
          <w:sz w:val="28"/>
          <w:szCs w:val="28"/>
        </w:rPr>
        <w:t>справки (</w:t>
      </w:r>
      <w:r w:rsidRPr="0094766D">
        <w:rPr>
          <w:rFonts w:ascii="Times New Roman" w:hAnsi="Times New Roman" w:cs="Times New Roman"/>
          <w:sz w:val="28"/>
          <w:szCs w:val="28"/>
        </w:rPr>
        <w:t>сведений</w:t>
      </w:r>
      <w:r w:rsidR="00814ECD">
        <w:rPr>
          <w:rFonts w:ascii="Times New Roman" w:hAnsi="Times New Roman" w:cs="Times New Roman"/>
          <w:sz w:val="28"/>
          <w:szCs w:val="28"/>
        </w:rPr>
        <w:t>)</w:t>
      </w:r>
      <w:r w:rsidRPr="0094766D">
        <w:rPr>
          <w:rFonts w:ascii="Times New Roman" w:hAnsi="Times New Roman" w:cs="Times New Roman"/>
          <w:sz w:val="28"/>
          <w:szCs w:val="28"/>
        </w:rPr>
        <w:t xml:space="preserve"> о выплате пособия по безработице</w:t>
      </w:r>
      <w:r w:rsidR="0094766D" w:rsidRPr="0094766D">
        <w:rPr>
          <w:rFonts w:ascii="Times New Roman" w:hAnsi="Times New Roman" w:cs="Times New Roman"/>
          <w:sz w:val="28"/>
          <w:szCs w:val="28"/>
        </w:rPr>
        <w:t xml:space="preserve"> (материальной помощи и</w:t>
      </w:r>
      <w:r w:rsidR="00814ECD">
        <w:t> </w:t>
      </w:r>
      <w:r w:rsidR="0094766D" w:rsidRPr="0094766D">
        <w:rPr>
          <w:rFonts w:ascii="Times New Roman" w:hAnsi="Times New Roman" w:cs="Times New Roman"/>
          <w:sz w:val="28"/>
          <w:szCs w:val="28"/>
        </w:rPr>
        <w:t>иных выплат безработным гражданам, о стипендии и материальной помощи, выплачиваемой гражданам в период прохождения профессионального обучения или получения дополнительного профессионального образования по направлению органов службы занятости; о выплате безработным гражданам, принимающим участие в</w:t>
      </w:r>
      <w:r w:rsidR="00F002B7">
        <w:rPr>
          <w:rFonts w:ascii="Times New Roman" w:hAnsi="Times New Roman" w:cs="Times New Roman"/>
          <w:sz w:val="28"/>
          <w:szCs w:val="28"/>
        </w:rPr>
        <w:t xml:space="preserve"> </w:t>
      </w:r>
      <w:r w:rsidR="0094766D" w:rsidRPr="0094766D">
        <w:rPr>
          <w:rFonts w:ascii="Times New Roman" w:hAnsi="Times New Roman" w:cs="Times New Roman"/>
          <w:sz w:val="28"/>
          <w:szCs w:val="28"/>
        </w:rPr>
        <w:t>общественных работах, и безработным гражданам, особо нуждающимся в</w:t>
      </w:r>
      <w:r w:rsidR="005B5C6F">
        <w:rPr>
          <w:rFonts w:ascii="Times New Roman" w:hAnsi="Times New Roman" w:cs="Times New Roman"/>
          <w:sz w:val="28"/>
          <w:szCs w:val="28"/>
        </w:rPr>
        <w:t> </w:t>
      </w:r>
      <w:r w:rsidR="0094766D" w:rsidRPr="0094766D">
        <w:rPr>
          <w:rFonts w:ascii="Times New Roman" w:hAnsi="Times New Roman" w:cs="Times New Roman"/>
          <w:sz w:val="28"/>
          <w:szCs w:val="28"/>
        </w:rPr>
        <w:t>социальной защите, в период их участия во временных работах, а также о выплате несовершеннолетним гражданам в возрасте от 14 до 18 лет в период их участия во</w:t>
      </w:r>
      <w:r w:rsidR="005B5C6F">
        <w:rPr>
          <w:rFonts w:ascii="Times New Roman" w:hAnsi="Times New Roman" w:cs="Times New Roman"/>
          <w:sz w:val="28"/>
          <w:szCs w:val="28"/>
        </w:rPr>
        <w:t> </w:t>
      </w:r>
      <w:r w:rsidR="0094766D" w:rsidRPr="0094766D">
        <w:rPr>
          <w:rFonts w:ascii="Times New Roman" w:hAnsi="Times New Roman" w:cs="Times New Roman"/>
          <w:sz w:val="28"/>
          <w:szCs w:val="28"/>
        </w:rPr>
        <w:t>временных работах)</w:t>
      </w:r>
      <w:r w:rsidRPr="0094766D">
        <w:rPr>
          <w:rFonts w:ascii="Times New Roman" w:hAnsi="Times New Roman" w:cs="Times New Roman"/>
          <w:sz w:val="28"/>
          <w:szCs w:val="28"/>
        </w:rPr>
        <w:t>;</w:t>
      </w:r>
    </w:p>
    <w:p w14:paraId="10E0E4AB" w14:textId="77777777" w:rsidR="00B2458D" w:rsidRDefault="00B2458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отделения Фонда социального страхования</w:t>
      </w:r>
      <w:r w:rsidRPr="00B2458D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 Федерации – для</w:t>
      </w:r>
      <w:r w:rsidR="00CA7759">
        <w:rPr>
          <w:sz w:val="28"/>
          <w:szCs w:val="28"/>
        </w:rPr>
        <w:t> </w:t>
      </w:r>
      <w:r>
        <w:rPr>
          <w:sz w:val="28"/>
          <w:szCs w:val="28"/>
        </w:rPr>
        <w:t>получения сведений о ежемесячных страховых выплатах по обязательному социальному страхованию от несчастных случаев на производстве и профессиональных заболеваний;</w:t>
      </w:r>
    </w:p>
    <w:p w14:paraId="1EB13CE1" w14:textId="77777777" w:rsidR="00F975C7" w:rsidRPr="00F975C7" w:rsidRDefault="00F975C7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государственные органы или общественные объединения – для получения сведений </w:t>
      </w:r>
      <w:r w:rsidRPr="0094766D">
        <w:rPr>
          <w:sz w:val="28"/>
          <w:szCs w:val="28"/>
        </w:rPr>
        <w:t>о получении</w:t>
      </w:r>
      <w:r w:rsidRPr="00F975C7">
        <w:rPr>
          <w:sz w:val="28"/>
          <w:szCs w:val="28"/>
        </w:rPr>
        <w:t xml:space="preserve"> компенсаци</w:t>
      </w:r>
      <w:r>
        <w:rPr>
          <w:sz w:val="28"/>
          <w:szCs w:val="28"/>
        </w:rPr>
        <w:t>и</w:t>
      </w:r>
      <w:r w:rsidRPr="00F975C7">
        <w:rPr>
          <w:sz w:val="28"/>
          <w:szCs w:val="28"/>
        </w:rPr>
        <w:t>, выплачиваем</w:t>
      </w:r>
      <w:r>
        <w:rPr>
          <w:sz w:val="28"/>
          <w:szCs w:val="28"/>
        </w:rPr>
        <w:t>ой</w:t>
      </w:r>
      <w:r w:rsidRPr="00F975C7">
        <w:rPr>
          <w:sz w:val="28"/>
          <w:szCs w:val="28"/>
        </w:rPr>
        <w:t xml:space="preserve"> за время исполнения государственных или общественных обязанностей</w:t>
      </w:r>
      <w:r>
        <w:rPr>
          <w:sz w:val="28"/>
          <w:szCs w:val="28"/>
        </w:rPr>
        <w:t>;</w:t>
      </w:r>
    </w:p>
    <w:p w14:paraId="10794587" w14:textId="77777777" w:rsidR="001C429E" w:rsidRPr="001C429E" w:rsidRDefault="001C429E" w:rsidP="004266A5">
      <w:pPr>
        <w:pStyle w:val="ConsPlusNormal"/>
        <w:widowControl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кредитные организации – </w:t>
      </w:r>
      <w:r w:rsidRPr="001C429E">
        <w:rPr>
          <w:rFonts w:ascii="Times New Roman" w:hAnsi="Times New Roman" w:cs="Times New Roman"/>
          <w:sz w:val="28"/>
          <w:szCs w:val="28"/>
        </w:rPr>
        <w:t>для получения документа, подтверждающего реквизиты счета в кредитной организации, открытого на заявителя (договор</w:t>
      </w:r>
      <w:r w:rsidR="00B2458D">
        <w:rPr>
          <w:rFonts w:ascii="Times New Roman" w:hAnsi="Times New Roman" w:cs="Times New Roman"/>
          <w:sz w:val="28"/>
          <w:szCs w:val="28"/>
        </w:rPr>
        <w:t>а</w:t>
      </w:r>
      <w:r w:rsidRPr="001C429E">
        <w:rPr>
          <w:rFonts w:ascii="Times New Roman" w:hAnsi="Times New Roman" w:cs="Times New Roman"/>
          <w:sz w:val="28"/>
          <w:szCs w:val="28"/>
        </w:rPr>
        <w:t xml:space="preserve"> банковского вклада (счета), справк</w:t>
      </w:r>
      <w:r w:rsidR="00B2458D">
        <w:rPr>
          <w:rFonts w:ascii="Times New Roman" w:hAnsi="Times New Roman" w:cs="Times New Roman"/>
          <w:sz w:val="28"/>
          <w:szCs w:val="28"/>
        </w:rPr>
        <w:t>и</w:t>
      </w:r>
      <w:r w:rsidRPr="001C429E">
        <w:rPr>
          <w:rFonts w:ascii="Times New Roman" w:hAnsi="Times New Roman" w:cs="Times New Roman"/>
          <w:sz w:val="28"/>
          <w:szCs w:val="28"/>
        </w:rPr>
        <w:t xml:space="preserve"> кредитной организации о реквизитах счета или други</w:t>
      </w:r>
      <w:r w:rsidR="00B2458D">
        <w:rPr>
          <w:rFonts w:ascii="Times New Roman" w:hAnsi="Times New Roman" w:cs="Times New Roman"/>
          <w:sz w:val="28"/>
          <w:szCs w:val="28"/>
        </w:rPr>
        <w:t>х</w:t>
      </w:r>
      <w:r w:rsidRPr="001C429E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B2458D">
        <w:rPr>
          <w:rFonts w:ascii="Times New Roman" w:hAnsi="Times New Roman" w:cs="Times New Roman"/>
          <w:sz w:val="28"/>
          <w:szCs w:val="28"/>
        </w:rPr>
        <w:t>ов</w:t>
      </w:r>
      <w:r w:rsidRPr="001C429E">
        <w:rPr>
          <w:rFonts w:ascii="Times New Roman" w:hAnsi="Times New Roman" w:cs="Times New Roman"/>
          <w:sz w:val="28"/>
          <w:szCs w:val="28"/>
        </w:rPr>
        <w:t>, содержащи</w:t>
      </w:r>
      <w:r w:rsidR="00B2458D">
        <w:rPr>
          <w:rFonts w:ascii="Times New Roman" w:hAnsi="Times New Roman" w:cs="Times New Roman"/>
          <w:sz w:val="28"/>
          <w:szCs w:val="28"/>
        </w:rPr>
        <w:t>х</w:t>
      </w:r>
      <w:r w:rsidRPr="001C429E">
        <w:rPr>
          <w:rFonts w:ascii="Times New Roman" w:hAnsi="Times New Roman" w:cs="Times New Roman"/>
          <w:sz w:val="28"/>
          <w:szCs w:val="28"/>
        </w:rPr>
        <w:t xml:space="preserve"> сведения о реквизитах счета)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76D11F4" w14:textId="77777777" w:rsidR="00DA03BF" w:rsidRPr="00DA03BF" w:rsidRDefault="00DA03BF" w:rsidP="004266A5">
      <w:pPr>
        <w:pStyle w:val="ConsPlusNormal"/>
        <w:widowControl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4766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нотариат – </w:t>
      </w:r>
      <w:r w:rsidR="00FE6ED6" w:rsidRPr="0094766D">
        <w:rPr>
          <w:rFonts w:ascii="Times New Roman" w:hAnsi="Times New Roman" w:cs="Times New Roman"/>
          <w:sz w:val="28"/>
          <w:szCs w:val="28"/>
        </w:rPr>
        <w:t>для нотариального удостоверения документов</w:t>
      </w:r>
      <w:r w:rsidR="00FE6ED6" w:rsidRPr="00FE6ED6">
        <w:rPr>
          <w:rFonts w:ascii="Times New Roman" w:hAnsi="Times New Roman" w:cs="Times New Roman"/>
          <w:sz w:val="28"/>
          <w:szCs w:val="28"/>
        </w:rPr>
        <w:t>, копий и подписей</w:t>
      </w:r>
      <w:r w:rsidRPr="00FE6ED6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14:paraId="4E56832C" w14:textId="77777777" w:rsidR="001367D5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B81CFF">
        <w:rPr>
          <w:sz w:val="28"/>
          <w:szCs w:val="28"/>
        </w:rPr>
        <w:t>9</w:t>
      </w:r>
      <w:r w:rsidRPr="00A34B0B">
        <w:rPr>
          <w:sz w:val="28"/>
          <w:szCs w:val="28"/>
        </w:rPr>
        <w:t>.</w:t>
      </w:r>
      <w:r w:rsidR="00AC5F2A">
        <w:rPr>
          <w:sz w:val="28"/>
          <w:szCs w:val="28"/>
        </w:rPr>
        <w:t> </w:t>
      </w:r>
      <w:r w:rsidRPr="00A34B0B">
        <w:rPr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 w:rsidR="00AC5F2A">
        <w:rPr>
          <w:sz w:val="28"/>
          <w:szCs w:val="28"/>
        </w:rPr>
        <w:t> </w:t>
      </w:r>
      <w:r w:rsidRPr="00A34B0B">
        <w:rPr>
          <w:sz w:val="28"/>
          <w:szCs w:val="28"/>
        </w:rPr>
        <w:t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14:paraId="67F31E67" w14:textId="77777777" w:rsidR="005678E6" w:rsidRPr="00A34B0B" w:rsidRDefault="005678E6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</w:p>
    <w:p w14:paraId="74E23313" w14:textId="77777777" w:rsidR="001367D5" w:rsidRPr="00A34B0B" w:rsidRDefault="001367D5" w:rsidP="004266A5">
      <w:pPr>
        <w:tabs>
          <w:tab w:val="left" w:pos="1220"/>
          <w:tab w:val="center" w:pos="5315"/>
        </w:tabs>
        <w:spacing w:line="21" w:lineRule="atLeast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Описание результата предоставления государственной услуги</w:t>
      </w:r>
    </w:p>
    <w:p w14:paraId="24CE620E" w14:textId="77777777" w:rsidR="001367D5" w:rsidRPr="00A34B0B" w:rsidRDefault="001367D5" w:rsidP="004266A5">
      <w:pPr>
        <w:spacing w:line="21" w:lineRule="atLeast"/>
        <w:ind w:firstLine="709"/>
        <w:jc w:val="center"/>
        <w:rPr>
          <w:sz w:val="28"/>
          <w:szCs w:val="28"/>
        </w:rPr>
      </w:pPr>
    </w:p>
    <w:p w14:paraId="1C947A32" w14:textId="77777777" w:rsidR="001367D5" w:rsidRDefault="00B234B7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1367D5" w:rsidRPr="00A34B0B">
        <w:rPr>
          <w:sz w:val="28"/>
          <w:szCs w:val="28"/>
        </w:rPr>
        <w:t>.</w:t>
      </w:r>
      <w:r w:rsidR="00AC5F2A">
        <w:rPr>
          <w:sz w:val="28"/>
          <w:szCs w:val="28"/>
        </w:rPr>
        <w:t> </w:t>
      </w:r>
      <w:r w:rsidR="001367D5" w:rsidRPr="00A34B0B">
        <w:rPr>
          <w:sz w:val="28"/>
          <w:szCs w:val="28"/>
        </w:rPr>
        <w:t xml:space="preserve">Результатом предоставления государственной услуги является </w:t>
      </w:r>
      <w:r w:rsidR="001367D5">
        <w:rPr>
          <w:sz w:val="28"/>
          <w:szCs w:val="28"/>
        </w:rPr>
        <w:t xml:space="preserve">принятие </w:t>
      </w:r>
      <w:r w:rsidR="001367D5" w:rsidRPr="007E6423">
        <w:rPr>
          <w:sz w:val="28"/>
          <w:szCs w:val="28"/>
        </w:rPr>
        <w:t>управлени</w:t>
      </w:r>
      <w:r w:rsidR="009C1D6A">
        <w:rPr>
          <w:sz w:val="28"/>
          <w:szCs w:val="28"/>
        </w:rPr>
        <w:t>ем</w:t>
      </w:r>
      <w:r w:rsidR="001367D5" w:rsidRPr="007E6423">
        <w:rPr>
          <w:sz w:val="28"/>
          <w:szCs w:val="28"/>
        </w:rPr>
        <w:t xml:space="preserve"> социальной политики </w:t>
      </w:r>
      <w:r w:rsidR="009C1D6A" w:rsidRPr="00A34B0B">
        <w:rPr>
          <w:sz w:val="28"/>
          <w:szCs w:val="28"/>
        </w:rPr>
        <w:t>решени</w:t>
      </w:r>
      <w:r w:rsidR="009C1D6A">
        <w:rPr>
          <w:sz w:val="28"/>
          <w:szCs w:val="28"/>
        </w:rPr>
        <w:t>я</w:t>
      </w:r>
      <w:r w:rsidR="009C1D6A" w:rsidRPr="007E6423">
        <w:rPr>
          <w:sz w:val="28"/>
          <w:szCs w:val="28"/>
        </w:rPr>
        <w:t xml:space="preserve"> </w:t>
      </w:r>
      <w:r w:rsidR="001367D5" w:rsidRPr="007E6423">
        <w:rPr>
          <w:sz w:val="28"/>
          <w:szCs w:val="28"/>
        </w:rPr>
        <w:t>о предоставлении государственной услуги</w:t>
      </w:r>
      <w:r w:rsidR="00FA34D9">
        <w:rPr>
          <w:sz w:val="28"/>
          <w:szCs w:val="28"/>
        </w:rPr>
        <w:t xml:space="preserve"> </w:t>
      </w:r>
      <w:r w:rsidR="00875E04">
        <w:rPr>
          <w:sz w:val="28"/>
          <w:szCs w:val="28"/>
        </w:rPr>
        <w:t>и</w:t>
      </w:r>
      <w:r w:rsidR="003C231F">
        <w:rPr>
          <w:sz w:val="28"/>
          <w:szCs w:val="28"/>
        </w:rPr>
        <w:t xml:space="preserve"> </w:t>
      </w:r>
      <w:r w:rsidR="00875E04" w:rsidRPr="00A34B0B">
        <w:rPr>
          <w:sz w:val="28"/>
          <w:szCs w:val="28"/>
        </w:rPr>
        <w:t>перечислени</w:t>
      </w:r>
      <w:r w:rsidR="002202C8">
        <w:rPr>
          <w:sz w:val="28"/>
          <w:szCs w:val="28"/>
        </w:rPr>
        <w:t>е</w:t>
      </w:r>
      <w:r w:rsidR="00710023">
        <w:rPr>
          <w:iCs/>
          <w:sz w:val="28"/>
          <w:szCs w:val="28"/>
        </w:rPr>
        <w:t xml:space="preserve"> </w:t>
      </w:r>
      <w:r w:rsidR="002202C8">
        <w:rPr>
          <w:sz w:val="28"/>
          <w:szCs w:val="28"/>
        </w:rPr>
        <w:t>ежемесячной</w:t>
      </w:r>
      <w:r w:rsidR="001367D5" w:rsidRPr="007E6423">
        <w:rPr>
          <w:sz w:val="28"/>
          <w:szCs w:val="28"/>
        </w:rPr>
        <w:t xml:space="preserve"> выплаты</w:t>
      </w:r>
      <w:r w:rsidR="002202C8">
        <w:rPr>
          <w:sz w:val="28"/>
          <w:szCs w:val="28"/>
        </w:rPr>
        <w:t xml:space="preserve"> на счет заявителя, открытый в российской кредитной организации</w:t>
      </w:r>
      <w:r w:rsidR="009C1D6A">
        <w:rPr>
          <w:sz w:val="28"/>
          <w:szCs w:val="28"/>
        </w:rPr>
        <w:t>,</w:t>
      </w:r>
      <w:r w:rsidR="001367D5">
        <w:rPr>
          <w:sz w:val="28"/>
          <w:szCs w:val="28"/>
        </w:rPr>
        <w:t xml:space="preserve"> </w:t>
      </w:r>
      <w:r w:rsidR="001367D5" w:rsidRPr="00B45222">
        <w:rPr>
          <w:sz w:val="28"/>
          <w:szCs w:val="28"/>
        </w:rPr>
        <w:t xml:space="preserve">либо </w:t>
      </w:r>
      <w:r w:rsidR="001367D5">
        <w:rPr>
          <w:sz w:val="28"/>
          <w:szCs w:val="28"/>
        </w:rPr>
        <w:t xml:space="preserve">принятие </w:t>
      </w:r>
      <w:r w:rsidR="001367D5" w:rsidRPr="00B45222">
        <w:rPr>
          <w:sz w:val="28"/>
          <w:szCs w:val="28"/>
        </w:rPr>
        <w:t>управлени</w:t>
      </w:r>
      <w:r w:rsidR="009C1D6A">
        <w:rPr>
          <w:sz w:val="28"/>
          <w:szCs w:val="28"/>
        </w:rPr>
        <w:t>ем</w:t>
      </w:r>
      <w:r w:rsidR="001367D5" w:rsidRPr="00B45222">
        <w:rPr>
          <w:sz w:val="28"/>
          <w:szCs w:val="28"/>
        </w:rPr>
        <w:t xml:space="preserve"> социальной политики </w:t>
      </w:r>
      <w:r w:rsidR="009C1D6A" w:rsidRPr="00B45222">
        <w:rPr>
          <w:sz w:val="28"/>
          <w:szCs w:val="28"/>
        </w:rPr>
        <w:t>решени</w:t>
      </w:r>
      <w:r w:rsidR="009C1D6A">
        <w:rPr>
          <w:sz w:val="28"/>
          <w:szCs w:val="28"/>
        </w:rPr>
        <w:t>я</w:t>
      </w:r>
      <w:r w:rsidR="009C1D6A" w:rsidRPr="00B45222">
        <w:rPr>
          <w:sz w:val="28"/>
          <w:szCs w:val="28"/>
        </w:rPr>
        <w:t xml:space="preserve"> </w:t>
      </w:r>
      <w:r w:rsidR="001367D5" w:rsidRPr="00B45222">
        <w:rPr>
          <w:sz w:val="28"/>
          <w:szCs w:val="28"/>
        </w:rPr>
        <w:t>об отказе в предоставлении государственной услуги.</w:t>
      </w:r>
    </w:p>
    <w:p w14:paraId="0D5C64F1" w14:textId="77777777" w:rsidR="001367D5" w:rsidRPr="00A34B0B" w:rsidRDefault="001367D5" w:rsidP="00B433F1">
      <w:pPr>
        <w:pStyle w:val="ConsNormal"/>
        <w:pageBreakBefore/>
        <w:widowControl/>
        <w:spacing w:line="21" w:lineRule="atLeast"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lastRenderedPageBreak/>
        <w:t>Сроки предоставления государственной услуги</w:t>
      </w:r>
    </w:p>
    <w:p w14:paraId="2C9921E2" w14:textId="77777777" w:rsidR="001367D5" w:rsidRPr="00A34B0B" w:rsidRDefault="001367D5" w:rsidP="004266A5">
      <w:pPr>
        <w:pStyle w:val="ConsPlusNormal"/>
        <w:widowControl/>
        <w:spacing w:line="21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9B594A6" w14:textId="77777777" w:rsidR="005A0F57" w:rsidRPr="00A34B0B" w:rsidRDefault="00FE25CA" w:rsidP="004266A5">
      <w:pPr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234B7">
        <w:rPr>
          <w:sz w:val="28"/>
          <w:szCs w:val="28"/>
        </w:rPr>
        <w:t>1</w:t>
      </w:r>
      <w:r w:rsidR="001367D5" w:rsidRPr="00A34B0B">
        <w:rPr>
          <w:sz w:val="28"/>
          <w:szCs w:val="28"/>
        </w:rPr>
        <w:t>.</w:t>
      </w:r>
      <w:r w:rsidR="009C1D6A">
        <w:rPr>
          <w:sz w:val="28"/>
          <w:szCs w:val="28"/>
        </w:rPr>
        <w:t> </w:t>
      </w:r>
      <w:r w:rsidR="00B85B1B" w:rsidRPr="00A34B0B">
        <w:rPr>
          <w:sz w:val="28"/>
          <w:szCs w:val="28"/>
        </w:rPr>
        <w:t>Решение о предоставлении либо об отказе в предоставлении госу</w:t>
      </w:r>
      <w:r w:rsidR="004433F1">
        <w:rPr>
          <w:sz w:val="28"/>
          <w:szCs w:val="28"/>
        </w:rPr>
        <w:t xml:space="preserve">дарственной услуги принимается </w:t>
      </w:r>
      <w:r w:rsidR="00B85B1B" w:rsidRPr="00A34B0B">
        <w:rPr>
          <w:sz w:val="28"/>
          <w:szCs w:val="28"/>
        </w:rPr>
        <w:t xml:space="preserve">в </w:t>
      </w:r>
      <w:r w:rsidR="004433F1">
        <w:rPr>
          <w:sz w:val="28"/>
          <w:szCs w:val="28"/>
        </w:rPr>
        <w:t>месячный срок</w:t>
      </w:r>
      <w:r w:rsidR="00B85B1B" w:rsidRPr="00A34B0B">
        <w:rPr>
          <w:sz w:val="28"/>
          <w:szCs w:val="28"/>
        </w:rPr>
        <w:t xml:space="preserve"> </w:t>
      </w:r>
      <w:r w:rsidR="004433F1">
        <w:rPr>
          <w:sz w:val="28"/>
          <w:szCs w:val="28"/>
        </w:rPr>
        <w:t>с даты приема (регистрации)</w:t>
      </w:r>
      <w:r w:rsidR="00B85B1B" w:rsidRPr="00A34B0B">
        <w:rPr>
          <w:sz w:val="28"/>
          <w:szCs w:val="28"/>
        </w:rPr>
        <w:t xml:space="preserve"> заявления</w:t>
      </w:r>
      <w:r w:rsidR="004433F1">
        <w:rPr>
          <w:sz w:val="28"/>
          <w:szCs w:val="28"/>
        </w:rPr>
        <w:t xml:space="preserve"> о назначении ежемесячной выплаты</w:t>
      </w:r>
      <w:r w:rsidR="00B85B1B">
        <w:rPr>
          <w:sz w:val="28"/>
          <w:szCs w:val="28"/>
        </w:rPr>
        <w:t xml:space="preserve"> </w:t>
      </w:r>
      <w:r w:rsidR="004433F1">
        <w:rPr>
          <w:sz w:val="28"/>
          <w:szCs w:val="28"/>
        </w:rPr>
        <w:t>с</w:t>
      </w:r>
      <w:r w:rsidR="005A0F57">
        <w:rPr>
          <w:sz w:val="28"/>
          <w:szCs w:val="28"/>
        </w:rPr>
        <w:t xml:space="preserve"> документ</w:t>
      </w:r>
      <w:r w:rsidR="004433F1">
        <w:rPr>
          <w:sz w:val="28"/>
          <w:szCs w:val="28"/>
        </w:rPr>
        <w:t>ами</w:t>
      </w:r>
      <w:r w:rsidR="005A0F57">
        <w:rPr>
          <w:sz w:val="28"/>
          <w:szCs w:val="28"/>
        </w:rPr>
        <w:t>, необходимы</w:t>
      </w:r>
      <w:r w:rsidR="004433F1">
        <w:rPr>
          <w:sz w:val="28"/>
          <w:szCs w:val="28"/>
        </w:rPr>
        <w:t>ми</w:t>
      </w:r>
      <w:r w:rsidR="005A0F57">
        <w:rPr>
          <w:sz w:val="28"/>
          <w:szCs w:val="28"/>
        </w:rPr>
        <w:t xml:space="preserve"> для предос</w:t>
      </w:r>
      <w:r w:rsidR="004433F1">
        <w:rPr>
          <w:sz w:val="28"/>
          <w:szCs w:val="28"/>
        </w:rPr>
        <w:t>тавления государственной услуги.</w:t>
      </w:r>
      <w:r w:rsidR="005A0F57">
        <w:rPr>
          <w:sz w:val="28"/>
          <w:szCs w:val="28"/>
        </w:rPr>
        <w:t xml:space="preserve"> </w:t>
      </w:r>
    </w:p>
    <w:p w14:paraId="16146AF7" w14:textId="77777777" w:rsidR="001367D5" w:rsidRDefault="004433F1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Ежемесячная</w:t>
      </w:r>
      <w:r w:rsidR="008937B7" w:rsidRPr="008937B7">
        <w:rPr>
          <w:sz w:val="28"/>
          <w:szCs w:val="28"/>
        </w:rPr>
        <w:t xml:space="preserve"> выплата </w:t>
      </w:r>
      <w:r>
        <w:rPr>
          <w:sz w:val="28"/>
          <w:szCs w:val="28"/>
        </w:rPr>
        <w:t>осуществляется ежемесячно, не позднее 26 числа месяца, следующего за месяцем приема (регистрации)</w:t>
      </w:r>
      <w:r w:rsidRPr="004433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заявления о назначении ежемесячной выплаты с документами, необходимыми для предоставления государственной услуги.  </w:t>
      </w:r>
    </w:p>
    <w:p w14:paraId="28584439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</w:p>
    <w:p w14:paraId="5D3E04EA" w14:textId="77777777" w:rsidR="001367D5" w:rsidRPr="00A34B0B" w:rsidRDefault="001367D5" w:rsidP="004266A5">
      <w:pPr>
        <w:spacing w:line="21" w:lineRule="atLeast"/>
        <w:jc w:val="center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>Перечень нормативных правовых актов, регулирующи</w:t>
      </w:r>
      <w:r w:rsidR="002E11A8">
        <w:rPr>
          <w:sz w:val="28"/>
          <w:szCs w:val="28"/>
          <w:lang w:eastAsia="en-US"/>
        </w:rPr>
        <w:t>х</w:t>
      </w:r>
      <w:r w:rsidRPr="00A34B0B">
        <w:rPr>
          <w:sz w:val="28"/>
          <w:szCs w:val="28"/>
          <w:lang w:eastAsia="en-US"/>
        </w:rPr>
        <w:t xml:space="preserve"> отношения, возникающие в связи с предоставлением государственной услуги</w:t>
      </w:r>
    </w:p>
    <w:p w14:paraId="2F4F666A" w14:textId="77777777" w:rsidR="001367D5" w:rsidRPr="00A34B0B" w:rsidRDefault="001367D5" w:rsidP="004266A5">
      <w:pPr>
        <w:spacing w:line="21" w:lineRule="atLeast"/>
        <w:ind w:firstLine="709"/>
        <w:jc w:val="center"/>
        <w:rPr>
          <w:sz w:val="28"/>
          <w:szCs w:val="28"/>
          <w:lang w:eastAsia="en-US"/>
        </w:rPr>
      </w:pPr>
    </w:p>
    <w:p w14:paraId="1418CF72" w14:textId="77777777" w:rsidR="001367D5" w:rsidRPr="00A34B0B" w:rsidRDefault="00FE25CA" w:rsidP="004266A5">
      <w:pPr>
        <w:spacing w:line="21" w:lineRule="atLeast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</w:t>
      </w:r>
      <w:r w:rsidR="006C2790">
        <w:rPr>
          <w:sz w:val="28"/>
          <w:szCs w:val="28"/>
          <w:lang w:eastAsia="en-US"/>
        </w:rPr>
        <w:t>2</w:t>
      </w:r>
      <w:r w:rsidR="001367D5" w:rsidRPr="00A34B0B">
        <w:rPr>
          <w:sz w:val="28"/>
          <w:szCs w:val="28"/>
          <w:lang w:eastAsia="en-US"/>
        </w:rPr>
        <w:t>. Отношения, возникающие в связи с предоставлением государственной услуги, регулируются:</w:t>
      </w:r>
    </w:p>
    <w:p w14:paraId="16DB0136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Конституцией Российской Федерации («Российская газета», 1993, 25 декабря, № 237);</w:t>
      </w:r>
    </w:p>
    <w:p w14:paraId="6ACA4251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14:paraId="6C5F0520" w14:textId="30FBCC96" w:rsidR="001367D5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Федеральным законом от 6 апреля 2011 года № 63-ФЗ «Об электронной подписи» («Российская газета», 2011, 8 апреля, № 75);</w:t>
      </w:r>
    </w:p>
    <w:p w14:paraId="14548574" w14:textId="77777777" w:rsidR="00FE25CA" w:rsidRPr="008B3811" w:rsidRDefault="00FE25CA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Федеральным законом от </w:t>
      </w:r>
      <w:r>
        <w:rPr>
          <w:sz w:val="28"/>
          <w:szCs w:val="28"/>
        </w:rPr>
        <w:t>28</w:t>
      </w:r>
      <w:r w:rsidRPr="00A34B0B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A34B0B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A34B0B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418</w:t>
      </w:r>
      <w:r w:rsidRPr="00A34B0B">
        <w:rPr>
          <w:sz w:val="28"/>
          <w:szCs w:val="28"/>
        </w:rPr>
        <w:t>-ФЗ «</w:t>
      </w:r>
      <w:r>
        <w:rPr>
          <w:sz w:val="28"/>
          <w:szCs w:val="28"/>
        </w:rPr>
        <w:t>О ежемесячных выплатах семьям, имеющим детей</w:t>
      </w:r>
      <w:r w:rsidRPr="00FE25CA">
        <w:rPr>
          <w:b/>
          <w:sz w:val="28"/>
          <w:szCs w:val="28"/>
        </w:rPr>
        <w:t>»</w:t>
      </w:r>
      <w:r w:rsidRPr="00616A4F">
        <w:rPr>
          <w:b/>
          <w:sz w:val="28"/>
          <w:szCs w:val="28"/>
        </w:rPr>
        <w:t xml:space="preserve"> </w:t>
      </w:r>
      <w:r w:rsidRPr="008B3811">
        <w:rPr>
          <w:sz w:val="28"/>
          <w:szCs w:val="28"/>
        </w:rPr>
        <w:t xml:space="preserve">(«Российская газета», 2017, </w:t>
      </w:r>
      <w:r w:rsidR="00616A4F" w:rsidRPr="008B3811">
        <w:rPr>
          <w:sz w:val="28"/>
          <w:szCs w:val="28"/>
        </w:rPr>
        <w:t>31 декабря</w:t>
      </w:r>
      <w:r w:rsidRPr="008B3811">
        <w:rPr>
          <w:sz w:val="28"/>
          <w:szCs w:val="28"/>
        </w:rPr>
        <w:t>, №</w:t>
      </w:r>
      <w:r w:rsidR="008B3811">
        <w:rPr>
          <w:sz w:val="28"/>
          <w:szCs w:val="28"/>
        </w:rPr>
        <w:t> </w:t>
      </w:r>
      <w:r w:rsidR="00616A4F" w:rsidRPr="008B3811">
        <w:rPr>
          <w:sz w:val="28"/>
          <w:szCs w:val="28"/>
        </w:rPr>
        <w:t>297</w:t>
      </w:r>
      <w:r w:rsidR="008B3811" w:rsidRPr="008B3811">
        <w:rPr>
          <w:sz w:val="28"/>
          <w:szCs w:val="28"/>
        </w:rPr>
        <w:t>с</w:t>
      </w:r>
      <w:r w:rsidRPr="008B3811">
        <w:rPr>
          <w:sz w:val="28"/>
          <w:szCs w:val="28"/>
        </w:rPr>
        <w:t>);</w:t>
      </w:r>
    </w:p>
    <w:p w14:paraId="09906B1E" w14:textId="77777777" w:rsidR="00C9140D" w:rsidRPr="001567B5" w:rsidRDefault="00F50EEA" w:rsidP="004266A5">
      <w:pPr>
        <w:autoSpaceDE w:val="0"/>
        <w:autoSpaceDN w:val="0"/>
        <w:adjustRightInd w:val="0"/>
        <w:spacing w:line="21" w:lineRule="atLeast"/>
        <w:ind w:firstLine="540"/>
        <w:jc w:val="both"/>
        <w:rPr>
          <w:bCs/>
          <w:sz w:val="28"/>
          <w:szCs w:val="28"/>
        </w:rPr>
      </w:pPr>
      <w:hyperlink r:id="rId12" w:history="1">
        <w:r w:rsidR="00C9140D">
          <w:rPr>
            <w:sz w:val="28"/>
            <w:szCs w:val="28"/>
          </w:rPr>
          <w:t>п</w:t>
        </w:r>
        <w:r w:rsidR="00C9140D" w:rsidRPr="00C9140D">
          <w:rPr>
            <w:sz w:val="28"/>
            <w:szCs w:val="28"/>
          </w:rPr>
          <w:t>риказом</w:t>
        </w:r>
      </w:hyperlink>
      <w:r w:rsidR="00C9140D" w:rsidRPr="00C9140D">
        <w:rPr>
          <w:sz w:val="28"/>
          <w:szCs w:val="28"/>
        </w:rPr>
        <w:t xml:space="preserve"> Министерства </w:t>
      </w:r>
      <w:r w:rsidR="00C9140D">
        <w:rPr>
          <w:sz w:val="28"/>
          <w:szCs w:val="28"/>
        </w:rPr>
        <w:t>труда и социальной защиты</w:t>
      </w:r>
      <w:r w:rsidR="00C9140D" w:rsidRPr="00C9140D">
        <w:rPr>
          <w:sz w:val="28"/>
          <w:szCs w:val="28"/>
        </w:rPr>
        <w:t xml:space="preserve"> Российской Федерации от </w:t>
      </w:r>
      <w:r w:rsidR="00C9140D">
        <w:rPr>
          <w:sz w:val="28"/>
          <w:szCs w:val="28"/>
        </w:rPr>
        <w:t>29.12.2017</w:t>
      </w:r>
      <w:r w:rsidR="00C9140D" w:rsidRPr="00C9140D">
        <w:rPr>
          <w:sz w:val="28"/>
          <w:szCs w:val="28"/>
        </w:rPr>
        <w:t xml:space="preserve"> </w:t>
      </w:r>
      <w:r w:rsidR="00C9140D">
        <w:rPr>
          <w:sz w:val="28"/>
          <w:szCs w:val="28"/>
        </w:rPr>
        <w:t>№ 889н</w:t>
      </w:r>
      <w:r w:rsidR="00C9140D" w:rsidRPr="00C9140D">
        <w:rPr>
          <w:sz w:val="28"/>
          <w:szCs w:val="28"/>
        </w:rPr>
        <w:t xml:space="preserve"> </w:t>
      </w:r>
      <w:r w:rsidR="00C9140D">
        <w:rPr>
          <w:sz w:val="28"/>
          <w:szCs w:val="28"/>
        </w:rPr>
        <w:t>«Об утверждении Порядка осуществления ежемесячных выплат в связи с рождением (усыновлением) первого ребенка и (или) второго ребенка, обращения за назначением указанных выплат, а также перечня документов (сведений), необходимых для назначения ежемесячных выплат</w:t>
      </w:r>
      <w:r w:rsidR="00C9140D" w:rsidRPr="00C9140D">
        <w:rPr>
          <w:sz w:val="28"/>
          <w:szCs w:val="28"/>
        </w:rPr>
        <w:t xml:space="preserve"> </w:t>
      </w:r>
      <w:r w:rsidR="00C9140D">
        <w:rPr>
          <w:sz w:val="28"/>
          <w:szCs w:val="28"/>
        </w:rPr>
        <w:t>в связи с рождением (усыновлением) первого и (или) второго ребенка»</w:t>
      </w:r>
      <w:r w:rsidR="00C9140D" w:rsidRPr="00C9140D">
        <w:rPr>
          <w:sz w:val="28"/>
          <w:szCs w:val="28"/>
        </w:rPr>
        <w:t xml:space="preserve"> </w:t>
      </w:r>
      <w:r w:rsidR="001567B5" w:rsidRPr="001567B5">
        <w:rPr>
          <w:sz w:val="28"/>
          <w:szCs w:val="28"/>
        </w:rPr>
        <w:t>(</w:t>
      </w:r>
      <w:r w:rsidR="001567B5">
        <w:rPr>
          <w:sz w:val="28"/>
          <w:szCs w:val="28"/>
        </w:rPr>
        <w:t>«</w:t>
      </w:r>
      <w:r w:rsidR="001567B5" w:rsidRPr="001567B5">
        <w:rPr>
          <w:bCs/>
          <w:sz w:val="28"/>
          <w:szCs w:val="28"/>
        </w:rPr>
        <w:t>Официальный интернет-портал правовой информации</w:t>
      </w:r>
      <w:r w:rsidR="001567B5">
        <w:rPr>
          <w:bCs/>
          <w:sz w:val="28"/>
          <w:szCs w:val="28"/>
        </w:rPr>
        <w:t>»</w:t>
      </w:r>
      <w:r w:rsidR="001567B5" w:rsidRPr="001567B5">
        <w:rPr>
          <w:bCs/>
          <w:sz w:val="28"/>
          <w:szCs w:val="28"/>
        </w:rPr>
        <w:t xml:space="preserve"> </w:t>
      </w:r>
      <w:r w:rsidR="001567B5">
        <w:rPr>
          <w:bCs/>
          <w:sz w:val="28"/>
          <w:szCs w:val="28"/>
        </w:rPr>
        <w:t>(</w:t>
      </w:r>
      <w:hyperlink r:id="rId13" w:history="1">
        <w:r w:rsidR="001567B5" w:rsidRPr="001567B5">
          <w:rPr>
            <w:rStyle w:val="af0"/>
            <w:bCs/>
            <w:color w:val="auto"/>
            <w:sz w:val="28"/>
            <w:szCs w:val="28"/>
          </w:rPr>
          <w:t>www.pravo.gov.ru</w:t>
        </w:r>
      </w:hyperlink>
      <w:r w:rsidR="001567B5">
        <w:rPr>
          <w:bCs/>
          <w:sz w:val="28"/>
          <w:szCs w:val="28"/>
        </w:rPr>
        <w:t>), 2018,</w:t>
      </w:r>
      <w:r w:rsidR="001567B5" w:rsidRPr="001567B5">
        <w:rPr>
          <w:bCs/>
          <w:sz w:val="28"/>
          <w:szCs w:val="28"/>
        </w:rPr>
        <w:t xml:space="preserve"> 12</w:t>
      </w:r>
      <w:r w:rsidR="001567B5">
        <w:rPr>
          <w:bCs/>
          <w:sz w:val="28"/>
          <w:szCs w:val="28"/>
        </w:rPr>
        <w:t xml:space="preserve"> января);</w:t>
      </w:r>
    </w:p>
    <w:p w14:paraId="046A0551" w14:textId="77777777" w:rsidR="00797CBE" w:rsidRPr="00A34B0B" w:rsidRDefault="00797CBE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 03.07.2008 №</w:t>
      </w:r>
      <w:r w:rsidR="00AC5F2A">
        <w:rPr>
          <w:sz w:val="28"/>
          <w:szCs w:val="28"/>
        </w:rPr>
        <w:t> </w:t>
      </w:r>
      <w:r w:rsidRPr="00A34B0B">
        <w:rPr>
          <w:sz w:val="28"/>
          <w:szCs w:val="28"/>
        </w:rPr>
        <w:t>681</w:t>
      </w:r>
      <w:r w:rsidR="00AC5F2A">
        <w:rPr>
          <w:sz w:val="28"/>
          <w:szCs w:val="28"/>
        </w:rPr>
        <w:noBreakHyphen/>
      </w:r>
      <w:r w:rsidRPr="00A34B0B">
        <w:rPr>
          <w:sz w:val="28"/>
          <w:szCs w:val="28"/>
        </w:rPr>
        <w:t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</w:t>
      </w:r>
      <w:r>
        <w:rPr>
          <w:sz w:val="28"/>
          <w:szCs w:val="28"/>
        </w:rPr>
        <w:t>ердловской области, 2008, № 7-3</w:t>
      </w:r>
      <w:r w:rsidRPr="00A34B0B">
        <w:rPr>
          <w:sz w:val="28"/>
          <w:szCs w:val="28"/>
        </w:rPr>
        <w:t>, ст. 1128);</w:t>
      </w:r>
    </w:p>
    <w:p w14:paraId="725A965E" w14:textId="77777777" w:rsidR="00797CBE" w:rsidRPr="00A34B0B" w:rsidRDefault="00797CBE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 07.11.2008 № 1164</w:t>
      </w:r>
      <w:r w:rsidR="00AC5F2A">
        <w:rPr>
          <w:sz w:val="28"/>
          <w:szCs w:val="28"/>
        </w:rPr>
        <w:noBreakHyphen/>
      </w:r>
      <w:r w:rsidRPr="00A34B0B">
        <w:rPr>
          <w:sz w:val="28"/>
          <w:szCs w:val="28"/>
        </w:rPr>
        <w:t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№ 11, ст. 1733);</w:t>
      </w:r>
    </w:p>
    <w:p w14:paraId="184778DB" w14:textId="77777777" w:rsidR="00797CBE" w:rsidRPr="00A34B0B" w:rsidRDefault="00797CBE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постановлением Правительства Свердловской области от 14.09.2011 № 1211</w:t>
      </w:r>
      <w:r w:rsidR="00AC5F2A">
        <w:rPr>
          <w:sz w:val="28"/>
          <w:szCs w:val="28"/>
        </w:rPr>
        <w:noBreakHyphen/>
      </w:r>
      <w:r w:rsidRPr="00A34B0B">
        <w:rPr>
          <w:sz w:val="28"/>
          <w:szCs w:val="28"/>
        </w:rPr>
        <w:t>ПП «Об утверждении Перечня услуг, которые являются необходимыми и</w:t>
      </w:r>
      <w:r w:rsidR="00AC5F2A">
        <w:rPr>
          <w:sz w:val="28"/>
          <w:szCs w:val="28"/>
        </w:rPr>
        <w:t> </w:t>
      </w:r>
      <w:r w:rsidRPr="00A34B0B">
        <w:rPr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AC5F2A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(Собрание законодательства </w:t>
      </w:r>
      <w:r>
        <w:rPr>
          <w:sz w:val="28"/>
          <w:szCs w:val="28"/>
        </w:rPr>
        <w:t>Свердловской области, 2011, № 9</w:t>
      </w:r>
      <w:r w:rsidRPr="00A34B0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ст. 1523);</w:t>
      </w:r>
    </w:p>
    <w:p w14:paraId="08F421D5" w14:textId="46E46B16" w:rsidR="00797CBE" w:rsidRPr="00A34B0B" w:rsidRDefault="00797CBE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 16.11.2011 № 1576</w:t>
      </w:r>
      <w:r w:rsidR="00AC5F2A">
        <w:rPr>
          <w:sz w:val="28"/>
          <w:szCs w:val="28"/>
        </w:rPr>
        <w:noBreakHyphen/>
      </w:r>
      <w:r w:rsidRPr="00A34B0B">
        <w:rPr>
          <w:sz w:val="28"/>
          <w:szCs w:val="28"/>
        </w:rPr>
        <w:t>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</w:t>
      </w:r>
      <w:r w:rsidR="0097754D">
        <w:rPr>
          <w:sz w:val="28"/>
          <w:szCs w:val="28"/>
        </w:rPr>
        <w:t>–</w:t>
      </w:r>
      <w:r w:rsidRPr="00A34B0B">
        <w:rPr>
          <w:sz w:val="28"/>
          <w:szCs w:val="28"/>
        </w:rPr>
        <w:t>442);</w:t>
      </w:r>
    </w:p>
    <w:p w14:paraId="18C2ABAB" w14:textId="7C2526A2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 21.11.2012 № 1305</w:t>
      </w:r>
      <w:r w:rsidR="00AC5F2A">
        <w:rPr>
          <w:sz w:val="28"/>
          <w:szCs w:val="28"/>
        </w:rPr>
        <w:noBreakHyphen/>
      </w:r>
      <w:r w:rsidRPr="00A34B0B">
        <w:rPr>
          <w:sz w:val="28"/>
          <w:szCs w:val="28"/>
        </w:rPr>
        <w:t>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(«Областная газета», 2012, 29</w:t>
      </w:r>
      <w:r w:rsidR="00AC5F2A">
        <w:rPr>
          <w:sz w:val="28"/>
          <w:szCs w:val="28"/>
        </w:rPr>
        <w:t> </w:t>
      </w:r>
      <w:r w:rsidRPr="00A34B0B">
        <w:rPr>
          <w:sz w:val="28"/>
          <w:szCs w:val="28"/>
        </w:rPr>
        <w:t>ноября, № 521</w:t>
      </w:r>
      <w:r w:rsidR="0097754D">
        <w:rPr>
          <w:sz w:val="28"/>
          <w:szCs w:val="28"/>
        </w:rPr>
        <w:t>–</w:t>
      </w:r>
      <w:r w:rsidRPr="00A34B0B">
        <w:rPr>
          <w:sz w:val="28"/>
          <w:szCs w:val="28"/>
        </w:rPr>
        <w:t>523)</w:t>
      </w:r>
      <w:r w:rsidR="00452442" w:rsidRPr="00452442">
        <w:rPr>
          <w:bCs/>
          <w:iCs/>
          <w:sz w:val="28"/>
          <w:szCs w:val="28"/>
        </w:rPr>
        <w:t xml:space="preserve"> </w:t>
      </w:r>
      <w:r w:rsidR="00452442" w:rsidRPr="000B60F0">
        <w:rPr>
          <w:bCs/>
          <w:iCs/>
          <w:sz w:val="28"/>
          <w:szCs w:val="28"/>
        </w:rPr>
        <w:t>(</w:t>
      </w:r>
      <w:r w:rsidR="00452442">
        <w:rPr>
          <w:bCs/>
          <w:iCs/>
          <w:sz w:val="28"/>
          <w:szCs w:val="28"/>
        </w:rPr>
        <w:t>далее – постановление</w:t>
      </w:r>
      <w:r w:rsidR="00452442" w:rsidRPr="00A34B0B">
        <w:rPr>
          <w:bCs/>
          <w:iCs/>
          <w:sz w:val="28"/>
          <w:szCs w:val="28"/>
        </w:rPr>
        <w:t xml:space="preserve"> Правительства Свердловской</w:t>
      </w:r>
      <w:r w:rsidR="00452442">
        <w:rPr>
          <w:bCs/>
          <w:iCs/>
          <w:sz w:val="28"/>
          <w:szCs w:val="28"/>
        </w:rPr>
        <w:t> </w:t>
      </w:r>
      <w:r w:rsidR="00452442" w:rsidRPr="00A34B0B">
        <w:rPr>
          <w:bCs/>
          <w:iCs/>
          <w:sz w:val="28"/>
          <w:szCs w:val="28"/>
        </w:rPr>
        <w:t xml:space="preserve">области от 21.11.2012 № </w:t>
      </w:r>
      <w:r w:rsidR="000B60F0" w:rsidRPr="00A34B0B">
        <w:rPr>
          <w:sz w:val="28"/>
          <w:szCs w:val="28"/>
        </w:rPr>
        <w:t>1305</w:t>
      </w:r>
      <w:r w:rsidR="000B60F0">
        <w:rPr>
          <w:sz w:val="28"/>
          <w:szCs w:val="28"/>
        </w:rPr>
        <w:noBreakHyphen/>
      </w:r>
      <w:r w:rsidR="000B60F0" w:rsidRPr="00A34B0B">
        <w:rPr>
          <w:sz w:val="28"/>
          <w:szCs w:val="28"/>
        </w:rPr>
        <w:t>ПП</w:t>
      </w:r>
      <w:r w:rsidR="00452442">
        <w:rPr>
          <w:bCs/>
          <w:iCs/>
          <w:sz w:val="28"/>
          <w:szCs w:val="28"/>
        </w:rPr>
        <w:t>)</w:t>
      </w:r>
      <w:r w:rsidR="00797CBE" w:rsidRPr="00A83634">
        <w:rPr>
          <w:sz w:val="28"/>
          <w:szCs w:val="28"/>
        </w:rPr>
        <w:t>;</w:t>
      </w:r>
    </w:p>
    <w:p w14:paraId="7F4076F0" w14:textId="5B96E711" w:rsidR="001367D5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 25.09.2013 № 1159</w:t>
      </w:r>
      <w:r w:rsidR="000D3E2C">
        <w:rPr>
          <w:sz w:val="28"/>
          <w:szCs w:val="28"/>
        </w:rPr>
        <w:noBreakHyphen/>
      </w:r>
      <w:r w:rsidRPr="00A34B0B">
        <w:rPr>
          <w:sz w:val="28"/>
          <w:szCs w:val="28"/>
        </w:rPr>
        <w:t>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газета», 2013, 1 октября, № 445</w:t>
      </w:r>
      <w:r w:rsidR="0097754D">
        <w:rPr>
          <w:sz w:val="28"/>
          <w:szCs w:val="28"/>
        </w:rPr>
        <w:t>–</w:t>
      </w:r>
      <w:r w:rsidRPr="00A34B0B">
        <w:rPr>
          <w:sz w:val="28"/>
          <w:szCs w:val="28"/>
        </w:rPr>
        <w:t>446)</w:t>
      </w:r>
      <w:r>
        <w:rPr>
          <w:sz w:val="28"/>
          <w:szCs w:val="28"/>
        </w:rPr>
        <w:t>.</w:t>
      </w:r>
    </w:p>
    <w:p w14:paraId="671FE1C0" w14:textId="77777777" w:rsidR="001367D5" w:rsidRPr="009959A1" w:rsidRDefault="001367D5" w:rsidP="004266A5">
      <w:pPr>
        <w:autoSpaceDE w:val="0"/>
        <w:autoSpaceDN w:val="0"/>
        <w:adjustRightInd w:val="0"/>
        <w:spacing w:line="21" w:lineRule="atLeast"/>
        <w:outlineLvl w:val="2"/>
        <w:rPr>
          <w:iCs/>
          <w:sz w:val="28"/>
          <w:szCs w:val="28"/>
        </w:rPr>
      </w:pPr>
    </w:p>
    <w:p w14:paraId="4D2479A9" w14:textId="77777777" w:rsidR="006C2790" w:rsidRDefault="001367D5" w:rsidP="004266A5">
      <w:pPr>
        <w:autoSpaceDE w:val="0"/>
        <w:autoSpaceDN w:val="0"/>
        <w:adjustRightInd w:val="0"/>
        <w:spacing w:line="21" w:lineRule="atLeast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Исчерпывающий перечень документов, необходимых в соответствии с нормативными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услуги, подлежащих представлению заявителем, способы их получения заявителем, в том числе в электронной форме, </w:t>
      </w:r>
    </w:p>
    <w:p w14:paraId="0B5C2C5A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 их</w:t>
      </w:r>
      <w:r w:rsidR="006C2790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представления</w:t>
      </w:r>
    </w:p>
    <w:p w14:paraId="6A1E3802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</w:p>
    <w:p w14:paraId="2457913A" w14:textId="77777777" w:rsidR="001367D5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>2</w:t>
      </w:r>
      <w:r w:rsidR="006C2790">
        <w:rPr>
          <w:sz w:val="28"/>
          <w:szCs w:val="28"/>
          <w:lang w:eastAsia="en-US"/>
        </w:rPr>
        <w:t>3</w:t>
      </w:r>
      <w:r w:rsidRPr="00A34B0B">
        <w:rPr>
          <w:sz w:val="28"/>
          <w:szCs w:val="28"/>
          <w:lang w:eastAsia="en-US"/>
        </w:rPr>
        <w:t>.</w:t>
      </w:r>
      <w:r w:rsidR="000D3E2C">
        <w:rPr>
          <w:sz w:val="28"/>
          <w:szCs w:val="28"/>
          <w:lang w:eastAsia="en-US"/>
        </w:rPr>
        <w:t> </w:t>
      </w:r>
      <w:r w:rsidRPr="0013480F">
        <w:rPr>
          <w:sz w:val="28"/>
          <w:szCs w:val="28"/>
          <w:lang w:eastAsia="en-US"/>
        </w:rPr>
        <w:t xml:space="preserve">Для предоставления государственной услуги заявителем подается в управление социальной политики </w:t>
      </w:r>
      <w:r w:rsidRPr="0013480F">
        <w:rPr>
          <w:sz w:val="28"/>
          <w:szCs w:val="28"/>
        </w:rPr>
        <w:t>по месту</w:t>
      </w:r>
      <w:r w:rsidR="00D91840">
        <w:rPr>
          <w:sz w:val="28"/>
          <w:szCs w:val="28"/>
        </w:rPr>
        <w:t xml:space="preserve"> жительства</w:t>
      </w:r>
      <w:r w:rsidRPr="0013480F">
        <w:rPr>
          <w:sz w:val="28"/>
          <w:szCs w:val="28"/>
        </w:rPr>
        <w:t xml:space="preserve"> </w:t>
      </w:r>
      <w:r w:rsidRPr="0013480F">
        <w:rPr>
          <w:sz w:val="28"/>
          <w:szCs w:val="28"/>
          <w:lang w:eastAsia="en-US"/>
        </w:rPr>
        <w:t>либо в</w:t>
      </w:r>
      <w:r w:rsidR="00D91840">
        <w:rPr>
          <w:sz w:val="28"/>
          <w:szCs w:val="28"/>
          <w:lang w:eastAsia="en-US"/>
        </w:rPr>
        <w:t> </w:t>
      </w:r>
      <w:r w:rsidRPr="0013480F">
        <w:rPr>
          <w:sz w:val="28"/>
          <w:szCs w:val="28"/>
          <w:lang w:eastAsia="en-US"/>
        </w:rPr>
        <w:t>многофункциональный центр заявление о</w:t>
      </w:r>
      <w:r w:rsidR="00D91840">
        <w:rPr>
          <w:sz w:val="28"/>
          <w:szCs w:val="28"/>
          <w:lang w:eastAsia="en-US"/>
        </w:rPr>
        <w:t xml:space="preserve"> назначении</w:t>
      </w:r>
      <w:r w:rsidRPr="0013480F">
        <w:rPr>
          <w:sz w:val="28"/>
          <w:szCs w:val="28"/>
          <w:lang w:eastAsia="en-US"/>
        </w:rPr>
        <w:t xml:space="preserve"> </w:t>
      </w:r>
      <w:r w:rsidR="00D91840">
        <w:rPr>
          <w:sz w:val="28"/>
          <w:szCs w:val="28"/>
        </w:rPr>
        <w:t>ежемесячной</w:t>
      </w:r>
      <w:r w:rsidRPr="0013480F">
        <w:rPr>
          <w:sz w:val="28"/>
          <w:szCs w:val="28"/>
        </w:rPr>
        <w:t xml:space="preserve"> выплат</w:t>
      </w:r>
      <w:r w:rsidR="007265D5">
        <w:rPr>
          <w:sz w:val="28"/>
          <w:szCs w:val="28"/>
        </w:rPr>
        <w:t>ы</w:t>
      </w:r>
      <w:r w:rsidR="00D91840" w:rsidRPr="00D91840">
        <w:rPr>
          <w:sz w:val="28"/>
          <w:szCs w:val="28"/>
        </w:rPr>
        <w:t xml:space="preserve"> </w:t>
      </w:r>
      <w:r w:rsidR="00D91840" w:rsidRPr="00C67453">
        <w:rPr>
          <w:sz w:val="28"/>
          <w:szCs w:val="28"/>
        </w:rPr>
        <w:t>в</w:t>
      </w:r>
      <w:r w:rsidR="00D91840">
        <w:rPr>
          <w:sz w:val="28"/>
          <w:szCs w:val="28"/>
        </w:rPr>
        <w:t> </w:t>
      </w:r>
      <w:r w:rsidR="00D91840" w:rsidRPr="00C67453">
        <w:rPr>
          <w:sz w:val="28"/>
          <w:szCs w:val="28"/>
        </w:rPr>
        <w:t>связи с рождением (усыновлением) первого ребенка</w:t>
      </w:r>
      <w:r w:rsidRPr="0013480F">
        <w:rPr>
          <w:sz w:val="28"/>
          <w:szCs w:val="28"/>
        </w:rPr>
        <w:t xml:space="preserve"> </w:t>
      </w:r>
      <w:r w:rsidRPr="0013480F">
        <w:rPr>
          <w:sz w:val="28"/>
          <w:szCs w:val="28"/>
          <w:lang w:eastAsia="en-US"/>
        </w:rPr>
        <w:t>(далее – заявление)</w:t>
      </w:r>
      <w:r w:rsidR="00D91840">
        <w:rPr>
          <w:sz w:val="28"/>
          <w:szCs w:val="28"/>
          <w:lang w:eastAsia="en-US"/>
        </w:rPr>
        <w:t xml:space="preserve"> (</w:t>
      </w:r>
      <w:r w:rsidR="00B115D8">
        <w:rPr>
          <w:sz w:val="28"/>
          <w:szCs w:val="28"/>
          <w:lang w:eastAsia="en-US"/>
        </w:rPr>
        <w:t>п</w:t>
      </w:r>
      <w:r w:rsidR="00D91840">
        <w:rPr>
          <w:sz w:val="28"/>
          <w:szCs w:val="28"/>
          <w:lang w:eastAsia="en-US"/>
        </w:rPr>
        <w:t>риложение № 2</w:t>
      </w:r>
      <w:r w:rsidR="0097754D">
        <w:rPr>
          <w:sz w:val="28"/>
          <w:szCs w:val="28"/>
          <w:lang w:eastAsia="en-US"/>
        </w:rPr>
        <w:t xml:space="preserve"> к настоящему административному регламенту</w:t>
      </w:r>
      <w:r w:rsidR="00D91840">
        <w:rPr>
          <w:sz w:val="28"/>
          <w:szCs w:val="28"/>
          <w:lang w:eastAsia="en-US"/>
        </w:rPr>
        <w:t>)</w:t>
      </w:r>
      <w:r w:rsidR="00D91840" w:rsidRPr="00A6195E">
        <w:rPr>
          <w:sz w:val="28"/>
          <w:szCs w:val="28"/>
          <w:lang w:eastAsia="en-US"/>
        </w:rPr>
        <w:t xml:space="preserve"> </w:t>
      </w:r>
      <w:r w:rsidRPr="00A6195E">
        <w:rPr>
          <w:sz w:val="28"/>
          <w:szCs w:val="28"/>
          <w:lang w:eastAsia="en-US"/>
        </w:rPr>
        <w:t>и</w:t>
      </w:r>
      <w:r w:rsidR="00D91840">
        <w:rPr>
          <w:sz w:val="28"/>
          <w:szCs w:val="28"/>
          <w:lang w:eastAsia="en-US"/>
        </w:rPr>
        <w:t xml:space="preserve"> </w:t>
      </w:r>
      <w:r w:rsidRPr="00A6195E">
        <w:rPr>
          <w:sz w:val="28"/>
          <w:szCs w:val="28"/>
          <w:lang w:eastAsia="en-US"/>
        </w:rPr>
        <w:t xml:space="preserve">предъявляется </w:t>
      </w:r>
      <w:r w:rsidRPr="00A6195E">
        <w:rPr>
          <w:sz w:val="28"/>
          <w:szCs w:val="28"/>
          <w:lang w:eastAsia="en-US"/>
        </w:rPr>
        <w:lastRenderedPageBreak/>
        <w:t>документ, удостоверяющий личность</w:t>
      </w:r>
      <w:r w:rsidR="00871A17">
        <w:rPr>
          <w:sz w:val="28"/>
          <w:szCs w:val="28"/>
          <w:lang w:eastAsia="en-US"/>
        </w:rPr>
        <w:t xml:space="preserve">, </w:t>
      </w:r>
      <w:r w:rsidR="0023418B">
        <w:rPr>
          <w:sz w:val="28"/>
          <w:szCs w:val="28"/>
          <w:lang w:eastAsia="en-US"/>
        </w:rPr>
        <w:t>подтверждающий</w:t>
      </w:r>
      <w:r w:rsidR="00871A17">
        <w:rPr>
          <w:sz w:val="28"/>
          <w:szCs w:val="28"/>
          <w:lang w:eastAsia="en-US"/>
        </w:rPr>
        <w:t xml:space="preserve"> место жительства заявителя.</w:t>
      </w:r>
    </w:p>
    <w:p w14:paraId="4E6B1225" w14:textId="77777777" w:rsidR="00871A17" w:rsidRPr="00871A17" w:rsidRDefault="00871A17" w:rsidP="00CA7759">
      <w:pPr>
        <w:pStyle w:val="ConsPlusNormal"/>
        <w:widowControl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A17">
        <w:rPr>
          <w:rFonts w:ascii="Times New Roman" w:hAnsi="Times New Roman" w:cs="Times New Roman"/>
          <w:sz w:val="28"/>
          <w:szCs w:val="28"/>
        </w:rPr>
        <w:t>Граждане Российской Федерации в качестве документа, удостоверяющего личность</w:t>
      </w:r>
      <w:r w:rsidR="00B115D8">
        <w:rPr>
          <w:rFonts w:ascii="Times New Roman" w:hAnsi="Times New Roman" w:cs="Times New Roman"/>
          <w:sz w:val="28"/>
          <w:szCs w:val="28"/>
        </w:rPr>
        <w:t xml:space="preserve"> и подтверждающего место жительства,</w:t>
      </w:r>
      <w:r w:rsidRPr="00871A17">
        <w:rPr>
          <w:rFonts w:ascii="Times New Roman" w:hAnsi="Times New Roman" w:cs="Times New Roman"/>
          <w:sz w:val="28"/>
          <w:szCs w:val="28"/>
        </w:rPr>
        <w:t xml:space="preserve"> предъявляют: паспорт гражданина Российской Федерации, временное удостоверение личности гражданина Российской Федерации.</w:t>
      </w:r>
    </w:p>
    <w:p w14:paraId="7CA3F87E" w14:textId="77777777" w:rsidR="001367D5" w:rsidRPr="00A34B0B" w:rsidRDefault="001367D5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34B0B">
        <w:rPr>
          <w:rFonts w:ascii="Times New Roman" w:hAnsi="Times New Roman" w:cs="Times New Roman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3980FEEC" w14:textId="77777777" w:rsidR="001367D5" w:rsidRDefault="001367D5" w:rsidP="004266A5">
      <w:pPr>
        <w:spacing w:line="21" w:lineRule="atLeast"/>
        <w:ind w:firstLine="709"/>
        <w:jc w:val="both"/>
        <w:rPr>
          <w:sz w:val="28"/>
          <w:szCs w:val="28"/>
        </w:rPr>
      </w:pPr>
      <w:r w:rsidRPr="00F21A18">
        <w:rPr>
          <w:sz w:val="28"/>
          <w:szCs w:val="28"/>
        </w:rPr>
        <w:t>К заявлению прилагаются следующие документы:</w:t>
      </w:r>
    </w:p>
    <w:p w14:paraId="24C07509" w14:textId="77777777" w:rsidR="00D12D3B" w:rsidRDefault="0074521D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="00D12D3B" w:rsidRPr="0074521D">
        <w:rPr>
          <w:rFonts w:ascii="Times New Roman" w:hAnsi="Times New Roman" w:cs="Times New Roman"/>
          <w:sz w:val="28"/>
          <w:szCs w:val="28"/>
        </w:rPr>
        <w:t xml:space="preserve">свидетельство о рождении </w:t>
      </w:r>
      <w:r w:rsidR="00946E5B">
        <w:rPr>
          <w:rFonts w:ascii="Times New Roman" w:hAnsi="Times New Roman" w:cs="Times New Roman"/>
          <w:sz w:val="28"/>
          <w:szCs w:val="28"/>
        </w:rPr>
        <w:t xml:space="preserve">(усыновлении) </w:t>
      </w:r>
      <w:r w:rsidR="00D12D3B" w:rsidRPr="0074521D">
        <w:rPr>
          <w:rFonts w:ascii="Times New Roman" w:hAnsi="Times New Roman" w:cs="Times New Roman"/>
          <w:sz w:val="28"/>
          <w:szCs w:val="28"/>
        </w:rPr>
        <w:t>ребенка</w:t>
      </w:r>
      <w:r w:rsidRPr="0074521D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65690D2" w14:textId="77777777" w:rsidR="00BD09E6" w:rsidRPr="0074521D" w:rsidRDefault="00F40455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="00BD09E6">
        <w:rPr>
          <w:rFonts w:ascii="Times New Roman" w:hAnsi="Times New Roman" w:cs="Times New Roman"/>
          <w:sz w:val="28"/>
          <w:szCs w:val="28"/>
        </w:rPr>
        <w:t>выписка из решения органа опеки и попечительства об установлении над</w:t>
      </w:r>
      <w:r w:rsidR="00616561">
        <w:rPr>
          <w:rFonts w:ascii="Times New Roman" w:hAnsi="Times New Roman" w:cs="Times New Roman"/>
          <w:sz w:val="28"/>
          <w:szCs w:val="28"/>
        </w:rPr>
        <w:t> </w:t>
      </w:r>
      <w:r w:rsidR="00BD09E6">
        <w:rPr>
          <w:rFonts w:ascii="Times New Roman" w:hAnsi="Times New Roman" w:cs="Times New Roman"/>
          <w:sz w:val="28"/>
          <w:szCs w:val="28"/>
        </w:rPr>
        <w:t>ребенком опеки;</w:t>
      </w:r>
    </w:p>
    <w:p w14:paraId="41FE84C2" w14:textId="77777777" w:rsidR="009D4C49" w:rsidRPr="009D4C49" w:rsidRDefault="00F40455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</w:t>
      </w:r>
      <w:r w:rsidR="009D4C49" w:rsidRPr="009D4C49">
        <w:rPr>
          <w:rFonts w:ascii="Times New Roman" w:hAnsi="Times New Roman" w:cs="Times New Roman"/>
          <w:sz w:val="28"/>
          <w:szCs w:val="28"/>
        </w:rPr>
        <w:t xml:space="preserve">свидетельство о рождении ребенка, выданное консульским учреждением Российской Федерации за пределами территории Российской Федерации, </w:t>
      </w:r>
      <w:r w:rsidR="00D12D3B">
        <w:rPr>
          <w:rFonts w:ascii="Times New Roman" w:hAnsi="Times New Roman" w:cs="Times New Roman"/>
          <w:sz w:val="28"/>
          <w:szCs w:val="28"/>
        </w:rPr>
        <w:t>–</w:t>
      </w:r>
      <w:r w:rsidR="009D4C49" w:rsidRPr="009D4C49">
        <w:rPr>
          <w:rFonts w:ascii="Times New Roman" w:hAnsi="Times New Roman" w:cs="Times New Roman"/>
          <w:sz w:val="28"/>
          <w:szCs w:val="28"/>
        </w:rPr>
        <w:t xml:space="preserve"> при рождении ребенка на территории иностранного государства, а в случаях, когда регистрация рождения ребенка произведена компетентным органом иностранного государства:</w:t>
      </w:r>
    </w:p>
    <w:p w14:paraId="5C37D05B" w14:textId="77777777" w:rsidR="009D4C49" w:rsidRPr="009D4C49" w:rsidRDefault="009D4C49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C49">
        <w:rPr>
          <w:rFonts w:ascii="Times New Roman" w:hAnsi="Times New Roman" w:cs="Times New Roman"/>
          <w:sz w:val="28"/>
          <w:szCs w:val="28"/>
        </w:rPr>
        <w:t>документ, подтверждающий факт рождения и регистрации ребенка, выданный и удостоверенный штампом «</w:t>
      </w:r>
      <w:proofErr w:type="spellStart"/>
      <w:r w:rsidRPr="009D4C49">
        <w:rPr>
          <w:rFonts w:ascii="Times New Roman" w:hAnsi="Times New Roman" w:cs="Times New Roman"/>
          <w:sz w:val="28"/>
          <w:szCs w:val="28"/>
        </w:rPr>
        <w:t>апостиль</w:t>
      </w:r>
      <w:proofErr w:type="spellEnd"/>
      <w:r w:rsidRPr="009D4C49">
        <w:rPr>
          <w:rFonts w:ascii="Times New Roman" w:hAnsi="Times New Roman" w:cs="Times New Roman"/>
          <w:sz w:val="28"/>
          <w:szCs w:val="28"/>
        </w:rPr>
        <w:t xml:space="preserve">» компетентным органом иностранного государства, с удостоверенным в установленном законодательством Российской Федерации порядке переводом на русский язык,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D4C49">
        <w:rPr>
          <w:rFonts w:ascii="Times New Roman" w:hAnsi="Times New Roman" w:cs="Times New Roman"/>
          <w:sz w:val="28"/>
          <w:szCs w:val="28"/>
        </w:rPr>
        <w:t xml:space="preserve"> при рождении ребенка на территории иностранного государства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D4C49">
        <w:rPr>
          <w:rFonts w:ascii="Times New Roman" w:hAnsi="Times New Roman" w:cs="Times New Roman"/>
          <w:sz w:val="28"/>
          <w:szCs w:val="28"/>
        </w:rPr>
        <w:t xml:space="preserve"> участника </w:t>
      </w:r>
      <w:hyperlink r:id="rId14" w:history="1">
        <w:r w:rsidRPr="009D4C49">
          <w:rPr>
            <w:rFonts w:ascii="Times New Roman" w:hAnsi="Times New Roman" w:cs="Times New Roman"/>
            <w:sz w:val="28"/>
            <w:szCs w:val="28"/>
          </w:rPr>
          <w:t>Конвенции</w:t>
        </w:r>
      </w:hyperlink>
      <w:r w:rsidRPr="009D4C49">
        <w:rPr>
          <w:rFonts w:ascii="Times New Roman" w:hAnsi="Times New Roman" w:cs="Times New Roman"/>
          <w:sz w:val="28"/>
          <w:szCs w:val="28"/>
        </w:rPr>
        <w:t>, отменяющей требование легализации иностранных официальных документов, заключенной в Гааге 5 октября 1961 года;</w:t>
      </w:r>
    </w:p>
    <w:p w14:paraId="644110A4" w14:textId="77777777" w:rsidR="009D4C49" w:rsidRPr="009D4C49" w:rsidRDefault="009D4C49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C49">
        <w:rPr>
          <w:rFonts w:ascii="Times New Roman" w:hAnsi="Times New Roman" w:cs="Times New Roman"/>
          <w:sz w:val="28"/>
          <w:szCs w:val="28"/>
        </w:rPr>
        <w:t>документ, подтверждающий факт рождения и регистрации ребенка, выданный компетентным органом иностранного государства, переведенный на</w:t>
      </w:r>
      <w:r w:rsidR="00BD09E6">
        <w:t> </w:t>
      </w:r>
      <w:r w:rsidRPr="009D4C49">
        <w:rPr>
          <w:rFonts w:ascii="Times New Roman" w:hAnsi="Times New Roman" w:cs="Times New Roman"/>
          <w:sz w:val="28"/>
          <w:szCs w:val="28"/>
        </w:rPr>
        <w:t xml:space="preserve">русский язык и легализованный консульским учреждением Российской Федерации за пределами территории Российской Федерации,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D4C49">
        <w:rPr>
          <w:rFonts w:ascii="Times New Roman" w:hAnsi="Times New Roman" w:cs="Times New Roman"/>
          <w:sz w:val="28"/>
          <w:szCs w:val="28"/>
        </w:rPr>
        <w:t xml:space="preserve"> при рождении ребенка на</w:t>
      </w:r>
      <w:r w:rsidR="00BD09E6">
        <w:rPr>
          <w:rFonts w:ascii="Times New Roman" w:hAnsi="Times New Roman" w:cs="Times New Roman"/>
          <w:sz w:val="28"/>
          <w:szCs w:val="28"/>
        </w:rPr>
        <w:t xml:space="preserve"> </w:t>
      </w:r>
      <w:r w:rsidRPr="009D4C49">
        <w:rPr>
          <w:rFonts w:ascii="Times New Roman" w:hAnsi="Times New Roman" w:cs="Times New Roman"/>
          <w:sz w:val="28"/>
          <w:szCs w:val="28"/>
        </w:rPr>
        <w:t xml:space="preserve">территории иностранного государства, не являющегося участником </w:t>
      </w:r>
      <w:hyperlink r:id="rId15" w:history="1">
        <w:r w:rsidRPr="003E77BF">
          <w:rPr>
            <w:rFonts w:ascii="Times New Roman" w:hAnsi="Times New Roman" w:cs="Times New Roman"/>
            <w:sz w:val="28"/>
            <w:szCs w:val="28"/>
          </w:rPr>
          <w:t>Конвенции</w:t>
        </w:r>
      </w:hyperlink>
      <w:r w:rsidRPr="003E77BF">
        <w:rPr>
          <w:rFonts w:ascii="Times New Roman" w:hAnsi="Times New Roman" w:cs="Times New Roman"/>
          <w:sz w:val="28"/>
          <w:szCs w:val="28"/>
        </w:rPr>
        <w:t>,</w:t>
      </w:r>
      <w:r w:rsidRPr="009D4C49">
        <w:rPr>
          <w:rFonts w:ascii="Times New Roman" w:hAnsi="Times New Roman" w:cs="Times New Roman"/>
          <w:sz w:val="28"/>
          <w:szCs w:val="28"/>
        </w:rPr>
        <w:t xml:space="preserve"> отменяющей требование легализации иностранных официальных документов, заключенной в Гааге 5 октября 1961 года;</w:t>
      </w:r>
    </w:p>
    <w:p w14:paraId="2F285EC3" w14:textId="77777777" w:rsidR="009D4C49" w:rsidRPr="009D4C49" w:rsidRDefault="009D4C49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C49">
        <w:rPr>
          <w:rFonts w:ascii="Times New Roman" w:hAnsi="Times New Roman" w:cs="Times New Roman"/>
          <w:sz w:val="28"/>
          <w:szCs w:val="28"/>
        </w:rPr>
        <w:t>документ, подтверждающий факт рождения и регистрации ребенка, выданный компетентным органом иностранного государства, переведенный на</w:t>
      </w:r>
      <w:r w:rsidR="00BD09E6">
        <w:rPr>
          <w:rFonts w:ascii="Times New Roman" w:hAnsi="Times New Roman" w:cs="Times New Roman"/>
          <w:sz w:val="28"/>
          <w:szCs w:val="28"/>
        </w:rPr>
        <w:t> </w:t>
      </w:r>
      <w:r w:rsidRPr="009D4C49">
        <w:rPr>
          <w:rFonts w:ascii="Times New Roman" w:hAnsi="Times New Roman" w:cs="Times New Roman"/>
          <w:sz w:val="28"/>
          <w:szCs w:val="28"/>
        </w:rPr>
        <w:t xml:space="preserve">русский язык и скрепленный гербовой печатью, </w:t>
      </w:r>
      <w:r w:rsidR="003E77BF">
        <w:rPr>
          <w:rFonts w:ascii="Times New Roman" w:hAnsi="Times New Roman" w:cs="Times New Roman"/>
          <w:sz w:val="28"/>
          <w:szCs w:val="28"/>
        </w:rPr>
        <w:t>–</w:t>
      </w:r>
      <w:r w:rsidRPr="009D4C49">
        <w:rPr>
          <w:rFonts w:ascii="Times New Roman" w:hAnsi="Times New Roman" w:cs="Times New Roman"/>
          <w:sz w:val="28"/>
          <w:szCs w:val="28"/>
        </w:rPr>
        <w:t xml:space="preserve"> при рождении ребенка на</w:t>
      </w:r>
      <w:r w:rsidR="00BD09E6">
        <w:t> </w:t>
      </w:r>
      <w:r w:rsidRPr="009D4C49">
        <w:rPr>
          <w:rFonts w:ascii="Times New Roman" w:hAnsi="Times New Roman" w:cs="Times New Roman"/>
          <w:sz w:val="28"/>
          <w:szCs w:val="28"/>
        </w:rPr>
        <w:t xml:space="preserve">территории иностранного государства, являющегося участником </w:t>
      </w:r>
      <w:hyperlink r:id="rId16" w:history="1">
        <w:r w:rsidRPr="003E77BF">
          <w:rPr>
            <w:rFonts w:ascii="Times New Roman" w:hAnsi="Times New Roman" w:cs="Times New Roman"/>
            <w:sz w:val="28"/>
            <w:szCs w:val="28"/>
          </w:rPr>
          <w:t>Конвенции</w:t>
        </w:r>
      </w:hyperlink>
      <w:r w:rsidR="00616561">
        <w:rPr>
          <w:rFonts w:ascii="Times New Roman" w:hAnsi="Times New Roman" w:cs="Times New Roman"/>
          <w:sz w:val="28"/>
          <w:szCs w:val="28"/>
        </w:rPr>
        <w:t> </w:t>
      </w:r>
      <w:r w:rsidRPr="009D4C49">
        <w:rPr>
          <w:rFonts w:ascii="Times New Roman" w:hAnsi="Times New Roman" w:cs="Times New Roman"/>
          <w:sz w:val="28"/>
          <w:szCs w:val="28"/>
        </w:rPr>
        <w:t>о</w:t>
      </w:r>
      <w:r w:rsidR="00BD09E6">
        <w:rPr>
          <w:rFonts w:ascii="Times New Roman" w:hAnsi="Times New Roman" w:cs="Times New Roman"/>
          <w:sz w:val="28"/>
          <w:szCs w:val="28"/>
        </w:rPr>
        <w:t> </w:t>
      </w:r>
      <w:r w:rsidRPr="009D4C49">
        <w:rPr>
          <w:rFonts w:ascii="Times New Roman" w:hAnsi="Times New Roman" w:cs="Times New Roman"/>
          <w:sz w:val="28"/>
          <w:szCs w:val="28"/>
        </w:rPr>
        <w:t>правовой помощи и правовых отношениях по гражданским, семейным и</w:t>
      </w:r>
      <w:r w:rsidR="00BD09E6">
        <w:rPr>
          <w:rFonts w:ascii="Times New Roman" w:hAnsi="Times New Roman" w:cs="Times New Roman"/>
          <w:sz w:val="28"/>
          <w:szCs w:val="28"/>
        </w:rPr>
        <w:t> </w:t>
      </w:r>
      <w:r w:rsidRPr="009D4C49">
        <w:rPr>
          <w:rFonts w:ascii="Times New Roman" w:hAnsi="Times New Roman" w:cs="Times New Roman"/>
          <w:sz w:val="28"/>
          <w:szCs w:val="28"/>
        </w:rPr>
        <w:t>уголовным делам, заключенной в городе Минске 22 января 1993 года;</w:t>
      </w:r>
    </w:p>
    <w:p w14:paraId="3AC829FE" w14:textId="77777777" w:rsidR="004D0A14" w:rsidRDefault="00080966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0A7D">
        <w:rPr>
          <w:rFonts w:ascii="Times New Roman" w:hAnsi="Times New Roman" w:cs="Times New Roman"/>
          <w:sz w:val="28"/>
          <w:szCs w:val="28"/>
        </w:rPr>
        <w:t>4</w:t>
      </w:r>
      <w:r w:rsidR="00192F69" w:rsidRPr="00550A7D">
        <w:rPr>
          <w:rFonts w:ascii="Times New Roman" w:hAnsi="Times New Roman" w:cs="Times New Roman"/>
          <w:sz w:val="28"/>
          <w:szCs w:val="28"/>
        </w:rPr>
        <w:t>) </w:t>
      </w:r>
      <w:r w:rsidR="004D0A14" w:rsidRPr="00550A7D">
        <w:rPr>
          <w:rFonts w:ascii="Times New Roman" w:hAnsi="Times New Roman" w:cs="Times New Roman"/>
          <w:sz w:val="28"/>
          <w:szCs w:val="28"/>
        </w:rPr>
        <w:t xml:space="preserve">документ, подтверждающий принадлежность </w:t>
      </w:r>
      <w:r w:rsidR="004D0A14">
        <w:rPr>
          <w:rFonts w:ascii="Times New Roman" w:hAnsi="Times New Roman" w:cs="Times New Roman"/>
          <w:sz w:val="28"/>
          <w:szCs w:val="28"/>
        </w:rPr>
        <w:t xml:space="preserve">заявителя </w:t>
      </w:r>
      <w:r w:rsidR="004D0A14" w:rsidRPr="00550A7D">
        <w:rPr>
          <w:rFonts w:ascii="Times New Roman" w:hAnsi="Times New Roman" w:cs="Times New Roman"/>
          <w:sz w:val="28"/>
          <w:szCs w:val="28"/>
        </w:rPr>
        <w:t>к гражданству Российской Федерации</w:t>
      </w:r>
      <w:r w:rsidR="004D0A14">
        <w:rPr>
          <w:rFonts w:ascii="Times New Roman" w:hAnsi="Times New Roman" w:cs="Times New Roman"/>
          <w:sz w:val="28"/>
          <w:szCs w:val="28"/>
        </w:rPr>
        <w:t>,</w:t>
      </w:r>
      <w:r w:rsidR="004D0A14" w:rsidRPr="004D0A14">
        <w:rPr>
          <w:rFonts w:ascii="Times New Roman" w:hAnsi="Times New Roman" w:cs="Times New Roman"/>
          <w:sz w:val="28"/>
          <w:szCs w:val="28"/>
        </w:rPr>
        <w:t xml:space="preserve"> </w:t>
      </w:r>
      <w:r w:rsidR="004D0A14">
        <w:rPr>
          <w:rFonts w:ascii="Times New Roman" w:hAnsi="Times New Roman" w:cs="Times New Roman"/>
          <w:sz w:val="28"/>
          <w:szCs w:val="28"/>
        </w:rPr>
        <w:t>предоставляемый по выбору заявителя:</w:t>
      </w:r>
    </w:p>
    <w:p w14:paraId="2BFFD63B" w14:textId="77777777" w:rsidR="004D0A14" w:rsidRDefault="004D0A14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паспорт гражданина Российской Федерации, в том числе заграничный паспорт;</w:t>
      </w:r>
    </w:p>
    <w:p w14:paraId="10CA70ED" w14:textId="77777777" w:rsidR="004D0A14" w:rsidRDefault="004D0A14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дипломатический паспорт;</w:t>
      </w:r>
    </w:p>
    <w:p w14:paraId="415ADF42" w14:textId="77777777" w:rsidR="004D0A14" w:rsidRDefault="004D0A14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служебный паспорт;</w:t>
      </w:r>
    </w:p>
    <w:p w14:paraId="5633B26E" w14:textId="77777777" w:rsidR="004D0A14" w:rsidRDefault="004D0A14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удостоверение личности (военный билет) военнослужащего с вкладышем, свидетельствующим о наличии гражданства Российской Федерации;</w:t>
      </w:r>
    </w:p>
    <w:p w14:paraId="1850FC6E" w14:textId="77777777" w:rsidR="0017579E" w:rsidRPr="00550A7D" w:rsidRDefault="004D0A14" w:rsidP="00452442">
      <w:pPr>
        <w:pStyle w:val="ConsPlusNormal"/>
        <w:widowControl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 </w:t>
      </w:r>
      <w:r w:rsidR="001B0977" w:rsidRPr="00550A7D">
        <w:rPr>
          <w:rFonts w:ascii="Times New Roman" w:hAnsi="Times New Roman" w:cs="Times New Roman"/>
          <w:sz w:val="28"/>
          <w:szCs w:val="28"/>
        </w:rPr>
        <w:t>документ</w:t>
      </w:r>
      <w:r w:rsidR="00BD09E6" w:rsidRPr="00550A7D">
        <w:rPr>
          <w:rFonts w:ascii="Times New Roman" w:hAnsi="Times New Roman" w:cs="Times New Roman"/>
          <w:sz w:val="28"/>
          <w:szCs w:val="28"/>
        </w:rPr>
        <w:t>, подтверждающи</w:t>
      </w:r>
      <w:r w:rsidR="001B0977" w:rsidRPr="00550A7D">
        <w:rPr>
          <w:rFonts w:ascii="Times New Roman" w:hAnsi="Times New Roman" w:cs="Times New Roman"/>
          <w:sz w:val="28"/>
          <w:szCs w:val="28"/>
        </w:rPr>
        <w:t>й</w:t>
      </w:r>
      <w:r w:rsidR="00BD09E6" w:rsidRPr="00550A7D">
        <w:rPr>
          <w:rFonts w:ascii="Times New Roman" w:hAnsi="Times New Roman" w:cs="Times New Roman"/>
          <w:sz w:val="28"/>
          <w:szCs w:val="28"/>
        </w:rPr>
        <w:t xml:space="preserve"> принадлежность к гражданству Российской</w:t>
      </w:r>
      <w:r w:rsidR="009C3EF0">
        <w:rPr>
          <w:rFonts w:ascii="Times New Roman" w:hAnsi="Times New Roman" w:cs="Times New Roman"/>
          <w:sz w:val="28"/>
          <w:szCs w:val="28"/>
        </w:rPr>
        <w:t> </w:t>
      </w:r>
      <w:r w:rsidR="00BD09E6" w:rsidRPr="00550A7D">
        <w:rPr>
          <w:rFonts w:ascii="Times New Roman" w:hAnsi="Times New Roman" w:cs="Times New Roman"/>
          <w:sz w:val="28"/>
          <w:szCs w:val="28"/>
        </w:rPr>
        <w:t>Федерации</w:t>
      </w:r>
      <w:r w:rsidR="001B0977" w:rsidRPr="00550A7D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550A7D">
        <w:rPr>
          <w:rFonts w:ascii="Times New Roman" w:hAnsi="Times New Roman" w:cs="Times New Roman"/>
          <w:sz w:val="28"/>
          <w:szCs w:val="28"/>
        </w:rPr>
        <w:t>, предоставляемый по выбору заявителя</w:t>
      </w:r>
      <w:r w:rsidR="00AF3514" w:rsidRPr="00550A7D">
        <w:rPr>
          <w:rFonts w:ascii="Times New Roman" w:hAnsi="Times New Roman" w:cs="Times New Roman"/>
          <w:sz w:val="28"/>
          <w:szCs w:val="28"/>
        </w:rPr>
        <w:t>:</w:t>
      </w:r>
      <w:r w:rsidR="001D1284" w:rsidRPr="00550A7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F0D2F6" w14:textId="77777777" w:rsidR="00550A7D" w:rsidRPr="00550A7D" w:rsidRDefault="00550A7D" w:rsidP="004266A5">
      <w:pPr>
        <w:shd w:val="clear" w:color="auto" w:fill="FFFFFF"/>
        <w:spacing w:line="21" w:lineRule="atLeast"/>
        <w:ind w:firstLine="709"/>
        <w:jc w:val="both"/>
        <w:rPr>
          <w:color w:val="000000"/>
          <w:sz w:val="28"/>
          <w:szCs w:val="28"/>
        </w:rPr>
      </w:pPr>
      <w:r w:rsidRPr="00550A7D">
        <w:rPr>
          <w:color w:val="000000"/>
          <w:sz w:val="28"/>
          <w:szCs w:val="28"/>
        </w:rPr>
        <w:t>заграничный, дипломатический или служебный паспорт гражданина Российской Федерации, имеющийся у ребенка, удостоверяющий личность гражданина Российской Федерации за пределами Российской Федерации;</w:t>
      </w:r>
    </w:p>
    <w:p w14:paraId="32DA20C1" w14:textId="77777777" w:rsidR="00550A7D" w:rsidRPr="00550A7D" w:rsidRDefault="00550A7D" w:rsidP="004266A5">
      <w:pPr>
        <w:shd w:val="clear" w:color="auto" w:fill="FFFFFF"/>
        <w:spacing w:line="21" w:lineRule="atLeast"/>
        <w:ind w:firstLine="709"/>
        <w:jc w:val="both"/>
        <w:rPr>
          <w:color w:val="000000"/>
          <w:sz w:val="28"/>
          <w:szCs w:val="28"/>
        </w:rPr>
      </w:pPr>
      <w:bookmarkStart w:id="0" w:name="dst100009"/>
      <w:bookmarkEnd w:id="0"/>
      <w:r w:rsidRPr="00550A7D">
        <w:rPr>
          <w:color w:val="000000"/>
          <w:sz w:val="28"/>
          <w:szCs w:val="28"/>
        </w:rPr>
        <w:t>паспорт гражданина Российской Федерации родителя, в том числе заграничный, дипломатический или служебный паспорт, в который внесены сведения о ребенке;</w:t>
      </w:r>
    </w:p>
    <w:p w14:paraId="7527497A" w14:textId="77777777" w:rsidR="00550A7D" w:rsidRPr="00550A7D" w:rsidRDefault="00550A7D" w:rsidP="004266A5">
      <w:pPr>
        <w:shd w:val="clear" w:color="auto" w:fill="FFFFFF"/>
        <w:spacing w:line="21" w:lineRule="atLeast"/>
        <w:ind w:firstLine="709"/>
        <w:jc w:val="both"/>
        <w:rPr>
          <w:color w:val="000000"/>
          <w:sz w:val="28"/>
          <w:szCs w:val="28"/>
        </w:rPr>
      </w:pPr>
      <w:bookmarkStart w:id="1" w:name="dst100010"/>
      <w:bookmarkEnd w:id="1"/>
      <w:r w:rsidRPr="00550A7D">
        <w:rPr>
          <w:color w:val="000000"/>
          <w:sz w:val="28"/>
          <w:szCs w:val="28"/>
        </w:rPr>
        <w:t>свидетельство о рождении, в которое внесены сведения:</w:t>
      </w:r>
    </w:p>
    <w:p w14:paraId="7F3AC474" w14:textId="77777777" w:rsidR="00550A7D" w:rsidRPr="00550A7D" w:rsidRDefault="00550A7D" w:rsidP="004266A5">
      <w:pPr>
        <w:shd w:val="clear" w:color="auto" w:fill="FFFFFF"/>
        <w:spacing w:line="21" w:lineRule="atLeast"/>
        <w:ind w:firstLine="709"/>
        <w:jc w:val="both"/>
        <w:rPr>
          <w:color w:val="000000"/>
          <w:sz w:val="28"/>
          <w:szCs w:val="28"/>
        </w:rPr>
      </w:pPr>
      <w:bookmarkStart w:id="2" w:name="dst100011"/>
      <w:bookmarkEnd w:id="2"/>
      <w:r w:rsidRPr="00550A7D">
        <w:rPr>
          <w:color w:val="000000"/>
          <w:sz w:val="28"/>
          <w:szCs w:val="28"/>
        </w:rPr>
        <w:t>о гражданстве Российской Федерации обоих родителей или единственного родителя (независимо от места рождения ребенка);</w:t>
      </w:r>
    </w:p>
    <w:p w14:paraId="0C8F8F27" w14:textId="77777777" w:rsidR="00550A7D" w:rsidRPr="00550A7D" w:rsidRDefault="00550A7D" w:rsidP="004266A5">
      <w:pPr>
        <w:shd w:val="clear" w:color="auto" w:fill="FFFFFF"/>
        <w:spacing w:line="21" w:lineRule="atLeast"/>
        <w:ind w:firstLine="709"/>
        <w:jc w:val="both"/>
        <w:rPr>
          <w:color w:val="000000"/>
          <w:sz w:val="28"/>
          <w:szCs w:val="28"/>
        </w:rPr>
      </w:pPr>
      <w:bookmarkStart w:id="3" w:name="dst100012"/>
      <w:bookmarkEnd w:id="3"/>
      <w:r w:rsidRPr="00550A7D">
        <w:rPr>
          <w:color w:val="000000"/>
          <w:sz w:val="28"/>
          <w:szCs w:val="28"/>
        </w:rPr>
        <w:t>о гражданстве Российской Федерации одного из родителей, если другой родитель является лицом без гражданства или признан безвестно отсутствующим либо если место его нахождения неизвестно (независимо от места рождения ребенка);</w:t>
      </w:r>
    </w:p>
    <w:p w14:paraId="7A738C21" w14:textId="77777777" w:rsidR="00550A7D" w:rsidRPr="00550A7D" w:rsidRDefault="00550A7D" w:rsidP="004266A5">
      <w:pPr>
        <w:shd w:val="clear" w:color="auto" w:fill="FFFFFF"/>
        <w:spacing w:line="21" w:lineRule="atLeast"/>
        <w:ind w:firstLine="709"/>
        <w:jc w:val="both"/>
        <w:rPr>
          <w:color w:val="000000"/>
          <w:sz w:val="28"/>
          <w:szCs w:val="28"/>
        </w:rPr>
      </w:pPr>
      <w:bookmarkStart w:id="4" w:name="dst100013"/>
      <w:bookmarkEnd w:id="4"/>
      <w:r w:rsidRPr="00550A7D">
        <w:rPr>
          <w:color w:val="000000"/>
          <w:sz w:val="28"/>
          <w:szCs w:val="28"/>
        </w:rPr>
        <w:t>о гражданстве Российской Федерации одного из родителей и гражданстве иностранного государства другого родителя (если свидетельство о рождении выдано на территории Российской Федерации);</w:t>
      </w:r>
    </w:p>
    <w:p w14:paraId="3DD3BA56" w14:textId="77777777" w:rsidR="00550A7D" w:rsidRPr="00550A7D" w:rsidRDefault="00550A7D" w:rsidP="004266A5">
      <w:pPr>
        <w:shd w:val="clear" w:color="auto" w:fill="FFFFFF"/>
        <w:spacing w:line="21" w:lineRule="atLeast"/>
        <w:ind w:firstLine="709"/>
        <w:jc w:val="both"/>
        <w:rPr>
          <w:color w:val="000000"/>
          <w:sz w:val="28"/>
          <w:szCs w:val="28"/>
        </w:rPr>
      </w:pPr>
      <w:bookmarkStart w:id="5" w:name="dst100023"/>
      <w:bookmarkEnd w:id="5"/>
      <w:r w:rsidRPr="00550A7D">
        <w:rPr>
          <w:color w:val="000000"/>
          <w:sz w:val="28"/>
          <w:szCs w:val="28"/>
        </w:rPr>
        <w:t>отметкой на переводе на русский язык документа, выданного компетентным органом иностранного государства в удостоверение акта регистрации рождения ребенка, проставленной федеральным органом исполнительной власти, уполномоченным на осуществление федерального государственного контроля (надзора) в сфере миграции, или его территориальным органом, консульским учреждением Российской Федерации или консульским отделом дипломатического представительства Российской Федерации;</w:t>
      </w:r>
    </w:p>
    <w:p w14:paraId="7EA041E4" w14:textId="77777777" w:rsidR="00550A7D" w:rsidRPr="00550A7D" w:rsidRDefault="00550A7D" w:rsidP="004266A5">
      <w:pPr>
        <w:shd w:val="clear" w:color="auto" w:fill="FFFFFF"/>
        <w:spacing w:line="21" w:lineRule="atLeast"/>
        <w:ind w:firstLine="709"/>
        <w:jc w:val="both"/>
        <w:rPr>
          <w:color w:val="000000"/>
          <w:sz w:val="28"/>
          <w:szCs w:val="28"/>
        </w:rPr>
      </w:pPr>
      <w:bookmarkStart w:id="6" w:name="dst100024"/>
      <w:bookmarkEnd w:id="6"/>
      <w:r w:rsidRPr="00550A7D">
        <w:rPr>
          <w:color w:val="000000"/>
          <w:sz w:val="28"/>
          <w:szCs w:val="28"/>
        </w:rPr>
        <w:t>отметкой на свидетельстве о рождении, выданном уполномоченным органом Российской Федерации, проставленной федеральным органом исполнительной власти, уполномоченным на осуществление федерального государственного контроля (надзора) в сфере миграции, или его территориальным органом, консульским учреждением Российской Федерации или консульским отделом дипломатического представительства Российской Федерации;</w:t>
      </w:r>
    </w:p>
    <w:p w14:paraId="650CC10F" w14:textId="77777777" w:rsidR="00156751" w:rsidRPr="00156751" w:rsidRDefault="004D0A14" w:rsidP="005C2947">
      <w:pPr>
        <w:pStyle w:val="ConsPlusNormal"/>
        <w:widowControl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dst100016"/>
      <w:bookmarkEnd w:id="7"/>
      <w:r>
        <w:rPr>
          <w:rFonts w:ascii="Times New Roman" w:hAnsi="Times New Roman" w:cs="Times New Roman"/>
          <w:sz w:val="28"/>
          <w:szCs w:val="28"/>
        </w:rPr>
        <w:t>6</w:t>
      </w:r>
      <w:r w:rsidR="00156751" w:rsidRPr="00156751">
        <w:rPr>
          <w:rFonts w:ascii="Times New Roman" w:hAnsi="Times New Roman" w:cs="Times New Roman"/>
          <w:sz w:val="28"/>
          <w:szCs w:val="28"/>
        </w:rPr>
        <w:t>) решение суда о лишении родительских прав женщины, родившей (усыновившей) ребенка</w:t>
      </w:r>
      <w:r w:rsidR="00A01B1A">
        <w:rPr>
          <w:rFonts w:ascii="Times New Roman" w:hAnsi="Times New Roman" w:cs="Times New Roman"/>
          <w:sz w:val="28"/>
          <w:szCs w:val="28"/>
        </w:rPr>
        <w:t>,</w:t>
      </w:r>
      <w:r w:rsidR="00156751" w:rsidRPr="00156751">
        <w:rPr>
          <w:rFonts w:ascii="Times New Roman" w:hAnsi="Times New Roman" w:cs="Times New Roman"/>
          <w:sz w:val="28"/>
          <w:szCs w:val="28"/>
        </w:rPr>
        <w:t xml:space="preserve"> или отца (усыновителя) ребенка, объявления их</w:t>
      </w:r>
      <w:r w:rsidR="00156751">
        <w:rPr>
          <w:rFonts w:ascii="Times New Roman" w:hAnsi="Times New Roman" w:cs="Times New Roman"/>
          <w:sz w:val="28"/>
          <w:szCs w:val="28"/>
        </w:rPr>
        <w:t> </w:t>
      </w:r>
      <w:r w:rsidR="00156751" w:rsidRPr="00156751">
        <w:rPr>
          <w:rFonts w:ascii="Times New Roman" w:hAnsi="Times New Roman" w:cs="Times New Roman"/>
          <w:sz w:val="28"/>
          <w:szCs w:val="28"/>
        </w:rPr>
        <w:t>умершими, об отмене усыновления;</w:t>
      </w:r>
    </w:p>
    <w:p w14:paraId="355758C2" w14:textId="77777777" w:rsidR="00BD09E6" w:rsidRDefault="004D0A14" w:rsidP="004266A5">
      <w:pPr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156751">
        <w:rPr>
          <w:sz w:val="28"/>
          <w:szCs w:val="28"/>
        </w:rPr>
        <w:t>) свидетельство о смерти</w:t>
      </w:r>
      <w:r w:rsidR="00156751" w:rsidRPr="00156751">
        <w:rPr>
          <w:sz w:val="28"/>
          <w:szCs w:val="28"/>
        </w:rPr>
        <w:t xml:space="preserve"> женщины, родившей (усыновившей) ребенка</w:t>
      </w:r>
      <w:r w:rsidR="00A01B1A">
        <w:rPr>
          <w:sz w:val="28"/>
          <w:szCs w:val="28"/>
        </w:rPr>
        <w:t>,</w:t>
      </w:r>
      <w:r w:rsidR="00156751" w:rsidRPr="00156751">
        <w:rPr>
          <w:sz w:val="28"/>
          <w:szCs w:val="28"/>
        </w:rPr>
        <w:t xml:space="preserve"> или</w:t>
      </w:r>
      <w:r w:rsidR="00156751">
        <w:rPr>
          <w:sz w:val="28"/>
          <w:szCs w:val="28"/>
        </w:rPr>
        <w:t> </w:t>
      </w:r>
      <w:r w:rsidR="00156751" w:rsidRPr="00156751">
        <w:rPr>
          <w:sz w:val="28"/>
          <w:szCs w:val="28"/>
        </w:rPr>
        <w:t>отца (усыновителя) ребенка</w:t>
      </w:r>
      <w:r w:rsidR="00156751">
        <w:rPr>
          <w:sz w:val="28"/>
          <w:szCs w:val="28"/>
        </w:rPr>
        <w:t xml:space="preserve">, в случае если государственная регистрация смерти производилась вне пределов Свердловской области; </w:t>
      </w:r>
    </w:p>
    <w:p w14:paraId="72F4CB10" w14:textId="77777777" w:rsidR="00C7224A" w:rsidRPr="00C7224A" w:rsidRDefault="004D0A14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56751">
        <w:rPr>
          <w:rFonts w:ascii="Times New Roman" w:hAnsi="Times New Roman" w:cs="Times New Roman"/>
          <w:sz w:val="28"/>
          <w:szCs w:val="28"/>
        </w:rPr>
        <w:t>) </w:t>
      </w:r>
      <w:r w:rsidR="00C7224A" w:rsidRPr="00ED6F26">
        <w:rPr>
          <w:rFonts w:ascii="Times New Roman" w:hAnsi="Times New Roman" w:cs="Times New Roman"/>
          <w:sz w:val="28"/>
          <w:szCs w:val="28"/>
        </w:rPr>
        <w:t>свидетельство</w:t>
      </w:r>
      <w:r w:rsidR="00C7224A" w:rsidRPr="00C7224A">
        <w:rPr>
          <w:rFonts w:ascii="Times New Roman" w:hAnsi="Times New Roman" w:cs="Times New Roman"/>
          <w:sz w:val="28"/>
          <w:szCs w:val="28"/>
        </w:rPr>
        <w:t xml:space="preserve"> о расторжении брака</w:t>
      </w:r>
      <w:r w:rsidR="00ED6F26">
        <w:rPr>
          <w:rFonts w:ascii="Times New Roman" w:hAnsi="Times New Roman" w:cs="Times New Roman"/>
          <w:sz w:val="28"/>
          <w:szCs w:val="28"/>
        </w:rPr>
        <w:t>,</w:t>
      </w:r>
      <w:r w:rsidR="00C7224A" w:rsidRPr="00C7224A">
        <w:rPr>
          <w:rFonts w:ascii="Times New Roman" w:hAnsi="Times New Roman" w:cs="Times New Roman"/>
          <w:sz w:val="28"/>
          <w:szCs w:val="28"/>
        </w:rPr>
        <w:t xml:space="preserve"> в случае если государственная регистрация расторжения брака производилась вне пределов Свердловской области; </w:t>
      </w:r>
    </w:p>
    <w:p w14:paraId="341F14AE" w14:textId="77777777" w:rsidR="009C5FF4" w:rsidRDefault="004D0A14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C5FF4">
        <w:rPr>
          <w:sz w:val="28"/>
          <w:szCs w:val="28"/>
        </w:rPr>
        <w:t>) </w:t>
      </w:r>
      <w:r w:rsidR="00156751">
        <w:rPr>
          <w:sz w:val="28"/>
          <w:szCs w:val="28"/>
        </w:rPr>
        <w:t>сведения о доходах</w:t>
      </w:r>
      <w:r w:rsidR="009C5FF4" w:rsidRPr="004F0BE4">
        <w:rPr>
          <w:sz w:val="28"/>
          <w:szCs w:val="28"/>
        </w:rPr>
        <w:t xml:space="preserve"> заявител</w:t>
      </w:r>
      <w:r w:rsidR="009C5FF4">
        <w:rPr>
          <w:sz w:val="28"/>
          <w:szCs w:val="28"/>
        </w:rPr>
        <w:t>я</w:t>
      </w:r>
      <w:r w:rsidR="009C5FF4" w:rsidRPr="004F0BE4">
        <w:rPr>
          <w:sz w:val="28"/>
          <w:szCs w:val="28"/>
        </w:rPr>
        <w:t xml:space="preserve"> и членов его семьи, за</w:t>
      </w:r>
      <w:r w:rsidR="00156751">
        <w:rPr>
          <w:sz w:val="28"/>
          <w:szCs w:val="28"/>
        </w:rPr>
        <w:t xml:space="preserve"> </w:t>
      </w:r>
      <w:r w:rsidR="009C5FF4" w:rsidRPr="004F0BE4">
        <w:rPr>
          <w:sz w:val="28"/>
          <w:szCs w:val="28"/>
        </w:rPr>
        <w:t xml:space="preserve">исключением </w:t>
      </w:r>
      <w:r w:rsidR="00000555">
        <w:rPr>
          <w:sz w:val="28"/>
          <w:szCs w:val="28"/>
        </w:rPr>
        <w:t>сведений</w:t>
      </w:r>
      <w:r w:rsidR="009C5FF4" w:rsidRPr="004F0BE4">
        <w:rPr>
          <w:sz w:val="28"/>
          <w:szCs w:val="28"/>
        </w:rPr>
        <w:t xml:space="preserve">, находящихся в распоряжении органов, предоставляющих государственные </w:t>
      </w:r>
      <w:r w:rsidR="009C5FF4">
        <w:rPr>
          <w:sz w:val="28"/>
          <w:szCs w:val="28"/>
        </w:rPr>
        <w:t xml:space="preserve">или муниципальные </w:t>
      </w:r>
      <w:r w:rsidR="009C5FF4" w:rsidRPr="004F0BE4">
        <w:rPr>
          <w:sz w:val="28"/>
          <w:szCs w:val="28"/>
        </w:rPr>
        <w:t xml:space="preserve">услуги, иных государственных органов, </w:t>
      </w:r>
      <w:r w:rsidR="009C5FF4" w:rsidRPr="004F0BE4">
        <w:rPr>
          <w:sz w:val="28"/>
          <w:szCs w:val="28"/>
        </w:rPr>
        <w:lastRenderedPageBreak/>
        <w:t xml:space="preserve">органов местного самоуправления </w:t>
      </w:r>
      <w:r w:rsidR="009C5FF4">
        <w:rPr>
          <w:sz w:val="28"/>
          <w:szCs w:val="28"/>
        </w:rPr>
        <w:t xml:space="preserve">и </w:t>
      </w:r>
      <w:r w:rsidR="009C5FF4" w:rsidRPr="004F0BE4">
        <w:rPr>
          <w:sz w:val="28"/>
          <w:szCs w:val="28"/>
        </w:rPr>
        <w:t xml:space="preserve">подведомственных государственным органам </w:t>
      </w:r>
      <w:r w:rsidR="009C5FF4">
        <w:rPr>
          <w:sz w:val="28"/>
          <w:szCs w:val="28"/>
        </w:rPr>
        <w:t>и</w:t>
      </w:r>
      <w:r w:rsidR="009C5FF4" w:rsidRPr="004F0BE4">
        <w:rPr>
          <w:sz w:val="28"/>
          <w:szCs w:val="28"/>
        </w:rPr>
        <w:t xml:space="preserve"> органам мест</w:t>
      </w:r>
      <w:r w:rsidR="009C5FF4">
        <w:rPr>
          <w:sz w:val="28"/>
          <w:szCs w:val="28"/>
        </w:rPr>
        <w:t>ного самоуправления организаций</w:t>
      </w:r>
      <w:r w:rsidR="00AE2968">
        <w:rPr>
          <w:sz w:val="28"/>
          <w:szCs w:val="28"/>
        </w:rPr>
        <w:t>;</w:t>
      </w:r>
    </w:p>
    <w:p w14:paraId="27693865" w14:textId="77777777" w:rsidR="009C5FF4" w:rsidRPr="004F0BE4" w:rsidRDefault="004D0A14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9C5FF4">
        <w:rPr>
          <w:sz w:val="28"/>
          <w:szCs w:val="28"/>
        </w:rPr>
        <w:t>) </w:t>
      </w:r>
      <w:r w:rsidR="009C5FF4" w:rsidRPr="001C429E">
        <w:rPr>
          <w:sz w:val="28"/>
          <w:szCs w:val="28"/>
        </w:rPr>
        <w:t>документ, подтверждающ</w:t>
      </w:r>
      <w:r w:rsidR="009C5FF4">
        <w:rPr>
          <w:sz w:val="28"/>
          <w:szCs w:val="28"/>
        </w:rPr>
        <w:t>ий</w:t>
      </w:r>
      <w:r w:rsidR="009C5FF4" w:rsidRPr="001C429E">
        <w:rPr>
          <w:sz w:val="28"/>
          <w:szCs w:val="28"/>
        </w:rPr>
        <w:t xml:space="preserve"> реквизиты счета в кредитной организации, открытого на заявителя</w:t>
      </w:r>
      <w:r w:rsidR="003B37B4" w:rsidRPr="003B37B4">
        <w:rPr>
          <w:sz w:val="28"/>
          <w:szCs w:val="28"/>
        </w:rPr>
        <w:t xml:space="preserve"> </w:t>
      </w:r>
      <w:r w:rsidR="003B37B4" w:rsidRPr="001C429E">
        <w:rPr>
          <w:sz w:val="28"/>
          <w:szCs w:val="28"/>
        </w:rPr>
        <w:t>(договор банковского вклада (счета)</w:t>
      </w:r>
      <w:r w:rsidR="00616561">
        <w:rPr>
          <w:sz w:val="28"/>
          <w:szCs w:val="28"/>
        </w:rPr>
        <w:t xml:space="preserve"> либо</w:t>
      </w:r>
      <w:r w:rsidR="003B37B4" w:rsidRPr="001C429E">
        <w:rPr>
          <w:sz w:val="28"/>
          <w:szCs w:val="28"/>
        </w:rPr>
        <w:t xml:space="preserve"> справк</w:t>
      </w:r>
      <w:r w:rsidR="003B37B4">
        <w:rPr>
          <w:sz w:val="28"/>
          <w:szCs w:val="28"/>
        </w:rPr>
        <w:t>а</w:t>
      </w:r>
      <w:r w:rsidR="003B37B4" w:rsidRPr="001C429E">
        <w:rPr>
          <w:sz w:val="28"/>
          <w:szCs w:val="28"/>
        </w:rPr>
        <w:t xml:space="preserve"> кредитной организации о реквизитах счета или други</w:t>
      </w:r>
      <w:r w:rsidR="003B37B4">
        <w:rPr>
          <w:sz w:val="28"/>
          <w:szCs w:val="28"/>
        </w:rPr>
        <w:t>е</w:t>
      </w:r>
      <w:r w:rsidR="003B37B4" w:rsidRPr="001C429E">
        <w:rPr>
          <w:sz w:val="28"/>
          <w:szCs w:val="28"/>
        </w:rPr>
        <w:t xml:space="preserve"> документ</w:t>
      </w:r>
      <w:r w:rsidR="003B37B4">
        <w:rPr>
          <w:sz w:val="28"/>
          <w:szCs w:val="28"/>
        </w:rPr>
        <w:t>ы</w:t>
      </w:r>
      <w:r w:rsidR="003B37B4" w:rsidRPr="001C429E">
        <w:rPr>
          <w:sz w:val="28"/>
          <w:szCs w:val="28"/>
        </w:rPr>
        <w:t>, содержащи</w:t>
      </w:r>
      <w:r w:rsidR="003B37B4">
        <w:rPr>
          <w:sz w:val="28"/>
          <w:szCs w:val="28"/>
        </w:rPr>
        <w:t xml:space="preserve">е </w:t>
      </w:r>
      <w:r w:rsidR="003B37B4" w:rsidRPr="001C429E">
        <w:rPr>
          <w:sz w:val="28"/>
          <w:szCs w:val="28"/>
        </w:rPr>
        <w:t>сведения о</w:t>
      </w:r>
      <w:r w:rsidR="00616561">
        <w:t xml:space="preserve"> </w:t>
      </w:r>
      <w:r w:rsidR="003B37B4" w:rsidRPr="001C429E">
        <w:rPr>
          <w:sz w:val="28"/>
          <w:szCs w:val="28"/>
        </w:rPr>
        <w:t>реквизитах счета)</w:t>
      </w:r>
      <w:r w:rsidR="00D049A3">
        <w:rPr>
          <w:sz w:val="28"/>
          <w:szCs w:val="28"/>
        </w:rPr>
        <w:t>.</w:t>
      </w:r>
    </w:p>
    <w:p w14:paraId="0AA544B9" w14:textId="77777777" w:rsidR="009D4C49" w:rsidRPr="00ED6F26" w:rsidRDefault="003400B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ED6F26">
        <w:rPr>
          <w:sz w:val="28"/>
          <w:szCs w:val="28"/>
        </w:rPr>
        <w:t xml:space="preserve">В случае если для предоставления государственной услуги необходимо представление документов и информации об ином лице, не являющемся заявителем, при обращении за назначением </w:t>
      </w:r>
      <w:r w:rsidR="00E65716">
        <w:rPr>
          <w:sz w:val="28"/>
          <w:szCs w:val="28"/>
        </w:rPr>
        <w:t>ежемесячной выплаты</w:t>
      </w:r>
      <w:r w:rsidRPr="00ED6F26">
        <w:rPr>
          <w:sz w:val="28"/>
          <w:szCs w:val="28"/>
        </w:rPr>
        <w:t xml:space="preserve"> заявитель дополнительно представляет заявление указанных лиц или их законных представителей о согласии на обработку персональных данных указанных лиц, а</w:t>
      </w:r>
      <w:r w:rsidR="00E65716">
        <w:rPr>
          <w:sz w:val="28"/>
          <w:szCs w:val="28"/>
        </w:rPr>
        <w:t> </w:t>
      </w:r>
      <w:r w:rsidRPr="00ED6F26">
        <w:rPr>
          <w:sz w:val="28"/>
          <w:szCs w:val="28"/>
        </w:rPr>
        <w:t>также документы, подтверждающие полномочие заявителя действовать от имени указанных лиц или их законных представителей при передаче персональных данных указанных лиц в управление социальной политики.</w:t>
      </w:r>
    </w:p>
    <w:p w14:paraId="014A325F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</w:t>
      </w:r>
      <w:r w:rsidR="003D35EA">
        <w:rPr>
          <w:sz w:val="28"/>
          <w:szCs w:val="28"/>
        </w:rPr>
        <w:t>4</w:t>
      </w:r>
      <w:r w:rsidRPr="00A34B0B">
        <w:rPr>
          <w:sz w:val="28"/>
          <w:szCs w:val="28"/>
        </w:rPr>
        <w:t>.</w:t>
      </w:r>
      <w:r w:rsidR="00D227FB">
        <w:rPr>
          <w:sz w:val="28"/>
          <w:szCs w:val="28"/>
        </w:rPr>
        <w:t> </w:t>
      </w:r>
      <w:r w:rsidRPr="00A34B0B">
        <w:rPr>
          <w:sz w:val="28"/>
          <w:szCs w:val="28"/>
        </w:rPr>
        <w:t>Для получения документов, необходимых для предоставления государственной услуги, указанных в пункте 2</w:t>
      </w:r>
      <w:r w:rsidR="00633533">
        <w:rPr>
          <w:sz w:val="28"/>
          <w:szCs w:val="28"/>
        </w:rPr>
        <w:t>3</w:t>
      </w:r>
      <w:r w:rsidRPr="00A34B0B">
        <w:rPr>
          <w:sz w:val="28"/>
          <w:szCs w:val="28"/>
        </w:rPr>
        <w:t xml:space="preserve"> настоящего административного регламента, заявител</w:t>
      </w:r>
      <w:r w:rsidR="00345CCF">
        <w:rPr>
          <w:sz w:val="28"/>
          <w:szCs w:val="28"/>
        </w:rPr>
        <w:t>ь</w:t>
      </w:r>
      <w:r w:rsidRPr="00A34B0B">
        <w:rPr>
          <w:sz w:val="28"/>
          <w:szCs w:val="28"/>
        </w:rPr>
        <w:t xml:space="preserve"> лично обраща</w:t>
      </w:r>
      <w:r w:rsidR="00345CCF"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тся в органы государственной власти, </w:t>
      </w:r>
      <w:r w:rsidR="00E65716">
        <w:rPr>
          <w:sz w:val="28"/>
          <w:szCs w:val="28"/>
        </w:rPr>
        <w:t xml:space="preserve">органы местного самоуправления, </w:t>
      </w:r>
      <w:r w:rsidRPr="00A34B0B">
        <w:rPr>
          <w:sz w:val="28"/>
          <w:szCs w:val="28"/>
        </w:rPr>
        <w:t>учреждения и организации.</w:t>
      </w:r>
    </w:p>
    <w:p w14:paraId="167B0CBA" w14:textId="472B536A" w:rsidR="00A2697B" w:rsidRPr="00A2697B" w:rsidRDefault="001367D5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97B">
        <w:rPr>
          <w:rFonts w:ascii="Times New Roman" w:hAnsi="Times New Roman" w:cs="Times New Roman"/>
          <w:sz w:val="28"/>
          <w:szCs w:val="28"/>
        </w:rPr>
        <w:t>2</w:t>
      </w:r>
      <w:r w:rsidR="003D35EA">
        <w:rPr>
          <w:rFonts w:ascii="Times New Roman" w:hAnsi="Times New Roman" w:cs="Times New Roman"/>
          <w:sz w:val="28"/>
          <w:szCs w:val="28"/>
        </w:rPr>
        <w:t>5</w:t>
      </w:r>
      <w:r w:rsidR="00D227FB" w:rsidRPr="00A2697B">
        <w:rPr>
          <w:rFonts w:ascii="Times New Roman" w:hAnsi="Times New Roman" w:cs="Times New Roman"/>
          <w:sz w:val="28"/>
          <w:szCs w:val="28"/>
        </w:rPr>
        <w:t>. </w:t>
      </w:r>
      <w:r w:rsidRPr="00A2697B">
        <w:rPr>
          <w:rFonts w:ascii="Times New Roman" w:hAnsi="Times New Roman" w:cs="Times New Roman"/>
          <w:sz w:val="28"/>
          <w:szCs w:val="28"/>
        </w:rPr>
        <w:t>Заявление и документы,</w:t>
      </w:r>
      <w:r w:rsidR="00F045EB" w:rsidRPr="00A2697B">
        <w:rPr>
          <w:rFonts w:ascii="Times New Roman" w:hAnsi="Times New Roman" w:cs="Times New Roman"/>
          <w:sz w:val="28"/>
          <w:szCs w:val="28"/>
        </w:rPr>
        <w:t xml:space="preserve"> необходимые для предоставления государственной услуги,</w:t>
      </w:r>
      <w:r w:rsidRPr="00A2697B">
        <w:rPr>
          <w:rFonts w:ascii="Times New Roman" w:hAnsi="Times New Roman" w:cs="Times New Roman"/>
          <w:sz w:val="28"/>
          <w:szCs w:val="28"/>
        </w:rPr>
        <w:t xml:space="preserve"> указанные в пункте 2</w:t>
      </w:r>
      <w:r w:rsidR="00633533">
        <w:rPr>
          <w:rFonts w:ascii="Times New Roman" w:hAnsi="Times New Roman" w:cs="Times New Roman"/>
          <w:sz w:val="28"/>
          <w:szCs w:val="28"/>
        </w:rPr>
        <w:t>3</w:t>
      </w:r>
      <w:r w:rsidRPr="00A2697B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3D0548" w:rsidRPr="00A2697B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</w:t>
      </w:r>
      <w:r w:rsidRPr="00A2697B">
        <w:rPr>
          <w:rFonts w:ascii="Times New Roman" w:hAnsi="Times New Roman" w:cs="Times New Roman"/>
          <w:sz w:val="28"/>
          <w:szCs w:val="28"/>
        </w:rPr>
        <w:t>представляются в управление социальной политики посредством личного обращения заявителя</w:t>
      </w:r>
      <w:r w:rsidR="00341964" w:rsidRPr="00A2697B">
        <w:rPr>
          <w:rFonts w:ascii="Times New Roman" w:hAnsi="Times New Roman" w:cs="Times New Roman"/>
          <w:sz w:val="28"/>
          <w:szCs w:val="28"/>
        </w:rPr>
        <w:t>, представителя заявителя</w:t>
      </w:r>
      <w:r w:rsidR="003D0548" w:rsidRPr="00A2697B">
        <w:rPr>
          <w:rFonts w:ascii="Times New Roman" w:hAnsi="Times New Roman" w:cs="Times New Roman"/>
          <w:sz w:val="28"/>
          <w:szCs w:val="28"/>
        </w:rPr>
        <w:t xml:space="preserve">, либо </w:t>
      </w:r>
      <w:r w:rsidR="00641E05">
        <w:rPr>
          <w:rFonts w:ascii="Times New Roman" w:hAnsi="Times New Roman" w:cs="Times New Roman"/>
          <w:sz w:val="28"/>
          <w:szCs w:val="28"/>
        </w:rPr>
        <w:t>посредством почтовой связи</w:t>
      </w:r>
      <w:r w:rsidR="003D0548" w:rsidRPr="00A2697B">
        <w:rPr>
          <w:rFonts w:ascii="Times New Roman" w:hAnsi="Times New Roman" w:cs="Times New Roman"/>
          <w:sz w:val="28"/>
          <w:szCs w:val="28"/>
        </w:rPr>
        <w:t>,</w:t>
      </w:r>
      <w:r w:rsidRPr="00A2697B">
        <w:rPr>
          <w:rFonts w:ascii="Times New Roman" w:hAnsi="Times New Roman" w:cs="Times New Roman"/>
          <w:sz w:val="28"/>
          <w:szCs w:val="28"/>
        </w:rPr>
        <w:t xml:space="preserve"> либо через многофункциональный центр, а также с</w:t>
      </w:r>
      <w:r w:rsidR="00E65716">
        <w:rPr>
          <w:rFonts w:ascii="Times New Roman" w:hAnsi="Times New Roman" w:cs="Times New Roman"/>
          <w:sz w:val="28"/>
          <w:szCs w:val="28"/>
        </w:rPr>
        <w:t> </w:t>
      </w:r>
      <w:r w:rsidR="00A2697B" w:rsidRPr="00A2697B">
        <w:rPr>
          <w:rFonts w:ascii="Times New Roman" w:hAnsi="Times New Roman" w:cs="Times New Roman"/>
          <w:sz w:val="28"/>
          <w:szCs w:val="28"/>
        </w:rPr>
        <w:t>использованием электронных носителей и</w:t>
      </w:r>
      <w:r w:rsidR="00E65716">
        <w:rPr>
          <w:rFonts w:ascii="Times New Roman" w:hAnsi="Times New Roman" w:cs="Times New Roman"/>
          <w:sz w:val="28"/>
          <w:szCs w:val="28"/>
        </w:rPr>
        <w:t xml:space="preserve"> </w:t>
      </w:r>
      <w:r w:rsidR="00A2697B" w:rsidRPr="00A2697B">
        <w:rPr>
          <w:rFonts w:ascii="Times New Roman" w:hAnsi="Times New Roman" w:cs="Times New Roman"/>
          <w:sz w:val="28"/>
          <w:szCs w:val="28"/>
        </w:rPr>
        <w:t>(или) информационно-телекоммуникационных сетей общего пользования, включая сеть Интернет, посредством единого портала государственных и муниципальных услуг (функций) (без исполь</w:t>
      </w:r>
      <w:r w:rsidR="009C3EF0">
        <w:rPr>
          <w:rFonts w:ascii="Times New Roman" w:hAnsi="Times New Roman" w:cs="Times New Roman"/>
          <w:sz w:val="28"/>
          <w:szCs w:val="28"/>
        </w:rPr>
        <w:t xml:space="preserve">зования электронных носителей) </w:t>
      </w:r>
      <w:r w:rsidR="00A2697B" w:rsidRPr="00A2697B">
        <w:rPr>
          <w:rFonts w:ascii="Times New Roman" w:hAnsi="Times New Roman" w:cs="Times New Roman"/>
          <w:sz w:val="28"/>
          <w:szCs w:val="28"/>
        </w:rPr>
        <w:t>и других средств информационно-телекоммуникационных технологий в случаях и порядке, установленных действующим законодательством</w:t>
      </w:r>
      <w:r w:rsidR="00A826CC">
        <w:rPr>
          <w:rFonts w:ascii="Times New Roman" w:hAnsi="Times New Roman" w:cs="Times New Roman"/>
          <w:sz w:val="28"/>
          <w:szCs w:val="28"/>
        </w:rPr>
        <w:t xml:space="preserve"> (далее – информационно-телекоммуникационные технологии)</w:t>
      </w:r>
      <w:r w:rsidR="00A2697B" w:rsidRPr="00A2697B">
        <w:rPr>
          <w:rFonts w:ascii="Times New Roman" w:hAnsi="Times New Roman" w:cs="Times New Roman"/>
          <w:sz w:val="28"/>
          <w:szCs w:val="28"/>
        </w:rPr>
        <w:t>, в форме электронн</w:t>
      </w:r>
      <w:r w:rsidR="00A826CC">
        <w:rPr>
          <w:rFonts w:ascii="Times New Roman" w:hAnsi="Times New Roman" w:cs="Times New Roman"/>
          <w:sz w:val="28"/>
          <w:szCs w:val="28"/>
        </w:rPr>
        <w:t>ых</w:t>
      </w:r>
      <w:r w:rsidR="00A2697B" w:rsidRPr="00A2697B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A826CC">
        <w:rPr>
          <w:rFonts w:ascii="Times New Roman" w:hAnsi="Times New Roman" w:cs="Times New Roman"/>
          <w:sz w:val="28"/>
          <w:szCs w:val="28"/>
        </w:rPr>
        <w:t>ов</w:t>
      </w:r>
      <w:r w:rsidR="00A2697B" w:rsidRPr="00A2697B">
        <w:rPr>
          <w:rFonts w:ascii="Times New Roman" w:hAnsi="Times New Roman" w:cs="Times New Roman"/>
          <w:sz w:val="28"/>
          <w:szCs w:val="28"/>
        </w:rPr>
        <w:t xml:space="preserve">. При этом заявление и электронная копия (электронный образ) каждого документа подписываются в соответствии с требованиями Федерального </w:t>
      </w:r>
      <w:hyperlink r:id="rId17" w:history="1">
        <w:r w:rsidR="00A2697B" w:rsidRPr="00A2697B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E65716">
        <w:rPr>
          <w:rFonts w:ascii="Times New Roman" w:hAnsi="Times New Roman" w:cs="Times New Roman"/>
          <w:sz w:val="28"/>
          <w:szCs w:val="28"/>
        </w:rPr>
        <w:br/>
      </w:r>
      <w:r w:rsidR="00A2697B" w:rsidRPr="00A2697B">
        <w:rPr>
          <w:rFonts w:ascii="Times New Roman" w:hAnsi="Times New Roman" w:cs="Times New Roman"/>
          <w:sz w:val="28"/>
          <w:szCs w:val="28"/>
        </w:rPr>
        <w:t xml:space="preserve">от 6 апреля 2011 года </w:t>
      </w:r>
      <w:r w:rsidR="00A2697B">
        <w:rPr>
          <w:rFonts w:ascii="Times New Roman" w:hAnsi="Times New Roman" w:cs="Times New Roman"/>
          <w:sz w:val="28"/>
          <w:szCs w:val="28"/>
        </w:rPr>
        <w:t>№</w:t>
      </w:r>
      <w:r w:rsidR="00A2697B" w:rsidRPr="00A2697B">
        <w:rPr>
          <w:rFonts w:ascii="Times New Roman" w:hAnsi="Times New Roman" w:cs="Times New Roman"/>
          <w:sz w:val="28"/>
          <w:szCs w:val="28"/>
        </w:rPr>
        <w:t xml:space="preserve"> 63-ФЗ </w:t>
      </w:r>
      <w:r w:rsidR="00A2697B">
        <w:rPr>
          <w:rFonts w:ascii="Times New Roman" w:hAnsi="Times New Roman" w:cs="Times New Roman"/>
          <w:sz w:val="28"/>
          <w:szCs w:val="28"/>
        </w:rPr>
        <w:t>«</w:t>
      </w:r>
      <w:r w:rsidR="00A2697B" w:rsidRPr="00A2697B">
        <w:rPr>
          <w:rFonts w:ascii="Times New Roman" w:hAnsi="Times New Roman" w:cs="Times New Roman"/>
          <w:sz w:val="28"/>
          <w:szCs w:val="28"/>
        </w:rPr>
        <w:t>Об электронной подписи</w:t>
      </w:r>
      <w:r w:rsidR="00A2697B">
        <w:rPr>
          <w:rFonts w:ascii="Times New Roman" w:hAnsi="Times New Roman" w:cs="Times New Roman"/>
          <w:sz w:val="28"/>
          <w:szCs w:val="28"/>
        </w:rPr>
        <w:t>»</w:t>
      </w:r>
      <w:r w:rsidR="00A2697B" w:rsidRPr="00A2697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8" w:history="1">
        <w:r w:rsidR="00A2697B" w:rsidRPr="00A2697B">
          <w:rPr>
            <w:rFonts w:ascii="Times New Roman" w:hAnsi="Times New Roman" w:cs="Times New Roman"/>
            <w:sz w:val="28"/>
            <w:szCs w:val="28"/>
          </w:rPr>
          <w:t>стат</w:t>
        </w:r>
        <w:r w:rsidR="00A01B1A">
          <w:rPr>
            <w:rFonts w:ascii="Times New Roman" w:hAnsi="Times New Roman" w:cs="Times New Roman"/>
            <w:sz w:val="28"/>
            <w:szCs w:val="28"/>
          </w:rPr>
          <w:t>ьями</w:t>
        </w:r>
        <w:r w:rsidR="00A2697B" w:rsidRPr="00A2697B">
          <w:rPr>
            <w:rFonts w:ascii="Times New Roman" w:hAnsi="Times New Roman" w:cs="Times New Roman"/>
            <w:sz w:val="28"/>
            <w:szCs w:val="28"/>
          </w:rPr>
          <w:t xml:space="preserve"> 21.1</w:t>
        </w:r>
      </w:hyperlink>
      <w:r w:rsidR="00A2697B" w:rsidRPr="00A2697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9" w:history="1">
        <w:r w:rsidR="00A2697B" w:rsidRPr="00A2697B">
          <w:rPr>
            <w:rFonts w:ascii="Times New Roman" w:hAnsi="Times New Roman" w:cs="Times New Roman"/>
            <w:sz w:val="28"/>
            <w:szCs w:val="28"/>
          </w:rPr>
          <w:t>21.2</w:t>
        </w:r>
      </w:hyperlink>
      <w:r w:rsidR="00A2697B" w:rsidRPr="00A2697B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2010 года </w:t>
      </w:r>
      <w:r w:rsidR="00A2697B">
        <w:rPr>
          <w:rFonts w:ascii="Times New Roman" w:hAnsi="Times New Roman" w:cs="Times New Roman"/>
          <w:sz w:val="28"/>
          <w:szCs w:val="28"/>
        </w:rPr>
        <w:t>№</w:t>
      </w:r>
      <w:r w:rsidR="00A2697B" w:rsidRPr="00A2697B">
        <w:rPr>
          <w:rFonts w:ascii="Times New Roman" w:hAnsi="Times New Roman" w:cs="Times New Roman"/>
          <w:sz w:val="28"/>
          <w:szCs w:val="28"/>
        </w:rPr>
        <w:t xml:space="preserve"> 210-ФЗ </w:t>
      </w:r>
      <w:r w:rsidR="00A2697B">
        <w:rPr>
          <w:rFonts w:ascii="Times New Roman" w:hAnsi="Times New Roman" w:cs="Times New Roman"/>
          <w:sz w:val="28"/>
          <w:szCs w:val="28"/>
        </w:rPr>
        <w:t>«</w:t>
      </w:r>
      <w:r w:rsidR="00A2697B" w:rsidRPr="00A2697B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 w:rsidR="00A2697B">
        <w:rPr>
          <w:rFonts w:ascii="Times New Roman" w:hAnsi="Times New Roman" w:cs="Times New Roman"/>
          <w:sz w:val="28"/>
          <w:szCs w:val="28"/>
        </w:rPr>
        <w:t>»</w:t>
      </w:r>
      <w:r w:rsidR="00A2697B" w:rsidRPr="00A2697B">
        <w:rPr>
          <w:rFonts w:ascii="Times New Roman" w:hAnsi="Times New Roman" w:cs="Times New Roman"/>
          <w:sz w:val="28"/>
          <w:szCs w:val="28"/>
        </w:rPr>
        <w:t>.</w:t>
      </w:r>
    </w:p>
    <w:p w14:paraId="09A4077A" w14:textId="77777777" w:rsidR="001367D5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20BEF596" w14:textId="77777777" w:rsidR="003D35EA" w:rsidRDefault="001367D5" w:rsidP="00452442">
      <w:pPr>
        <w:pageBreakBefore/>
        <w:autoSpaceDE w:val="0"/>
        <w:autoSpaceDN w:val="0"/>
        <w:adjustRightInd w:val="0"/>
        <w:spacing w:line="21" w:lineRule="atLeast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Исчерпывающий перечень документов, необходимых в 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</w:t>
      </w:r>
    </w:p>
    <w:p w14:paraId="58E044EC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jc w:val="center"/>
        <w:outlineLvl w:val="2"/>
      </w:pPr>
      <w:r w:rsidRPr="00A34B0B">
        <w:rPr>
          <w:sz w:val="28"/>
          <w:szCs w:val="28"/>
        </w:rPr>
        <w:t>порядок их</w:t>
      </w:r>
      <w:r w:rsidR="00C54FD9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представления </w:t>
      </w:r>
    </w:p>
    <w:p w14:paraId="2EC0EBE0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600"/>
        <w:jc w:val="both"/>
        <w:outlineLvl w:val="1"/>
        <w:rPr>
          <w:sz w:val="28"/>
          <w:szCs w:val="28"/>
        </w:rPr>
      </w:pPr>
    </w:p>
    <w:p w14:paraId="3A25B78F" w14:textId="77777777" w:rsidR="001367D5" w:rsidRDefault="001367D5" w:rsidP="004266A5">
      <w:pPr>
        <w:autoSpaceDE w:val="0"/>
        <w:autoSpaceDN w:val="0"/>
        <w:adjustRightInd w:val="0"/>
        <w:spacing w:line="21" w:lineRule="atLeast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2</w:t>
      </w:r>
      <w:r w:rsidR="003D35EA">
        <w:rPr>
          <w:sz w:val="28"/>
          <w:szCs w:val="28"/>
        </w:rPr>
        <w:t>6</w:t>
      </w:r>
      <w:r w:rsidRPr="00A34B0B">
        <w:rPr>
          <w:sz w:val="28"/>
          <w:szCs w:val="28"/>
        </w:rPr>
        <w:t>.</w:t>
      </w:r>
      <w:r w:rsidR="00D227FB">
        <w:rPr>
          <w:sz w:val="28"/>
          <w:szCs w:val="28"/>
        </w:rPr>
        <w:t> </w:t>
      </w:r>
      <w:r w:rsidRPr="00E446C4">
        <w:rPr>
          <w:sz w:val="28"/>
          <w:szCs w:val="28"/>
        </w:rPr>
        <w:t xml:space="preserve">Документами (сведениями), необходимыми для предоставления государственной услуги, которые находятся в </w:t>
      </w:r>
      <w:r w:rsidR="00D85AE1" w:rsidRPr="00E446C4">
        <w:rPr>
          <w:sz w:val="28"/>
          <w:szCs w:val="28"/>
        </w:rPr>
        <w:t>распоряжении</w:t>
      </w:r>
      <w:r w:rsidR="00D85AE1">
        <w:rPr>
          <w:sz w:val="28"/>
          <w:szCs w:val="28"/>
        </w:rPr>
        <w:t xml:space="preserve"> </w:t>
      </w:r>
      <w:r w:rsidR="00D85AE1" w:rsidRPr="004F0BE4">
        <w:rPr>
          <w:sz w:val="28"/>
          <w:szCs w:val="28"/>
        </w:rPr>
        <w:t xml:space="preserve">органов, предоставляющих государственные </w:t>
      </w:r>
      <w:r w:rsidR="00D85AE1">
        <w:rPr>
          <w:sz w:val="28"/>
          <w:szCs w:val="28"/>
        </w:rPr>
        <w:t xml:space="preserve">или муниципальные </w:t>
      </w:r>
      <w:r w:rsidR="00D85AE1" w:rsidRPr="004F0BE4">
        <w:rPr>
          <w:sz w:val="28"/>
          <w:szCs w:val="28"/>
        </w:rPr>
        <w:t xml:space="preserve">услуги, иных государственных органов, органов местного самоуправления </w:t>
      </w:r>
      <w:r w:rsidR="00D85AE1">
        <w:rPr>
          <w:sz w:val="28"/>
          <w:szCs w:val="28"/>
        </w:rPr>
        <w:t xml:space="preserve">и </w:t>
      </w:r>
      <w:r w:rsidR="00D85AE1" w:rsidRPr="004F0BE4">
        <w:rPr>
          <w:sz w:val="28"/>
          <w:szCs w:val="28"/>
        </w:rPr>
        <w:t xml:space="preserve">подведомственных государственным органам </w:t>
      </w:r>
      <w:r w:rsidR="00D85AE1">
        <w:rPr>
          <w:sz w:val="28"/>
          <w:szCs w:val="28"/>
        </w:rPr>
        <w:t>и</w:t>
      </w:r>
      <w:r w:rsidR="00D85AE1" w:rsidRPr="004F0BE4">
        <w:rPr>
          <w:sz w:val="28"/>
          <w:szCs w:val="28"/>
        </w:rPr>
        <w:t xml:space="preserve"> органам мест</w:t>
      </w:r>
      <w:r w:rsidR="00D85AE1">
        <w:rPr>
          <w:sz w:val="28"/>
          <w:szCs w:val="28"/>
        </w:rPr>
        <w:t>ного самоуправления организаций</w:t>
      </w:r>
      <w:r w:rsidR="00D85AE1" w:rsidRPr="00E446C4">
        <w:rPr>
          <w:sz w:val="28"/>
          <w:szCs w:val="28"/>
        </w:rPr>
        <w:t>,</w:t>
      </w:r>
      <w:r w:rsidRPr="00E446C4">
        <w:rPr>
          <w:sz w:val="28"/>
          <w:szCs w:val="28"/>
        </w:rPr>
        <w:t xml:space="preserve"> являются:</w:t>
      </w:r>
    </w:p>
    <w:p w14:paraId="53FFB1DB" w14:textId="77777777" w:rsidR="00AE2968" w:rsidRPr="00372566" w:rsidRDefault="00AE2968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372566" w:rsidRPr="00372566">
        <w:rPr>
          <w:sz w:val="28"/>
          <w:szCs w:val="28"/>
        </w:rPr>
        <w:t>сведения о</w:t>
      </w:r>
      <w:r w:rsidR="003D35EA">
        <w:rPr>
          <w:sz w:val="28"/>
          <w:szCs w:val="28"/>
        </w:rPr>
        <w:t xml:space="preserve"> </w:t>
      </w:r>
      <w:r w:rsidR="00372566" w:rsidRPr="00372566">
        <w:rPr>
          <w:sz w:val="28"/>
          <w:szCs w:val="28"/>
        </w:rPr>
        <w:t>гос</w:t>
      </w:r>
      <w:r w:rsidR="003D35EA">
        <w:rPr>
          <w:sz w:val="28"/>
          <w:szCs w:val="28"/>
        </w:rPr>
        <w:t>ударственной регистрации смерти женщины, родившей (усыновившей) ребенка, отца (усыновителя) ребенка</w:t>
      </w:r>
      <w:r w:rsidR="00372566" w:rsidRPr="00372566">
        <w:rPr>
          <w:sz w:val="28"/>
          <w:szCs w:val="28"/>
        </w:rPr>
        <w:t>, о государственной регистрации расторжения брака</w:t>
      </w:r>
      <w:r w:rsidR="00B56039">
        <w:rPr>
          <w:sz w:val="28"/>
          <w:szCs w:val="28"/>
        </w:rPr>
        <w:t xml:space="preserve"> –</w:t>
      </w:r>
      <w:r w:rsidR="00372566" w:rsidRPr="00372566">
        <w:rPr>
          <w:sz w:val="28"/>
          <w:szCs w:val="28"/>
        </w:rPr>
        <w:t xml:space="preserve"> если государственная регистрация актов гражданского состояния производилась на территории Свердловской области;</w:t>
      </w:r>
    </w:p>
    <w:p w14:paraId="1356EE49" w14:textId="77777777" w:rsidR="00AE2968" w:rsidRDefault="00B56039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E2968">
        <w:rPr>
          <w:sz w:val="28"/>
          <w:szCs w:val="28"/>
        </w:rPr>
        <w:t xml:space="preserve">) сведения </w:t>
      </w:r>
      <w:r w:rsidR="00AE2968" w:rsidRPr="004F0BE4">
        <w:rPr>
          <w:sz w:val="28"/>
          <w:szCs w:val="28"/>
        </w:rPr>
        <w:t>о доходах заявителя и членов его семьи</w:t>
      </w:r>
      <w:r>
        <w:rPr>
          <w:sz w:val="28"/>
          <w:szCs w:val="28"/>
        </w:rPr>
        <w:t>,</w:t>
      </w:r>
      <w:r w:rsidRPr="00B56039">
        <w:rPr>
          <w:sz w:val="28"/>
          <w:szCs w:val="28"/>
        </w:rPr>
        <w:t xml:space="preserve"> </w:t>
      </w:r>
      <w:r w:rsidRPr="004F0BE4">
        <w:rPr>
          <w:sz w:val="28"/>
          <w:szCs w:val="28"/>
        </w:rPr>
        <w:t>находящи</w:t>
      </w:r>
      <w:r>
        <w:rPr>
          <w:sz w:val="28"/>
          <w:szCs w:val="28"/>
        </w:rPr>
        <w:t>е</w:t>
      </w:r>
      <w:r w:rsidRPr="004F0BE4">
        <w:rPr>
          <w:sz w:val="28"/>
          <w:szCs w:val="28"/>
        </w:rPr>
        <w:t>ся в</w:t>
      </w:r>
      <w:r>
        <w:rPr>
          <w:sz w:val="28"/>
          <w:szCs w:val="28"/>
        </w:rPr>
        <w:t> </w:t>
      </w:r>
      <w:r w:rsidRPr="004F0BE4">
        <w:rPr>
          <w:sz w:val="28"/>
          <w:szCs w:val="28"/>
        </w:rPr>
        <w:t xml:space="preserve">распоряжении органов, предоставляющих государственные </w:t>
      </w:r>
      <w:r>
        <w:rPr>
          <w:sz w:val="28"/>
          <w:szCs w:val="28"/>
        </w:rPr>
        <w:t xml:space="preserve">или муниципальные </w:t>
      </w:r>
      <w:r w:rsidRPr="004F0BE4">
        <w:rPr>
          <w:sz w:val="28"/>
          <w:szCs w:val="28"/>
        </w:rPr>
        <w:t xml:space="preserve">услуги, иных государственных органов, органов местного самоуправления </w:t>
      </w:r>
      <w:r>
        <w:rPr>
          <w:sz w:val="28"/>
          <w:szCs w:val="28"/>
        </w:rPr>
        <w:t>и </w:t>
      </w:r>
      <w:r w:rsidRPr="004F0BE4">
        <w:rPr>
          <w:sz w:val="28"/>
          <w:szCs w:val="28"/>
        </w:rPr>
        <w:t xml:space="preserve">подведомственных государственным органам </w:t>
      </w:r>
      <w:r>
        <w:rPr>
          <w:sz w:val="28"/>
          <w:szCs w:val="28"/>
        </w:rPr>
        <w:t>и</w:t>
      </w:r>
      <w:r w:rsidRPr="004F0BE4">
        <w:rPr>
          <w:sz w:val="28"/>
          <w:szCs w:val="28"/>
        </w:rPr>
        <w:t xml:space="preserve"> органам мест</w:t>
      </w:r>
      <w:r>
        <w:rPr>
          <w:sz w:val="28"/>
          <w:szCs w:val="28"/>
        </w:rPr>
        <w:t>ного самоуправления организаций</w:t>
      </w:r>
      <w:r w:rsidR="00C54FD9">
        <w:rPr>
          <w:sz w:val="28"/>
          <w:szCs w:val="28"/>
        </w:rPr>
        <w:t>;</w:t>
      </w:r>
    </w:p>
    <w:p w14:paraId="09002430" w14:textId="77777777" w:rsidR="00D85AE1" w:rsidRPr="00EF0A83" w:rsidRDefault="00B56039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</w:t>
      </w:r>
      <w:r w:rsidR="00D85AE1" w:rsidRPr="00EF0A83">
        <w:rPr>
          <w:sz w:val="28"/>
          <w:szCs w:val="28"/>
        </w:rPr>
        <w:t>) </w:t>
      </w:r>
      <w:r w:rsidR="00C54FD9">
        <w:rPr>
          <w:sz w:val="28"/>
          <w:szCs w:val="28"/>
        </w:rPr>
        <w:t>сведения</w:t>
      </w:r>
      <w:r w:rsidR="00D85AE1" w:rsidRPr="00EF0A83">
        <w:rPr>
          <w:sz w:val="28"/>
          <w:szCs w:val="28"/>
        </w:rPr>
        <w:t xml:space="preserve"> о призыве родителя (супр</w:t>
      </w:r>
      <w:r w:rsidR="00C54FD9">
        <w:rPr>
          <w:sz w:val="28"/>
          <w:szCs w:val="28"/>
        </w:rPr>
        <w:t>уга родителя) на военную службу.</w:t>
      </w:r>
    </w:p>
    <w:p w14:paraId="65790BB8" w14:textId="77777777" w:rsidR="001367D5" w:rsidRPr="00062A29" w:rsidRDefault="001367D5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06E">
        <w:rPr>
          <w:rFonts w:ascii="Times New Roman" w:hAnsi="Times New Roman" w:cs="Times New Roman"/>
          <w:sz w:val="28"/>
          <w:szCs w:val="28"/>
        </w:rPr>
        <w:t xml:space="preserve">Заявитель вправе представить документы, содержащие сведения, указанные в </w:t>
      </w:r>
      <w:hyperlink w:anchor="Par0" w:history="1">
        <w:r w:rsidRPr="0089606E">
          <w:rPr>
            <w:rFonts w:ascii="Times New Roman" w:hAnsi="Times New Roman" w:cs="Times New Roman"/>
            <w:sz w:val="28"/>
            <w:szCs w:val="28"/>
          </w:rPr>
          <w:t>части первой</w:t>
        </w:r>
      </w:hyperlink>
      <w:r w:rsidRPr="0089606E">
        <w:rPr>
          <w:rFonts w:ascii="Times New Roman" w:hAnsi="Times New Roman" w:cs="Times New Roman"/>
          <w:sz w:val="28"/>
          <w:szCs w:val="28"/>
        </w:rPr>
        <w:t xml:space="preserve"> настоящего пункта, по собственной инициативе.</w:t>
      </w:r>
    </w:p>
    <w:p w14:paraId="6FC37A37" w14:textId="77777777" w:rsidR="00745F24" w:rsidRDefault="00745F24" w:rsidP="004266A5">
      <w:pPr>
        <w:spacing w:line="21" w:lineRule="atLeast"/>
        <w:ind w:firstLine="709"/>
        <w:jc w:val="both"/>
        <w:rPr>
          <w:sz w:val="28"/>
          <w:szCs w:val="28"/>
          <w:lang w:eastAsia="en-US"/>
        </w:rPr>
      </w:pPr>
    </w:p>
    <w:p w14:paraId="39349128" w14:textId="77777777" w:rsidR="00431A72" w:rsidRPr="007C5FDE" w:rsidRDefault="00431A72" w:rsidP="004266A5">
      <w:pPr>
        <w:autoSpaceDE w:val="0"/>
        <w:autoSpaceDN w:val="0"/>
        <w:adjustRightInd w:val="0"/>
        <w:spacing w:line="21" w:lineRule="atLeast"/>
        <w:ind w:firstLine="709"/>
        <w:jc w:val="center"/>
        <w:rPr>
          <w:sz w:val="28"/>
          <w:szCs w:val="28"/>
        </w:rPr>
      </w:pPr>
      <w:r w:rsidRPr="007C5FDE">
        <w:rPr>
          <w:sz w:val="28"/>
          <w:szCs w:val="28"/>
        </w:rPr>
        <w:t>Указание на запрет требовать от заявителя представления документов, информации или осуществления действий</w:t>
      </w:r>
    </w:p>
    <w:p w14:paraId="30B18B11" w14:textId="77777777" w:rsidR="00431A72" w:rsidRDefault="00431A72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</w:p>
    <w:p w14:paraId="2630D55B" w14:textId="77777777" w:rsidR="00431A72" w:rsidRPr="00606CAE" w:rsidRDefault="00431A72" w:rsidP="004266A5">
      <w:pPr>
        <w:autoSpaceDE w:val="0"/>
        <w:autoSpaceDN w:val="0"/>
        <w:adjustRightInd w:val="0"/>
        <w:spacing w:line="21" w:lineRule="atLeast"/>
        <w:ind w:firstLine="708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2</w:t>
      </w:r>
      <w:r w:rsidR="00A720FF">
        <w:rPr>
          <w:sz w:val="28"/>
          <w:szCs w:val="28"/>
        </w:rPr>
        <w:t>7</w:t>
      </w:r>
      <w:r w:rsidRPr="00606CAE">
        <w:rPr>
          <w:sz w:val="28"/>
          <w:szCs w:val="28"/>
        </w:rPr>
        <w:t>. Управление социальной политики, предоставляющее государственную услугу, не вправе:</w:t>
      </w:r>
    </w:p>
    <w:p w14:paraId="3A75D728" w14:textId="77777777" w:rsidR="00A720FF" w:rsidRPr="00606CAE" w:rsidRDefault="00A720FF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требовать от заявителя представления документов и информации или осуществления действий, представление или осуществление которых не</w:t>
      </w:r>
      <w:r>
        <w:rPr>
          <w:sz w:val="28"/>
          <w:szCs w:val="28"/>
        </w:rPr>
        <w:t> </w:t>
      </w:r>
      <w:r w:rsidRPr="00606CAE">
        <w:rPr>
          <w:sz w:val="28"/>
          <w:szCs w:val="28"/>
        </w:rPr>
        <w:t>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14:paraId="55CBDDDD" w14:textId="77777777" w:rsidR="00A720FF" w:rsidRPr="00606CAE" w:rsidRDefault="00A720FF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требовать от заявителя представления документов и информации, которые в соответствии с нормативными правовыми актами Российской Федерации, нормативными правовыми актами Правительства Свердловской области и</w:t>
      </w:r>
      <w:r>
        <w:rPr>
          <w:sz w:val="28"/>
          <w:szCs w:val="28"/>
        </w:rPr>
        <w:t> </w:t>
      </w:r>
      <w:r w:rsidRPr="00606CAE">
        <w:rPr>
          <w:sz w:val="28"/>
          <w:szCs w:val="28"/>
        </w:rPr>
        <w:t>муниципальными правовыми актами находятся в распоряжении управления социальной политики, предоставляющего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за исключением документов, указанных в части 6 статьи 7 Федерального закона</w:t>
      </w:r>
      <w:r w:rsidRPr="00606CAE">
        <w:t xml:space="preserve"> </w:t>
      </w:r>
      <w:r w:rsidRPr="00606CAE">
        <w:rPr>
          <w:sz w:val="28"/>
          <w:szCs w:val="28"/>
        </w:rPr>
        <w:lastRenderedPageBreak/>
        <w:t>от 27 июля 2010 года № 210-ФЗ «Об организации предоставления государственных и муниципальных услуг»;</w:t>
      </w:r>
    </w:p>
    <w:p w14:paraId="090B5A4E" w14:textId="77777777" w:rsidR="00A720FF" w:rsidRPr="00606CAE" w:rsidRDefault="00A720FF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отказывать в приеме заявления и иных документов, необходимых для</w:t>
      </w:r>
      <w:r w:rsidR="00D212E0">
        <w:rPr>
          <w:sz w:val="28"/>
          <w:szCs w:val="28"/>
        </w:rPr>
        <w:t> </w:t>
      </w:r>
      <w:r w:rsidRPr="00606CAE">
        <w:rPr>
          <w:sz w:val="28"/>
          <w:szCs w:val="28"/>
        </w:rPr>
        <w:t>предоставления государственной услуги, в случае, если заявление и</w:t>
      </w:r>
      <w:r w:rsidR="00D212E0">
        <w:t> </w:t>
      </w:r>
      <w:r w:rsidRPr="00606CAE">
        <w:rPr>
          <w:sz w:val="28"/>
          <w:szCs w:val="28"/>
        </w:rPr>
        <w:t>документы, необходимые для предоставления государственной услуги, поданы в</w:t>
      </w:r>
      <w:r w:rsidR="00D212E0">
        <w:rPr>
          <w:sz w:val="28"/>
          <w:szCs w:val="28"/>
        </w:rPr>
        <w:t> </w:t>
      </w:r>
      <w:r w:rsidRPr="00606CAE">
        <w:rPr>
          <w:sz w:val="28"/>
          <w:szCs w:val="28"/>
        </w:rPr>
        <w:t>соответствии с информацией о сроках и порядке предоставления государственной услуги, опубликованной на едином портале государственных и</w:t>
      </w:r>
      <w:r w:rsidR="00D212E0">
        <w:rPr>
          <w:sz w:val="28"/>
          <w:szCs w:val="28"/>
        </w:rPr>
        <w:t> </w:t>
      </w:r>
      <w:r w:rsidRPr="00606CAE">
        <w:rPr>
          <w:sz w:val="28"/>
          <w:szCs w:val="28"/>
        </w:rPr>
        <w:t>муниципальных услуг</w:t>
      </w:r>
      <w:r w:rsidR="00D212E0">
        <w:rPr>
          <w:sz w:val="28"/>
          <w:szCs w:val="28"/>
        </w:rPr>
        <w:t>,</w:t>
      </w:r>
      <w:r>
        <w:rPr>
          <w:sz w:val="28"/>
          <w:szCs w:val="28"/>
        </w:rPr>
        <w:t xml:space="preserve"> на официальном сайте управления социальной политики </w:t>
      </w:r>
      <w:r w:rsidRPr="00EF0E7D">
        <w:rPr>
          <w:sz w:val="28"/>
          <w:szCs w:val="28"/>
        </w:rPr>
        <w:t>и органов местного самоуправления муниципальных образований, расположенных на территории Свердловской области, в сети Интернет;</w:t>
      </w:r>
    </w:p>
    <w:p w14:paraId="13940ED9" w14:textId="77777777" w:rsidR="00A720FF" w:rsidRPr="00606CAE" w:rsidRDefault="00A720FF" w:rsidP="004266A5">
      <w:pPr>
        <w:autoSpaceDE w:val="0"/>
        <w:autoSpaceDN w:val="0"/>
        <w:adjustRightInd w:val="0"/>
        <w:spacing w:line="21" w:lineRule="atLeast"/>
        <w:ind w:firstLine="708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отказывать в предоставлении государственной услуги в случае, если</w:t>
      </w:r>
      <w:r w:rsidR="00D212E0">
        <w:rPr>
          <w:sz w:val="28"/>
          <w:szCs w:val="28"/>
        </w:rPr>
        <w:t> </w:t>
      </w:r>
      <w:r w:rsidRPr="00606CAE">
        <w:rPr>
          <w:sz w:val="28"/>
          <w:szCs w:val="28"/>
        </w:rPr>
        <w:t>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</w:t>
      </w:r>
      <w:r>
        <w:rPr>
          <w:sz w:val="28"/>
          <w:szCs w:val="28"/>
        </w:rPr>
        <w:t> </w:t>
      </w:r>
      <w:r w:rsidRPr="00606CAE">
        <w:rPr>
          <w:sz w:val="28"/>
          <w:szCs w:val="28"/>
        </w:rPr>
        <w:t>муниципальных услуг</w:t>
      </w:r>
      <w:r>
        <w:rPr>
          <w:sz w:val="28"/>
          <w:szCs w:val="28"/>
        </w:rPr>
        <w:t>,</w:t>
      </w:r>
      <w:r w:rsidRPr="002965FF">
        <w:rPr>
          <w:sz w:val="28"/>
          <w:szCs w:val="28"/>
        </w:rPr>
        <w:t xml:space="preserve"> на официальном сайте управления социальной политики</w:t>
      </w:r>
      <w:r>
        <w:rPr>
          <w:sz w:val="28"/>
          <w:szCs w:val="28"/>
        </w:rPr>
        <w:t xml:space="preserve"> и </w:t>
      </w:r>
      <w:r w:rsidRPr="00EF0E7D">
        <w:rPr>
          <w:sz w:val="28"/>
          <w:szCs w:val="28"/>
        </w:rPr>
        <w:t>органов местного самоуправления муниципальных образований, расположенных на территории Свердловской области, в сети Интернет</w:t>
      </w:r>
      <w:r>
        <w:rPr>
          <w:sz w:val="28"/>
          <w:szCs w:val="28"/>
        </w:rPr>
        <w:t>;</w:t>
      </w:r>
    </w:p>
    <w:p w14:paraId="320A4A43" w14:textId="77777777" w:rsidR="00546113" w:rsidRDefault="00A720FF" w:rsidP="004266A5">
      <w:pPr>
        <w:spacing w:line="21" w:lineRule="atLeast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4FCFC55B" w14:textId="77777777" w:rsidR="00A720FF" w:rsidRDefault="00A720FF" w:rsidP="004266A5">
      <w:pPr>
        <w:spacing w:line="21" w:lineRule="atLeast"/>
        <w:ind w:firstLine="709"/>
        <w:jc w:val="both"/>
        <w:rPr>
          <w:sz w:val="28"/>
          <w:szCs w:val="28"/>
          <w:lang w:eastAsia="en-US"/>
        </w:rPr>
      </w:pPr>
    </w:p>
    <w:p w14:paraId="70D305CD" w14:textId="77777777" w:rsidR="001367D5" w:rsidRPr="00A34B0B" w:rsidRDefault="001367D5" w:rsidP="004266A5">
      <w:pPr>
        <w:spacing w:line="21" w:lineRule="atLeast"/>
        <w:jc w:val="center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6A929031" w14:textId="77777777" w:rsidR="001367D5" w:rsidRPr="00A34B0B" w:rsidRDefault="001367D5" w:rsidP="004266A5">
      <w:pPr>
        <w:spacing w:line="21" w:lineRule="atLeast"/>
        <w:jc w:val="center"/>
        <w:rPr>
          <w:sz w:val="28"/>
          <w:szCs w:val="28"/>
          <w:lang w:eastAsia="en-US"/>
        </w:rPr>
      </w:pPr>
    </w:p>
    <w:p w14:paraId="13B2986C" w14:textId="77777777" w:rsidR="009901C4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345CCF">
        <w:rPr>
          <w:sz w:val="28"/>
          <w:szCs w:val="28"/>
          <w:lang w:eastAsia="en-US"/>
        </w:rPr>
        <w:t>2</w:t>
      </w:r>
      <w:r w:rsidR="006A62C2" w:rsidRPr="00345CCF">
        <w:rPr>
          <w:sz w:val="28"/>
          <w:szCs w:val="28"/>
          <w:lang w:eastAsia="en-US"/>
        </w:rPr>
        <w:t>8</w:t>
      </w:r>
      <w:r w:rsidRPr="00345CCF">
        <w:rPr>
          <w:sz w:val="28"/>
          <w:szCs w:val="28"/>
          <w:lang w:eastAsia="en-US"/>
        </w:rPr>
        <w:t>. </w:t>
      </w:r>
      <w:r w:rsidR="009901C4">
        <w:rPr>
          <w:sz w:val="28"/>
          <w:szCs w:val="28"/>
        </w:rPr>
        <w:t>Предусмотрен отказ в приеме документов, необходимых для</w:t>
      </w:r>
      <w:r w:rsidR="002265C2">
        <w:rPr>
          <w:sz w:val="28"/>
          <w:szCs w:val="28"/>
        </w:rPr>
        <w:t> </w:t>
      </w:r>
      <w:r w:rsidR="009901C4">
        <w:rPr>
          <w:sz w:val="28"/>
          <w:szCs w:val="28"/>
        </w:rPr>
        <w:t>предоставления государственной услуги, в случае:</w:t>
      </w:r>
    </w:p>
    <w:p w14:paraId="458E1AEF" w14:textId="77777777" w:rsidR="009901C4" w:rsidRDefault="009901C4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если к заявлению, направленному посредством почтовой связи, не</w:t>
      </w:r>
      <w:r w:rsidR="00FC1A3D">
        <w:rPr>
          <w:sz w:val="28"/>
          <w:szCs w:val="28"/>
        </w:rPr>
        <w:t> </w:t>
      </w:r>
      <w:r>
        <w:rPr>
          <w:sz w:val="28"/>
          <w:szCs w:val="28"/>
        </w:rPr>
        <w:t>приложены копии документов или приложены копии</w:t>
      </w:r>
      <w:r w:rsidR="00C16E29" w:rsidRPr="00C16E29">
        <w:rPr>
          <w:sz w:val="28"/>
          <w:szCs w:val="28"/>
        </w:rPr>
        <w:t xml:space="preserve"> </w:t>
      </w:r>
      <w:r w:rsidR="00C16E29">
        <w:rPr>
          <w:sz w:val="28"/>
          <w:szCs w:val="28"/>
        </w:rPr>
        <w:t>не всех</w:t>
      </w:r>
      <w:r>
        <w:rPr>
          <w:sz w:val="28"/>
          <w:szCs w:val="28"/>
        </w:rPr>
        <w:t xml:space="preserve"> документов, предусмотренны</w:t>
      </w:r>
      <w:r w:rsidR="00FA3A93">
        <w:rPr>
          <w:sz w:val="28"/>
          <w:szCs w:val="28"/>
        </w:rPr>
        <w:t>х</w:t>
      </w:r>
      <w:r>
        <w:rPr>
          <w:sz w:val="28"/>
          <w:szCs w:val="28"/>
        </w:rPr>
        <w:t xml:space="preserve"> </w:t>
      </w:r>
      <w:hyperlink r:id="rId20" w:history="1">
        <w:r w:rsidRPr="00FC1A3D">
          <w:rPr>
            <w:sz w:val="28"/>
            <w:szCs w:val="28"/>
          </w:rPr>
          <w:t>пунктом 2</w:t>
        </w:r>
        <w:r w:rsidR="00FC1A3D" w:rsidRPr="00FC1A3D">
          <w:rPr>
            <w:sz w:val="28"/>
            <w:szCs w:val="28"/>
          </w:rPr>
          <w:t>3</w:t>
        </w:r>
      </w:hyperlink>
      <w:r>
        <w:rPr>
          <w:sz w:val="28"/>
          <w:szCs w:val="28"/>
        </w:rPr>
        <w:t xml:space="preserve"> настоящего административного регламента;</w:t>
      </w:r>
    </w:p>
    <w:p w14:paraId="77AC2966" w14:textId="77777777" w:rsidR="00FC1A3D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4C472F">
        <w:rPr>
          <w:sz w:val="28"/>
          <w:szCs w:val="28"/>
        </w:rPr>
        <w:t>2)</w:t>
      </w:r>
      <w:r w:rsidR="00C45A24" w:rsidRPr="004C472F">
        <w:rPr>
          <w:sz w:val="28"/>
          <w:szCs w:val="28"/>
        </w:rPr>
        <w:t> </w:t>
      </w:r>
      <w:r w:rsidR="00FC1A3D">
        <w:rPr>
          <w:sz w:val="28"/>
          <w:szCs w:val="28"/>
        </w:rPr>
        <w:t>если к заявлению, поданному в управление социальной политики через многофункциональный центр, не приложены документ</w:t>
      </w:r>
      <w:r w:rsidR="00C16E29">
        <w:rPr>
          <w:sz w:val="28"/>
          <w:szCs w:val="28"/>
        </w:rPr>
        <w:t>ы</w:t>
      </w:r>
      <w:r w:rsidR="00FC1A3D">
        <w:rPr>
          <w:sz w:val="28"/>
          <w:szCs w:val="28"/>
        </w:rPr>
        <w:t xml:space="preserve"> или приложены не</w:t>
      </w:r>
      <w:r w:rsidR="005C2947">
        <w:rPr>
          <w:sz w:val="28"/>
          <w:szCs w:val="28"/>
        </w:rPr>
        <w:t> </w:t>
      </w:r>
      <w:r w:rsidR="00FC1A3D">
        <w:rPr>
          <w:sz w:val="28"/>
          <w:szCs w:val="28"/>
        </w:rPr>
        <w:t>все</w:t>
      </w:r>
      <w:r w:rsidR="005C2947">
        <w:rPr>
          <w:sz w:val="28"/>
          <w:szCs w:val="28"/>
        </w:rPr>
        <w:t> </w:t>
      </w:r>
      <w:r w:rsidR="00FC1A3D">
        <w:rPr>
          <w:sz w:val="28"/>
          <w:szCs w:val="28"/>
        </w:rPr>
        <w:t xml:space="preserve">документы, предусмотренные </w:t>
      </w:r>
      <w:hyperlink r:id="rId21" w:history="1">
        <w:r w:rsidR="00FC1A3D" w:rsidRPr="00FC1A3D">
          <w:rPr>
            <w:sz w:val="28"/>
            <w:szCs w:val="28"/>
          </w:rPr>
          <w:t>пунктом 23</w:t>
        </w:r>
      </w:hyperlink>
      <w:r w:rsidR="00FC1A3D">
        <w:rPr>
          <w:sz w:val="28"/>
          <w:szCs w:val="28"/>
        </w:rPr>
        <w:t xml:space="preserve"> настоящего административного регламента;</w:t>
      </w:r>
    </w:p>
    <w:p w14:paraId="22BD2172" w14:textId="77777777" w:rsidR="004C472F" w:rsidRDefault="00FC1A3D" w:rsidP="004266A5">
      <w:pPr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="004C472F" w:rsidRPr="004C472F">
        <w:rPr>
          <w:sz w:val="28"/>
          <w:szCs w:val="28"/>
        </w:rPr>
        <w:t xml:space="preserve">если </w:t>
      </w:r>
      <w:proofErr w:type="gramStart"/>
      <w:r w:rsidR="004C472F" w:rsidRPr="004C472F">
        <w:rPr>
          <w:sz w:val="28"/>
          <w:szCs w:val="28"/>
        </w:rPr>
        <w:t>при проверке</w:t>
      </w:r>
      <w:proofErr w:type="gramEnd"/>
      <w:r w:rsidR="004C472F" w:rsidRPr="004C472F">
        <w:rPr>
          <w:sz w:val="28"/>
          <w:szCs w:val="28"/>
        </w:rPr>
        <w:t xml:space="preserve"> усиленной квалифицированной электронной подписи в</w:t>
      </w:r>
      <w:r w:rsidR="00B056ED">
        <w:rPr>
          <w:sz w:val="28"/>
          <w:szCs w:val="28"/>
        </w:rPr>
        <w:t> </w:t>
      </w:r>
      <w:r w:rsidR="004C472F" w:rsidRPr="004C472F">
        <w:rPr>
          <w:sz w:val="28"/>
          <w:szCs w:val="28"/>
        </w:rPr>
        <w:t>случае подачи заявления и документов, необходимых для предоставления государственной услуги, в форме электронных документов будет выявлена ее</w:t>
      </w:r>
      <w:r w:rsidR="00B056ED">
        <w:rPr>
          <w:sz w:val="28"/>
          <w:szCs w:val="28"/>
        </w:rPr>
        <w:t> </w:t>
      </w:r>
      <w:r w:rsidR="004C472F" w:rsidRPr="004C472F">
        <w:rPr>
          <w:sz w:val="28"/>
          <w:szCs w:val="28"/>
        </w:rPr>
        <w:t>недействительность.</w:t>
      </w:r>
    </w:p>
    <w:p w14:paraId="4CB8E1C3" w14:textId="77777777" w:rsidR="005C2947" w:rsidRDefault="005C2947" w:rsidP="004266A5">
      <w:pPr>
        <w:spacing w:line="21" w:lineRule="atLeast"/>
        <w:ind w:firstLine="709"/>
        <w:jc w:val="both"/>
        <w:rPr>
          <w:sz w:val="28"/>
          <w:szCs w:val="28"/>
        </w:rPr>
      </w:pPr>
    </w:p>
    <w:p w14:paraId="6BB9DD63" w14:textId="77777777" w:rsidR="00C73CB4" w:rsidRDefault="001367D5" w:rsidP="004266A5">
      <w:pPr>
        <w:autoSpaceDE w:val="0"/>
        <w:autoSpaceDN w:val="0"/>
        <w:adjustRightInd w:val="0"/>
        <w:spacing w:line="21" w:lineRule="atLeast"/>
        <w:jc w:val="center"/>
        <w:rPr>
          <w:sz w:val="28"/>
          <w:szCs w:val="28"/>
        </w:rPr>
      </w:pPr>
      <w:r w:rsidRPr="00521870">
        <w:rPr>
          <w:sz w:val="28"/>
          <w:szCs w:val="28"/>
        </w:rPr>
        <w:t xml:space="preserve">Исчерпывающий перечень оснований </w:t>
      </w:r>
      <w:r w:rsidR="00C40624" w:rsidRPr="00521870">
        <w:rPr>
          <w:sz w:val="28"/>
          <w:szCs w:val="28"/>
        </w:rPr>
        <w:t>для приостановления</w:t>
      </w:r>
      <w:r w:rsidR="00C73CB4">
        <w:rPr>
          <w:sz w:val="28"/>
          <w:szCs w:val="28"/>
        </w:rPr>
        <w:t xml:space="preserve"> или</w:t>
      </w:r>
      <w:r w:rsidR="00C40624" w:rsidRPr="00521870">
        <w:rPr>
          <w:sz w:val="28"/>
          <w:szCs w:val="28"/>
        </w:rPr>
        <w:t xml:space="preserve"> отказа </w:t>
      </w:r>
    </w:p>
    <w:p w14:paraId="546F2037" w14:textId="77777777" w:rsidR="001367D5" w:rsidRPr="00521870" w:rsidRDefault="001367D5" w:rsidP="004266A5">
      <w:pPr>
        <w:autoSpaceDE w:val="0"/>
        <w:autoSpaceDN w:val="0"/>
        <w:adjustRightInd w:val="0"/>
        <w:spacing w:line="21" w:lineRule="atLeast"/>
        <w:jc w:val="center"/>
        <w:rPr>
          <w:sz w:val="28"/>
          <w:szCs w:val="28"/>
        </w:rPr>
      </w:pPr>
      <w:r w:rsidRPr="00521870">
        <w:rPr>
          <w:sz w:val="28"/>
          <w:szCs w:val="28"/>
        </w:rPr>
        <w:t>в предоставлении государственной услуги</w:t>
      </w:r>
    </w:p>
    <w:p w14:paraId="4633C48F" w14:textId="77777777" w:rsidR="001367D5" w:rsidRPr="00521870" w:rsidRDefault="001367D5" w:rsidP="004266A5">
      <w:pPr>
        <w:pStyle w:val="ConsPlusNormal"/>
        <w:widowControl/>
        <w:spacing w:line="21" w:lineRule="atLeast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4B086EFA" w14:textId="77777777" w:rsidR="00062A29" w:rsidRPr="00521870" w:rsidRDefault="001367D5" w:rsidP="004266A5">
      <w:pPr>
        <w:spacing w:line="21" w:lineRule="atLeast"/>
        <w:ind w:firstLine="709"/>
        <w:jc w:val="both"/>
      </w:pPr>
      <w:r w:rsidRPr="00521870">
        <w:rPr>
          <w:sz w:val="28"/>
          <w:szCs w:val="28"/>
        </w:rPr>
        <w:t>2</w:t>
      </w:r>
      <w:r w:rsidR="008414C1">
        <w:rPr>
          <w:sz w:val="28"/>
          <w:szCs w:val="28"/>
        </w:rPr>
        <w:t>9</w:t>
      </w:r>
      <w:r w:rsidRPr="00521870">
        <w:rPr>
          <w:sz w:val="28"/>
          <w:szCs w:val="28"/>
        </w:rPr>
        <w:t>.</w:t>
      </w:r>
      <w:r w:rsidR="00546113">
        <w:rPr>
          <w:sz w:val="28"/>
          <w:szCs w:val="28"/>
        </w:rPr>
        <w:t> </w:t>
      </w:r>
      <w:r w:rsidR="00062A29" w:rsidRPr="00521870">
        <w:rPr>
          <w:sz w:val="28"/>
          <w:szCs w:val="28"/>
        </w:rPr>
        <w:t xml:space="preserve">Оснований для приостановления предоставления государственной услуги законодательством </w:t>
      </w:r>
      <w:r w:rsidR="008C7CDA">
        <w:rPr>
          <w:sz w:val="28"/>
          <w:szCs w:val="28"/>
        </w:rPr>
        <w:t>Российской Федерации</w:t>
      </w:r>
      <w:r w:rsidR="00062A29" w:rsidRPr="00521870">
        <w:rPr>
          <w:sz w:val="28"/>
          <w:szCs w:val="28"/>
        </w:rPr>
        <w:t xml:space="preserve"> не предусмотрено.</w:t>
      </w:r>
    </w:p>
    <w:p w14:paraId="1D963C2C" w14:textId="77777777" w:rsidR="00655E6C" w:rsidRPr="00655E6C" w:rsidRDefault="008414C1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655E6C">
        <w:rPr>
          <w:sz w:val="28"/>
          <w:szCs w:val="28"/>
          <w:lang w:eastAsia="en-US"/>
        </w:rPr>
        <w:t>30</w:t>
      </w:r>
      <w:r w:rsidR="00062A29" w:rsidRPr="00655E6C">
        <w:rPr>
          <w:sz w:val="28"/>
          <w:szCs w:val="28"/>
          <w:lang w:eastAsia="en-US"/>
        </w:rPr>
        <w:t>.</w:t>
      </w:r>
      <w:r w:rsidR="00471AAE" w:rsidRPr="00655E6C">
        <w:rPr>
          <w:sz w:val="28"/>
          <w:szCs w:val="28"/>
          <w:lang w:eastAsia="en-US"/>
        </w:rPr>
        <w:t> </w:t>
      </w:r>
      <w:r w:rsidR="00FC1A3D" w:rsidRPr="00655E6C">
        <w:rPr>
          <w:sz w:val="28"/>
          <w:szCs w:val="28"/>
        </w:rPr>
        <w:t>Предусмотрены следующие основания для отказа в предоставлении государственной услуги:</w:t>
      </w:r>
    </w:p>
    <w:p w14:paraId="278F252C" w14:textId="77777777" w:rsidR="002265C2" w:rsidRDefault="00FC1A3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655E6C">
        <w:rPr>
          <w:sz w:val="28"/>
          <w:szCs w:val="28"/>
        </w:rPr>
        <w:t>1)</w:t>
      </w:r>
      <w:r w:rsidR="00655E6C">
        <w:rPr>
          <w:sz w:val="28"/>
          <w:szCs w:val="28"/>
        </w:rPr>
        <w:t> </w:t>
      </w:r>
      <w:r w:rsidR="002265C2">
        <w:rPr>
          <w:sz w:val="28"/>
          <w:szCs w:val="28"/>
        </w:rPr>
        <w:t>если не соблюдены условия осуществления ежемесячной выплаты;</w:t>
      </w:r>
    </w:p>
    <w:p w14:paraId="3991E3E0" w14:textId="77777777" w:rsidR="00FC1A3D" w:rsidRPr="00655E6C" w:rsidRDefault="002265C2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2) </w:t>
      </w:r>
      <w:r w:rsidR="00FC1A3D" w:rsidRPr="00655E6C">
        <w:rPr>
          <w:sz w:val="28"/>
          <w:szCs w:val="28"/>
        </w:rPr>
        <w:t>если заявителем не представлены документы</w:t>
      </w:r>
      <w:r>
        <w:rPr>
          <w:sz w:val="28"/>
          <w:szCs w:val="28"/>
        </w:rPr>
        <w:t xml:space="preserve"> или представлены не</w:t>
      </w:r>
      <w:r w:rsidR="005C2947">
        <w:rPr>
          <w:sz w:val="28"/>
          <w:szCs w:val="28"/>
        </w:rPr>
        <w:t> </w:t>
      </w:r>
      <w:r>
        <w:rPr>
          <w:sz w:val="28"/>
          <w:szCs w:val="28"/>
        </w:rPr>
        <w:t>все</w:t>
      </w:r>
      <w:r w:rsidR="005C2947">
        <w:rPr>
          <w:sz w:val="28"/>
          <w:szCs w:val="28"/>
        </w:rPr>
        <w:t> </w:t>
      </w:r>
      <w:r>
        <w:rPr>
          <w:sz w:val="28"/>
          <w:szCs w:val="28"/>
        </w:rPr>
        <w:t xml:space="preserve">документы, </w:t>
      </w:r>
      <w:r w:rsidR="00FC1A3D" w:rsidRPr="00655E6C">
        <w:rPr>
          <w:sz w:val="28"/>
          <w:szCs w:val="28"/>
        </w:rPr>
        <w:t xml:space="preserve">указанные в </w:t>
      </w:r>
      <w:hyperlink r:id="rId22" w:history="1">
        <w:r w:rsidR="00FC1A3D" w:rsidRPr="00655E6C">
          <w:rPr>
            <w:sz w:val="28"/>
            <w:szCs w:val="28"/>
          </w:rPr>
          <w:t>пункте 2</w:t>
        </w:r>
        <w:r w:rsidR="00655E6C" w:rsidRPr="00655E6C">
          <w:rPr>
            <w:sz w:val="28"/>
            <w:szCs w:val="28"/>
          </w:rPr>
          <w:t>3</w:t>
        </w:r>
      </w:hyperlink>
      <w:r w:rsidR="00FC1A3D" w:rsidRPr="00655E6C">
        <w:rPr>
          <w:sz w:val="28"/>
          <w:szCs w:val="28"/>
        </w:rPr>
        <w:t xml:space="preserve"> настоящего административного регламента, за</w:t>
      </w:r>
      <w:r>
        <w:rPr>
          <w:sz w:val="28"/>
          <w:szCs w:val="28"/>
        </w:rPr>
        <w:t> </w:t>
      </w:r>
      <w:r w:rsidR="00FC1A3D" w:rsidRPr="00655E6C">
        <w:rPr>
          <w:sz w:val="28"/>
          <w:szCs w:val="28"/>
        </w:rPr>
        <w:t>исключением случа</w:t>
      </w:r>
      <w:r w:rsidR="00655E6C" w:rsidRPr="00655E6C">
        <w:rPr>
          <w:sz w:val="28"/>
          <w:szCs w:val="28"/>
        </w:rPr>
        <w:t>ев</w:t>
      </w:r>
      <w:r w:rsidR="00FC1A3D" w:rsidRPr="00655E6C">
        <w:rPr>
          <w:sz w:val="28"/>
          <w:szCs w:val="28"/>
        </w:rPr>
        <w:t>, указанн</w:t>
      </w:r>
      <w:r w:rsidR="00655E6C" w:rsidRPr="00655E6C">
        <w:rPr>
          <w:sz w:val="28"/>
          <w:szCs w:val="28"/>
        </w:rPr>
        <w:t>ых</w:t>
      </w:r>
      <w:r w:rsidR="00FC1A3D" w:rsidRPr="00655E6C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подпунктах 1 и 2 </w:t>
      </w:r>
      <w:hyperlink r:id="rId23" w:history="1">
        <w:r w:rsidR="00FC1A3D" w:rsidRPr="00655E6C">
          <w:rPr>
            <w:sz w:val="28"/>
            <w:szCs w:val="28"/>
          </w:rPr>
          <w:t>пункт</w:t>
        </w:r>
        <w:r>
          <w:rPr>
            <w:sz w:val="28"/>
            <w:szCs w:val="28"/>
          </w:rPr>
          <w:t>а</w:t>
        </w:r>
        <w:r w:rsidR="00FC1A3D" w:rsidRPr="00655E6C">
          <w:rPr>
            <w:sz w:val="28"/>
            <w:szCs w:val="28"/>
          </w:rPr>
          <w:t xml:space="preserve"> 2</w:t>
        </w:r>
        <w:r w:rsidR="00655E6C" w:rsidRPr="00655E6C">
          <w:rPr>
            <w:sz w:val="28"/>
            <w:szCs w:val="28"/>
          </w:rPr>
          <w:t>8</w:t>
        </w:r>
      </w:hyperlink>
      <w:r w:rsidR="00FC1A3D" w:rsidRPr="00655E6C">
        <w:rPr>
          <w:sz w:val="28"/>
          <w:szCs w:val="28"/>
        </w:rPr>
        <w:t xml:space="preserve"> настоящего административного регламента;</w:t>
      </w:r>
    </w:p>
    <w:p w14:paraId="2CDFC884" w14:textId="77777777" w:rsidR="00A5573E" w:rsidRDefault="005C2947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3</w:t>
      </w:r>
      <w:r w:rsidR="00246141">
        <w:rPr>
          <w:sz w:val="28"/>
          <w:szCs w:val="28"/>
        </w:rPr>
        <w:t>) </w:t>
      </w:r>
      <w:r w:rsidR="008414C1">
        <w:rPr>
          <w:sz w:val="28"/>
          <w:szCs w:val="28"/>
        </w:rPr>
        <w:t xml:space="preserve">если </w:t>
      </w:r>
      <w:r w:rsidR="004B7D75" w:rsidRPr="004B7D75">
        <w:rPr>
          <w:sz w:val="28"/>
          <w:szCs w:val="28"/>
        </w:rPr>
        <w:t>обращение за предоставлением государственной услуги</w:t>
      </w:r>
      <w:r w:rsidR="00246141" w:rsidRPr="00246141">
        <w:rPr>
          <w:sz w:val="28"/>
          <w:szCs w:val="28"/>
        </w:rPr>
        <w:t xml:space="preserve"> </w:t>
      </w:r>
      <w:r w:rsidR="00246141">
        <w:rPr>
          <w:sz w:val="28"/>
          <w:szCs w:val="28"/>
        </w:rPr>
        <w:t xml:space="preserve">последовало по истечении </w:t>
      </w:r>
      <w:r w:rsidR="004B7D75" w:rsidRPr="004B7D75">
        <w:rPr>
          <w:sz w:val="28"/>
          <w:szCs w:val="28"/>
          <w:lang w:eastAsia="en-US"/>
        </w:rPr>
        <w:t>полутора лет со дня рождения ребенка (родного, усыновленного).</w:t>
      </w:r>
    </w:p>
    <w:p w14:paraId="201C3603" w14:textId="77777777" w:rsidR="001367D5" w:rsidRPr="00521870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  <w:lang w:eastAsia="en-US"/>
        </w:rPr>
      </w:pPr>
    </w:p>
    <w:p w14:paraId="7550E48F" w14:textId="77777777" w:rsidR="001367D5" w:rsidRPr="00521870" w:rsidRDefault="001367D5" w:rsidP="004266A5">
      <w:pPr>
        <w:spacing w:line="21" w:lineRule="atLeast"/>
        <w:ind w:left="1" w:hanging="1"/>
        <w:jc w:val="center"/>
        <w:rPr>
          <w:sz w:val="28"/>
          <w:szCs w:val="28"/>
        </w:rPr>
      </w:pPr>
      <w:r w:rsidRPr="00521870">
        <w:rPr>
          <w:sz w:val="28"/>
          <w:szCs w:val="28"/>
          <w:lang w:eastAsia="en-US"/>
        </w:rPr>
        <w:t>Пе</w:t>
      </w:r>
      <w:r w:rsidRPr="00521870">
        <w:rPr>
          <w:sz w:val="28"/>
          <w:szCs w:val="28"/>
        </w:rPr>
        <w:t>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14:paraId="3B5D2920" w14:textId="77777777" w:rsidR="001367D5" w:rsidRPr="00521870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center"/>
        <w:outlineLvl w:val="2"/>
        <w:rPr>
          <w:sz w:val="28"/>
          <w:szCs w:val="28"/>
        </w:rPr>
      </w:pPr>
    </w:p>
    <w:p w14:paraId="7FFF8F1B" w14:textId="77777777" w:rsidR="006472BF" w:rsidRPr="00D04506" w:rsidRDefault="008B012A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33533">
        <w:rPr>
          <w:sz w:val="28"/>
          <w:szCs w:val="28"/>
        </w:rPr>
        <w:t>1</w:t>
      </w:r>
      <w:r w:rsidR="001367D5" w:rsidRPr="00521870">
        <w:rPr>
          <w:sz w:val="28"/>
          <w:szCs w:val="28"/>
        </w:rPr>
        <w:t>.</w:t>
      </w:r>
      <w:r w:rsidR="00874875">
        <w:rPr>
          <w:sz w:val="28"/>
          <w:szCs w:val="28"/>
          <w:lang w:val="en-US"/>
        </w:rPr>
        <w:t> </w:t>
      </w:r>
      <w:r w:rsidR="001367D5" w:rsidRPr="00521870">
        <w:rPr>
          <w:sz w:val="28"/>
          <w:szCs w:val="28"/>
        </w:rPr>
        <w:t>Необходим</w:t>
      </w:r>
      <w:r>
        <w:rPr>
          <w:sz w:val="28"/>
          <w:szCs w:val="28"/>
        </w:rPr>
        <w:t>ой</w:t>
      </w:r>
      <w:r w:rsidR="001367D5" w:rsidRPr="00521870">
        <w:rPr>
          <w:sz w:val="28"/>
          <w:szCs w:val="28"/>
        </w:rPr>
        <w:t xml:space="preserve"> и обязательн</w:t>
      </w:r>
      <w:r>
        <w:rPr>
          <w:sz w:val="28"/>
          <w:szCs w:val="28"/>
        </w:rPr>
        <w:t>ой</w:t>
      </w:r>
      <w:r w:rsidR="001367D5" w:rsidRPr="00521870">
        <w:rPr>
          <w:sz w:val="28"/>
          <w:szCs w:val="28"/>
        </w:rPr>
        <w:t xml:space="preserve"> услуг</w:t>
      </w:r>
      <w:r>
        <w:rPr>
          <w:sz w:val="28"/>
          <w:szCs w:val="28"/>
        </w:rPr>
        <w:t>ой</w:t>
      </w:r>
      <w:r w:rsidR="001367D5" w:rsidRPr="00521870">
        <w:rPr>
          <w:sz w:val="28"/>
          <w:szCs w:val="28"/>
        </w:rPr>
        <w:t>, включенн</w:t>
      </w:r>
      <w:r>
        <w:rPr>
          <w:sz w:val="28"/>
          <w:szCs w:val="28"/>
        </w:rPr>
        <w:t>ой</w:t>
      </w:r>
      <w:r w:rsidR="001367D5" w:rsidRPr="00521870">
        <w:rPr>
          <w:sz w:val="28"/>
          <w:szCs w:val="28"/>
        </w:rPr>
        <w:t xml:space="preserve">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</w:t>
      </w:r>
      <w:r w:rsidR="00A5573E">
        <w:rPr>
          <w:sz w:val="28"/>
          <w:szCs w:val="28"/>
        </w:rPr>
        <w:t>п</w:t>
      </w:r>
      <w:r w:rsidR="001367D5" w:rsidRPr="00521870">
        <w:rPr>
          <w:sz w:val="28"/>
          <w:szCs w:val="28"/>
        </w:rPr>
        <w:t>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 обязательными для предоставления исполнительными органами государственной власти Свердловской</w:t>
      </w:r>
      <w:r w:rsidR="001367D5" w:rsidRPr="00A34B0B">
        <w:rPr>
          <w:sz w:val="28"/>
          <w:szCs w:val="28"/>
        </w:rPr>
        <w:t xml:space="preserve"> области государственных услуг», </w:t>
      </w:r>
      <w:r w:rsidR="006472BF">
        <w:rPr>
          <w:sz w:val="28"/>
          <w:szCs w:val="28"/>
        </w:rPr>
        <w:t>явля</w:t>
      </w:r>
      <w:r>
        <w:rPr>
          <w:sz w:val="28"/>
          <w:szCs w:val="28"/>
        </w:rPr>
        <w:t xml:space="preserve">ется </w:t>
      </w:r>
      <w:r w:rsidR="006472BF">
        <w:rPr>
          <w:sz w:val="28"/>
          <w:szCs w:val="28"/>
        </w:rPr>
        <w:t>выдача документов, справок, подтверждающих доход семьи</w:t>
      </w:r>
      <w:r>
        <w:rPr>
          <w:sz w:val="28"/>
          <w:szCs w:val="28"/>
        </w:rPr>
        <w:t>.</w:t>
      </w:r>
    </w:p>
    <w:p w14:paraId="0A2200E3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jc w:val="both"/>
        <w:rPr>
          <w:sz w:val="28"/>
          <w:szCs w:val="28"/>
        </w:rPr>
      </w:pPr>
    </w:p>
    <w:p w14:paraId="5588C487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7AE8547E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center"/>
        <w:outlineLvl w:val="2"/>
        <w:rPr>
          <w:sz w:val="28"/>
          <w:szCs w:val="28"/>
        </w:rPr>
      </w:pPr>
    </w:p>
    <w:p w14:paraId="3DFE63BA" w14:textId="77777777" w:rsidR="001367D5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</w:t>
      </w:r>
      <w:r w:rsidR="00633533">
        <w:rPr>
          <w:sz w:val="28"/>
          <w:szCs w:val="28"/>
        </w:rPr>
        <w:t>2</w:t>
      </w:r>
      <w:r w:rsidRPr="00A34B0B">
        <w:rPr>
          <w:sz w:val="28"/>
          <w:szCs w:val="28"/>
        </w:rPr>
        <w:t>.</w:t>
      </w:r>
      <w:r w:rsidR="00874875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 xml:space="preserve">Государственная услуга предоставляется без взимания государственной пошлины или иной платы. </w:t>
      </w:r>
    </w:p>
    <w:p w14:paraId="6344BD72" w14:textId="77777777" w:rsidR="00F645AF" w:rsidRDefault="00F645AF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</w:p>
    <w:p w14:paraId="5F24A750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Порядок, размер и основания взимания платы за предоставление услуг, которые являются необходимыми и</w:t>
      </w:r>
      <w:r w:rsidR="00633533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обязательными для предоставления государственной услуги, включая информацию о методике расчета размера такой платы</w:t>
      </w:r>
    </w:p>
    <w:p w14:paraId="1C338D4B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center"/>
        <w:outlineLvl w:val="1"/>
        <w:rPr>
          <w:sz w:val="28"/>
          <w:szCs w:val="28"/>
        </w:rPr>
      </w:pPr>
    </w:p>
    <w:p w14:paraId="00C038F0" w14:textId="77777777" w:rsidR="00E96030" w:rsidRDefault="001367D5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030">
        <w:rPr>
          <w:rFonts w:ascii="Times New Roman" w:hAnsi="Times New Roman" w:cs="Times New Roman"/>
          <w:sz w:val="28"/>
          <w:szCs w:val="28"/>
        </w:rPr>
        <w:t>3</w:t>
      </w:r>
      <w:r w:rsidR="00633533">
        <w:rPr>
          <w:rFonts w:ascii="Times New Roman" w:hAnsi="Times New Roman" w:cs="Times New Roman"/>
          <w:sz w:val="28"/>
          <w:szCs w:val="28"/>
        </w:rPr>
        <w:t>3</w:t>
      </w:r>
      <w:r w:rsidRPr="00E96030">
        <w:rPr>
          <w:rFonts w:ascii="Times New Roman" w:hAnsi="Times New Roman" w:cs="Times New Roman"/>
          <w:sz w:val="28"/>
          <w:szCs w:val="28"/>
        </w:rPr>
        <w:t>.</w:t>
      </w:r>
      <w:r w:rsidR="00874875" w:rsidRPr="00E9603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96030">
        <w:rPr>
          <w:rFonts w:ascii="Times New Roman" w:hAnsi="Times New Roman" w:cs="Times New Roman"/>
          <w:sz w:val="28"/>
          <w:szCs w:val="28"/>
        </w:rPr>
        <w:t xml:space="preserve">Услуги, которые являются необходимыми и обязательными для предоставления государственной услуги, </w:t>
      </w:r>
      <w:r w:rsidR="00E96030" w:rsidRPr="00E96030">
        <w:rPr>
          <w:rFonts w:ascii="Times New Roman" w:hAnsi="Times New Roman" w:cs="Times New Roman"/>
          <w:sz w:val="28"/>
          <w:szCs w:val="28"/>
        </w:rPr>
        <w:t>предоставляются без взимания платы.</w:t>
      </w:r>
    </w:p>
    <w:p w14:paraId="0BAAB9B2" w14:textId="77777777" w:rsidR="001367D5" w:rsidRPr="00A34B0B" w:rsidRDefault="001367D5" w:rsidP="00452442">
      <w:pPr>
        <w:pageBreakBefore/>
        <w:autoSpaceDE w:val="0"/>
        <w:autoSpaceDN w:val="0"/>
        <w:adjustRightInd w:val="0"/>
        <w:spacing w:line="21" w:lineRule="atLeast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Максимальный срок ожидания в очереди при подаче заявления о предоставлении государственной услуги и при получении результата предоставления так</w:t>
      </w:r>
      <w:r w:rsidR="008D1E2F">
        <w:rPr>
          <w:sz w:val="28"/>
          <w:szCs w:val="28"/>
        </w:rPr>
        <w:t>ой</w:t>
      </w:r>
      <w:r w:rsidRPr="00A34B0B">
        <w:rPr>
          <w:sz w:val="28"/>
          <w:szCs w:val="28"/>
        </w:rPr>
        <w:t xml:space="preserve"> услуг</w:t>
      </w:r>
      <w:r w:rsidR="008D1E2F">
        <w:rPr>
          <w:sz w:val="28"/>
          <w:szCs w:val="28"/>
        </w:rPr>
        <w:t>и</w:t>
      </w:r>
    </w:p>
    <w:p w14:paraId="2FA2876E" w14:textId="77777777" w:rsidR="001367D5" w:rsidRPr="00A34B0B" w:rsidRDefault="001367D5" w:rsidP="004266A5">
      <w:pPr>
        <w:spacing w:line="21" w:lineRule="atLeast"/>
        <w:ind w:firstLine="709"/>
        <w:jc w:val="center"/>
        <w:rPr>
          <w:sz w:val="28"/>
          <w:szCs w:val="28"/>
        </w:rPr>
      </w:pPr>
    </w:p>
    <w:p w14:paraId="09324F6C" w14:textId="77777777" w:rsidR="001367D5" w:rsidRPr="00A34B0B" w:rsidRDefault="001367D5" w:rsidP="004266A5">
      <w:pPr>
        <w:pStyle w:val="ConsPlusNormal"/>
        <w:widowControl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3</w:t>
      </w:r>
      <w:r w:rsidR="00633533">
        <w:rPr>
          <w:rFonts w:ascii="Times New Roman" w:hAnsi="Times New Roman" w:cs="Times New Roman"/>
          <w:sz w:val="28"/>
          <w:szCs w:val="28"/>
        </w:rPr>
        <w:t>4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 w:rsidR="0087487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минут.</w:t>
      </w:r>
    </w:p>
    <w:p w14:paraId="6A1D8825" w14:textId="77777777" w:rsidR="001367D5" w:rsidRDefault="001367D5" w:rsidP="004266A5">
      <w:pPr>
        <w:pStyle w:val="ConsPlusNormal"/>
        <w:spacing w:line="21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9FCF033" w14:textId="77777777" w:rsidR="001367D5" w:rsidRPr="00A34B0B" w:rsidRDefault="001367D5" w:rsidP="004266A5">
      <w:pPr>
        <w:pStyle w:val="ConsPlusNormal"/>
        <w:spacing w:line="21" w:lineRule="atLeas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 о предоставлении государственной услуги и услуги, предоставляемой организацией, участвующей в предоставлении государственной услуги, в том числе в электронной форме</w:t>
      </w:r>
    </w:p>
    <w:p w14:paraId="47979890" w14:textId="77777777" w:rsidR="001367D5" w:rsidRPr="00A34B0B" w:rsidRDefault="001367D5" w:rsidP="004266A5">
      <w:pPr>
        <w:pStyle w:val="ConsPlusNormal"/>
        <w:spacing w:line="21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DC4A375" w14:textId="77777777" w:rsidR="00161A18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3</w:t>
      </w:r>
      <w:r w:rsidR="00633533">
        <w:rPr>
          <w:sz w:val="28"/>
          <w:szCs w:val="28"/>
        </w:rPr>
        <w:t>5</w:t>
      </w:r>
      <w:r w:rsidRPr="00A34B0B">
        <w:rPr>
          <w:sz w:val="28"/>
          <w:szCs w:val="28"/>
        </w:rPr>
        <w:t>.</w:t>
      </w:r>
      <w:r w:rsidR="00874875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>Регистрация заявления и документов, необходимых для предоставления государственной услуги, указанных в пункте 2</w:t>
      </w:r>
      <w:r w:rsidR="00633533">
        <w:rPr>
          <w:sz w:val="28"/>
          <w:szCs w:val="28"/>
        </w:rPr>
        <w:t>3</w:t>
      </w:r>
      <w:r w:rsidRPr="00A34B0B">
        <w:rPr>
          <w:sz w:val="28"/>
          <w:szCs w:val="28"/>
        </w:rPr>
        <w:t xml:space="preserve"> настоящего административного регламента, </w:t>
      </w:r>
      <w:r w:rsidR="00161A18">
        <w:rPr>
          <w:sz w:val="28"/>
          <w:szCs w:val="28"/>
        </w:rPr>
        <w:t xml:space="preserve">осуществляется управлением социальной политики </w:t>
      </w:r>
      <w:r w:rsidR="00824666">
        <w:rPr>
          <w:sz w:val="28"/>
          <w:szCs w:val="28"/>
        </w:rPr>
        <w:t>при приеме</w:t>
      </w:r>
      <w:r w:rsidR="00161A18">
        <w:rPr>
          <w:sz w:val="28"/>
          <w:szCs w:val="28"/>
        </w:rPr>
        <w:t xml:space="preserve"> заявления</w:t>
      </w:r>
      <w:r w:rsidR="00704F29">
        <w:rPr>
          <w:sz w:val="28"/>
          <w:szCs w:val="28"/>
        </w:rPr>
        <w:t xml:space="preserve"> в случае</w:t>
      </w:r>
      <w:r w:rsidR="00161A18">
        <w:rPr>
          <w:sz w:val="28"/>
          <w:szCs w:val="28"/>
        </w:rPr>
        <w:t xml:space="preserve"> </w:t>
      </w:r>
      <w:r w:rsidR="00131DBF">
        <w:rPr>
          <w:sz w:val="28"/>
          <w:szCs w:val="28"/>
        </w:rPr>
        <w:t>личного обращения заявителя</w:t>
      </w:r>
      <w:r w:rsidR="00704F29">
        <w:rPr>
          <w:sz w:val="28"/>
          <w:szCs w:val="28"/>
        </w:rPr>
        <w:t xml:space="preserve">, </w:t>
      </w:r>
      <w:r w:rsidR="00161A18">
        <w:rPr>
          <w:sz w:val="28"/>
          <w:szCs w:val="28"/>
        </w:rPr>
        <w:t>либо в день поступления заявления из</w:t>
      </w:r>
      <w:r w:rsidR="00824666">
        <w:rPr>
          <w:sz w:val="28"/>
          <w:szCs w:val="28"/>
        </w:rPr>
        <w:t xml:space="preserve"> </w:t>
      </w:r>
      <w:r w:rsidR="00161A18">
        <w:rPr>
          <w:sz w:val="28"/>
          <w:szCs w:val="28"/>
        </w:rPr>
        <w:t>многофункционального центра.</w:t>
      </w:r>
    </w:p>
    <w:p w14:paraId="1BBF7C80" w14:textId="77777777" w:rsidR="001367D5" w:rsidRDefault="001367D5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7515C">
        <w:rPr>
          <w:rFonts w:ascii="Times New Roman" w:hAnsi="Times New Roman" w:cs="Times New Roman"/>
          <w:sz w:val="28"/>
          <w:szCs w:val="28"/>
        </w:rPr>
        <w:t>6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 w:rsidR="0087487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Регистрация заявления и документов</w:t>
      </w:r>
      <w:r w:rsidR="00161A18">
        <w:rPr>
          <w:rFonts w:ascii="Times New Roman" w:hAnsi="Times New Roman" w:cs="Times New Roman"/>
          <w:sz w:val="28"/>
          <w:szCs w:val="28"/>
        </w:rPr>
        <w:t xml:space="preserve"> (копий документов)</w:t>
      </w:r>
      <w:r w:rsidRPr="00A34B0B">
        <w:rPr>
          <w:rFonts w:ascii="Times New Roman" w:hAnsi="Times New Roman" w:cs="Times New Roman"/>
          <w:sz w:val="28"/>
          <w:szCs w:val="28"/>
        </w:rPr>
        <w:t xml:space="preserve">, необходимых для предоставления государственной услуги, направленных </w:t>
      </w:r>
      <w:r w:rsidR="00925937">
        <w:rPr>
          <w:rFonts w:ascii="Times New Roman" w:hAnsi="Times New Roman" w:cs="Times New Roman"/>
          <w:sz w:val="28"/>
          <w:szCs w:val="28"/>
        </w:rPr>
        <w:t xml:space="preserve">посредством почтовой связи, а также </w:t>
      </w:r>
      <w:r w:rsidRPr="00A34B0B">
        <w:rPr>
          <w:rFonts w:ascii="Times New Roman" w:hAnsi="Times New Roman" w:cs="Times New Roman"/>
          <w:sz w:val="28"/>
          <w:szCs w:val="28"/>
        </w:rPr>
        <w:t>в</w:t>
      </w:r>
      <w:r w:rsidR="00161A18"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форме электронных документов, при отсутствии оснований для</w:t>
      </w:r>
      <w:r w:rsidR="00F645AF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отказа в приеме заявления</w:t>
      </w:r>
      <w:r w:rsidR="004B2DD2">
        <w:rPr>
          <w:rFonts w:ascii="Times New Roman" w:hAnsi="Times New Roman" w:cs="Times New Roman"/>
          <w:sz w:val="28"/>
          <w:szCs w:val="28"/>
        </w:rPr>
        <w:t xml:space="preserve"> и</w:t>
      </w:r>
      <w:r w:rsidRPr="00A34B0B">
        <w:rPr>
          <w:rFonts w:ascii="Times New Roman" w:hAnsi="Times New Roman" w:cs="Times New Roman"/>
          <w:sz w:val="28"/>
          <w:szCs w:val="28"/>
        </w:rPr>
        <w:t xml:space="preserve"> </w:t>
      </w:r>
      <w:r w:rsidR="00A5573E" w:rsidRPr="00A34B0B">
        <w:rPr>
          <w:rFonts w:ascii="Times New Roman" w:hAnsi="Times New Roman" w:cs="Times New Roman"/>
          <w:sz w:val="28"/>
          <w:szCs w:val="28"/>
        </w:rPr>
        <w:t>документов</w:t>
      </w:r>
      <w:r w:rsidR="00161A18">
        <w:rPr>
          <w:rFonts w:ascii="Times New Roman" w:hAnsi="Times New Roman" w:cs="Times New Roman"/>
          <w:sz w:val="28"/>
          <w:szCs w:val="28"/>
        </w:rPr>
        <w:t xml:space="preserve"> (копий документов)</w:t>
      </w:r>
      <w:r w:rsidR="00A5573E" w:rsidRPr="00A34B0B">
        <w:rPr>
          <w:rFonts w:ascii="Times New Roman" w:hAnsi="Times New Roman" w:cs="Times New Roman"/>
          <w:sz w:val="28"/>
          <w:szCs w:val="28"/>
        </w:rPr>
        <w:t>, необходимых для</w:t>
      </w:r>
      <w:r w:rsidR="00F645AF">
        <w:t> </w:t>
      </w:r>
      <w:r w:rsidR="00A5573E" w:rsidRPr="00A34B0B">
        <w:rPr>
          <w:rFonts w:ascii="Times New Roman" w:hAnsi="Times New Roman" w:cs="Times New Roman"/>
          <w:sz w:val="28"/>
          <w:szCs w:val="28"/>
        </w:rPr>
        <w:t>предоставления государственной услуги,</w:t>
      </w:r>
      <w:r w:rsidR="00A5573E"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 xml:space="preserve">осуществляется не позднее рабочего дня, следующего за днем </w:t>
      </w:r>
      <w:r w:rsidR="00925937">
        <w:rPr>
          <w:rFonts w:ascii="Times New Roman" w:hAnsi="Times New Roman" w:cs="Times New Roman"/>
          <w:sz w:val="28"/>
          <w:szCs w:val="28"/>
        </w:rPr>
        <w:t>получения</w:t>
      </w:r>
      <w:r w:rsidRPr="00A34B0B">
        <w:rPr>
          <w:rFonts w:ascii="Times New Roman" w:hAnsi="Times New Roman" w:cs="Times New Roman"/>
          <w:sz w:val="28"/>
          <w:szCs w:val="28"/>
        </w:rPr>
        <w:t xml:space="preserve"> заявления </w:t>
      </w:r>
      <w:r w:rsidR="00737D5E">
        <w:rPr>
          <w:rFonts w:ascii="Times New Roman" w:hAnsi="Times New Roman" w:cs="Times New Roman"/>
          <w:sz w:val="28"/>
          <w:szCs w:val="28"/>
        </w:rPr>
        <w:t xml:space="preserve">и </w:t>
      </w:r>
      <w:r w:rsidR="00A5573E" w:rsidRPr="00A34B0B">
        <w:rPr>
          <w:rFonts w:ascii="Times New Roman" w:hAnsi="Times New Roman" w:cs="Times New Roman"/>
          <w:sz w:val="28"/>
          <w:szCs w:val="28"/>
        </w:rPr>
        <w:t>документов</w:t>
      </w:r>
      <w:r w:rsidR="00EF3179">
        <w:rPr>
          <w:rFonts w:ascii="Times New Roman" w:hAnsi="Times New Roman" w:cs="Times New Roman"/>
          <w:sz w:val="28"/>
          <w:szCs w:val="28"/>
        </w:rPr>
        <w:t xml:space="preserve"> (копий документов)</w:t>
      </w:r>
      <w:r w:rsidR="00A5573E" w:rsidRPr="00A34B0B">
        <w:rPr>
          <w:rFonts w:ascii="Times New Roman" w:hAnsi="Times New Roman" w:cs="Times New Roman"/>
          <w:sz w:val="28"/>
          <w:szCs w:val="28"/>
        </w:rPr>
        <w:t>, необходимых для предоставления государственной услуги,</w:t>
      </w:r>
      <w:r w:rsidR="00A5573E"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в управление социальной политики.</w:t>
      </w:r>
    </w:p>
    <w:p w14:paraId="1C17E86F" w14:textId="7126F72A" w:rsidR="001367D5" w:rsidRDefault="001367D5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3</w:t>
      </w:r>
      <w:r w:rsidR="00EF3179">
        <w:rPr>
          <w:rFonts w:ascii="Times New Roman" w:hAnsi="Times New Roman" w:cs="Times New Roman"/>
          <w:sz w:val="28"/>
          <w:szCs w:val="28"/>
        </w:rPr>
        <w:t>7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 w:rsidR="00845EB5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 xml:space="preserve">цедура регистрации заявления и </w:t>
      </w:r>
      <w:r w:rsidRPr="00A34B0B">
        <w:rPr>
          <w:rFonts w:ascii="Times New Roman" w:hAnsi="Times New Roman" w:cs="Times New Roman"/>
          <w:sz w:val="28"/>
          <w:szCs w:val="28"/>
        </w:rPr>
        <w:t>документов, необходимых для</w:t>
      </w:r>
      <w:r w:rsidR="00F645AF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предоставления государственной услуги, осуществляется в порядке,</w:t>
      </w:r>
      <w:r w:rsidR="00CD5999">
        <w:rPr>
          <w:rFonts w:ascii="Times New Roman" w:hAnsi="Times New Roman" w:cs="Times New Roman"/>
          <w:sz w:val="28"/>
          <w:szCs w:val="28"/>
        </w:rPr>
        <w:t xml:space="preserve"> </w:t>
      </w:r>
      <w:r w:rsidRPr="000F752C">
        <w:rPr>
          <w:rFonts w:ascii="Times New Roman" w:hAnsi="Times New Roman" w:cs="Times New Roman"/>
          <w:sz w:val="28"/>
          <w:szCs w:val="28"/>
        </w:rPr>
        <w:t xml:space="preserve">предусмотренном пунктами </w:t>
      </w:r>
      <w:r w:rsidR="00880CA3" w:rsidRPr="00880CA3">
        <w:rPr>
          <w:rFonts w:ascii="Times New Roman" w:hAnsi="Times New Roman" w:cs="Times New Roman"/>
          <w:sz w:val="28"/>
          <w:szCs w:val="28"/>
        </w:rPr>
        <w:t>4</w:t>
      </w:r>
      <w:r w:rsidR="00EF3179">
        <w:rPr>
          <w:rFonts w:ascii="Times New Roman" w:hAnsi="Times New Roman" w:cs="Times New Roman"/>
          <w:sz w:val="28"/>
          <w:szCs w:val="28"/>
        </w:rPr>
        <w:t>8</w:t>
      </w:r>
      <w:r w:rsidR="00A01B1A">
        <w:rPr>
          <w:rFonts w:ascii="Times New Roman" w:hAnsi="Times New Roman" w:cs="Times New Roman"/>
          <w:sz w:val="28"/>
          <w:szCs w:val="28"/>
        </w:rPr>
        <w:t>–</w:t>
      </w:r>
      <w:r w:rsidR="00880CA3" w:rsidRPr="00880CA3">
        <w:rPr>
          <w:rFonts w:ascii="Times New Roman" w:hAnsi="Times New Roman" w:cs="Times New Roman"/>
          <w:sz w:val="28"/>
          <w:szCs w:val="28"/>
        </w:rPr>
        <w:t>5</w:t>
      </w:r>
      <w:r w:rsidR="00CC704E" w:rsidRPr="00CC704E">
        <w:rPr>
          <w:rFonts w:ascii="Times New Roman" w:hAnsi="Times New Roman" w:cs="Times New Roman"/>
          <w:sz w:val="28"/>
          <w:szCs w:val="28"/>
        </w:rPr>
        <w:t>5</w:t>
      </w:r>
      <w:r w:rsidRPr="000F752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F752C">
        <w:rPr>
          <w:rFonts w:ascii="Times New Roman" w:hAnsi="Times New Roman" w:cs="Times New Roman"/>
          <w:sz w:val="28"/>
          <w:szCs w:val="28"/>
        </w:rPr>
        <w:t>настоящего</w:t>
      </w:r>
      <w:r w:rsidRPr="00A34B0B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14:paraId="5C3CAB10" w14:textId="77777777" w:rsidR="00CD5999" w:rsidRPr="00A34B0B" w:rsidRDefault="00CD5999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7B5C42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Требования к помещениям, в которых предоставляются государственная услуга, </w:t>
      </w:r>
      <w:r>
        <w:rPr>
          <w:sz w:val="28"/>
          <w:szCs w:val="28"/>
        </w:rPr>
        <w:t xml:space="preserve">услуга, </w:t>
      </w:r>
      <w:r w:rsidRPr="00A34B0B">
        <w:rPr>
          <w:sz w:val="28"/>
          <w:szCs w:val="28"/>
        </w:rPr>
        <w:t>предоставляемая организацией, участвующей в предоставлении государственной услуги, к месту ожидания и приема заявителей, размещению и оформлению визуальной, текстовой и</w:t>
      </w:r>
      <w:r w:rsidR="008D1E2F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мультимедийной информации о порядке предоставления таких услуг, в том числе к обеспечению доступности для инвалидов указанных объектов в</w:t>
      </w:r>
      <w:r w:rsidR="00A61FF8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соответствии с законодательством Российской</w:t>
      </w:r>
      <w:r w:rsidR="005A4DC8">
        <w:rPr>
          <w:sz w:val="28"/>
          <w:szCs w:val="28"/>
        </w:rPr>
        <w:t> </w:t>
      </w:r>
      <w:r w:rsidRPr="00A34B0B">
        <w:rPr>
          <w:sz w:val="28"/>
          <w:szCs w:val="28"/>
        </w:rPr>
        <w:t>Федерации о</w:t>
      </w:r>
      <w:r w:rsidR="005A4DC8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социальной защите инвалидов</w:t>
      </w:r>
    </w:p>
    <w:p w14:paraId="7D8F027A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540"/>
        <w:jc w:val="center"/>
        <w:rPr>
          <w:sz w:val="28"/>
          <w:szCs w:val="28"/>
        </w:rPr>
      </w:pPr>
    </w:p>
    <w:p w14:paraId="725EEC7E" w14:textId="77777777" w:rsidR="00845EB5" w:rsidRPr="00A34B0B" w:rsidRDefault="00845EB5" w:rsidP="004266A5">
      <w:pPr>
        <w:widowControl w:val="0"/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0"/>
        </w:rPr>
        <w:t>3</w:t>
      </w:r>
      <w:r w:rsidR="005A4DC8">
        <w:rPr>
          <w:sz w:val="28"/>
          <w:szCs w:val="20"/>
        </w:rPr>
        <w:t>8</w:t>
      </w:r>
      <w:r w:rsidRPr="00A34B0B">
        <w:rPr>
          <w:sz w:val="28"/>
          <w:szCs w:val="20"/>
        </w:rPr>
        <w:t>. </w:t>
      </w:r>
      <w:r w:rsidRPr="00A34B0B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14:paraId="3EA38673" w14:textId="77777777" w:rsidR="00845EB5" w:rsidRPr="00A34B0B" w:rsidRDefault="00845EB5" w:rsidP="004266A5">
      <w:pPr>
        <w:widowControl w:val="0"/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 w:rsidR="00874875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 xml:space="preserve">помещения должны соответствовать санитарно-эпидемиологическим правилам и нормативам, правилам противопожарной безопасности; </w:t>
      </w:r>
    </w:p>
    <w:p w14:paraId="2269BA2D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2)</w:t>
      </w:r>
      <w:r w:rsidR="00874875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>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4D18265D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3284ABB5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lastRenderedPageBreak/>
        <w:t>возможность самостоятельного передвижения по территории объекта в</w:t>
      </w:r>
      <w:r w:rsidR="00874875" w:rsidRPr="00874875">
        <w:rPr>
          <w:bCs/>
          <w:sz w:val="28"/>
          <w:szCs w:val="28"/>
        </w:rPr>
        <w:t xml:space="preserve"> </w:t>
      </w:r>
      <w:r w:rsidRPr="00A34B0B">
        <w:rPr>
          <w:bCs/>
          <w:sz w:val="28"/>
          <w:szCs w:val="28"/>
        </w:rPr>
        <w:t>целях доступа к месту предоставления государственной услуги, в том числе с</w:t>
      </w:r>
      <w:r w:rsidR="00874875" w:rsidRPr="00874875">
        <w:rPr>
          <w:bCs/>
          <w:sz w:val="28"/>
          <w:szCs w:val="28"/>
        </w:rPr>
        <w:t xml:space="preserve"> </w:t>
      </w:r>
      <w:r w:rsidRPr="00A34B0B">
        <w:rPr>
          <w:bCs/>
          <w:sz w:val="28"/>
          <w:szCs w:val="28"/>
        </w:rPr>
        <w:t xml:space="preserve">помощью работников объекта, предоставляющих государственные услуги, </w:t>
      </w:r>
      <w:proofErr w:type="spellStart"/>
      <w:r w:rsidRPr="00A34B0B">
        <w:rPr>
          <w:bCs/>
          <w:sz w:val="28"/>
          <w:szCs w:val="28"/>
        </w:rPr>
        <w:t>ассистивных</w:t>
      </w:r>
      <w:proofErr w:type="spellEnd"/>
      <w:r w:rsidRPr="00A34B0B">
        <w:rPr>
          <w:bCs/>
          <w:sz w:val="28"/>
          <w:szCs w:val="28"/>
        </w:rPr>
        <w:t xml:space="preserve"> и</w:t>
      </w:r>
      <w:r w:rsidR="00874875">
        <w:rPr>
          <w:bCs/>
          <w:sz w:val="28"/>
          <w:szCs w:val="28"/>
          <w:lang w:val="en-US"/>
        </w:rPr>
        <w:t> </w:t>
      </w:r>
      <w:r w:rsidRPr="00A34B0B">
        <w:rPr>
          <w:bCs/>
          <w:sz w:val="28"/>
          <w:szCs w:val="28"/>
        </w:rPr>
        <w:t>вспомогательных технологий, а также сменного кресла-коляски;</w:t>
      </w:r>
    </w:p>
    <w:p w14:paraId="26BC0424" w14:textId="77777777" w:rsidR="00845EB5" w:rsidRPr="00A34B0B" w:rsidRDefault="00845EB5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</w:t>
      </w:r>
      <w:r w:rsidR="00F645AF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необходимости, с помощью работников объекта;</w:t>
      </w:r>
    </w:p>
    <w:p w14:paraId="15F79433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сопровождение инвалидов, имеющих стойкие нарушения функции зрения и самостоятельного передвижения</w:t>
      </w:r>
      <w:r>
        <w:rPr>
          <w:bCs/>
          <w:sz w:val="28"/>
          <w:szCs w:val="28"/>
        </w:rPr>
        <w:t>,</w:t>
      </w:r>
      <w:r w:rsidRPr="00A34B0B">
        <w:rPr>
          <w:bCs/>
          <w:sz w:val="28"/>
          <w:szCs w:val="28"/>
        </w:rPr>
        <w:t xml:space="preserve"> по территории объекта;</w:t>
      </w:r>
    </w:p>
    <w:p w14:paraId="55FD2811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6BF6EF36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надлежащее размещение носителей информации, необходимой для</w:t>
      </w:r>
      <w:r w:rsidR="00F645AF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обеспечения беспрепятственного доступа инвалидов к объектам и</w:t>
      </w:r>
      <w:r w:rsidR="00874875">
        <w:rPr>
          <w:bCs/>
          <w:sz w:val="28"/>
          <w:szCs w:val="28"/>
          <w:lang w:val="en-US"/>
        </w:rPr>
        <w:t> </w:t>
      </w:r>
      <w:r w:rsidRPr="00A34B0B">
        <w:rPr>
          <w:bCs/>
          <w:sz w:val="28"/>
          <w:szCs w:val="28"/>
        </w:rPr>
        <w:t>государственным услугам, с 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 w:rsidR="00874875">
        <w:rPr>
          <w:bCs/>
          <w:sz w:val="28"/>
          <w:szCs w:val="28"/>
          <w:lang w:val="en-US"/>
        </w:rPr>
        <w:t> </w:t>
      </w:r>
      <w:r w:rsidRPr="00A34B0B">
        <w:rPr>
          <w:bCs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</w:p>
    <w:p w14:paraId="7B43DF0D" w14:textId="77777777" w:rsidR="00845EB5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 w:rsidR="00F645AF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специальное обучение</w:t>
      </w:r>
      <w:r>
        <w:rPr>
          <w:bCs/>
          <w:sz w:val="28"/>
          <w:szCs w:val="28"/>
        </w:rPr>
        <w:t>;</w:t>
      </w:r>
      <w:r w:rsidRPr="00D14629">
        <w:rPr>
          <w:bCs/>
          <w:sz w:val="28"/>
          <w:szCs w:val="28"/>
        </w:rPr>
        <w:t xml:space="preserve"> </w:t>
      </w:r>
    </w:p>
    <w:p w14:paraId="75D10069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</w:t>
      </w:r>
      <w:r w:rsidR="00874875">
        <w:rPr>
          <w:bCs/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>помещения должны иметь</w:t>
      </w:r>
      <w:r>
        <w:rPr>
          <w:sz w:val="28"/>
          <w:szCs w:val="28"/>
        </w:rPr>
        <w:t xml:space="preserve"> туалет со свободным доступом в рабочее время;</w:t>
      </w:r>
    </w:p>
    <w:p w14:paraId="6E09C4BC" w14:textId="77777777" w:rsidR="00845EB5" w:rsidRPr="00A34B0B" w:rsidRDefault="00845EB5" w:rsidP="004266A5">
      <w:pPr>
        <w:widowControl w:val="0"/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34B0B">
        <w:rPr>
          <w:sz w:val="28"/>
          <w:szCs w:val="28"/>
        </w:rPr>
        <w:t>)</w:t>
      </w:r>
      <w:r w:rsidR="00874875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>помещения должны иметь места для ожидания, информирования, приема заявителей.</w:t>
      </w:r>
    </w:p>
    <w:p w14:paraId="07CD6599" w14:textId="77777777" w:rsidR="00845EB5" w:rsidRPr="00A34B0B" w:rsidRDefault="00845EB5" w:rsidP="004266A5">
      <w:pPr>
        <w:widowControl w:val="0"/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A34B0B">
        <w:rPr>
          <w:sz w:val="28"/>
          <w:szCs w:val="28"/>
        </w:rPr>
        <w:t>банкетками</w:t>
      </w:r>
      <w:proofErr w:type="spellEnd"/>
      <w:r w:rsidRPr="00A34B0B">
        <w:rPr>
          <w:sz w:val="28"/>
          <w:szCs w:val="28"/>
        </w:rPr>
        <w:t>);</w:t>
      </w:r>
    </w:p>
    <w:p w14:paraId="6DBF5773" w14:textId="77777777" w:rsidR="00845EB5" w:rsidRPr="00A34B0B" w:rsidRDefault="00845EB5" w:rsidP="004266A5">
      <w:pPr>
        <w:widowControl w:val="0"/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34B0B">
        <w:rPr>
          <w:sz w:val="28"/>
          <w:szCs w:val="28"/>
        </w:rPr>
        <w:t>)</w:t>
      </w:r>
      <w:r w:rsidR="00874875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>места информирования, предназначенные для ознакомления граждан с информационными материалами, оборудуются:</w:t>
      </w:r>
    </w:p>
    <w:p w14:paraId="608AD1CF" w14:textId="77777777" w:rsidR="00845EB5" w:rsidRPr="00A34B0B" w:rsidRDefault="00845EB5" w:rsidP="004266A5">
      <w:pPr>
        <w:widowControl w:val="0"/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14:paraId="489FD5EE" w14:textId="77777777" w:rsidR="00845EB5" w:rsidRPr="00A34B0B" w:rsidRDefault="00845EB5" w:rsidP="004266A5">
      <w:pPr>
        <w:widowControl w:val="0"/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36DEDC3C" w14:textId="77777777" w:rsidR="00845EB5" w:rsidRPr="00A34B0B" w:rsidRDefault="00845EB5" w:rsidP="004266A5">
      <w:pPr>
        <w:widowControl w:val="0"/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Pr="00CE6BB2">
        <w:rPr>
          <w:sz w:val="28"/>
          <w:szCs w:val="28"/>
        </w:rPr>
        <w:t>1</w:t>
      </w:r>
      <w:r w:rsidR="00A61FF8">
        <w:rPr>
          <w:sz w:val="28"/>
          <w:szCs w:val="28"/>
        </w:rPr>
        <w:t>3</w:t>
      </w:r>
      <w:r w:rsidRPr="00A34B0B">
        <w:rPr>
          <w:sz w:val="28"/>
          <w:szCs w:val="28"/>
        </w:rPr>
        <w:t xml:space="preserve"> настоящего административного регламента.</w:t>
      </w:r>
    </w:p>
    <w:p w14:paraId="1EB3BC4C" w14:textId="77777777" w:rsidR="00845EB5" w:rsidRPr="00A34B0B" w:rsidRDefault="00845EB5" w:rsidP="004266A5">
      <w:pPr>
        <w:widowControl w:val="0"/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14:paraId="704B628F" w14:textId="77777777" w:rsidR="00845EB5" w:rsidRPr="00A34B0B" w:rsidRDefault="00845EB5" w:rsidP="004266A5">
      <w:pPr>
        <w:tabs>
          <w:tab w:val="left" w:pos="709"/>
        </w:tabs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</w:t>
      </w:r>
      <w:r w:rsidR="005A4DC8">
        <w:rPr>
          <w:sz w:val="28"/>
          <w:szCs w:val="28"/>
        </w:rPr>
        <w:t>9</w:t>
      </w:r>
      <w:r w:rsidRPr="00A34B0B">
        <w:rPr>
          <w:sz w:val="28"/>
          <w:szCs w:val="28"/>
        </w:rPr>
        <w:t>.</w:t>
      </w:r>
      <w:r w:rsidR="00874875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>Требования к местам проведения личного приема граждан:</w:t>
      </w:r>
    </w:p>
    <w:p w14:paraId="1710F592" w14:textId="77777777" w:rsidR="00845EB5" w:rsidRPr="00A34B0B" w:rsidRDefault="00845EB5" w:rsidP="004266A5">
      <w:pPr>
        <w:tabs>
          <w:tab w:val="left" w:pos="709"/>
        </w:tabs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 справочно-правовым системам, а также к печатающим и копировальным устройствам;</w:t>
      </w:r>
    </w:p>
    <w:p w14:paraId="00A9B1FE" w14:textId="77777777" w:rsidR="00845EB5" w:rsidRPr="00A34B0B" w:rsidRDefault="00845EB5" w:rsidP="004266A5">
      <w:pPr>
        <w:tabs>
          <w:tab w:val="left" w:pos="709"/>
        </w:tabs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A34B0B">
        <w:rPr>
          <w:sz w:val="28"/>
          <w:szCs w:val="28"/>
        </w:rPr>
        <w:t>бейджем</w:t>
      </w:r>
      <w:proofErr w:type="spellEnd"/>
      <w:r w:rsidRPr="00A34B0B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 Личный нагрудный </w:t>
      </w:r>
      <w:proofErr w:type="spellStart"/>
      <w:r w:rsidRPr="00A34B0B">
        <w:rPr>
          <w:sz w:val="28"/>
          <w:szCs w:val="28"/>
        </w:rPr>
        <w:t>бейдж</w:t>
      </w:r>
      <w:proofErr w:type="spellEnd"/>
      <w:r w:rsidRPr="00A34B0B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14:paraId="091E097C" w14:textId="77777777" w:rsidR="00845EB5" w:rsidRPr="00A34B0B" w:rsidRDefault="00845EB5" w:rsidP="004266A5">
      <w:pPr>
        <w:tabs>
          <w:tab w:val="left" w:pos="709"/>
        </w:tabs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место для приема заявителя должно быть снабжено стулом, иметь место для</w:t>
      </w:r>
      <w:r w:rsidR="00F645AF">
        <w:rPr>
          <w:sz w:val="28"/>
          <w:szCs w:val="28"/>
        </w:rPr>
        <w:t> </w:t>
      </w:r>
      <w:r w:rsidRPr="00A34B0B">
        <w:rPr>
          <w:sz w:val="28"/>
          <w:szCs w:val="28"/>
        </w:rPr>
        <w:t>письма и раскладки документов.</w:t>
      </w:r>
    </w:p>
    <w:p w14:paraId="605E93F7" w14:textId="77777777" w:rsidR="00845EB5" w:rsidRPr="00A34B0B" w:rsidRDefault="00845EB5" w:rsidP="004266A5">
      <w:pPr>
        <w:tabs>
          <w:tab w:val="left" w:pos="709"/>
        </w:tabs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14:paraId="275F5FBC" w14:textId="77777777" w:rsidR="00845EB5" w:rsidRDefault="00845EB5" w:rsidP="004266A5">
      <w:pPr>
        <w:tabs>
          <w:tab w:val="left" w:pos="709"/>
        </w:tabs>
        <w:autoSpaceDE w:val="0"/>
        <w:autoSpaceDN w:val="0"/>
        <w:adjustRightInd w:val="0"/>
        <w:spacing w:line="21" w:lineRule="atLeast"/>
        <w:ind w:firstLine="600"/>
        <w:jc w:val="both"/>
        <w:outlineLvl w:val="2"/>
        <w:rPr>
          <w:b/>
          <w:sz w:val="28"/>
          <w:szCs w:val="28"/>
        </w:rPr>
      </w:pPr>
    </w:p>
    <w:p w14:paraId="10E867CC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14:paraId="3EE2AEF0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center"/>
        <w:outlineLvl w:val="2"/>
        <w:rPr>
          <w:bCs/>
          <w:iCs/>
          <w:sz w:val="28"/>
          <w:szCs w:val="28"/>
        </w:rPr>
      </w:pPr>
    </w:p>
    <w:p w14:paraId="195DFF03" w14:textId="77777777" w:rsidR="00845EB5" w:rsidRPr="00A34B0B" w:rsidRDefault="005A4DC8" w:rsidP="004266A5">
      <w:pPr>
        <w:widowControl w:val="0"/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40</w:t>
      </w:r>
      <w:r w:rsidR="00845EB5" w:rsidRPr="00A34B0B">
        <w:rPr>
          <w:bCs/>
          <w:iCs/>
          <w:sz w:val="28"/>
          <w:szCs w:val="28"/>
        </w:rPr>
        <w:t>.</w:t>
      </w:r>
      <w:r w:rsidR="00874875">
        <w:rPr>
          <w:bCs/>
          <w:iCs/>
          <w:sz w:val="28"/>
          <w:szCs w:val="28"/>
          <w:lang w:val="en-US"/>
        </w:rPr>
        <w:t> </w:t>
      </w:r>
      <w:r w:rsidR="00845EB5" w:rsidRPr="00A34B0B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14:paraId="460CD70D" w14:textId="77777777" w:rsidR="00845EB5" w:rsidRPr="00A34B0B" w:rsidRDefault="00845EB5" w:rsidP="004266A5">
      <w:pPr>
        <w:widowControl w:val="0"/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 w:rsidR="00874875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 xml:space="preserve">возможность получать необходимую информацию и консультации, касающиеся рассмотрения документов, указанных в </w:t>
      </w:r>
      <w:r w:rsidRPr="00A07B9D">
        <w:rPr>
          <w:sz w:val="28"/>
          <w:szCs w:val="28"/>
        </w:rPr>
        <w:t>пунктах 2</w:t>
      </w:r>
      <w:r w:rsidR="000F1F3D">
        <w:rPr>
          <w:sz w:val="28"/>
          <w:szCs w:val="28"/>
        </w:rPr>
        <w:t>3</w:t>
      </w:r>
      <w:r w:rsidRPr="00A07B9D">
        <w:rPr>
          <w:sz w:val="28"/>
          <w:szCs w:val="28"/>
        </w:rPr>
        <w:t xml:space="preserve"> и 2</w:t>
      </w:r>
      <w:r w:rsidR="000F1F3D">
        <w:rPr>
          <w:sz w:val="28"/>
          <w:szCs w:val="28"/>
        </w:rPr>
        <w:t>6</w:t>
      </w:r>
      <w:r w:rsidRPr="00A07B9D">
        <w:rPr>
          <w:sz w:val="28"/>
          <w:szCs w:val="28"/>
        </w:rPr>
        <w:t xml:space="preserve"> настоящего</w:t>
      </w:r>
      <w:r w:rsidRPr="00A34B0B">
        <w:rPr>
          <w:sz w:val="28"/>
          <w:szCs w:val="28"/>
        </w:rPr>
        <w:t xml:space="preserve"> административного регламента;</w:t>
      </w:r>
    </w:p>
    <w:p w14:paraId="75A2FA11" w14:textId="77777777" w:rsidR="00845EB5" w:rsidRPr="00A34B0B" w:rsidRDefault="00845EB5" w:rsidP="004266A5">
      <w:pPr>
        <w:widowControl w:val="0"/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2)</w:t>
      </w:r>
      <w:r w:rsidR="00874875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>возможность обращения за получением государственной услуги через многофункциональный центр и в электронной форме;</w:t>
      </w:r>
    </w:p>
    <w:p w14:paraId="0860510B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 w:rsidR="00874875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>создание инвалидам следующих условий доступности государственных услуг в соответствии с требованиями, установленными законодательными и иными нормативными правовыми актами:</w:t>
      </w:r>
    </w:p>
    <w:p w14:paraId="7211D801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</w:t>
      </w:r>
      <w:r w:rsidR="00874875" w:rsidRPr="00874875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том числе об</w:t>
      </w:r>
      <w:r w:rsidR="00F645AF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оформлении необходимых для </w:t>
      </w:r>
      <w:r w:rsidR="008D1E2F">
        <w:rPr>
          <w:sz w:val="28"/>
          <w:szCs w:val="28"/>
        </w:rPr>
        <w:t>предоставления</w:t>
      </w:r>
      <w:r w:rsidRPr="00A34B0B">
        <w:rPr>
          <w:sz w:val="28"/>
          <w:szCs w:val="28"/>
        </w:rPr>
        <w:t xml:space="preserve"> государственной услуги документов, о</w:t>
      </w:r>
      <w:r w:rsidR="00F645AF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совершении ими других необходимых для </w:t>
      </w:r>
      <w:r>
        <w:rPr>
          <w:sz w:val="28"/>
          <w:szCs w:val="28"/>
        </w:rPr>
        <w:t>предоставления</w:t>
      </w:r>
      <w:r w:rsidRPr="00A34B0B">
        <w:rPr>
          <w:sz w:val="28"/>
          <w:szCs w:val="28"/>
        </w:rPr>
        <w:t xml:space="preserve"> государственной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услуги действий;</w:t>
      </w:r>
    </w:p>
    <w:p w14:paraId="3198835E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</w:t>
      </w:r>
      <w:proofErr w:type="spellStart"/>
      <w:r w:rsidRPr="00A34B0B">
        <w:rPr>
          <w:sz w:val="28"/>
          <w:szCs w:val="28"/>
        </w:rPr>
        <w:t>сурдопереводчика</w:t>
      </w:r>
      <w:proofErr w:type="spellEnd"/>
      <w:r w:rsidRPr="00A34B0B">
        <w:rPr>
          <w:sz w:val="28"/>
          <w:szCs w:val="28"/>
        </w:rPr>
        <w:t xml:space="preserve">, </w:t>
      </w:r>
      <w:proofErr w:type="spellStart"/>
      <w:r w:rsidRPr="00A34B0B">
        <w:rPr>
          <w:sz w:val="28"/>
          <w:szCs w:val="28"/>
        </w:rPr>
        <w:t>тифлосурдопереводчика</w:t>
      </w:r>
      <w:proofErr w:type="spellEnd"/>
      <w:r w:rsidRPr="00A34B0B">
        <w:rPr>
          <w:sz w:val="28"/>
          <w:szCs w:val="28"/>
        </w:rPr>
        <w:t>;</w:t>
      </w:r>
    </w:p>
    <w:p w14:paraId="42F4814B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14:paraId="3910F369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</w:t>
      </w:r>
      <w:r w:rsidR="00874875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 xml:space="preserve">также </w:t>
      </w:r>
      <w:proofErr w:type="spellStart"/>
      <w:r w:rsidRPr="00A34B0B">
        <w:rPr>
          <w:sz w:val="28"/>
          <w:szCs w:val="28"/>
        </w:rPr>
        <w:t>аудиоконтура</w:t>
      </w:r>
      <w:proofErr w:type="spellEnd"/>
      <w:r w:rsidRPr="00A34B0B">
        <w:rPr>
          <w:sz w:val="28"/>
          <w:szCs w:val="28"/>
        </w:rPr>
        <w:t xml:space="preserve"> (индукционной системы для слабослышащих).</w:t>
      </w:r>
    </w:p>
    <w:p w14:paraId="5A56E2D4" w14:textId="77777777" w:rsidR="00845EB5" w:rsidRPr="00A34B0B" w:rsidRDefault="00621049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4</w:t>
      </w:r>
      <w:r w:rsidR="005A4DC8">
        <w:rPr>
          <w:bCs/>
          <w:iCs/>
          <w:sz w:val="28"/>
          <w:szCs w:val="28"/>
        </w:rPr>
        <w:t>1</w:t>
      </w:r>
      <w:r w:rsidR="00845EB5">
        <w:rPr>
          <w:bCs/>
          <w:iCs/>
          <w:sz w:val="28"/>
          <w:szCs w:val="28"/>
        </w:rPr>
        <w:t>. </w:t>
      </w:r>
      <w:r w:rsidR="00845EB5" w:rsidRPr="00A34B0B">
        <w:rPr>
          <w:bCs/>
          <w:iCs/>
          <w:sz w:val="28"/>
          <w:szCs w:val="28"/>
        </w:rPr>
        <w:t>Показателями качества предоставления государственной услуги являются:</w:t>
      </w:r>
    </w:p>
    <w:p w14:paraId="5248B721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874875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>удобство и доступность получения информации заявителями о порядке предоставления государственной услуги;</w:t>
      </w:r>
    </w:p>
    <w:p w14:paraId="4AA65E34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Pr="00A34B0B">
        <w:rPr>
          <w:bCs/>
          <w:iCs/>
          <w:sz w:val="28"/>
          <w:szCs w:val="28"/>
        </w:rPr>
        <w:t>)</w:t>
      </w:r>
      <w:r w:rsidR="00874875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 xml:space="preserve">оперативность вынесения решения по итогам рассмотрения документов, указанных в </w:t>
      </w:r>
      <w:r w:rsidRPr="00FA07C3">
        <w:rPr>
          <w:bCs/>
          <w:iCs/>
          <w:sz w:val="28"/>
          <w:szCs w:val="28"/>
        </w:rPr>
        <w:t>пунктах 2</w:t>
      </w:r>
      <w:r w:rsidR="00633533">
        <w:rPr>
          <w:bCs/>
          <w:iCs/>
          <w:sz w:val="28"/>
          <w:szCs w:val="28"/>
        </w:rPr>
        <w:t>3</w:t>
      </w:r>
      <w:r w:rsidRPr="00FA07C3">
        <w:rPr>
          <w:bCs/>
          <w:iCs/>
          <w:sz w:val="28"/>
          <w:szCs w:val="28"/>
        </w:rPr>
        <w:t xml:space="preserve"> и 2</w:t>
      </w:r>
      <w:r w:rsidR="00633533">
        <w:rPr>
          <w:bCs/>
          <w:iCs/>
          <w:sz w:val="28"/>
          <w:szCs w:val="28"/>
        </w:rPr>
        <w:t>6</w:t>
      </w:r>
      <w:r w:rsidRPr="00FA07C3">
        <w:rPr>
          <w:bCs/>
          <w:iCs/>
          <w:sz w:val="28"/>
          <w:szCs w:val="28"/>
        </w:rPr>
        <w:t xml:space="preserve"> настоящего</w:t>
      </w:r>
      <w:r w:rsidRPr="00A34B0B">
        <w:rPr>
          <w:bCs/>
          <w:iCs/>
          <w:sz w:val="28"/>
          <w:szCs w:val="28"/>
        </w:rPr>
        <w:t xml:space="preserve"> административного регламента.</w:t>
      </w:r>
    </w:p>
    <w:p w14:paraId="6B78DC56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 w:rsidR="005A4DC8">
        <w:rPr>
          <w:bCs/>
          <w:iCs/>
          <w:sz w:val="28"/>
          <w:szCs w:val="28"/>
        </w:rPr>
        <w:t>2</w:t>
      </w:r>
      <w:r w:rsidRPr="00A34B0B">
        <w:rPr>
          <w:bCs/>
          <w:iCs/>
          <w:sz w:val="28"/>
          <w:szCs w:val="28"/>
        </w:rPr>
        <w:t>.</w:t>
      </w:r>
      <w:r w:rsidR="00874875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>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информационно</w:t>
      </w:r>
      <w:r w:rsidR="00874875">
        <w:rPr>
          <w:bCs/>
          <w:iCs/>
          <w:sz w:val="28"/>
          <w:szCs w:val="28"/>
        </w:rPr>
        <w:noBreakHyphen/>
      </w:r>
      <w:r w:rsidRPr="00A34B0B">
        <w:rPr>
          <w:bCs/>
          <w:iCs/>
          <w:sz w:val="28"/>
          <w:szCs w:val="28"/>
        </w:rPr>
        <w:t>телекоммуникационных технологий.</w:t>
      </w:r>
    </w:p>
    <w:p w14:paraId="16A9BB37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 w:rsidR="005A4DC8">
        <w:rPr>
          <w:bCs/>
          <w:iCs/>
          <w:sz w:val="28"/>
          <w:szCs w:val="28"/>
        </w:rPr>
        <w:t>3</w:t>
      </w:r>
      <w:r w:rsidRPr="00A34B0B">
        <w:rPr>
          <w:bCs/>
          <w:iCs/>
          <w:sz w:val="28"/>
          <w:szCs w:val="28"/>
        </w:rPr>
        <w:t>.</w:t>
      </w:r>
      <w:r w:rsidR="00874875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>При предоставлении государственной услуги взаимодействие заявителя с</w:t>
      </w:r>
      <w:r w:rsidR="00874875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>должностным лицом управления социальной политики осуществляется в следующих случаях:</w:t>
      </w:r>
    </w:p>
    <w:p w14:paraId="087FFD15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874875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>устная консультация о порядке и ходе предоставления государственной услуги;</w:t>
      </w:r>
    </w:p>
    <w:p w14:paraId="311CC8C6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874875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 xml:space="preserve">прием заявления и документов, необходимых для предоставления государственной услуги. </w:t>
      </w:r>
    </w:p>
    <w:p w14:paraId="384F2BF9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14:paraId="5056B357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</w:t>
      </w:r>
      <w:r w:rsidR="00874875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>должна превышать 15 минут.</w:t>
      </w:r>
    </w:p>
    <w:p w14:paraId="292B002D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 w:rsidR="005A4DC8">
        <w:rPr>
          <w:bCs/>
          <w:iCs/>
          <w:sz w:val="28"/>
          <w:szCs w:val="28"/>
        </w:rPr>
        <w:t>4</w:t>
      </w:r>
      <w:r w:rsidRPr="00A34B0B">
        <w:rPr>
          <w:bCs/>
          <w:iCs/>
          <w:sz w:val="28"/>
          <w:szCs w:val="28"/>
        </w:rPr>
        <w:t>.</w:t>
      </w:r>
      <w:r w:rsidR="00874875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>Многофункциональный центр предоставляет гражданам информацию:</w:t>
      </w:r>
    </w:p>
    <w:p w14:paraId="71B28394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874875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>о местах нахождения и графиках работы управлений социальной политики</w:t>
      </w:r>
      <w:r>
        <w:rPr>
          <w:bCs/>
          <w:iCs/>
          <w:sz w:val="28"/>
          <w:szCs w:val="28"/>
        </w:rPr>
        <w:t xml:space="preserve">, </w:t>
      </w:r>
      <w:r w:rsidRPr="00A34B0B">
        <w:rPr>
          <w:bCs/>
          <w:iCs/>
          <w:sz w:val="28"/>
          <w:szCs w:val="28"/>
        </w:rPr>
        <w:t>предоставл</w:t>
      </w:r>
      <w:r>
        <w:rPr>
          <w:bCs/>
          <w:iCs/>
          <w:sz w:val="28"/>
          <w:szCs w:val="28"/>
        </w:rPr>
        <w:t>яющих</w:t>
      </w:r>
      <w:r w:rsidRPr="00A34B0B">
        <w:rPr>
          <w:bCs/>
          <w:iCs/>
          <w:sz w:val="28"/>
          <w:szCs w:val="28"/>
        </w:rPr>
        <w:t xml:space="preserve"> государственн</w:t>
      </w:r>
      <w:r>
        <w:rPr>
          <w:bCs/>
          <w:iCs/>
          <w:sz w:val="28"/>
          <w:szCs w:val="28"/>
        </w:rPr>
        <w:t>ые</w:t>
      </w:r>
      <w:r w:rsidRPr="00A34B0B">
        <w:rPr>
          <w:bCs/>
          <w:iCs/>
          <w:sz w:val="28"/>
          <w:szCs w:val="28"/>
        </w:rPr>
        <w:t xml:space="preserve"> услуги;</w:t>
      </w:r>
    </w:p>
    <w:p w14:paraId="686EBEAC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874875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14:paraId="7B95BAB3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</w:t>
      </w:r>
      <w:r w:rsidR="00874875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>о сроках предоставления государственной услуги;</w:t>
      </w:r>
    </w:p>
    <w:p w14:paraId="3A286CA6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</w:t>
      </w:r>
      <w:r w:rsidR="00874875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>о документах, необходимых для предоставления государственной услуги.</w:t>
      </w:r>
    </w:p>
    <w:p w14:paraId="3BDCED74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14:paraId="258E4A1E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874875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>по справочному телефону;</w:t>
      </w:r>
    </w:p>
    <w:p w14:paraId="5EBE259B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874875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>по письменному обращению;</w:t>
      </w:r>
    </w:p>
    <w:p w14:paraId="3FB59ACD" w14:textId="77777777" w:rsidR="00845EB5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</w:t>
      </w:r>
      <w:r w:rsidR="00874875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>при личном обращении в многофункциональный центр.</w:t>
      </w:r>
    </w:p>
    <w:p w14:paraId="35008F1A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bCs/>
          <w:iCs/>
          <w:sz w:val="28"/>
          <w:szCs w:val="28"/>
        </w:rPr>
      </w:pPr>
    </w:p>
    <w:p w14:paraId="717EB01C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</w:t>
      </w:r>
      <w:r w:rsidR="000A2AA0">
        <w:rPr>
          <w:bCs/>
          <w:iCs/>
          <w:sz w:val="28"/>
          <w:szCs w:val="28"/>
        </w:rPr>
        <w:t xml:space="preserve"> и муниципальных </w:t>
      </w:r>
      <w:r w:rsidRPr="00A34B0B">
        <w:rPr>
          <w:bCs/>
          <w:iCs/>
          <w:sz w:val="28"/>
          <w:szCs w:val="28"/>
        </w:rPr>
        <w:t>услуг и особенности предоставления государственной услуги в</w:t>
      </w:r>
      <w:r w:rsidR="00874875" w:rsidRPr="00874875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электронной форме</w:t>
      </w:r>
    </w:p>
    <w:p w14:paraId="24370FF2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center"/>
        <w:outlineLvl w:val="2"/>
        <w:rPr>
          <w:bCs/>
          <w:iCs/>
          <w:sz w:val="28"/>
          <w:szCs w:val="28"/>
        </w:rPr>
      </w:pPr>
    </w:p>
    <w:p w14:paraId="6F6B6E6F" w14:textId="77777777" w:rsidR="00845EB5" w:rsidRPr="00A34B0B" w:rsidRDefault="00845EB5" w:rsidP="004266A5">
      <w:pPr>
        <w:autoSpaceDE w:val="0"/>
        <w:autoSpaceDN w:val="0"/>
        <w:adjustRightInd w:val="0"/>
        <w:spacing w:line="21" w:lineRule="atLeast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 w:rsidR="005A4DC8">
        <w:rPr>
          <w:bCs/>
          <w:iCs/>
          <w:sz w:val="28"/>
          <w:szCs w:val="28"/>
        </w:rPr>
        <w:t>5</w:t>
      </w:r>
      <w:r w:rsidRPr="00A34B0B">
        <w:rPr>
          <w:bCs/>
          <w:iCs/>
          <w:sz w:val="28"/>
          <w:szCs w:val="28"/>
        </w:rPr>
        <w:t>.</w:t>
      </w:r>
      <w:r w:rsidR="00874875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 xml:space="preserve">При обращении заявителя за предоставлением государственной услуги в многофункциональный центр заявление и документы, </w:t>
      </w:r>
      <w:r>
        <w:rPr>
          <w:bCs/>
          <w:iCs/>
          <w:sz w:val="28"/>
          <w:szCs w:val="28"/>
        </w:rPr>
        <w:t xml:space="preserve">необходимые для предоставления государственной услуги, </w:t>
      </w:r>
      <w:r w:rsidRPr="00A34B0B">
        <w:rPr>
          <w:bCs/>
          <w:iCs/>
          <w:sz w:val="28"/>
          <w:szCs w:val="28"/>
        </w:rPr>
        <w:t xml:space="preserve">указанные </w:t>
      </w:r>
      <w:r>
        <w:rPr>
          <w:bCs/>
          <w:iCs/>
          <w:sz w:val="28"/>
          <w:szCs w:val="28"/>
        </w:rPr>
        <w:t xml:space="preserve">в </w:t>
      </w:r>
      <w:r w:rsidRPr="00A34B0B">
        <w:rPr>
          <w:bCs/>
          <w:iCs/>
          <w:sz w:val="28"/>
          <w:szCs w:val="28"/>
        </w:rPr>
        <w:t>пункт</w:t>
      </w:r>
      <w:r>
        <w:rPr>
          <w:bCs/>
          <w:iCs/>
          <w:sz w:val="28"/>
          <w:szCs w:val="28"/>
        </w:rPr>
        <w:t>е</w:t>
      </w:r>
      <w:r w:rsidRPr="00A34B0B">
        <w:rPr>
          <w:bCs/>
          <w:iCs/>
          <w:sz w:val="28"/>
          <w:szCs w:val="28"/>
        </w:rPr>
        <w:t xml:space="preserve"> 2</w:t>
      </w:r>
      <w:r w:rsidR="00633533">
        <w:rPr>
          <w:bCs/>
          <w:iCs/>
          <w:sz w:val="28"/>
          <w:szCs w:val="28"/>
        </w:rPr>
        <w:t>3</w:t>
      </w:r>
      <w:r w:rsidRPr="00A34B0B">
        <w:rPr>
          <w:bCs/>
          <w:iCs/>
          <w:sz w:val="28"/>
          <w:szCs w:val="28"/>
        </w:rPr>
        <w:t xml:space="preserve"> настоящего административного регламента, направляются многофункциональным центром </w:t>
      </w:r>
      <w:r w:rsidRPr="00A34B0B">
        <w:rPr>
          <w:bCs/>
          <w:iCs/>
          <w:sz w:val="28"/>
          <w:szCs w:val="28"/>
        </w:rPr>
        <w:lastRenderedPageBreak/>
        <w:t>в</w:t>
      </w:r>
      <w:r w:rsidR="00874875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>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14:paraId="07788905" w14:textId="77777777" w:rsidR="00F66E76" w:rsidRPr="00CD0AD4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CD0AD4">
        <w:rPr>
          <w:bCs/>
          <w:iCs/>
          <w:sz w:val="28"/>
          <w:szCs w:val="28"/>
        </w:rPr>
        <w:t>4</w:t>
      </w:r>
      <w:r w:rsidR="005A4DC8" w:rsidRPr="00CD0AD4">
        <w:rPr>
          <w:bCs/>
          <w:iCs/>
          <w:sz w:val="28"/>
          <w:szCs w:val="28"/>
        </w:rPr>
        <w:t>6</w:t>
      </w:r>
      <w:r w:rsidRPr="00CD0AD4">
        <w:rPr>
          <w:bCs/>
          <w:iCs/>
          <w:sz w:val="28"/>
          <w:szCs w:val="28"/>
        </w:rPr>
        <w:t>.</w:t>
      </w:r>
      <w:r w:rsidR="00874875" w:rsidRPr="00CD0AD4">
        <w:rPr>
          <w:bCs/>
          <w:iCs/>
          <w:sz w:val="28"/>
          <w:szCs w:val="28"/>
          <w:lang w:val="en-US"/>
        </w:rPr>
        <w:t> </w:t>
      </w:r>
      <w:r w:rsidR="00F66E76" w:rsidRPr="00CD0AD4">
        <w:rPr>
          <w:sz w:val="28"/>
          <w:szCs w:val="28"/>
        </w:rPr>
        <w:t>Обращение за предоставлением государственной услуги может осуществляться с использованием электронных документов, подписанных простой</w:t>
      </w:r>
      <w:r w:rsidR="009012E8" w:rsidRPr="00CD0AD4">
        <w:rPr>
          <w:sz w:val="28"/>
          <w:szCs w:val="28"/>
        </w:rPr>
        <w:t xml:space="preserve"> </w:t>
      </w:r>
      <w:r w:rsidR="00F66E76" w:rsidRPr="00CD0AD4">
        <w:rPr>
          <w:sz w:val="28"/>
          <w:szCs w:val="28"/>
        </w:rPr>
        <w:t>электронной подписью или усиленной квалифицированной электронной подписью в соответствии с требованиями Федерального закона от 6 апреля 2011</w:t>
      </w:r>
      <w:r w:rsidR="001577A7" w:rsidRPr="00CD0AD4">
        <w:rPr>
          <w:sz w:val="28"/>
          <w:szCs w:val="28"/>
        </w:rPr>
        <w:t xml:space="preserve"> </w:t>
      </w:r>
      <w:r w:rsidR="00F66E76" w:rsidRPr="00CD0AD4">
        <w:rPr>
          <w:sz w:val="28"/>
          <w:szCs w:val="28"/>
        </w:rPr>
        <w:t xml:space="preserve">года </w:t>
      </w:r>
      <w:r w:rsidR="009012E8" w:rsidRPr="00CD0AD4">
        <w:rPr>
          <w:sz w:val="28"/>
          <w:szCs w:val="28"/>
        </w:rPr>
        <w:br/>
      </w:r>
      <w:r w:rsidR="00F66E76" w:rsidRPr="00CD0AD4">
        <w:rPr>
          <w:sz w:val="28"/>
          <w:szCs w:val="28"/>
        </w:rPr>
        <w:t>№ 63-ФЗ «Об</w:t>
      </w:r>
      <w:r w:rsidR="001577A7" w:rsidRPr="00CD0AD4">
        <w:rPr>
          <w:sz w:val="28"/>
          <w:szCs w:val="28"/>
        </w:rPr>
        <w:t xml:space="preserve"> </w:t>
      </w:r>
      <w:r w:rsidR="00F66E76" w:rsidRPr="00CD0AD4">
        <w:rPr>
          <w:sz w:val="28"/>
          <w:szCs w:val="28"/>
        </w:rPr>
        <w:t>электронной подписи».</w:t>
      </w:r>
    </w:p>
    <w:p w14:paraId="362D3F7C" w14:textId="77777777" w:rsidR="00845EB5" w:rsidRDefault="00F66E76" w:rsidP="004266A5">
      <w:pPr>
        <w:autoSpaceDE w:val="0"/>
        <w:autoSpaceDN w:val="0"/>
        <w:adjustRightInd w:val="0"/>
        <w:spacing w:line="21" w:lineRule="atLeast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И</w:t>
      </w:r>
      <w:r w:rsidRPr="00861A66">
        <w:rPr>
          <w:sz w:val="28"/>
          <w:szCs w:val="28"/>
        </w:rPr>
        <w:t>нформационн</w:t>
      </w:r>
      <w:r>
        <w:rPr>
          <w:sz w:val="28"/>
          <w:szCs w:val="28"/>
        </w:rPr>
        <w:t>ая</w:t>
      </w:r>
      <w:r w:rsidRPr="00861A66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861A66">
        <w:rPr>
          <w:sz w:val="28"/>
          <w:szCs w:val="28"/>
        </w:rPr>
        <w:t>, используем</w:t>
      </w:r>
      <w:r>
        <w:rPr>
          <w:sz w:val="28"/>
          <w:szCs w:val="28"/>
        </w:rPr>
        <w:t>ая</w:t>
      </w:r>
      <w:r w:rsidRPr="00861A66">
        <w:rPr>
          <w:sz w:val="28"/>
          <w:szCs w:val="28"/>
        </w:rPr>
        <w:t xml:space="preserve"> в целях приема обращений за</w:t>
      </w:r>
      <w:r>
        <w:rPr>
          <w:sz w:val="28"/>
          <w:szCs w:val="28"/>
        </w:rPr>
        <w:t xml:space="preserve"> предоставлением </w:t>
      </w:r>
      <w:r w:rsidRPr="00861A66">
        <w:rPr>
          <w:sz w:val="28"/>
          <w:szCs w:val="28"/>
        </w:rPr>
        <w:t>государственной услуги и (или) предоставления такой услуги</w:t>
      </w:r>
      <w:r>
        <w:rPr>
          <w:sz w:val="28"/>
          <w:szCs w:val="28"/>
        </w:rPr>
        <w:t>, в управлении социальной политики отсутствует.</w:t>
      </w:r>
    </w:p>
    <w:p w14:paraId="00E95A82" w14:textId="77777777" w:rsidR="00F66E76" w:rsidRPr="00A34B0B" w:rsidRDefault="00F66E76" w:rsidP="004266A5">
      <w:pPr>
        <w:autoSpaceDE w:val="0"/>
        <w:autoSpaceDN w:val="0"/>
        <w:adjustRightInd w:val="0"/>
        <w:spacing w:line="21" w:lineRule="atLeast"/>
        <w:ind w:firstLine="708"/>
        <w:jc w:val="both"/>
        <w:outlineLvl w:val="0"/>
        <w:rPr>
          <w:b/>
          <w:sz w:val="28"/>
          <w:szCs w:val="28"/>
        </w:rPr>
      </w:pPr>
    </w:p>
    <w:p w14:paraId="1341D444" w14:textId="77777777" w:rsidR="00845EB5" w:rsidRPr="00E900C2" w:rsidRDefault="00845EB5" w:rsidP="004266A5">
      <w:pPr>
        <w:autoSpaceDE w:val="0"/>
        <w:autoSpaceDN w:val="0"/>
        <w:adjustRightInd w:val="0"/>
        <w:spacing w:line="21" w:lineRule="atLeast"/>
        <w:jc w:val="center"/>
        <w:outlineLvl w:val="2"/>
        <w:rPr>
          <w:sz w:val="28"/>
          <w:szCs w:val="28"/>
        </w:rPr>
      </w:pPr>
      <w:r w:rsidRPr="00E900C2">
        <w:rPr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выполнения, в</w:t>
      </w:r>
      <w:r w:rsidR="00E53B0E" w:rsidRPr="00E900C2">
        <w:rPr>
          <w:sz w:val="28"/>
          <w:szCs w:val="28"/>
        </w:rPr>
        <w:t xml:space="preserve"> </w:t>
      </w:r>
      <w:r w:rsidRPr="00E900C2">
        <w:rPr>
          <w:sz w:val="28"/>
          <w:szCs w:val="28"/>
        </w:rPr>
        <w:t>том числе особенности выполнения административных процедур в</w:t>
      </w:r>
      <w:r w:rsidR="00E53B0E" w:rsidRPr="00E900C2">
        <w:rPr>
          <w:sz w:val="28"/>
          <w:szCs w:val="28"/>
        </w:rPr>
        <w:t xml:space="preserve"> </w:t>
      </w:r>
      <w:r w:rsidRPr="00E900C2">
        <w:rPr>
          <w:sz w:val="28"/>
          <w:szCs w:val="28"/>
        </w:rPr>
        <w:t>электронной форме, в</w:t>
      </w:r>
      <w:r w:rsidR="00E900C2">
        <w:rPr>
          <w:sz w:val="28"/>
          <w:szCs w:val="28"/>
        </w:rPr>
        <w:t> </w:t>
      </w:r>
      <w:r w:rsidRPr="00E900C2">
        <w:rPr>
          <w:sz w:val="28"/>
          <w:szCs w:val="28"/>
        </w:rPr>
        <w:t>многофункциональных центрах предоставления государственных и муниципальных услуг</w:t>
      </w:r>
    </w:p>
    <w:p w14:paraId="5F790088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center"/>
        <w:outlineLvl w:val="2"/>
        <w:rPr>
          <w:b/>
          <w:bCs/>
          <w:sz w:val="28"/>
          <w:szCs w:val="28"/>
        </w:rPr>
      </w:pPr>
    </w:p>
    <w:p w14:paraId="40163FDB" w14:textId="77777777" w:rsidR="001367D5" w:rsidRPr="00D0048E" w:rsidRDefault="001367D5" w:rsidP="004266A5">
      <w:pPr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4</w:t>
      </w:r>
      <w:r w:rsidR="00E900C2">
        <w:rPr>
          <w:sz w:val="28"/>
          <w:szCs w:val="28"/>
        </w:rPr>
        <w:t>7</w:t>
      </w:r>
      <w:r w:rsidRPr="00A34B0B">
        <w:rPr>
          <w:sz w:val="28"/>
          <w:szCs w:val="28"/>
        </w:rPr>
        <w:t>.</w:t>
      </w:r>
      <w:r w:rsidR="00CD5999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Последовательность действий </w:t>
      </w:r>
      <w:r w:rsidR="00845EB5">
        <w:rPr>
          <w:sz w:val="28"/>
          <w:szCs w:val="28"/>
        </w:rPr>
        <w:t>при</w:t>
      </w:r>
      <w:r w:rsidRPr="00A34B0B">
        <w:rPr>
          <w:sz w:val="28"/>
          <w:szCs w:val="28"/>
        </w:rPr>
        <w:t xml:space="preserve"> предоставлени</w:t>
      </w:r>
      <w:r w:rsidR="00845EB5"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заявителю государственной услуги включает в себя следующие административные </w:t>
      </w:r>
      <w:r w:rsidRPr="00D0048E">
        <w:rPr>
          <w:sz w:val="28"/>
          <w:szCs w:val="28"/>
        </w:rPr>
        <w:t>процедуры:</w:t>
      </w:r>
    </w:p>
    <w:p w14:paraId="309C79A5" w14:textId="77777777" w:rsidR="001367D5" w:rsidRPr="00D0048E" w:rsidRDefault="001367D5" w:rsidP="004266A5">
      <w:pPr>
        <w:spacing w:line="21" w:lineRule="atLeast"/>
        <w:ind w:firstLine="709"/>
        <w:jc w:val="both"/>
        <w:rPr>
          <w:sz w:val="28"/>
          <w:szCs w:val="28"/>
        </w:rPr>
      </w:pPr>
      <w:r w:rsidRPr="00D0048E">
        <w:rPr>
          <w:sz w:val="28"/>
          <w:szCs w:val="28"/>
        </w:rPr>
        <w:t>1)</w:t>
      </w:r>
      <w:r w:rsidR="00874875">
        <w:rPr>
          <w:sz w:val="28"/>
          <w:szCs w:val="28"/>
          <w:lang w:val="en-US"/>
        </w:rPr>
        <w:t> </w:t>
      </w:r>
      <w:r w:rsidRPr="00D0048E">
        <w:rPr>
          <w:sz w:val="28"/>
          <w:szCs w:val="28"/>
        </w:rPr>
        <w:t xml:space="preserve">прием заявления и документов, необходимых для предоставления государственной услуги, их первичная проверка и регистрация; </w:t>
      </w:r>
    </w:p>
    <w:p w14:paraId="7DF3748C" w14:textId="77777777" w:rsidR="001367D5" w:rsidRPr="00D0048E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iCs/>
          <w:sz w:val="28"/>
          <w:szCs w:val="28"/>
          <w:lang w:eastAsia="en-US"/>
        </w:rPr>
      </w:pPr>
      <w:r w:rsidRPr="00D0048E">
        <w:rPr>
          <w:iCs/>
          <w:sz w:val="28"/>
          <w:szCs w:val="28"/>
          <w:lang w:eastAsia="en-US"/>
        </w:rPr>
        <w:t>2)</w:t>
      </w:r>
      <w:r w:rsidR="00737D5E">
        <w:rPr>
          <w:iCs/>
          <w:sz w:val="28"/>
          <w:szCs w:val="28"/>
          <w:lang w:eastAsia="en-US"/>
        </w:rPr>
        <w:t> </w:t>
      </w:r>
      <w:r w:rsidRPr="00D0048E">
        <w:rPr>
          <w:iCs/>
          <w:sz w:val="28"/>
          <w:szCs w:val="28"/>
          <w:lang w:eastAsia="en-US"/>
        </w:rPr>
        <w:t>формирование и направление межведомственного запроса в государственные органы, организации, участвующие в предоставлении государственной услуги;</w:t>
      </w:r>
    </w:p>
    <w:p w14:paraId="7FCB153E" w14:textId="77777777" w:rsidR="001367D5" w:rsidRPr="00D0048E" w:rsidRDefault="001367D5" w:rsidP="004266A5">
      <w:pPr>
        <w:spacing w:line="21" w:lineRule="atLeast"/>
        <w:ind w:firstLine="709"/>
        <w:jc w:val="both"/>
        <w:rPr>
          <w:sz w:val="28"/>
          <w:szCs w:val="28"/>
        </w:rPr>
      </w:pPr>
      <w:r w:rsidRPr="00D0048E">
        <w:rPr>
          <w:sz w:val="28"/>
          <w:szCs w:val="28"/>
        </w:rPr>
        <w:t>3)</w:t>
      </w:r>
      <w:r w:rsidR="00BD6F8C">
        <w:rPr>
          <w:sz w:val="28"/>
          <w:szCs w:val="28"/>
          <w:lang w:val="en-US"/>
        </w:rPr>
        <w:t> </w:t>
      </w:r>
      <w:r w:rsidRPr="00D0048E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услуги;</w:t>
      </w:r>
    </w:p>
    <w:p w14:paraId="2CFAEB6D" w14:textId="77777777" w:rsidR="009A7D6E" w:rsidRDefault="001367D5" w:rsidP="004266A5">
      <w:pPr>
        <w:spacing w:line="21" w:lineRule="atLeast"/>
        <w:ind w:firstLine="709"/>
        <w:jc w:val="both"/>
        <w:rPr>
          <w:iCs/>
          <w:sz w:val="28"/>
          <w:szCs w:val="28"/>
        </w:rPr>
      </w:pPr>
      <w:r w:rsidRPr="00D0048E">
        <w:rPr>
          <w:sz w:val="28"/>
          <w:szCs w:val="28"/>
        </w:rPr>
        <w:t>4)</w:t>
      </w:r>
      <w:r w:rsidR="00BD6F8C">
        <w:rPr>
          <w:sz w:val="28"/>
          <w:szCs w:val="28"/>
          <w:lang w:val="en-US"/>
        </w:rPr>
        <w:t> </w:t>
      </w:r>
      <w:r w:rsidRPr="00D0048E">
        <w:rPr>
          <w:sz w:val="28"/>
          <w:szCs w:val="28"/>
        </w:rPr>
        <w:t>принятие решения о предоставлении либо об отказе в предост</w:t>
      </w:r>
      <w:r w:rsidR="00CD0AD4">
        <w:rPr>
          <w:sz w:val="28"/>
          <w:szCs w:val="28"/>
        </w:rPr>
        <w:t>авлении государственной услуги,</w:t>
      </w:r>
      <w:r w:rsidRPr="00D0048E">
        <w:rPr>
          <w:sz w:val="28"/>
          <w:szCs w:val="28"/>
        </w:rPr>
        <w:t xml:space="preserve"> направление</w:t>
      </w:r>
      <w:r w:rsidR="00CD0AD4">
        <w:rPr>
          <w:sz w:val="28"/>
          <w:szCs w:val="28"/>
        </w:rPr>
        <w:t xml:space="preserve"> (вручение) заявителю</w:t>
      </w:r>
      <w:r w:rsidR="00641E05">
        <w:rPr>
          <w:sz w:val="28"/>
          <w:szCs w:val="28"/>
        </w:rPr>
        <w:t xml:space="preserve"> </w:t>
      </w:r>
      <w:r w:rsidRPr="000514ED">
        <w:rPr>
          <w:sz w:val="28"/>
          <w:szCs w:val="28"/>
        </w:rPr>
        <w:t xml:space="preserve">решения </w:t>
      </w:r>
      <w:r w:rsidR="00FE0190" w:rsidRPr="000514ED">
        <w:rPr>
          <w:sz w:val="28"/>
          <w:szCs w:val="28"/>
        </w:rPr>
        <w:t>об</w:t>
      </w:r>
      <w:r w:rsidR="00FE0190">
        <w:rPr>
          <w:sz w:val="28"/>
          <w:szCs w:val="28"/>
        </w:rPr>
        <w:t xml:space="preserve"> отказе в</w:t>
      </w:r>
      <w:r w:rsidR="00F41D16">
        <w:rPr>
          <w:sz w:val="28"/>
          <w:szCs w:val="28"/>
        </w:rPr>
        <w:t> </w:t>
      </w:r>
      <w:r w:rsidR="00FE0190">
        <w:rPr>
          <w:sz w:val="28"/>
          <w:szCs w:val="28"/>
        </w:rPr>
        <w:t>предоставлении государственной услуги</w:t>
      </w:r>
      <w:r w:rsidRPr="00D0048E">
        <w:rPr>
          <w:iCs/>
          <w:sz w:val="28"/>
          <w:szCs w:val="28"/>
        </w:rPr>
        <w:t>;</w:t>
      </w:r>
    </w:p>
    <w:p w14:paraId="312690D6" w14:textId="77777777" w:rsidR="001367D5" w:rsidRPr="00990921" w:rsidRDefault="001367D5" w:rsidP="004266A5">
      <w:pPr>
        <w:spacing w:line="21" w:lineRule="atLeast"/>
        <w:ind w:firstLine="709"/>
        <w:jc w:val="both"/>
        <w:rPr>
          <w:b/>
          <w:sz w:val="28"/>
          <w:szCs w:val="28"/>
        </w:rPr>
      </w:pPr>
      <w:r w:rsidRPr="001F5F5E">
        <w:rPr>
          <w:sz w:val="28"/>
          <w:szCs w:val="28"/>
        </w:rPr>
        <w:t>5)</w:t>
      </w:r>
      <w:r w:rsidR="00BD6F8C" w:rsidRPr="001F5F5E">
        <w:rPr>
          <w:sz w:val="28"/>
          <w:szCs w:val="28"/>
          <w:lang w:val="en-US"/>
        </w:rPr>
        <w:t> </w:t>
      </w:r>
      <w:r w:rsidR="009A7D6E">
        <w:rPr>
          <w:sz w:val="28"/>
          <w:szCs w:val="28"/>
        </w:rPr>
        <w:t>организация перечисления ежемесячной выплаты заявителю</w:t>
      </w:r>
      <w:r w:rsidR="001F5F5E">
        <w:rPr>
          <w:sz w:val="28"/>
          <w:szCs w:val="28"/>
        </w:rPr>
        <w:t>.</w:t>
      </w:r>
    </w:p>
    <w:p w14:paraId="2F8F2C39" w14:textId="77777777" w:rsidR="001367D5" w:rsidRDefault="001367D5" w:rsidP="004266A5">
      <w:pPr>
        <w:spacing w:line="21" w:lineRule="atLeast"/>
        <w:ind w:firstLine="709"/>
        <w:jc w:val="both"/>
        <w:rPr>
          <w:sz w:val="28"/>
          <w:szCs w:val="28"/>
        </w:rPr>
      </w:pPr>
      <w:r w:rsidRPr="00D0048E">
        <w:rPr>
          <w:sz w:val="28"/>
          <w:szCs w:val="28"/>
        </w:rPr>
        <w:t>Блок</w:t>
      </w:r>
      <w:r w:rsidR="00845EB5">
        <w:rPr>
          <w:sz w:val="28"/>
          <w:szCs w:val="28"/>
        </w:rPr>
        <w:t>-</w:t>
      </w:r>
      <w:r w:rsidRPr="00D0048E">
        <w:rPr>
          <w:sz w:val="28"/>
          <w:szCs w:val="28"/>
        </w:rPr>
        <w:t>схема предоставления государственной услуги приведена в </w:t>
      </w:r>
      <w:r w:rsidR="00845EB5">
        <w:rPr>
          <w:sz w:val="28"/>
          <w:szCs w:val="28"/>
        </w:rPr>
        <w:t>п</w:t>
      </w:r>
      <w:r w:rsidRPr="00D0048E">
        <w:rPr>
          <w:sz w:val="28"/>
          <w:szCs w:val="28"/>
        </w:rPr>
        <w:t xml:space="preserve">риложении № </w:t>
      </w:r>
      <w:r w:rsidR="00641E05">
        <w:rPr>
          <w:sz w:val="28"/>
          <w:szCs w:val="28"/>
        </w:rPr>
        <w:t>3</w:t>
      </w:r>
      <w:r w:rsidRPr="00D0048E">
        <w:rPr>
          <w:sz w:val="28"/>
          <w:szCs w:val="28"/>
        </w:rPr>
        <w:t xml:space="preserve"> к настоящему административному регламенту.</w:t>
      </w:r>
    </w:p>
    <w:p w14:paraId="22A04F51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540"/>
        <w:jc w:val="center"/>
        <w:rPr>
          <w:sz w:val="28"/>
          <w:szCs w:val="28"/>
        </w:rPr>
      </w:pPr>
    </w:p>
    <w:p w14:paraId="7B0F8A46" w14:textId="77777777" w:rsidR="001367D5" w:rsidRPr="00D14629" w:rsidRDefault="001367D5" w:rsidP="004266A5">
      <w:pPr>
        <w:spacing w:line="21" w:lineRule="atLeast"/>
        <w:jc w:val="center"/>
        <w:rPr>
          <w:sz w:val="28"/>
          <w:szCs w:val="28"/>
        </w:rPr>
      </w:pPr>
      <w:r w:rsidRPr="00D14629">
        <w:rPr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 регистрация</w:t>
      </w:r>
    </w:p>
    <w:p w14:paraId="1E3893F2" w14:textId="77777777" w:rsidR="001367D5" w:rsidRPr="00D14629" w:rsidRDefault="001367D5" w:rsidP="004266A5">
      <w:pPr>
        <w:spacing w:line="21" w:lineRule="atLeast"/>
        <w:jc w:val="center"/>
        <w:rPr>
          <w:sz w:val="28"/>
          <w:szCs w:val="28"/>
        </w:rPr>
      </w:pPr>
    </w:p>
    <w:p w14:paraId="7B906FC5" w14:textId="77777777" w:rsidR="00845EB5" w:rsidRPr="00D14629" w:rsidRDefault="00845EB5" w:rsidP="004266A5">
      <w:pPr>
        <w:spacing w:line="21" w:lineRule="atLeast"/>
        <w:ind w:firstLine="709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4</w:t>
      </w:r>
      <w:r w:rsidR="00FE0190">
        <w:rPr>
          <w:sz w:val="28"/>
          <w:szCs w:val="28"/>
        </w:rPr>
        <w:t>8</w:t>
      </w:r>
      <w:r w:rsidRPr="00D14629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>Основанием для начала административной процедуры является обращение заявителя в управление социальной политики</w:t>
      </w:r>
      <w:r w:rsidR="006B69CD">
        <w:rPr>
          <w:sz w:val="28"/>
          <w:szCs w:val="28"/>
        </w:rPr>
        <w:t xml:space="preserve"> по месту жительства</w:t>
      </w:r>
      <w:r w:rsidRPr="00D14629">
        <w:rPr>
          <w:sz w:val="28"/>
          <w:szCs w:val="28"/>
        </w:rPr>
        <w:t xml:space="preserve"> либо поступление заявления и документов, необходимых для предоставления государственной услуги, указанных в пункте 2</w:t>
      </w:r>
      <w:r w:rsidR="00633533">
        <w:rPr>
          <w:sz w:val="28"/>
          <w:szCs w:val="28"/>
        </w:rPr>
        <w:t>3</w:t>
      </w:r>
      <w:r w:rsidRPr="00D14629">
        <w:rPr>
          <w:sz w:val="28"/>
          <w:szCs w:val="28"/>
        </w:rPr>
        <w:t xml:space="preserve"> настоящего административного регламента, в</w:t>
      </w:r>
      <w:r w:rsidR="006B69CD">
        <w:rPr>
          <w:sz w:val="28"/>
          <w:szCs w:val="28"/>
        </w:rPr>
        <w:t xml:space="preserve"> </w:t>
      </w:r>
      <w:r w:rsidRPr="00D14629">
        <w:rPr>
          <w:sz w:val="28"/>
          <w:szCs w:val="28"/>
        </w:rPr>
        <w:t xml:space="preserve">управление социальной политики через многофункциональный центр, </w:t>
      </w:r>
      <w:r w:rsidR="00641E05">
        <w:rPr>
          <w:sz w:val="28"/>
          <w:szCs w:val="28"/>
        </w:rPr>
        <w:t xml:space="preserve">посредством почтовой связи, </w:t>
      </w:r>
      <w:r w:rsidRPr="00D14629">
        <w:rPr>
          <w:sz w:val="28"/>
          <w:szCs w:val="28"/>
        </w:rPr>
        <w:t>в</w:t>
      </w:r>
      <w:r w:rsidR="00641E05">
        <w:rPr>
          <w:sz w:val="28"/>
          <w:szCs w:val="28"/>
        </w:rPr>
        <w:t xml:space="preserve"> </w:t>
      </w:r>
      <w:r w:rsidRPr="00D14629">
        <w:rPr>
          <w:sz w:val="28"/>
          <w:szCs w:val="28"/>
        </w:rPr>
        <w:t xml:space="preserve">электронной форме. </w:t>
      </w:r>
    </w:p>
    <w:p w14:paraId="6F1CD5FE" w14:textId="77777777" w:rsidR="00845EB5" w:rsidRPr="00D14629" w:rsidRDefault="00845EB5" w:rsidP="004266A5">
      <w:pPr>
        <w:spacing w:line="21" w:lineRule="atLeast"/>
        <w:ind w:firstLine="709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4</w:t>
      </w:r>
      <w:r w:rsidR="00FE0190">
        <w:rPr>
          <w:sz w:val="28"/>
          <w:szCs w:val="28"/>
        </w:rPr>
        <w:t>9</w:t>
      </w:r>
      <w:r w:rsidRPr="00D14629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>При личном обращении заявителя либо поступлении заявления и документов</w:t>
      </w:r>
      <w:r w:rsidR="00FE0190">
        <w:rPr>
          <w:sz w:val="28"/>
          <w:szCs w:val="28"/>
        </w:rPr>
        <w:t xml:space="preserve"> (копий документов)</w:t>
      </w:r>
      <w:r w:rsidRPr="00D14629">
        <w:rPr>
          <w:sz w:val="28"/>
          <w:szCs w:val="28"/>
        </w:rPr>
        <w:t xml:space="preserve">, необходимых для предоставления </w:t>
      </w:r>
      <w:r w:rsidRPr="00D14629">
        <w:rPr>
          <w:sz w:val="28"/>
          <w:szCs w:val="28"/>
        </w:rPr>
        <w:lastRenderedPageBreak/>
        <w:t>государственной услуги, указанных в пункте 2</w:t>
      </w:r>
      <w:r w:rsidR="00633533">
        <w:rPr>
          <w:sz w:val="28"/>
          <w:szCs w:val="28"/>
        </w:rPr>
        <w:t>3</w:t>
      </w:r>
      <w:r w:rsidRPr="00D14629">
        <w:rPr>
          <w:sz w:val="28"/>
          <w:szCs w:val="28"/>
        </w:rPr>
        <w:t xml:space="preserve"> настоящего административного регламента,</w:t>
      </w:r>
      <w:r w:rsidR="00641E05" w:rsidRPr="00641E05">
        <w:rPr>
          <w:sz w:val="28"/>
          <w:szCs w:val="28"/>
        </w:rPr>
        <w:t xml:space="preserve"> </w:t>
      </w:r>
      <w:r w:rsidR="00641E05">
        <w:rPr>
          <w:sz w:val="28"/>
          <w:szCs w:val="28"/>
        </w:rPr>
        <w:t xml:space="preserve">посредством почтовой связи, </w:t>
      </w:r>
      <w:r w:rsidRPr="00D14629">
        <w:rPr>
          <w:sz w:val="28"/>
          <w:szCs w:val="28"/>
        </w:rPr>
        <w:t>в</w:t>
      </w:r>
      <w:r w:rsidR="00BD6F8C" w:rsidRPr="00BD6F8C">
        <w:rPr>
          <w:sz w:val="28"/>
          <w:szCs w:val="28"/>
        </w:rPr>
        <w:t xml:space="preserve"> </w:t>
      </w:r>
      <w:r w:rsidRPr="00D14629">
        <w:rPr>
          <w:sz w:val="28"/>
          <w:szCs w:val="28"/>
        </w:rPr>
        <w:t>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</w:t>
      </w:r>
      <w:r w:rsidR="00641E05">
        <w:rPr>
          <w:sz w:val="28"/>
          <w:szCs w:val="28"/>
        </w:rPr>
        <w:t>е определяется в</w:t>
      </w:r>
      <w:r w:rsidR="00FE0190">
        <w:rPr>
          <w:sz w:val="28"/>
          <w:szCs w:val="28"/>
        </w:rPr>
        <w:t xml:space="preserve"> </w:t>
      </w:r>
      <w:r w:rsidR="00641E05">
        <w:rPr>
          <w:sz w:val="28"/>
          <w:szCs w:val="28"/>
        </w:rPr>
        <w:t xml:space="preserve">соответствии с </w:t>
      </w:r>
      <w:r w:rsidRPr="00D14629"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</w:t>
      </w:r>
      <w:r w:rsidR="00641E05">
        <w:rPr>
          <w:sz w:val="28"/>
          <w:szCs w:val="28"/>
        </w:rPr>
        <w:t> </w:t>
      </w:r>
      <w:r w:rsidRPr="00D14629">
        <w:rPr>
          <w:sz w:val="28"/>
          <w:szCs w:val="28"/>
        </w:rPr>
        <w:t>управлении социальной политики.</w:t>
      </w:r>
    </w:p>
    <w:p w14:paraId="404A742C" w14:textId="77777777" w:rsidR="00845EB5" w:rsidRPr="00D14629" w:rsidRDefault="00845EB5" w:rsidP="004266A5">
      <w:pPr>
        <w:spacing w:line="21" w:lineRule="atLeast"/>
        <w:ind w:firstLine="709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указанными в пункте 2</w:t>
      </w:r>
      <w:r w:rsidR="00633533">
        <w:rPr>
          <w:sz w:val="28"/>
          <w:szCs w:val="28"/>
        </w:rPr>
        <w:t>3</w:t>
      </w:r>
      <w:r w:rsidRPr="00D14629">
        <w:rPr>
          <w:sz w:val="28"/>
          <w:szCs w:val="28"/>
        </w:rPr>
        <w:t xml:space="preserve">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14:paraId="0357A26A" w14:textId="77777777" w:rsidR="00C73382" w:rsidRDefault="00FE0190" w:rsidP="004266A5">
      <w:pPr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50</w:t>
      </w:r>
      <w:r w:rsidR="00845EB5" w:rsidRPr="00596278">
        <w:rPr>
          <w:sz w:val="28"/>
          <w:szCs w:val="28"/>
        </w:rPr>
        <w:t>.</w:t>
      </w:r>
      <w:r w:rsidR="00A85F92">
        <w:rPr>
          <w:sz w:val="28"/>
          <w:szCs w:val="28"/>
        </w:rPr>
        <w:t> </w:t>
      </w:r>
      <w:r w:rsidR="00845EB5" w:rsidRPr="00596278">
        <w:rPr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процедуры:</w:t>
      </w:r>
    </w:p>
    <w:p w14:paraId="53FE7B99" w14:textId="77777777" w:rsidR="00C73382" w:rsidRPr="00470312" w:rsidRDefault="00C73382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470312">
        <w:rPr>
          <w:sz w:val="28"/>
          <w:szCs w:val="28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>
        <w:rPr>
          <w:sz w:val="28"/>
          <w:szCs w:val="28"/>
        </w:rPr>
        <w:t> </w:t>
      </w:r>
      <w:r w:rsidRPr="00470312">
        <w:rPr>
          <w:sz w:val="28"/>
          <w:szCs w:val="28"/>
        </w:rPr>
        <w:t xml:space="preserve">заявлении указываются фамилия, имя, отчество, почтовый адрес места жительства </w:t>
      </w:r>
      <w:r w:rsidRPr="00F670D0">
        <w:rPr>
          <w:sz w:val="28"/>
          <w:szCs w:val="28"/>
        </w:rPr>
        <w:t>(места пребывания, фактического проживания)</w:t>
      </w:r>
      <w:r w:rsidRPr="00470312">
        <w:rPr>
          <w:sz w:val="28"/>
          <w:szCs w:val="28"/>
        </w:rPr>
        <w:t xml:space="preserve"> представителя,</w:t>
      </w:r>
      <w:r>
        <w:rPr>
          <w:sz w:val="28"/>
          <w:szCs w:val="28"/>
        </w:rPr>
        <w:t xml:space="preserve"> контактный телефон,</w:t>
      </w:r>
      <w:r w:rsidRPr="00470312">
        <w:rPr>
          <w:sz w:val="28"/>
          <w:szCs w:val="28"/>
        </w:rPr>
        <w:t xml:space="preserve"> наименование, </w:t>
      </w:r>
      <w:r>
        <w:rPr>
          <w:sz w:val="28"/>
          <w:szCs w:val="28"/>
        </w:rPr>
        <w:t>серия и номер</w:t>
      </w:r>
      <w:r w:rsidRPr="00470312">
        <w:rPr>
          <w:sz w:val="28"/>
          <w:szCs w:val="28"/>
        </w:rPr>
        <w:t xml:space="preserve">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документа, подтверждающего полномочия представителя, сведения об</w:t>
      </w:r>
      <w:r>
        <w:rPr>
          <w:sz w:val="28"/>
          <w:szCs w:val="28"/>
        </w:rPr>
        <w:t> </w:t>
      </w:r>
      <w:r w:rsidRPr="00470312">
        <w:rPr>
          <w:sz w:val="28"/>
          <w:szCs w:val="28"/>
        </w:rPr>
        <w:t>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заявителя с проставлени</w:t>
      </w:r>
      <w:r>
        <w:rPr>
          <w:sz w:val="28"/>
          <w:szCs w:val="28"/>
        </w:rPr>
        <w:t>ем даты представления заявления</w:t>
      </w:r>
      <w:r w:rsidRPr="00470312">
        <w:rPr>
          <w:sz w:val="28"/>
          <w:szCs w:val="28"/>
        </w:rPr>
        <w:t>;</w:t>
      </w:r>
    </w:p>
    <w:p w14:paraId="64D8742C" w14:textId="77777777" w:rsidR="00C73382" w:rsidRPr="00470312" w:rsidRDefault="00B969BC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084611">
        <w:rPr>
          <w:sz w:val="28"/>
          <w:szCs w:val="28"/>
        </w:rPr>
        <w:t>2</w:t>
      </w:r>
      <w:r w:rsidR="00CE1740" w:rsidRPr="00084611">
        <w:rPr>
          <w:sz w:val="28"/>
          <w:szCs w:val="28"/>
        </w:rPr>
        <w:t>)</w:t>
      </w:r>
      <w:r w:rsidR="00084611">
        <w:rPr>
          <w:rFonts w:ascii="Calibri" w:hAnsi="Calibri" w:cs="Calibri"/>
          <w:sz w:val="22"/>
          <w:szCs w:val="22"/>
        </w:rPr>
        <w:t> </w:t>
      </w:r>
      <w:r w:rsidR="00C73382" w:rsidRPr="00470312">
        <w:rPr>
          <w:sz w:val="28"/>
          <w:szCs w:val="28"/>
        </w:rPr>
        <w:t xml:space="preserve">проводит процедуру проверки </w:t>
      </w:r>
      <w:proofErr w:type="gramStart"/>
      <w:r w:rsidR="00C73382" w:rsidRPr="00470312">
        <w:rPr>
          <w:sz w:val="28"/>
          <w:szCs w:val="28"/>
        </w:rPr>
        <w:t>действительности</w:t>
      </w:r>
      <w:proofErr w:type="gramEnd"/>
      <w:r w:rsidR="00C73382" w:rsidRPr="00470312">
        <w:rPr>
          <w:sz w:val="28"/>
          <w:szCs w:val="28"/>
        </w:rPr>
        <w:t xml:space="preserve"> усиленной квалифицированной электронной подписи, с использованием которой подписаны заявление и документы в электронной форме, в соответствии с</w:t>
      </w:r>
      <w:r w:rsidR="005E0F4B">
        <w:rPr>
          <w:sz w:val="28"/>
          <w:szCs w:val="28"/>
        </w:rPr>
        <w:t> </w:t>
      </w:r>
      <w:r w:rsidR="00C73382" w:rsidRPr="00470312">
        <w:rPr>
          <w:sz w:val="28"/>
          <w:szCs w:val="28"/>
        </w:rPr>
        <w:t>Федеральным</w:t>
      </w:r>
      <w:r w:rsidR="005E0F4B">
        <w:rPr>
          <w:sz w:val="28"/>
          <w:szCs w:val="28"/>
        </w:rPr>
        <w:t> </w:t>
      </w:r>
      <w:r w:rsidR="00C73382" w:rsidRPr="00470312">
        <w:rPr>
          <w:sz w:val="28"/>
          <w:szCs w:val="28"/>
        </w:rPr>
        <w:t xml:space="preserve">законом от 6 апреля 2011 года </w:t>
      </w:r>
      <w:r w:rsidR="00C73382">
        <w:rPr>
          <w:sz w:val="28"/>
          <w:szCs w:val="28"/>
        </w:rPr>
        <w:t>№</w:t>
      </w:r>
      <w:r w:rsidR="00C73382" w:rsidRPr="00470312">
        <w:rPr>
          <w:sz w:val="28"/>
          <w:szCs w:val="28"/>
        </w:rPr>
        <w:t xml:space="preserve"> 63-ФЗ </w:t>
      </w:r>
      <w:r w:rsidR="00C73382">
        <w:rPr>
          <w:sz w:val="28"/>
          <w:szCs w:val="28"/>
        </w:rPr>
        <w:t>«Об электронной подписи»</w:t>
      </w:r>
      <w:r w:rsidR="00C73382" w:rsidRPr="00470312">
        <w:rPr>
          <w:sz w:val="28"/>
          <w:szCs w:val="28"/>
        </w:rPr>
        <w:t>.</w:t>
      </w:r>
      <w:r w:rsidR="00C73382">
        <w:rPr>
          <w:sz w:val="28"/>
          <w:szCs w:val="28"/>
        </w:rPr>
        <w:t xml:space="preserve"> </w:t>
      </w:r>
      <w:r w:rsidR="00C73382" w:rsidRPr="00470312">
        <w:rPr>
          <w:sz w:val="28"/>
          <w:szCs w:val="28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</w:t>
      </w:r>
      <w:r w:rsidR="005E0F4B">
        <w:rPr>
          <w:sz w:val="28"/>
          <w:szCs w:val="28"/>
        </w:rPr>
        <w:t xml:space="preserve"> </w:t>
      </w:r>
      <w:r w:rsidR="00C73382" w:rsidRPr="00470312">
        <w:rPr>
          <w:sz w:val="28"/>
          <w:szCs w:val="28"/>
        </w:rPr>
        <w:t>этом в электронной форме с указанием пунктов</w:t>
      </w:r>
      <w:r w:rsidR="00C73382">
        <w:rPr>
          <w:sz w:val="28"/>
          <w:szCs w:val="28"/>
        </w:rPr>
        <w:t xml:space="preserve"> статьи</w:t>
      </w:r>
      <w:r w:rsidR="005E0F4B">
        <w:rPr>
          <w:sz w:val="28"/>
          <w:szCs w:val="28"/>
        </w:rPr>
        <w:t> </w:t>
      </w:r>
      <w:r w:rsidR="00C73382">
        <w:rPr>
          <w:sz w:val="28"/>
          <w:szCs w:val="28"/>
        </w:rPr>
        <w:t>11 Федерального закона</w:t>
      </w:r>
      <w:r w:rsidR="000514ED" w:rsidRPr="000514ED">
        <w:rPr>
          <w:sz w:val="28"/>
          <w:szCs w:val="28"/>
        </w:rPr>
        <w:t xml:space="preserve"> </w:t>
      </w:r>
      <w:r w:rsidR="000514ED" w:rsidRPr="00470312">
        <w:rPr>
          <w:sz w:val="28"/>
          <w:szCs w:val="28"/>
        </w:rPr>
        <w:t xml:space="preserve">от 6 апреля 2011 года </w:t>
      </w:r>
      <w:r w:rsidR="000514ED">
        <w:rPr>
          <w:sz w:val="28"/>
          <w:szCs w:val="28"/>
        </w:rPr>
        <w:t>№</w:t>
      </w:r>
      <w:r w:rsidR="000514ED" w:rsidRPr="00470312">
        <w:rPr>
          <w:sz w:val="28"/>
          <w:szCs w:val="28"/>
        </w:rPr>
        <w:t xml:space="preserve"> 63-ФЗ</w:t>
      </w:r>
      <w:r w:rsidR="00C73382">
        <w:rPr>
          <w:sz w:val="28"/>
          <w:szCs w:val="28"/>
        </w:rPr>
        <w:t xml:space="preserve"> «</w:t>
      </w:r>
      <w:r w:rsidR="00C73382" w:rsidRPr="00470312">
        <w:rPr>
          <w:sz w:val="28"/>
          <w:szCs w:val="28"/>
        </w:rPr>
        <w:t>Об электронной подписи</w:t>
      </w:r>
      <w:r w:rsidR="00C73382">
        <w:rPr>
          <w:sz w:val="28"/>
          <w:szCs w:val="28"/>
        </w:rPr>
        <w:t>»</w:t>
      </w:r>
      <w:r w:rsidR="00C73382" w:rsidRPr="00470312">
        <w:rPr>
          <w:sz w:val="28"/>
          <w:szCs w:val="28"/>
        </w:rPr>
        <w:t>, которые послужили основанием для принятия указанного решения;</w:t>
      </w:r>
    </w:p>
    <w:p w14:paraId="5EEDA2C9" w14:textId="77777777" w:rsidR="00C73382" w:rsidRPr="00470312" w:rsidRDefault="00B969BC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73382" w:rsidRPr="00470312">
        <w:rPr>
          <w:sz w:val="28"/>
          <w:szCs w:val="28"/>
        </w:rPr>
        <w:t>)</w:t>
      </w:r>
      <w:r w:rsidR="00C73382">
        <w:rPr>
          <w:sz w:val="28"/>
          <w:szCs w:val="28"/>
        </w:rPr>
        <w:t> </w:t>
      </w:r>
      <w:r w:rsidR="00C73382" w:rsidRPr="00470312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14:paraId="5D8ADAF3" w14:textId="77777777" w:rsidR="00C73382" w:rsidRPr="00470312" w:rsidRDefault="00C73382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 xml:space="preserve">тексты документов написаны разборчиво, наименования юридических лиц </w:t>
      </w:r>
      <w:r>
        <w:rPr>
          <w:sz w:val="28"/>
          <w:szCs w:val="28"/>
        </w:rPr>
        <w:t>–</w:t>
      </w:r>
      <w:r w:rsidRPr="00470312">
        <w:rPr>
          <w:sz w:val="28"/>
          <w:szCs w:val="28"/>
        </w:rPr>
        <w:t xml:space="preserve"> без сокращения, с указанием их мест нахождения;</w:t>
      </w:r>
    </w:p>
    <w:p w14:paraId="32FE85A1" w14:textId="77777777" w:rsidR="00C73382" w:rsidRPr="00470312" w:rsidRDefault="00C73382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фамилии, имена, отчества заявителя написаны полностью;</w:t>
      </w:r>
    </w:p>
    <w:p w14:paraId="695933CC" w14:textId="77777777" w:rsidR="00C73382" w:rsidRPr="00470312" w:rsidRDefault="00C73382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14:paraId="1E250FCC" w14:textId="77777777" w:rsidR="00C73382" w:rsidRPr="00470312" w:rsidRDefault="00C73382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lastRenderedPageBreak/>
        <w:t>документы не исполнены карандашом;</w:t>
      </w:r>
    </w:p>
    <w:p w14:paraId="0EDBD429" w14:textId="77777777" w:rsidR="00C73382" w:rsidRPr="00470312" w:rsidRDefault="00C73382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2266F493" w14:textId="77777777" w:rsidR="00C73382" w:rsidRPr="00470312" w:rsidRDefault="008B048B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73382" w:rsidRPr="00470312">
        <w:rPr>
          <w:sz w:val="28"/>
          <w:szCs w:val="28"/>
        </w:rPr>
        <w:t>) 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14:paraId="62C17069" w14:textId="77777777" w:rsidR="00C73382" w:rsidRPr="00470312" w:rsidRDefault="008B048B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73382" w:rsidRPr="00470312">
        <w:rPr>
          <w:sz w:val="28"/>
          <w:szCs w:val="28"/>
        </w:rPr>
        <w:t>) проверяет по базе данных получателей пособий и компенсаций, имело ли</w:t>
      </w:r>
      <w:r w:rsidR="00C73382">
        <w:rPr>
          <w:sz w:val="28"/>
          <w:szCs w:val="28"/>
        </w:rPr>
        <w:t> </w:t>
      </w:r>
      <w:r w:rsidR="00C73382" w:rsidRPr="00470312">
        <w:rPr>
          <w:sz w:val="28"/>
          <w:szCs w:val="28"/>
        </w:rPr>
        <w:t>место обращение заявителя ранее, проставляет соответствующую отметку на</w:t>
      </w:r>
      <w:r w:rsidR="00C73382">
        <w:rPr>
          <w:sz w:val="28"/>
          <w:szCs w:val="28"/>
        </w:rPr>
        <w:t> </w:t>
      </w:r>
      <w:r w:rsidR="00C73382" w:rsidRPr="00470312">
        <w:rPr>
          <w:sz w:val="28"/>
          <w:szCs w:val="28"/>
        </w:rPr>
        <w:t>заявлении;</w:t>
      </w:r>
    </w:p>
    <w:p w14:paraId="32025126" w14:textId="77777777" w:rsidR="00C73382" w:rsidRPr="00470312" w:rsidRDefault="00704F29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73382" w:rsidRPr="00470312">
        <w:rPr>
          <w:sz w:val="28"/>
          <w:szCs w:val="28"/>
        </w:rPr>
        <w:t>)</w:t>
      </w:r>
      <w:r w:rsidR="00C73382">
        <w:rPr>
          <w:sz w:val="28"/>
          <w:szCs w:val="28"/>
        </w:rPr>
        <w:t> </w:t>
      </w:r>
      <w:r w:rsidR="00C73382" w:rsidRPr="00470312">
        <w:rPr>
          <w:sz w:val="28"/>
          <w:szCs w:val="28"/>
        </w:rPr>
        <w:t>регистрирует заявление в Журнале регистрации заявлений на осуществл</w:t>
      </w:r>
      <w:r w:rsidR="00C73382">
        <w:rPr>
          <w:sz w:val="28"/>
          <w:szCs w:val="28"/>
        </w:rPr>
        <w:t>ение социальных выплат (далее –</w:t>
      </w:r>
      <w:r w:rsidR="00C73382" w:rsidRPr="00470312">
        <w:rPr>
          <w:sz w:val="28"/>
          <w:szCs w:val="28"/>
        </w:rPr>
        <w:t xml:space="preserve"> Журнал) (приложение </w:t>
      </w:r>
      <w:r w:rsidR="00C73382">
        <w:rPr>
          <w:sz w:val="28"/>
          <w:szCs w:val="28"/>
        </w:rPr>
        <w:t>№</w:t>
      </w:r>
      <w:r w:rsidR="00C73382" w:rsidRPr="00470312">
        <w:rPr>
          <w:sz w:val="28"/>
          <w:szCs w:val="28"/>
        </w:rPr>
        <w:t xml:space="preserve"> 4</w:t>
      </w:r>
      <w:r w:rsidR="00C73382">
        <w:rPr>
          <w:sz w:val="28"/>
          <w:szCs w:val="28"/>
        </w:rPr>
        <w:t xml:space="preserve"> к настоящему административному регламенту</w:t>
      </w:r>
      <w:r w:rsidR="00C73382" w:rsidRPr="00470312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при приеме заявления в случае </w:t>
      </w:r>
      <w:r w:rsidR="00131DBF">
        <w:rPr>
          <w:sz w:val="28"/>
          <w:szCs w:val="28"/>
        </w:rPr>
        <w:t>личного обращения заявителя</w:t>
      </w:r>
      <w:r w:rsidR="00C73382">
        <w:rPr>
          <w:sz w:val="28"/>
          <w:szCs w:val="28"/>
        </w:rPr>
        <w:t xml:space="preserve"> либо в день поступления заявления</w:t>
      </w:r>
      <w:r w:rsidR="00C73382" w:rsidRPr="00470312">
        <w:rPr>
          <w:sz w:val="28"/>
          <w:szCs w:val="28"/>
        </w:rPr>
        <w:t xml:space="preserve"> из</w:t>
      </w:r>
      <w:r>
        <w:rPr>
          <w:sz w:val="28"/>
          <w:szCs w:val="28"/>
        </w:rPr>
        <w:t> </w:t>
      </w:r>
      <w:r w:rsidR="00C73382" w:rsidRPr="00470312">
        <w:rPr>
          <w:sz w:val="28"/>
          <w:szCs w:val="28"/>
        </w:rPr>
        <w:t>многофункционального центра, либо не позднее рабочего дня, следующего за</w:t>
      </w:r>
      <w:r w:rsidR="005E0F4B">
        <w:rPr>
          <w:sz w:val="28"/>
          <w:szCs w:val="28"/>
        </w:rPr>
        <w:t> </w:t>
      </w:r>
      <w:r w:rsidR="00C73382" w:rsidRPr="00470312">
        <w:rPr>
          <w:sz w:val="28"/>
          <w:szCs w:val="28"/>
        </w:rPr>
        <w:t xml:space="preserve">днем </w:t>
      </w:r>
      <w:r w:rsidR="00664D59">
        <w:rPr>
          <w:sz w:val="28"/>
          <w:szCs w:val="28"/>
        </w:rPr>
        <w:t>получения</w:t>
      </w:r>
      <w:r w:rsidR="00C73382" w:rsidRPr="00470312">
        <w:rPr>
          <w:sz w:val="28"/>
          <w:szCs w:val="28"/>
        </w:rPr>
        <w:t xml:space="preserve"> заявления управление</w:t>
      </w:r>
      <w:r w:rsidR="00FD1107">
        <w:rPr>
          <w:sz w:val="28"/>
          <w:szCs w:val="28"/>
        </w:rPr>
        <w:t>м</w:t>
      </w:r>
      <w:r w:rsidR="00C73382" w:rsidRPr="00470312">
        <w:rPr>
          <w:sz w:val="28"/>
          <w:szCs w:val="28"/>
        </w:rPr>
        <w:t xml:space="preserve"> социальной политики</w:t>
      </w:r>
      <w:r w:rsidR="00664D59">
        <w:rPr>
          <w:sz w:val="28"/>
          <w:szCs w:val="28"/>
        </w:rPr>
        <w:t xml:space="preserve"> посредством почтовой связи или</w:t>
      </w:r>
      <w:r w:rsidR="00C73382" w:rsidRPr="00470312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 </w:t>
      </w:r>
      <w:r w:rsidR="00C73382" w:rsidRPr="00470312">
        <w:rPr>
          <w:sz w:val="28"/>
          <w:szCs w:val="28"/>
        </w:rPr>
        <w:t>использованием информационно-телекоммуникационных технологий;</w:t>
      </w:r>
    </w:p>
    <w:p w14:paraId="1DEFF2F4" w14:textId="77777777" w:rsidR="00C73382" w:rsidRDefault="00F37F43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73382" w:rsidRPr="00470312">
        <w:rPr>
          <w:sz w:val="28"/>
          <w:szCs w:val="28"/>
        </w:rPr>
        <w:t>)</w:t>
      </w:r>
      <w:r w:rsidR="00CC704E">
        <w:rPr>
          <w:sz w:val="28"/>
          <w:szCs w:val="28"/>
          <w:lang w:val="en-US"/>
        </w:rPr>
        <w:t> </w:t>
      </w:r>
      <w:r w:rsidR="00C73382" w:rsidRPr="00470312">
        <w:rPr>
          <w:sz w:val="28"/>
          <w:szCs w:val="28"/>
        </w:rPr>
        <w:t>в случае личного обращения заявителя выдает расписку-уведомление, в</w:t>
      </w:r>
      <w:r w:rsidR="00C73382">
        <w:rPr>
          <w:sz w:val="28"/>
          <w:szCs w:val="28"/>
        </w:rPr>
        <w:t> </w:t>
      </w:r>
      <w:r w:rsidR="00C73382" w:rsidRPr="00470312">
        <w:rPr>
          <w:sz w:val="28"/>
          <w:szCs w:val="28"/>
        </w:rPr>
        <w:t xml:space="preserve">которой указывается количество принятых документов, регистрационный номер заявления, фамилия и подпись специалиста, принявшего заявление, а в случае принятия заявления в электронной форме </w:t>
      </w:r>
      <w:r w:rsidR="00C73382">
        <w:rPr>
          <w:sz w:val="28"/>
          <w:szCs w:val="28"/>
        </w:rPr>
        <w:t>–</w:t>
      </w:r>
      <w:r w:rsidR="00C73382" w:rsidRPr="00470312">
        <w:rPr>
          <w:sz w:val="28"/>
          <w:szCs w:val="28"/>
        </w:rPr>
        <w:t xml:space="preserve"> направляет заявителю электронное сообщение о его принятии не позднее рабочего дня, след</w:t>
      </w:r>
      <w:r w:rsidR="00C73382">
        <w:rPr>
          <w:sz w:val="28"/>
          <w:szCs w:val="28"/>
        </w:rPr>
        <w:t xml:space="preserve">ующего за днем подачи заявления; </w:t>
      </w:r>
    </w:p>
    <w:p w14:paraId="19482D72" w14:textId="77777777" w:rsidR="00845EB5" w:rsidRDefault="00F37F43" w:rsidP="004266A5">
      <w:pPr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73382">
        <w:rPr>
          <w:sz w:val="28"/>
          <w:szCs w:val="28"/>
        </w:rPr>
        <w:t>) </w:t>
      </w:r>
      <w:r w:rsidR="00C73382" w:rsidRPr="00F853FA">
        <w:rPr>
          <w:sz w:val="28"/>
          <w:szCs w:val="28"/>
        </w:rPr>
        <w:t xml:space="preserve">в случае направления заявления и </w:t>
      </w:r>
      <w:r w:rsidR="00FD1107">
        <w:rPr>
          <w:sz w:val="28"/>
          <w:szCs w:val="28"/>
        </w:rPr>
        <w:t xml:space="preserve">копий </w:t>
      </w:r>
      <w:r w:rsidR="00C73382" w:rsidRPr="00F853FA">
        <w:rPr>
          <w:sz w:val="28"/>
          <w:szCs w:val="28"/>
        </w:rPr>
        <w:t xml:space="preserve">документов, необходимых для предоставления государственной услуги, </w:t>
      </w:r>
      <w:r w:rsidR="005F40F9">
        <w:rPr>
          <w:sz w:val="28"/>
          <w:szCs w:val="28"/>
        </w:rPr>
        <w:t>посредством почтовой связи</w:t>
      </w:r>
      <w:r w:rsidR="00C73382" w:rsidRPr="00F853FA">
        <w:rPr>
          <w:sz w:val="28"/>
          <w:szCs w:val="28"/>
        </w:rPr>
        <w:t xml:space="preserve"> направляет извещение о дате получения заявления в 5-дневный срок с даты получения </w:t>
      </w:r>
      <w:r w:rsidR="00C73382">
        <w:rPr>
          <w:sz w:val="28"/>
          <w:szCs w:val="28"/>
        </w:rPr>
        <w:t>заявления</w:t>
      </w:r>
      <w:r w:rsidR="005F40F9">
        <w:rPr>
          <w:sz w:val="28"/>
          <w:szCs w:val="28"/>
        </w:rPr>
        <w:t xml:space="preserve"> и </w:t>
      </w:r>
      <w:r w:rsidR="00FD1107">
        <w:rPr>
          <w:sz w:val="28"/>
          <w:szCs w:val="28"/>
        </w:rPr>
        <w:t xml:space="preserve">копий </w:t>
      </w:r>
      <w:r w:rsidR="005F40F9">
        <w:rPr>
          <w:sz w:val="28"/>
          <w:szCs w:val="28"/>
        </w:rPr>
        <w:t>документов</w:t>
      </w:r>
      <w:r w:rsidR="005F40F9">
        <w:rPr>
          <w:rFonts w:eastAsiaTheme="minorHAnsi"/>
          <w:sz w:val="28"/>
          <w:szCs w:val="28"/>
          <w:lang w:eastAsia="en-US"/>
        </w:rPr>
        <w:t>;</w:t>
      </w:r>
    </w:p>
    <w:p w14:paraId="010427BD" w14:textId="77777777" w:rsidR="005F40F9" w:rsidRDefault="00F37F43" w:rsidP="004266A5">
      <w:pPr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="005F40F9" w:rsidRPr="005560EC">
        <w:rPr>
          <w:sz w:val="28"/>
          <w:szCs w:val="28"/>
        </w:rPr>
        <w:t xml:space="preserve">сли к заявлению, направленному </w:t>
      </w:r>
      <w:r w:rsidR="005F40F9">
        <w:rPr>
          <w:sz w:val="28"/>
          <w:szCs w:val="28"/>
        </w:rPr>
        <w:t>посредством почтовой связи</w:t>
      </w:r>
      <w:r w:rsidR="005F40F9" w:rsidRPr="005560EC">
        <w:rPr>
          <w:sz w:val="28"/>
          <w:szCs w:val="28"/>
        </w:rPr>
        <w:t>, не</w:t>
      </w:r>
      <w:r w:rsidR="00426B76">
        <w:rPr>
          <w:sz w:val="28"/>
          <w:szCs w:val="28"/>
        </w:rPr>
        <w:t> </w:t>
      </w:r>
      <w:r w:rsidR="005F40F9" w:rsidRPr="005560EC">
        <w:rPr>
          <w:sz w:val="28"/>
          <w:szCs w:val="28"/>
        </w:rPr>
        <w:t>приложены или приложены не все</w:t>
      </w:r>
      <w:r w:rsidR="005F40F9">
        <w:rPr>
          <w:sz w:val="28"/>
          <w:szCs w:val="28"/>
        </w:rPr>
        <w:t xml:space="preserve"> копии</w:t>
      </w:r>
      <w:r w:rsidR="005F40F9" w:rsidRPr="005560EC">
        <w:rPr>
          <w:sz w:val="28"/>
          <w:szCs w:val="28"/>
        </w:rPr>
        <w:t xml:space="preserve"> документ</w:t>
      </w:r>
      <w:r w:rsidR="005F40F9">
        <w:rPr>
          <w:sz w:val="28"/>
          <w:szCs w:val="28"/>
        </w:rPr>
        <w:t>ов</w:t>
      </w:r>
      <w:r w:rsidR="005F40F9" w:rsidRPr="005560EC">
        <w:rPr>
          <w:sz w:val="28"/>
          <w:szCs w:val="28"/>
        </w:rPr>
        <w:t xml:space="preserve">, </w:t>
      </w:r>
      <w:r w:rsidR="007B2813">
        <w:rPr>
          <w:sz w:val="28"/>
          <w:szCs w:val="28"/>
        </w:rPr>
        <w:t xml:space="preserve">указанные в </w:t>
      </w:r>
      <w:hyperlink r:id="rId24" w:history="1">
        <w:r w:rsidR="005F40F9" w:rsidRPr="005F40F9">
          <w:rPr>
            <w:rStyle w:val="af0"/>
            <w:color w:val="auto"/>
            <w:sz w:val="28"/>
            <w:szCs w:val="28"/>
          </w:rPr>
          <w:t>пункт</w:t>
        </w:r>
        <w:r w:rsidR="007B2813">
          <w:rPr>
            <w:rStyle w:val="af0"/>
            <w:color w:val="auto"/>
            <w:sz w:val="28"/>
            <w:szCs w:val="28"/>
          </w:rPr>
          <w:t>е</w:t>
        </w:r>
        <w:r w:rsidR="005F40F9" w:rsidRPr="005F40F9">
          <w:rPr>
            <w:rStyle w:val="af0"/>
            <w:color w:val="auto"/>
            <w:sz w:val="28"/>
            <w:szCs w:val="28"/>
          </w:rPr>
          <w:t xml:space="preserve"> 2</w:t>
        </w:r>
        <w:r w:rsidR="00633533">
          <w:rPr>
            <w:rStyle w:val="af0"/>
            <w:color w:val="auto"/>
            <w:sz w:val="28"/>
            <w:szCs w:val="28"/>
          </w:rPr>
          <w:t>3</w:t>
        </w:r>
      </w:hyperlink>
      <w:r w:rsidR="005F40F9" w:rsidRPr="005F40F9">
        <w:rPr>
          <w:sz w:val="28"/>
          <w:szCs w:val="28"/>
        </w:rPr>
        <w:t xml:space="preserve"> </w:t>
      </w:r>
      <w:r w:rsidR="005F40F9" w:rsidRPr="005560EC">
        <w:rPr>
          <w:sz w:val="28"/>
          <w:szCs w:val="28"/>
        </w:rPr>
        <w:t xml:space="preserve">настоящего административного регламента, </w:t>
      </w:r>
      <w:r w:rsidR="00E05575">
        <w:rPr>
          <w:sz w:val="28"/>
          <w:szCs w:val="28"/>
        </w:rPr>
        <w:t>возвращает заявителю</w:t>
      </w:r>
      <w:r w:rsidR="005F40F9" w:rsidRPr="005560EC">
        <w:rPr>
          <w:sz w:val="28"/>
          <w:szCs w:val="28"/>
        </w:rPr>
        <w:t xml:space="preserve"> заявление и</w:t>
      </w:r>
      <w:r w:rsidR="00084611">
        <w:t> </w:t>
      </w:r>
      <w:r w:rsidR="005F40F9" w:rsidRPr="005560EC">
        <w:rPr>
          <w:sz w:val="28"/>
          <w:szCs w:val="28"/>
        </w:rPr>
        <w:t>приложенные к нему</w:t>
      </w:r>
      <w:r w:rsidR="005F40F9">
        <w:rPr>
          <w:sz w:val="28"/>
          <w:szCs w:val="28"/>
        </w:rPr>
        <w:t xml:space="preserve"> копии</w:t>
      </w:r>
      <w:r w:rsidR="005F40F9" w:rsidRPr="005560EC">
        <w:rPr>
          <w:sz w:val="28"/>
          <w:szCs w:val="28"/>
        </w:rPr>
        <w:t xml:space="preserve"> документ</w:t>
      </w:r>
      <w:r w:rsidR="005F40F9">
        <w:rPr>
          <w:sz w:val="28"/>
          <w:szCs w:val="28"/>
        </w:rPr>
        <w:t>ов</w:t>
      </w:r>
      <w:r w:rsidR="00E05575">
        <w:rPr>
          <w:sz w:val="28"/>
          <w:szCs w:val="28"/>
        </w:rPr>
        <w:t xml:space="preserve"> </w:t>
      </w:r>
      <w:r w:rsidR="005F40F9" w:rsidRPr="005560EC">
        <w:rPr>
          <w:sz w:val="28"/>
          <w:szCs w:val="28"/>
        </w:rPr>
        <w:t xml:space="preserve">в 5-дневный срок с даты </w:t>
      </w:r>
      <w:r w:rsidR="005F40F9">
        <w:rPr>
          <w:sz w:val="28"/>
          <w:szCs w:val="28"/>
        </w:rPr>
        <w:t xml:space="preserve">их </w:t>
      </w:r>
      <w:r w:rsidR="005F40F9" w:rsidRPr="005560EC">
        <w:rPr>
          <w:sz w:val="28"/>
          <w:szCs w:val="28"/>
        </w:rPr>
        <w:t xml:space="preserve">получения </w:t>
      </w:r>
      <w:r w:rsidR="005F40F9">
        <w:rPr>
          <w:sz w:val="28"/>
          <w:szCs w:val="28"/>
        </w:rPr>
        <w:t>с</w:t>
      </w:r>
      <w:r w:rsidR="00084611">
        <w:rPr>
          <w:sz w:val="28"/>
          <w:szCs w:val="28"/>
        </w:rPr>
        <w:t> </w:t>
      </w:r>
      <w:r w:rsidR="005F40F9">
        <w:rPr>
          <w:sz w:val="28"/>
          <w:szCs w:val="28"/>
        </w:rPr>
        <w:t>указанием причин возврата</w:t>
      </w:r>
      <w:r w:rsidR="005F40F9" w:rsidRPr="005560EC">
        <w:rPr>
          <w:sz w:val="28"/>
          <w:szCs w:val="28"/>
        </w:rPr>
        <w:t xml:space="preserve"> способом, позволяющим по</w:t>
      </w:r>
      <w:r w:rsidR="005F40F9">
        <w:rPr>
          <w:sz w:val="28"/>
          <w:szCs w:val="28"/>
        </w:rPr>
        <w:t>дтвердить факт и дату их</w:t>
      </w:r>
      <w:r w:rsidR="00084611">
        <w:rPr>
          <w:sz w:val="28"/>
          <w:szCs w:val="28"/>
        </w:rPr>
        <w:t> </w:t>
      </w:r>
      <w:r w:rsidR="005F40F9">
        <w:rPr>
          <w:sz w:val="28"/>
          <w:szCs w:val="28"/>
        </w:rPr>
        <w:t xml:space="preserve">отправления; </w:t>
      </w:r>
    </w:p>
    <w:p w14:paraId="17752F6A" w14:textId="77777777" w:rsidR="00CC704E" w:rsidRDefault="00E05575" w:rsidP="004266A5">
      <w:pPr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5F40F9">
        <w:rPr>
          <w:sz w:val="28"/>
          <w:szCs w:val="28"/>
        </w:rPr>
        <w:t>) </w:t>
      </w:r>
      <w:r w:rsidR="005F40F9" w:rsidRPr="00343B69">
        <w:rPr>
          <w:sz w:val="28"/>
          <w:szCs w:val="28"/>
        </w:rPr>
        <w:t xml:space="preserve">в случае если к заявлению, </w:t>
      </w:r>
      <w:r w:rsidR="00343B69" w:rsidRPr="00343B69">
        <w:rPr>
          <w:sz w:val="28"/>
          <w:szCs w:val="28"/>
        </w:rPr>
        <w:t xml:space="preserve">поданному в управление социальной политики через многофункциональный центр, не приложены или приложены не все документы, </w:t>
      </w:r>
      <w:r w:rsidR="0096322F">
        <w:rPr>
          <w:sz w:val="28"/>
          <w:szCs w:val="28"/>
        </w:rPr>
        <w:t>указанные в</w:t>
      </w:r>
      <w:r w:rsidR="00343B69" w:rsidRPr="00343B69">
        <w:rPr>
          <w:sz w:val="28"/>
          <w:szCs w:val="28"/>
        </w:rPr>
        <w:t xml:space="preserve"> </w:t>
      </w:r>
      <w:hyperlink r:id="rId25" w:history="1">
        <w:r w:rsidR="00343B69" w:rsidRPr="00343B69">
          <w:rPr>
            <w:rStyle w:val="af0"/>
            <w:color w:val="auto"/>
            <w:sz w:val="28"/>
            <w:szCs w:val="28"/>
          </w:rPr>
          <w:t>пункт</w:t>
        </w:r>
        <w:r w:rsidR="0096322F">
          <w:rPr>
            <w:rStyle w:val="af0"/>
            <w:color w:val="auto"/>
            <w:sz w:val="28"/>
            <w:szCs w:val="28"/>
          </w:rPr>
          <w:t>е</w:t>
        </w:r>
        <w:r w:rsidR="00343B69" w:rsidRPr="00343B69">
          <w:rPr>
            <w:rStyle w:val="af0"/>
            <w:color w:val="auto"/>
            <w:sz w:val="28"/>
            <w:szCs w:val="28"/>
          </w:rPr>
          <w:t xml:space="preserve"> 2</w:t>
        </w:r>
        <w:r w:rsidR="00633533">
          <w:rPr>
            <w:rStyle w:val="af0"/>
            <w:color w:val="auto"/>
            <w:sz w:val="28"/>
            <w:szCs w:val="28"/>
          </w:rPr>
          <w:t>3</w:t>
        </w:r>
      </w:hyperlink>
      <w:r w:rsidR="00343B69" w:rsidRPr="00343B69">
        <w:rPr>
          <w:sz w:val="28"/>
          <w:szCs w:val="28"/>
        </w:rPr>
        <w:t xml:space="preserve"> настоящего административного регламента, </w:t>
      </w:r>
      <w:r w:rsidR="0096322F">
        <w:rPr>
          <w:sz w:val="28"/>
          <w:szCs w:val="28"/>
        </w:rPr>
        <w:br/>
      </w:r>
      <w:r w:rsidR="00343B69" w:rsidRPr="00343B69">
        <w:rPr>
          <w:sz w:val="28"/>
          <w:szCs w:val="28"/>
        </w:rPr>
        <w:t>в 5-дневный срок с даты подачи заявления в многофункциональный центр направляет в многофункциональный центр в электронной форме уведомление об</w:t>
      </w:r>
      <w:r w:rsidR="0096322F">
        <w:rPr>
          <w:sz w:val="28"/>
          <w:szCs w:val="28"/>
        </w:rPr>
        <w:t> </w:t>
      </w:r>
      <w:r w:rsidR="00343B69" w:rsidRPr="00343B69">
        <w:rPr>
          <w:sz w:val="28"/>
          <w:szCs w:val="28"/>
        </w:rPr>
        <w:t>отказе в рассмотрении заявления с указанием причин отказа и</w:t>
      </w:r>
      <w:r w:rsidR="00CC704E" w:rsidRPr="00CC704E">
        <w:rPr>
          <w:sz w:val="28"/>
          <w:szCs w:val="28"/>
        </w:rPr>
        <w:t xml:space="preserve"> </w:t>
      </w:r>
      <w:r w:rsidR="00343B69" w:rsidRPr="00343B69">
        <w:rPr>
          <w:sz w:val="28"/>
          <w:szCs w:val="28"/>
        </w:rPr>
        <w:t>порядка обжалования вынесенного решения для информирования заявителя об</w:t>
      </w:r>
      <w:r w:rsidR="00CC704E" w:rsidRPr="00CC704E">
        <w:rPr>
          <w:sz w:val="28"/>
          <w:szCs w:val="28"/>
        </w:rPr>
        <w:t xml:space="preserve"> </w:t>
      </w:r>
      <w:r w:rsidR="00343B69" w:rsidRPr="00343B69">
        <w:rPr>
          <w:sz w:val="28"/>
          <w:szCs w:val="28"/>
        </w:rPr>
        <w:t>отказе в</w:t>
      </w:r>
      <w:r w:rsidR="0096322F">
        <w:rPr>
          <w:sz w:val="28"/>
          <w:szCs w:val="28"/>
        </w:rPr>
        <w:t> </w:t>
      </w:r>
      <w:r w:rsidR="00343B69" w:rsidRPr="00343B69">
        <w:rPr>
          <w:sz w:val="28"/>
          <w:szCs w:val="28"/>
        </w:rPr>
        <w:t>рассмотрении его заявления, а также о возможности представления заявления о</w:t>
      </w:r>
      <w:r w:rsidR="0096322F">
        <w:rPr>
          <w:sz w:val="28"/>
          <w:szCs w:val="28"/>
        </w:rPr>
        <w:t> </w:t>
      </w:r>
      <w:r w:rsidR="00343B69" w:rsidRPr="00343B69">
        <w:rPr>
          <w:sz w:val="28"/>
          <w:szCs w:val="28"/>
        </w:rPr>
        <w:t>назначении выплат и документов повторно.</w:t>
      </w:r>
    </w:p>
    <w:p w14:paraId="05A8C05E" w14:textId="77777777" w:rsidR="00CC704E" w:rsidRPr="00D14629" w:rsidRDefault="00CC704E" w:rsidP="004266A5">
      <w:pPr>
        <w:spacing w:line="21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51</w:t>
      </w:r>
      <w:r w:rsidRPr="00D14629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>Специалист многофункционального центра, ответственный за</w:t>
      </w:r>
      <w:r>
        <w:rPr>
          <w:sz w:val="28"/>
          <w:szCs w:val="28"/>
          <w:lang w:val="en-US"/>
        </w:rPr>
        <w:t> </w:t>
      </w:r>
      <w:r w:rsidRPr="00D14629">
        <w:rPr>
          <w:sz w:val="28"/>
          <w:szCs w:val="28"/>
        </w:rPr>
        <w:t xml:space="preserve">выполнение административной процедуры: </w:t>
      </w:r>
    </w:p>
    <w:p w14:paraId="35E8805F" w14:textId="77777777" w:rsidR="00CC704E" w:rsidRPr="00D14629" w:rsidRDefault="00CC704E" w:rsidP="004266A5">
      <w:pPr>
        <w:spacing w:line="21" w:lineRule="atLeast"/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1)</w:t>
      </w:r>
      <w:r>
        <w:rPr>
          <w:sz w:val="28"/>
          <w:szCs w:val="28"/>
          <w:lang w:val="en-US"/>
        </w:rPr>
        <w:t> </w:t>
      </w:r>
      <w:r w:rsidRPr="00D14629">
        <w:rPr>
          <w:sz w:val="28"/>
          <w:szCs w:val="28"/>
        </w:rPr>
        <w:t>принимает заявление и документы, необходимые для предоставления государственной услуги;</w:t>
      </w:r>
    </w:p>
    <w:p w14:paraId="339190C5" w14:textId="77777777" w:rsidR="00CC704E" w:rsidRPr="00D14629" w:rsidRDefault="00CC704E" w:rsidP="004266A5">
      <w:pPr>
        <w:spacing w:line="21" w:lineRule="atLeast"/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lastRenderedPageBreak/>
        <w:t>2)</w:t>
      </w:r>
      <w:r>
        <w:rPr>
          <w:sz w:val="28"/>
          <w:szCs w:val="28"/>
          <w:lang w:val="en-US"/>
        </w:rPr>
        <w:t> </w:t>
      </w:r>
      <w:r w:rsidRPr="00D14629">
        <w:rPr>
          <w:sz w:val="28"/>
          <w:szCs w:val="28"/>
        </w:rPr>
        <w:t xml:space="preserve">выдает </w:t>
      </w:r>
      <w:r>
        <w:rPr>
          <w:sz w:val="28"/>
          <w:szCs w:val="28"/>
        </w:rPr>
        <w:t>расписку-уведомление</w:t>
      </w:r>
      <w:r w:rsidRPr="00D14629">
        <w:rPr>
          <w:sz w:val="28"/>
          <w:szCs w:val="28"/>
        </w:rPr>
        <w:t xml:space="preserve"> о приеме заявления и документов</w:t>
      </w:r>
      <w:r>
        <w:rPr>
          <w:sz w:val="28"/>
          <w:szCs w:val="28"/>
        </w:rPr>
        <w:t>, необходимых для предоставления государственной услуги,</w:t>
      </w:r>
      <w:r w:rsidRPr="00FD1107">
        <w:rPr>
          <w:sz w:val="28"/>
          <w:szCs w:val="28"/>
        </w:rPr>
        <w:t xml:space="preserve"> </w:t>
      </w:r>
      <w:r w:rsidRPr="0047031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70312">
        <w:rPr>
          <w:sz w:val="28"/>
          <w:szCs w:val="28"/>
        </w:rPr>
        <w:t>которой указывается количество принятых документов, регистрационный номер заявления, фамилия и</w:t>
      </w:r>
      <w:r>
        <w:rPr>
          <w:sz w:val="28"/>
          <w:szCs w:val="28"/>
        </w:rPr>
        <w:t> </w:t>
      </w:r>
      <w:r w:rsidRPr="00470312">
        <w:rPr>
          <w:sz w:val="28"/>
          <w:szCs w:val="28"/>
        </w:rPr>
        <w:t>подпись сп</w:t>
      </w:r>
      <w:r>
        <w:rPr>
          <w:sz w:val="28"/>
          <w:szCs w:val="28"/>
        </w:rPr>
        <w:t>ециалиста, принявшего заявление</w:t>
      </w:r>
      <w:r w:rsidRPr="00D14629">
        <w:rPr>
          <w:sz w:val="28"/>
          <w:szCs w:val="28"/>
        </w:rPr>
        <w:t>;</w:t>
      </w:r>
    </w:p>
    <w:p w14:paraId="726BA609" w14:textId="77777777" w:rsidR="00CC704E" w:rsidRPr="00D14629" w:rsidRDefault="00CC704E" w:rsidP="004266A5">
      <w:pPr>
        <w:spacing w:line="21" w:lineRule="atLeast"/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3)</w:t>
      </w:r>
      <w:r>
        <w:rPr>
          <w:sz w:val="28"/>
          <w:szCs w:val="28"/>
          <w:lang w:val="en-US"/>
        </w:rPr>
        <w:t> </w:t>
      </w:r>
      <w:r w:rsidRPr="00D14629">
        <w:rPr>
          <w:sz w:val="28"/>
          <w:szCs w:val="28"/>
        </w:rPr>
        <w:t>направляет заявление и документы</w:t>
      </w:r>
      <w:r>
        <w:rPr>
          <w:sz w:val="28"/>
          <w:szCs w:val="28"/>
        </w:rPr>
        <w:t>, необходимые для предоставления государственной услуги,</w:t>
      </w:r>
      <w:r w:rsidRPr="00D14629">
        <w:rPr>
          <w:sz w:val="28"/>
          <w:szCs w:val="28"/>
        </w:rPr>
        <w:t xml:space="preserve"> в управление социальной политики.</w:t>
      </w:r>
    </w:p>
    <w:p w14:paraId="26CDAA9F" w14:textId="77777777" w:rsidR="00442111" w:rsidRPr="00713D28" w:rsidRDefault="00845EB5" w:rsidP="004266A5">
      <w:pPr>
        <w:spacing w:line="21" w:lineRule="atLeast"/>
        <w:ind w:firstLine="709"/>
        <w:jc w:val="both"/>
        <w:rPr>
          <w:sz w:val="28"/>
          <w:szCs w:val="28"/>
        </w:rPr>
      </w:pPr>
      <w:r w:rsidRPr="00713D28">
        <w:rPr>
          <w:sz w:val="28"/>
          <w:szCs w:val="28"/>
        </w:rPr>
        <w:t>5</w:t>
      </w:r>
      <w:r w:rsidR="00CC704E" w:rsidRPr="00CC704E">
        <w:rPr>
          <w:sz w:val="28"/>
          <w:szCs w:val="28"/>
        </w:rPr>
        <w:t>2</w:t>
      </w:r>
      <w:r w:rsidRPr="00713D28">
        <w:rPr>
          <w:sz w:val="28"/>
          <w:szCs w:val="28"/>
        </w:rPr>
        <w:t>.</w:t>
      </w:r>
      <w:r w:rsidR="00BD6F8C" w:rsidRPr="00713D28">
        <w:rPr>
          <w:sz w:val="28"/>
          <w:szCs w:val="28"/>
          <w:lang w:val="en-US"/>
        </w:rPr>
        <w:t> </w:t>
      </w:r>
      <w:r w:rsidR="00E05575" w:rsidRPr="00713D28">
        <w:rPr>
          <w:sz w:val="28"/>
          <w:szCs w:val="28"/>
        </w:rPr>
        <w:t>Датой</w:t>
      </w:r>
      <w:r w:rsidRPr="00713D28">
        <w:rPr>
          <w:sz w:val="28"/>
          <w:szCs w:val="28"/>
        </w:rPr>
        <w:t xml:space="preserve"> </w:t>
      </w:r>
      <w:r w:rsidR="00554E4B" w:rsidRPr="00713D28">
        <w:rPr>
          <w:sz w:val="28"/>
          <w:szCs w:val="28"/>
        </w:rPr>
        <w:t>приема заявления</w:t>
      </w:r>
      <w:r w:rsidRPr="00713D28">
        <w:rPr>
          <w:sz w:val="28"/>
          <w:szCs w:val="28"/>
        </w:rPr>
        <w:t xml:space="preserve"> считается </w:t>
      </w:r>
      <w:r w:rsidR="00E05575" w:rsidRPr="00713D28">
        <w:rPr>
          <w:sz w:val="28"/>
          <w:szCs w:val="28"/>
        </w:rPr>
        <w:t>дата</w:t>
      </w:r>
      <w:r w:rsidRPr="00713D28">
        <w:rPr>
          <w:sz w:val="28"/>
          <w:szCs w:val="28"/>
        </w:rPr>
        <w:t xml:space="preserve"> подачи заявления и документов, необходимых для предоставления государственной услуги</w:t>
      </w:r>
      <w:r w:rsidR="00582EC8">
        <w:rPr>
          <w:sz w:val="28"/>
          <w:szCs w:val="28"/>
        </w:rPr>
        <w:t xml:space="preserve">, </w:t>
      </w:r>
      <w:r w:rsidRPr="00713D28">
        <w:rPr>
          <w:sz w:val="28"/>
          <w:szCs w:val="28"/>
        </w:rPr>
        <w:t>в управление социальной политики</w:t>
      </w:r>
      <w:r w:rsidR="00442111" w:rsidRPr="00713D28">
        <w:rPr>
          <w:sz w:val="28"/>
          <w:szCs w:val="28"/>
        </w:rPr>
        <w:t xml:space="preserve"> </w:t>
      </w:r>
      <w:r w:rsidR="00E16502" w:rsidRPr="00713D28">
        <w:rPr>
          <w:sz w:val="28"/>
          <w:szCs w:val="28"/>
        </w:rPr>
        <w:t>при личном обращении заявителя</w:t>
      </w:r>
      <w:r w:rsidR="00E05575" w:rsidRPr="00713D28">
        <w:rPr>
          <w:sz w:val="28"/>
          <w:szCs w:val="28"/>
        </w:rPr>
        <w:t>, дата</w:t>
      </w:r>
      <w:r w:rsidR="00442111" w:rsidRPr="00713D28">
        <w:rPr>
          <w:sz w:val="28"/>
          <w:szCs w:val="28"/>
        </w:rPr>
        <w:t xml:space="preserve"> регистрации заявления</w:t>
      </w:r>
      <w:r w:rsidR="00E05575" w:rsidRPr="00713D28">
        <w:rPr>
          <w:sz w:val="28"/>
          <w:szCs w:val="28"/>
        </w:rPr>
        <w:t xml:space="preserve"> в</w:t>
      </w:r>
      <w:r w:rsidR="00582EC8">
        <w:t xml:space="preserve"> </w:t>
      </w:r>
      <w:r w:rsidR="00E05575" w:rsidRPr="00713D28">
        <w:rPr>
          <w:sz w:val="28"/>
          <w:szCs w:val="28"/>
        </w:rPr>
        <w:t>многофункциональном центре</w:t>
      </w:r>
      <w:r w:rsidR="00E16502" w:rsidRPr="00713D28">
        <w:rPr>
          <w:sz w:val="28"/>
          <w:szCs w:val="28"/>
        </w:rPr>
        <w:t xml:space="preserve"> </w:t>
      </w:r>
      <w:r w:rsidR="00713D28">
        <w:rPr>
          <w:sz w:val="28"/>
          <w:szCs w:val="28"/>
        </w:rPr>
        <w:t>при обращении заявителя в</w:t>
      </w:r>
      <w:r w:rsidR="0096322F">
        <w:rPr>
          <w:sz w:val="28"/>
          <w:szCs w:val="28"/>
        </w:rPr>
        <w:t> многофункциональный</w:t>
      </w:r>
      <w:r w:rsidR="00713D28">
        <w:rPr>
          <w:sz w:val="28"/>
          <w:szCs w:val="28"/>
        </w:rPr>
        <w:t xml:space="preserve"> центр </w:t>
      </w:r>
      <w:r w:rsidR="00740D92" w:rsidRPr="00713D28">
        <w:rPr>
          <w:sz w:val="28"/>
          <w:szCs w:val="28"/>
        </w:rPr>
        <w:t>либо дата регистрации заявления</w:t>
      </w:r>
      <w:r w:rsidR="00442111" w:rsidRPr="00713D28">
        <w:rPr>
          <w:sz w:val="28"/>
          <w:szCs w:val="28"/>
        </w:rPr>
        <w:t>, поступивш</w:t>
      </w:r>
      <w:r w:rsidR="00740D92" w:rsidRPr="00713D28">
        <w:rPr>
          <w:sz w:val="28"/>
          <w:szCs w:val="28"/>
        </w:rPr>
        <w:t>его</w:t>
      </w:r>
      <w:r w:rsidR="00D35984" w:rsidRPr="00713D28">
        <w:rPr>
          <w:sz w:val="28"/>
          <w:szCs w:val="28"/>
        </w:rPr>
        <w:t xml:space="preserve"> в</w:t>
      </w:r>
      <w:r w:rsidR="00713D28">
        <w:rPr>
          <w:sz w:val="28"/>
          <w:szCs w:val="28"/>
        </w:rPr>
        <w:t> </w:t>
      </w:r>
      <w:r w:rsidR="00D35984" w:rsidRPr="00713D28">
        <w:rPr>
          <w:sz w:val="28"/>
          <w:szCs w:val="28"/>
        </w:rPr>
        <w:t xml:space="preserve">управление социальной политики </w:t>
      </w:r>
      <w:r w:rsidR="00442111" w:rsidRPr="00713D28">
        <w:rPr>
          <w:sz w:val="28"/>
          <w:szCs w:val="28"/>
        </w:rPr>
        <w:t>посредством почтовой связи или</w:t>
      </w:r>
      <w:r w:rsidR="002948E4">
        <w:rPr>
          <w:sz w:val="28"/>
          <w:szCs w:val="28"/>
        </w:rPr>
        <w:t> </w:t>
      </w:r>
      <w:r w:rsidR="00442111" w:rsidRPr="00713D28">
        <w:rPr>
          <w:sz w:val="28"/>
          <w:szCs w:val="28"/>
        </w:rPr>
        <w:t>с</w:t>
      </w:r>
      <w:r w:rsidR="00713D28">
        <w:t> </w:t>
      </w:r>
      <w:r w:rsidR="00442111" w:rsidRPr="00713D28">
        <w:rPr>
          <w:sz w:val="28"/>
          <w:szCs w:val="28"/>
        </w:rPr>
        <w:t>использованием информационно-</w:t>
      </w:r>
      <w:r w:rsidR="00582EC8">
        <w:rPr>
          <w:sz w:val="28"/>
          <w:szCs w:val="28"/>
        </w:rPr>
        <w:t>телекоммуникационных технологий.</w:t>
      </w:r>
    </w:p>
    <w:p w14:paraId="3B175946" w14:textId="77777777" w:rsidR="00845EB5" w:rsidRPr="00D14629" w:rsidRDefault="00845EB5" w:rsidP="004266A5">
      <w:pPr>
        <w:spacing w:line="21" w:lineRule="atLeast"/>
        <w:ind w:firstLine="709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5</w:t>
      </w:r>
      <w:r w:rsidR="00CC704E" w:rsidRPr="00CC704E">
        <w:rPr>
          <w:sz w:val="28"/>
          <w:szCs w:val="28"/>
        </w:rPr>
        <w:t>3</w:t>
      </w:r>
      <w:r w:rsidRPr="00D14629">
        <w:rPr>
          <w:sz w:val="28"/>
          <w:szCs w:val="28"/>
        </w:rPr>
        <w:t>.</w:t>
      </w:r>
      <w:r w:rsidR="00BD6F8C">
        <w:rPr>
          <w:sz w:val="28"/>
          <w:szCs w:val="28"/>
          <w:lang w:val="en-US"/>
        </w:rPr>
        <w:t> </w:t>
      </w:r>
      <w:r w:rsidRPr="00D14629">
        <w:rPr>
          <w:sz w:val="28"/>
          <w:szCs w:val="28"/>
        </w:rPr>
        <w:t>Критерием принятия решения по приему заявления и документов, необходимых для предоставления государственной услуги, является отсутствие</w:t>
      </w:r>
      <w:r w:rsidR="003B2827">
        <w:rPr>
          <w:sz w:val="28"/>
          <w:szCs w:val="28"/>
        </w:rPr>
        <w:t xml:space="preserve"> </w:t>
      </w:r>
      <w:r w:rsidRPr="00D14629">
        <w:rPr>
          <w:sz w:val="28"/>
          <w:szCs w:val="28"/>
        </w:rPr>
        <w:t>оснований для отказа в приеме документов, необходимых для предоставления государственной услуги.</w:t>
      </w:r>
    </w:p>
    <w:p w14:paraId="09C89F29" w14:textId="77777777" w:rsidR="00845EB5" w:rsidRPr="00D14629" w:rsidRDefault="00845EB5" w:rsidP="004266A5">
      <w:pPr>
        <w:spacing w:line="21" w:lineRule="atLeast"/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5</w:t>
      </w:r>
      <w:r w:rsidR="00CC704E" w:rsidRPr="00CC704E">
        <w:rPr>
          <w:sz w:val="28"/>
          <w:szCs w:val="28"/>
        </w:rPr>
        <w:t>4</w:t>
      </w:r>
      <w:r w:rsidRPr="00D14629">
        <w:rPr>
          <w:sz w:val="28"/>
          <w:szCs w:val="28"/>
        </w:rPr>
        <w:t>.</w:t>
      </w:r>
      <w:r w:rsidR="00BD6F8C">
        <w:rPr>
          <w:sz w:val="28"/>
          <w:szCs w:val="28"/>
          <w:lang w:val="en-US"/>
        </w:rPr>
        <w:t> </w:t>
      </w:r>
      <w:r w:rsidRPr="00D14629">
        <w:rPr>
          <w:sz w:val="28"/>
          <w:szCs w:val="28"/>
        </w:rPr>
        <w:t>Общий максимальный срок выполнения административной процедуры:</w:t>
      </w:r>
    </w:p>
    <w:p w14:paraId="708E9B5E" w14:textId="77777777" w:rsidR="00845EB5" w:rsidRPr="00D14629" w:rsidRDefault="00845EB5" w:rsidP="004266A5">
      <w:pPr>
        <w:spacing w:line="21" w:lineRule="atLeast"/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1)</w:t>
      </w:r>
      <w:r w:rsidR="00BD6F8C">
        <w:rPr>
          <w:sz w:val="28"/>
          <w:szCs w:val="28"/>
          <w:lang w:val="en-US"/>
        </w:rPr>
        <w:t> </w:t>
      </w:r>
      <w:r w:rsidRPr="00D14629">
        <w:rPr>
          <w:sz w:val="28"/>
          <w:szCs w:val="28"/>
        </w:rPr>
        <w:t>в случае личного обращения заявителя не может превышать 15 минут;</w:t>
      </w:r>
    </w:p>
    <w:p w14:paraId="29EB5D2F" w14:textId="77777777" w:rsidR="00610745" w:rsidRDefault="00845EB5" w:rsidP="004266A5">
      <w:pPr>
        <w:spacing w:line="21" w:lineRule="atLeast"/>
        <w:ind w:firstLine="708"/>
        <w:jc w:val="both"/>
        <w:rPr>
          <w:sz w:val="28"/>
          <w:szCs w:val="28"/>
        </w:rPr>
      </w:pPr>
      <w:r w:rsidRPr="002354A3">
        <w:rPr>
          <w:sz w:val="28"/>
          <w:szCs w:val="28"/>
        </w:rPr>
        <w:t>2)</w:t>
      </w:r>
      <w:r w:rsidR="00E16502" w:rsidRPr="002354A3">
        <w:rPr>
          <w:sz w:val="28"/>
          <w:szCs w:val="28"/>
        </w:rPr>
        <w:t> в случае поступления</w:t>
      </w:r>
      <w:r w:rsidRPr="002354A3">
        <w:rPr>
          <w:sz w:val="28"/>
          <w:szCs w:val="28"/>
        </w:rPr>
        <w:t xml:space="preserve"> заявления и документов</w:t>
      </w:r>
      <w:r w:rsidR="00E16502" w:rsidRPr="002354A3">
        <w:rPr>
          <w:sz w:val="28"/>
          <w:szCs w:val="28"/>
        </w:rPr>
        <w:t xml:space="preserve"> (копий документов)</w:t>
      </w:r>
      <w:r w:rsidRPr="002354A3">
        <w:rPr>
          <w:sz w:val="28"/>
          <w:szCs w:val="28"/>
        </w:rPr>
        <w:t>, необходимых для предоставления государственной услуги,</w:t>
      </w:r>
      <w:r w:rsidR="002354A3" w:rsidRPr="002354A3">
        <w:rPr>
          <w:sz w:val="28"/>
          <w:szCs w:val="28"/>
        </w:rPr>
        <w:t xml:space="preserve"> </w:t>
      </w:r>
      <w:r w:rsidR="00B007D7" w:rsidRPr="002354A3">
        <w:rPr>
          <w:sz w:val="28"/>
          <w:szCs w:val="28"/>
        </w:rPr>
        <w:t xml:space="preserve">посредством почтовой связи или </w:t>
      </w:r>
      <w:r w:rsidRPr="002354A3">
        <w:rPr>
          <w:sz w:val="28"/>
          <w:szCs w:val="28"/>
        </w:rPr>
        <w:t>в</w:t>
      </w:r>
      <w:r w:rsidR="00084611">
        <w:rPr>
          <w:sz w:val="28"/>
          <w:szCs w:val="28"/>
        </w:rPr>
        <w:t xml:space="preserve"> </w:t>
      </w:r>
      <w:r w:rsidRPr="002354A3">
        <w:rPr>
          <w:sz w:val="28"/>
          <w:szCs w:val="28"/>
        </w:rPr>
        <w:t>форме электронных документов,</w:t>
      </w:r>
      <w:r w:rsidR="00621049" w:rsidRPr="002354A3">
        <w:rPr>
          <w:sz w:val="28"/>
          <w:szCs w:val="28"/>
        </w:rPr>
        <w:t xml:space="preserve"> </w:t>
      </w:r>
      <w:r w:rsidRPr="002354A3">
        <w:rPr>
          <w:sz w:val="28"/>
          <w:szCs w:val="28"/>
        </w:rPr>
        <w:t xml:space="preserve">не может превышать одного рабочего дня, следующего за днем </w:t>
      </w:r>
      <w:r w:rsidR="0013534B" w:rsidRPr="002354A3">
        <w:rPr>
          <w:sz w:val="28"/>
          <w:szCs w:val="28"/>
        </w:rPr>
        <w:t xml:space="preserve">получения </w:t>
      </w:r>
      <w:r w:rsidRPr="002354A3">
        <w:rPr>
          <w:sz w:val="28"/>
          <w:szCs w:val="28"/>
        </w:rPr>
        <w:t>заявления управление</w:t>
      </w:r>
      <w:r w:rsidR="0013534B" w:rsidRPr="002354A3">
        <w:rPr>
          <w:sz w:val="28"/>
          <w:szCs w:val="28"/>
        </w:rPr>
        <w:t>м</w:t>
      </w:r>
      <w:r w:rsidRPr="002354A3">
        <w:rPr>
          <w:sz w:val="28"/>
          <w:szCs w:val="28"/>
        </w:rPr>
        <w:t xml:space="preserve"> социальной политики</w:t>
      </w:r>
      <w:r w:rsidR="00610745">
        <w:rPr>
          <w:sz w:val="28"/>
          <w:szCs w:val="28"/>
        </w:rPr>
        <w:t>;</w:t>
      </w:r>
    </w:p>
    <w:p w14:paraId="4562AD9D" w14:textId="77777777" w:rsidR="00845EB5" w:rsidRPr="00CC704E" w:rsidRDefault="00610745" w:rsidP="004266A5">
      <w:pPr>
        <w:spacing w:line="21" w:lineRule="atLeast"/>
        <w:ind w:firstLine="708"/>
        <w:jc w:val="both"/>
        <w:rPr>
          <w:sz w:val="28"/>
          <w:szCs w:val="28"/>
        </w:rPr>
      </w:pPr>
      <w:r w:rsidRPr="00CC704E">
        <w:rPr>
          <w:sz w:val="28"/>
          <w:szCs w:val="28"/>
        </w:rPr>
        <w:t>3) в случае поступления заявления и документов, необходимых для предоставления государственной услуги, через многофункциональный центр</w:t>
      </w:r>
      <w:r w:rsidR="008C3374" w:rsidRPr="00CC704E">
        <w:rPr>
          <w:sz w:val="28"/>
          <w:szCs w:val="28"/>
        </w:rPr>
        <w:t>,</w:t>
      </w:r>
      <w:r w:rsidRPr="00CC704E">
        <w:rPr>
          <w:sz w:val="28"/>
          <w:szCs w:val="28"/>
        </w:rPr>
        <w:t xml:space="preserve"> не</w:t>
      </w:r>
      <w:r w:rsidR="00084611">
        <w:rPr>
          <w:sz w:val="28"/>
          <w:szCs w:val="28"/>
        </w:rPr>
        <w:t> </w:t>
      </w:r>
      <w:r w:rsidR="004E0768" w:rsidRPr="00CC704E">
        <w:rPr>
          <w:sz w:val="28"/>
          <w:szCs w:val="28"/>
        </w:rPr>
        <w:t xml:space="preserve">позднее </w:t>
      </w:r>
      <w:r w:rsidR="00454A4E" w:rsidRPr="00CC704E">
        <w:rPr>
          <w:sz w:val="28"/>
          <w:szCs w:val="28"/>
        </w:rPr>
        <w:t>дня, в котором</w:t>
      </w:r>
      <w:r w:rsidRPr="00CC704E">
        <w:rPr>
          <w:sz w:val="28"/>
          <w:szCs w:val="28"/>
        </w:rPr>
        <w:t xml:space="preserve"> поступ</w:t>
      </w:r>
      <w:r w:rsidR="00454A4E" w:rsidRPr="00CC704E">
        <w:rPr>
          <w:sz w:val="28"/>
          <w:szCs w:val="28"/>
        </w:rPr>
        <w:t>ило</w:t>
      </w:r>
      <w:r w:rsidRPr="00CC704E">
        <w:rPr>
          <w:sz w:val="28"/>
          <w:szCs w:val="28"/>
        </w:rPr>
        <w:t xml:space="preserve"> заявлени</w:t>
      </w:r>
      <w:r w:rsidR="00454A4E" w:rsidRPr="00CC704E">
        <w:rPr>
          <w:sz w:val="28"/>
          <w:szCs w:val="28"/>
        </w:rPr>
        <w:t>е</w:t>
      </w:r>
      <w:r w:rsidRPr="00CC704E">
        <w:rPr>
          <w:sz w:val="28"/>
          <w:szCs w:val="28"/>
        </w:rPr>
        <w:t xml:space="preserve"> </w:t>
      </w:r>
      <w:r w:rsidR="0071566D" w:rsidRPr="00CC704E">
        <w:rPr>
          <w:sz w:val="28"/>
          <w:szCs w:val="28"/>
        </w:rPr>
        <w:t xml:space="preserve">в управление социальной политики </w:t>
      </w:r>
      <w:r w:rsidRPr="00CC704E">
        <w:rPr>
          <w:sz w:val="28"/>
          <w:szCs w:val="28"/>
        </w:rPr>
        <w:t>из</w:t>
      </w:r>
      <w:r w:rsidR="0071566D" w:rsidRPr="00CC704E">
        <w:rPr>
          <w:sz w:val="28"/>
          <w:szCs w:val="28"/>
        </w:rPr>
        <w:t xml:space="preserve"> </w:t>
      </w:r>
      <w:r w:rsidRPr="00CC704E">
        <w:rPr>
          <w:sz w:val="28"/>
          <w:szCs w:val="28"/>
        </w:rPr>
        <w:t>многофункционального центра</w:t>
      </w:r>
      <w:r w:rsidR="00454A4E" w:rsidRPr="00CC704E">
        <w:rPr>
          <w:sz w:val="28"/>
          <w:szCs w:val="28"/>
        </w:rPr>
        <w:t>.</w:t>
      </w:r>
      <w:r w:rsidR="00845EB5" w:rsidRPr="00CC704E">
        <w:rPr>
          <w:sz w:val="28"/>
          <w:szCs w:val="28"/>
        </w:rPr>
        <w:t xml:space="preserve"> </w:t>
      </w:r>
    </w:p>
    <w:p w14:paraId="75AB3C32" w14:textId="77777777" w:rsidR="00BE2D2C" w:rsidRDefault="00845EB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96322F">
        <w:rPr>
          <w:sz w:val="28"/>
          <w:szCs w:val="28"/>
        </w:rPr>
        <w:t>5</w:t>
      </w:r>
      <w:r w:rsidR="00CC704E" w:rsidRPr="00CC704E">
        <w:rPr>
          <w:sz w:val="28"/>
          <w:szCs w:val="28"/>
        </w:rPr>
        <w:t>5</w:t>
      </w:r>
      <w:r w:rsidRPr="0096322F">
        <w:rPr>
          <w:sz w:val="28"/>
          <w:szCs w:val="28"/>
        </w:rPr>
        <w:t>. Результатом административной процедуры является регистрация поступивших заявления и документов</w:t>
      </w:r>
      <w:r w:rsidR="00426B76" w:rsidRPr="0096322F">
        <w:rPr>
          <w:sz w:val="28"/>
          <w:szCs w:val="28"/>
        </w:rPr>
        <w:t xml:space="preserve"> (копий документов)</w:t>
      </w:r>
      <w:r w:rsidRPr="0096322F">
        <w:rPr>
          <w:sz w:val="28"/>
          <w:szCs w:val="28"/>
        </w:rPr>
        <w:t xml:space="preserve">, </w:t>
      </w:r>
      <w:r w:rsidR="00BE2D2C">
        <w:rPr>
          <w:sz w:val="28"/>
          <w:szCs w:val="28"/>
        </w:rPr>
        <w:t>необходимых для</w:t>
      </w:r>
      <w:r w:rsidR="005E0F4B">
        <w:rPr>
          <w:sz w:val="28"/>
          <w:szCs w:val="28"/>
        </w:rPr>
        <w:t> </w:t>
      </w:r>
      <w:r w:rsidR="00BE2D2C">
        <w:rPr>
          <w:sz w:val="28"/>
          <w:szCs w:val="28"/>
        </w:rPr>
        <w:t>предоставления государственной услуги, в Журнале либо отказ в приеме заявления и документов (копий документов), необходимых для предоставления государственной услуги.</w:t>
      </w:r>
    </w:p>
    <w:p w14:paraId="4531340A" w14:textId="77777777" w:rsidR="00BE2D2C" w:rsidRDefault="00BE2D2C" w:rsidP="004266A5">
      <w:pPr>
        <w:autoSpaceDE w:val="0"/>
        <w:autoSpaceDN w:val="0"/>
        <w:adjustRightInd w:val="0"/>
        <w:spacing w:line="21" w:lineRule="atLeast"/>
        <w:ind w:firstLine="540"/>
        <w:jc w:val="both"/>
        <w:rPr>
          <w:sz w:val="28"/>
          <w:szCs w:val="28"/>
        </w:rPr>
      </w:pPr>
    </w:p>
    <w:p w14:paraId="0BA63070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center"/>
        <w:rPr>
          <w:sz w:val="28"/>
          <w:szCs w:val="28"/>
          <w:lang w:eastAsia="en-US"/>
        </w:rPr>
      </w:pPr>
      <w:r w:rsidRPr="00D0048E">
        <w:rPr>
          <w:sz w:val="28"/>
          <w:szCs w:val="28"/>
          <w:lang w:eastAsia="en-US"/>
        </w:rPr>
        <w:t>Формирование и направление межведомственного запроса в</w:t>
      </w:r>
      <w:r w:rsidR="00BE2D2C">
        <w:rPr>
          <w:sz w:val="28"/>
          <w:szCs w:val="28"/>
          <w:lang w:eastAsia="en-US"/>
        </w:rPr>
        <w:t> </w:t>
      </w:r>
      <w:r w:rsidRPr="00D0048E">
        <w:rPr>
          <w:sz w:val="28"/>
          <w:szCs w:val="28"/>
          <w:lang w:eastAsia="en-US"/>
        </w:rPr>
        <w:t>государственные органы, организации, участвующие в предоставлении государственной услуги</w:t>
      </w:r>
    </w:p>
    <w:p w14:paraId="019CF323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center"/>
        <w:rPr>
          <w:sz w:val="28"/>
          <w:szCs w:val="28"/>
          <w:lang w:eastAsia="en-US"/>
        </w:rPr>
      </w:pPr>
    </w:p>
    <w:p w14:paraId="7D282CE6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>5</w:t>
      </w:r>
      <w:r w:rsidR="00CC704E" w:rsidRPr="00CC704E">
        <w:rPr>
          <w:sz w:val="28"/>
          <w:szCs w:val="28"/>
          <w:lang w:eastAsia="en-US"/>
        </w:rPr>
        <w:t>6</w:t>
      </w:r>
      <w:r w:rsidRPr="00A34B0B">
        <w:rPr>
          <w:sz w:val="28"/>
          <w:szCs w:val="28"/>
          <w:lang w:eastAsia="en-US"/>
        </w:rPr>
        <w:t>.</w:t>
      </w:r>
      <w:r w:rsidR="00CD5999">
        <w:rPr>
          <w:sz w:val="28"/>
          <w:szCs w:val="28"/>
          <w:lang w:eastAsia="en-US"/>
        </w:rPr>
        <w:t> </w:t>
      </w:r>
      <w:r w:rsidRPr="00A34B0B">
        <w:rPr>
          <w:sz w:val="28"/>
          <w:szCs w:val="28"/>
          <w:lang w:eastAsia="en-US"/>
        </w:rPr>
        <w:t>Основанием для начала выполнения административной процедуры является регистрация поступивш</w:t>
      </w:r>
      <w:r w:rsidR="00B23909">
        <w:rPr>
          <w:sz w:val="28"/>
          <w:szCs w:val="28"/>
          <w:lang w:eastAsia="en-US"/>
        </w:rPr>
        <w:t>их</w:t>
      </w:r>
      <w:r w:rsidRPr="00A34B0B">
        <w:rPr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указанных в пункте 2</w:t>
      </w:r>
      <w:r w:rsidR="00633533">
        <w:rPr>
          <w:sz w:val="28"/>
          <w:szCs w:val="28"/>
          <w:lang w:eastAsia="en-US"/>
        </w:rPr>
        <w:t>3</w:t>
      </w:r>
      <w:r w:rsidRPr="00A34B0B">
        <w:rPr>
          <w:sz w:val="28"/>
          <w:szCs w:val="28"/>
          <w:lang w:eastAsia="en-US"/>
        </w:rPr>
        <w:t xml:space="preserve"> настоящего административного регламента, в Журнале и непредставление заявителем документов, указанных в пункте 2</w:t>
      </w:r>
      <w:r w:rsidR="003B2827">
        <w:rPr>
          <w:sz w:val="28"/>
          <w:szCs w:val="28"/>
          <w:lang w:eastAsia="en-US"/>
        </w:rPr>
        <w:t>6</w:t>
      </w:r>
      <w:r w:rsidRPr="00A34B0B">
        <w:rPr>
          <w:sz w:val="28"/>
          <w:szCs w:val="28"/>
          <w:lang w:eastAsia="en-US"/>
        </w:rPr>
        <w:t xml:space="preserve"> настоящего административного регламента. </w:t>
      </w:r>
    </w:p>
    <w:p w14:paraId="094F73B0" w14:textId="77777777" w:rsidR="001367D5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>5</w:t>
      </w:r>
      <w:r w:rsidR="00CC704E" w:rsidRPr="00CC704E">
        <w:rPr>
          <w:sz w:val="28"/>
          <w:szCs w:val="28"/>
          <w:lang w:eastAsia="en-US"/>
        </w:rPr>
        <w:t>7</w:t>
      </w:r>
      <w:r w:rsidRPr="00A34B0B">
        <w:rPr>
          <w:sz w:val="28"/>
          <w:szCs w:val="28"/>
          <w:lang w:eastAsia="en-US"/>
        </w:rPr>
        <w:t>.</w:t>
      </w:r>
      <w:r w:rsidR="00BD6F8C">
        <w:rPr>
          <w:sz w:val="28"/>
          <w:szCs w:val="28"/>
          <w:lang w:val="en-US" w:eastAsia="en-US"/>
        </w:rPr>
        <w:t> </w:t>
      </w:r>
      <w:r w:rsidRPr="00CE6BB2">
        <w:rPr>
          <w:sz w:val="28"/>
          <w:szCs w:val="28"/>
          <w:lang w:eastAsia="en-US"/>
        </w:rPr>
        <w:t>Должностн</w:t>
      </w:r>
      <w:r>
        <w:rPr>
          <w:sz w:val="28"/>
          <w:szCs w:val="28"/>
          <w:lang w:eastAsia="en-US"/>
        </w:rPr>
        <w:t>ое</w:t>
      </w:r>
      <w:r w:rsidRPr="00CE6BB2">
        <w:rPr>
          <w:sz w:val="28"/>
          <w:szCs w:val="28"/>
          <w:lang w:eastAsia="en-US"/>
        </w:rPr>
        <w:t xml:space="preserve"> лиц</w:t>
      </w:r>
      <w:r>
        <w:rPr>
          <w:sz w:val="28"/>
          <w:szCs w:val="28"/>
          <w:lang w:eastAsia="en-US"/>
        </w:rPr>
        <w:t>о</w:t>
      </w:r>
      <w:r w:rsidRPr="00CE6BB2">
        <w:rPr>
          <w:sz w:val="28"/>
          <w:szCs w:val="28"/>
          <w:lang w:eastAsia="en-US"/>
        </w:rPr>
        <w:t>, ответственн</w:t>
      </w:r>
      <w:r>
        <w:rPr>
          <w:sz w:val="28"/>
          <w:szCs w:val="28"/>
          <w:lang w:eastAsia="en-US"/>
        </w:rPr>
        <w:t>ое</w:t>
      </w:r>
      <w:r w:rsidRPr="00CE6BB2">
        <w:rPr>
          <w:sz w:val="28"/>
          <w:szCs w:val="28"/>
          <w:lang w:eastAsia="en-US"/>
        </w:rPr>
        <w:t xml:space="preserve"> за выполнение административной процедуры, определя</w:t>
      </w:r>
      <w:r>
        <w:rPr>
          <w:sz w:val="28"/>
          <w:szCs w:val="28"/>
          <w:lang w:eastAsia="en-US"/>
        </w:rPr>
        <w:t>е</w:t>
      </w:r>
      <w:r w:rsidRPr="00CE6BB2">
        <w:rPr>
          <w:sz w:val="28"/>
          <w:szCs w:val="28"/>
          <w:lang w:eastAsia="en-US"/>
        </w:rPr>
        <w:t xml:space="preserve">тся в соответствии с должностными регламентами </w:t>
      </w:r>
      <w:r w:rsidRPr="00CE6BB2">
        <w:rPr>
          <w:sz w:val="28"/>
          <w:szCs w:val="28"/>
          <w:lang w:eastAsia="en-US"/>
        </w:rPr>
        <w:lastRenderedPageBreak/>
        <w:t>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4815D6D1" w14:textId="77777777" w:rsidR="001367D5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5</w:t>
      </w:r>
      <w:r w:rsidR="00CC704E" w:rsidRPr="00CC704E">
        <w:rPr>
          <w:sz w:val="28"/>
          <w:szCs w:val="28"/>
          <w:lang w:eastAsia="en-US"/>
        </w:rPr>
        <w:t>8</w:t>
      </w:r>
      <w:r>
        <w:rPr>
          <w:sz w:val="28"/>
          <w:szCs w:val="28"/>
          <w:lang w:eastAsia="en-US"/>
        </w:rPr>
        <w:t>.</w:t>
      </w:r>
      <w:r w:rsidR="00BD6F8C">
        <w:rPr>
          <w:sz w:val="28"/>
          <w:szCs w:val="28"/>
          <w:lang w:val="en-US" w:eastAsia="en-US"/>
        </w:rPr>
        <w:t> </w:t>
      </w:r>
      <w:r w:rsidRPr="00A34B0B">
        <w:rPr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BD6F8C">
        <w:rPr>
          <w:sz w:val="28"/>
          <w:szCs w:val="28"/>
          <w:lang w:val="en-US" w:eastAsia="en-US"/>
        </w:rPr>
        <w:t> </w:t>
      </w:r>
      <w:r w:rsidR="0013534B">
        <w:rPr>
          <w:sz w:val="28"/>
          <w:szCs w:val="28"/>
          <w:lang w:eastAsia="en-US"/>
        </w:rPr>
        <w:t>формирование и направление межведомственного запроса</w:t>
      </w:r>
      <w:r w:rsidRPr="00A34B0B">
        <w:rPr>
          <w:sz w:val="28"/>
          <w:szCs w:val="28"/>
          <w:lang w:eastAsia="en-US"/>
        </w:rPr>
        <w:t xml:space="preserve">, в течение </w:t>
      </w:r>
      <w:r w:rsidR="0013534B">
        <w:rPr>
          <w:sz w:val="28"/>
          <w:szCs w:val="28"/>
          <w:lang w:eastAsia="en-US"/>
        </w:rPr>
        <w:t>пяти</w:t>
      </w:r>
      <w:r w:rsidRPr="00A34B0B">
        <w:rPr>
          <w:sz w:val="28"/>
          <w:szCs w:val="28"/>
          <w:lang w:eastAsia="en-US"/>
        </w:rPr>
        <w:t xml:space="preserve"> </w:t>
      </w:r>
      <w:r w:rsidR="003B2827">
        <w:rPr>
          <w:sz w:val="28"/>
          <w:szCs w:val="28"/>
          <w:lang w:eastAsia="en-US"/>
        </w:rPr>
        <w:t xml:space="preserve">календарных </w:t>
      </w:r>
      <w:r w:rsidRPr="00A34B0B">
        <w:rPr>
          <w:sz w:val="28"/>
          <w:szCs w:val="28"/>
          <w:lang w:eastAsia="en-US"/>
        </w:rPr>
        <w:t xml:space="preserve">дней </w:t>
      </w:r>
      <w:r w:rsidR="0013534B">
        <w:rPr>
          <w:sz w:val="28"/>
          <w:szCs w:val="28"/>
          <w:lang w:eastAsia="en-US"/>
        </w:rPr>
        <w:t>после приема и регистрации</w:t>
      </w:r>
      <w:r w:rsidRPr="00A34B0B">
        <w:rPr>
          <w:sz w:val="28"/>
          <w:szCs w:val="28"/>
          <w:lang w:eastAsia="en-US"/>
        </w:rPr>
        <w:t xml:space="preserve"> заявления и</w:t>
      </w:r>
      <w:r w:rsidR="00BD6F8C" w:rsidRPr="00BD6F8C">
        <w:rPr>
          <w:sz w:val="28"/>
          <w:szCs w:val="28"/>
          <w:lang w:eastAsia="en-US"/>
        </w:rPr>
        <w:t xml:space="preserve"> </w:t>
      </w:r>
      <w:r w:rsidRPr="00A34B0B">
        <w:rPr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sz w:val="28"/>
          <w:szCs w:val="28"/>
          <w:lang w:eastAsia="en-US"/>
        </w:rPr>
        <w:t xml:space="preserve">, </w:t>
      </w:r>
      <w:r w:rsidRPr="00A34B0B">
        <w:rPr>
          <w:sz w:val="28"/>
          <w:szCs w:val="28"/>
          <w:lang w:eastAsia="en-US"/>
        </w:rPr>
        <w:t>направляет запрос, содержащий перечень необходимых сведений, в форме электронного документа с</w:t>
      </w:r>
      <w:r w:rsidR="00FD5271">
        <w:rPr>
          <w:sz w:val="28"/>
          <w:szCs w:val="28"/>
          <w:lang w:eastAsia="en-US"/>
        </w:rPr>
        <w:t> </w:t>
      </w:r>
      <w:r w:rsidRPr="00A34B0B">
        <w:rPr>
          <w:sz w:val="28"/>
          <w:szCs w:val="28"/>
          <w:lang w:eastAsia="en-US"/>
        </w:rPr>
        <w:t>использованием единой системы межведомственного электронного взаимодействия, а при отсутствии доступа к</w:t>
      </w:r>
      <w:r w:rsidR="0013534B">
        <w:rPr>
          <w:sz w:val="28"/>
          <w:szCs w:val="28"/>
          <w:lang w:eastAsia="en-US"/>
        </w:rPr>
        <w:t xml:space="preserve"> </w:t>
      </w:r>
      <w:r w:rsidRPr="00A34B0B">
        <w:rPr>
          <w:sz w:val="28"/>
          <w:szCs w:val="28"/>
          <w:lang w:eastAsia="en-US"/>
        </w:rPr>
        <w:t xml:space="preserve">этой системе </w:t>
      </w:r>
      <w:r w:rsidR="002C1161">
        <w:rPr>
          <w:sz w:val="28"/>
          <w:szCs w:val="28"/>
          <w:lang w:eastAsia="en-US"/>
        </w:rPr>
        <w:t>–</w:t>
      </w:r>
      <w:r w:rsidRPr="00A34B0B">
        <w:rPr>
          <w:sz w:val="28"/>
          <w:szCs w:val="28"/>
          <w:lang w:eastAsia="en-US"/>
        </w:rPr>
        <w:t xml:space="preserve"> на бумажном носителе с соблюдением требований законодательства Российской Федерации в области персональных данных о</w:t>
      </w:r>
      <w:r w:rsidR="000D6100">
        <w:rPr>
          <w:sz w:val="28"/>
          <w:szCs w:val="28"/>
          <w:lang w:eastAsia="en-US"/>
        </w:rPr>
        <w:t xml:space="preserve"> </w:t>
      </w:r>
      <w:r w:rsidRPr="00A34B0B">
        <w:rPr>
          <w:sz w:val="28"/>
          <w:szCs w:val="28"/>
          <w:lang w:eastAsia="en-US"/>
        </w:rPr>
        <w:t>представлении:</w:t>
      </w:r>
    </w:p>
    <w:p w14:paraId="08DEEC64" w14:textId="77777777" w:rsidR="000D6100" w:rsidRDefault="003B2827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0"/>
        <w:rPr>
          <w:sz w:val="28"/>
          <w:szCs w:val="28"/>
        </w:rPr>
      </w:pPr>
      <w:r w:rsidRPr="00372566">
        <w:rPr>
          <w:sz w:val="28"/>
          <w:szCs w:val="28"/>
        </w:rPr>
        <w:t>сведени</w:t>
      </w:r>
      <w:r w:rsidR="00BD6E83">
        <w:rPr>
          <w:sz w:val="28"/>
          <w:szCs w:val="28"/>
        </w:rPr>
        <w:t>й</w:t>
      </w:r>
      <w:r w:rsidRPr="00372566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 </w:t>
      </w:r>
      <w:r w:rsidRPr="00372566">
        <w:rPr>
          <w:sz w:val="28"/>
          <w:szCs w:val="28"/>
        </w:rPr>
        <w:t>гос</w:t>
      </w:r>
      <w:r>
        <w:rPr>
          <w:sz w:val="28"/>
          <w:szCs w:val="28"/>
        </w:rPr>
        <w:t>ударственной регистрации смерти женщины, родившей (усыновившей) ребенка, отца (усыновителя) ребенка</w:t>
      </w:r>
      <w:r w:rsidRPr="00372566">
        <w:rPr>
          <w:sz w:val="28"/>
          <w:szCs w:val="28"/>
        </w:rPr>
        <w:t>, о государственной регистрации расторжения брака</w:t>
      </w:r>
      <w:r w:rsidR="000D6100" w:rsidRPr="00372566">
        <w:rPr>
          <w:sz w:val="28"/>
          <w:szCs w:val="28"/>
        </w:rPr>
        <w:t>, если государственная регистрация актов гражданского состояния производилась на территории Свердловской области</w:t>
      </w:r>
      <w:r w:rsidR="00BD6E83">
        <w:rPr>
          <w:sz w:val="28"/>
          <w:szCs w:val="28"/>
        </w:rPr>
        <w:t>,</w:t>
      </w:r>
      <w:r w:rsidR="000D6100">
        <w:rPr>
          <w:sz w:val="28"/>
          <w:szCs w:val="28"/>
        </w:rPr>
        <w:t xml:space="preserve"> – в</w:t>
      </w:r>
      <w:r w:rsidR="00FD5271">
        <w:rPr>
          <w:sz w:val="28"/>
          <w:szCs w:val="28"/>
        </w:rPr>
        <w:t> </w:t>
      </w:r>
      <w:r w:rsidR="000D6100">
        <w:rPr>
          <w:sz w:val="28"/>
          <w:szCs w:val="28"/>
        </w:rPr>
        <w:t>органы записи актов гражданского состояния;</w:t>
      </w:r>
    </w:p>
    <w:p w14:paraId="6B1F7159" w14:textId="77777777" w:rsidR="003B2827" w:rsidRDefault="003B2827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</w:t>
      </w:r>
      <w:r w:rsidR="00BD6E83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4F0BE4">
        <w:rPr>
          <w:sz w:val="28"/>
          <w:szCs w:val="28"/>
        </w:rPr>
        <w:t>о доходах заявителя и членов его семьи</w:t>
      </w:r>
      <w:r>
        <w:rPr>
          <w:sz w:val="28"/>
          <w:szCs w:val="28"/>
        </w:rPr>
        <w:t>,</w:t>
      </w:r>
      <w:r w:rsidRPr="00B56039">
        <w:rPr>
          <w:sz w:val="28"/>
          <w:szCs w:val="28"/>
        </w:rPr>
        <w:t xml:space="preserve"> </w:t>
      </w:r>
      <w:r w:rsidRPr="004F0BE4">
        <w:rPr>
          <w:sz w:val="28"/>
          <w:szCs w:val="28"/>
        </w:rPr>
        <w:t>находящи</w:t>
      </w:r>
      <w:r>
        <w:rPr>
          <w:sz w:val="28"/>
          <w:szCs w:val="28"/>
        </w:rPr>
        <w:t>е</w:t>
      </w:r>
      <w:r w:rsidRPr="004F0BE4">
        <w:rPr>
          <w:sz w:val="28"/>
          <w:szCs w:val="28"/>
        </w:rPr>
        <w:t>ся в</w:t>
      </w:r>
      <w:r>
        <w:rPr>
          <w:sz w:val="28"/>
          <w:szCs w:val="28"/>
        </w:rPr>
        <w:t> </w:t>
      </w:r>
      <w:r w:rsidRPr="004F0BE4">
        <w:rPr>
          <w:sz w:val="28"/>
          <w:szCs w:val="28"/>
        </w:rPr>
        <w:t xml:space="preserve">распоряжении органов, предоставляющих государственные </w:t>
      </w:r>
      <w:r>
        <w:rPr>
          <w:sz w:val="28"/>
          <w:szCs w:val="28"/>
        </w:rPr>
        <w:t xml:space="preserve">или муниципальные </w:t>
      </w:r>
      <w:r w:rsidRPr="004F0BE4">
        <w:rPr>
          <w:sz w:val="28"/>
          <w:szCs w:val="28"/>
        </w:rPr>
        <w:t xml:space="preserve">услуги, иных государственных органов, органов местного самоуправления </w:t>
      </w:r>
      <w:r>
        <w:rPr>
          <w:sz w:val="28"/>
          <w:szCs w:val="28"/>
        </w:rPr>
        <w:t>и </w:t>
      </w:r>
      <w:r w:rsidRPr="004F0BE4">
        <w:rPr>
          <w:sz w:val="28"/>
          <w:szCs w:val="28"/>
        </w:rPr>
        <w:t xml:space="preserve">подведомственных государственным органам </w:t>
      </w:r>
      <w:r>
        <w:rPr>
          <w:sz w:val="28"/>
          <w:szCs w:val="28"/>
        </w:rPr>
        <w:t>и</w:t>
      </w:r>
      <w:r w:rsidRPr="004F0BE4">
        <w:rPr>
          <w:sz w:val="28"/>
          <w:szCs w:val="28"/>
        </w:rPr>
        <w:t xml:space="preserve"> органам мест</w:t>
      </w:r>
      <w:r>
        <w:rPr>
          <w:sz w:val="28"/>
          <w:szCs w:val="28"/>
        </w:rPr>
        <w:t>ного самоуправления организаций</w:t>
      </w:r>
      <w:r w:rsidR="00BD6E83">
        <w:rPr>
          <w:sz w:val="28"/>
          <w:szCs w:val="28"/>
        </w:rPr>
        <w:t>,</w:t>
      </w:r>
      <w:r>
        <w:rPr>
          <w:sz w:val="28"/>
          <w:szCs w:val="28"/>
        </w:rPr>
        <w:t xml:space="preserve"> – в </w:t>
      </w:r>
      <w:r w:rsidRPr="004F0BE4">
        <w:rPr>
          <w:sz w:val="28"/>
          <w:szCs w:val="28"/>
        </w:rPr>
        <w:t>орган</w:t>
      </w:r>
      <w:r>
        <w:rPr>
          <w:sz w:val="28"/>
          <w:szCs w:val="28"/>
        </w:rPr>
        <w:t>ы</w:t>
      </w:r>
      <w:r w:rsidRPr="004F0BE4">
        <w:rPr>
          <w:sz w:val="28"/>
          <w:szCs w:val="28"/>
        </w:rPr>
        <w:t>, предоставляющи</w:t>
      </w:r>
      <w:r>
        <w:rPr>
          <w:sz w:val="28"/>
          <w:szCs w:val="28"/>
        </w:rPr>
        <w:t>е</w:t>
      </w:r>
      <w:r w:rsidRPr="004F0BE4">
        <w:rPr>
          <w:sz w:val="28"/>
          <w:szCs w:val="28"/>
        </w:rPr>
        <w:t xml:space="preserve"> государственные </w:t>
      </w:r>
      <w:r>
        <w:rPr>
          <w:sz w:val="28"/>
          <w:szCs w:val="28"/>
        </w:rPr>
        <w:t xml:space="preserve">или муниципальные </w:t>
      </w:r>
      <w:r w:rsidRPr="004F0BE4">
        <w:rPr>
          <w:sz w:val="28"/>
          <w:szCs w:val="28"/>
        </w:rPr>
        <w:t>услуги, ины</w:t>
      </w:r>
      <w:r>
        <w:rPr>
          <w:sz w:val="28"/>
          <w:szCs w:val="28"/>
        </w:rPr>
        <w:t>е</w:t>
      </w:r>
      <w:r w:rsidRPr="004F0BE4">
        <w:rPr>
          <w:sz w:val="28"/>
          <w:szCs w:val="28"/>
        </w:rPr>
        <w:t xml:space="preserve"> государственны</w:t>
      </w:r>
      <w:r>
        <w:rPr>
          <w:sz w:val="28"/>
          <w:szCs w:val="28"/>
        </w:rPr>
        <w:t xml:space="preserve">е </w:t>
      </w:r>
      <w:r w:rsidRPr="004F0BE4">
        <w:rPr>
          <w:sz w:val="28"/>
          <w:szCs w:val="28"/>
        </w:rPr>
        <w:t>орган</w:t>
      </w:r>
      <w:r>
        <w:rPr>
          <w:sz w:val="28"/>
          <w:szCs w:val="28"/>
        </w:rPr>
        <w:t>ы</w:t>
      </w:r>
      <w:r w:rsidRPr="004F0BE4">
        <w:rPr>
          <w:sz w:val="28"/>
          <w:szCs w:val="28"/>
        </w:rPr>
        <w:t>, орган</w:t>
      </w:r>
      <w:r>
        <w:rPr>
          <w:sz w:val="28"/>
          <w:szCs w:val="28"/>
        </w:rPr>
        <w:t>ы</w:t>
      </w:r>
      <w:r w:rsidRPr="004F0BE4">
        <w:rPr>
          <w:sz w:val="28"/>
          <w:szCs w:val="28"/>
        </w:rPr>
        <w:t xml:space="preserve"> местного самоуправления </w:t>
      </w:r>
      <w:r>
        <w:rPr>
          <w:sz w:val="28"/>
          <w:szCs w:val="28"/>
        </w:rPr>
        <w:t xml:space="preserve">и </w:t>
      </w:r>
      <w:r w:rsidRPr="004F0BE4">
        <w:rPr>
          <w:sz w:val="28"/>
          <w:szCs w:val="28"/>
        </w:rPr>
        <w:t>подведомственны</w:t>
      </w:r>
      <w:r>
        <w:rPr>
          <w:sz w:val="28"/>
          <w:szCs w:val="28"/>
        </w:rPr>
        <w:t xml:space="preserve">е </w:t>
      </w:r>
      <w:r w:rsidRPr="004F0BE4">
        <w:rPr>
          <w:sz w:val="28"/>
          <w:szCs w:val="28"/>
        </w:rPr>
        <w:t xml:space="preserve">государственным органам </w:t>
      </w:r>
      <w:r>
        <w:rPr>
          <w:sz w:val="28"/>
          <w:szCs w:val="28"/>
        </w:rPr>
        <w:t>и</w:t>
      </w:r>
      <w:r w:rsidRPr="004F0BE4">
        <w:rPr>
          <w:sz w:val="28"/>
          <w:szCs w:val="28"/>
        </w:rPr>
        <w:t xml:space="preserve"> органам мест</w:t>
      </w:r>
      <w:r>
        <w:rPr>
          <w:sz w:val="28"/>
          <w:szCs w:val="28"/>
        </w:rPr>
        <w:t>ного самоуправления организации;</w:t>
      </w:r>
    </w:p>
    <w:p w14:paraId="304C45F0" w14:textId="77777777" w:rsidR="000D6100" w:rsidRDefault="000D6100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93603A">
        <w:rPr>
          <w:sz w:val="28"/>
          <w:szCs w:val="28"/>
        </w:rPr>
        <w:t xml:space="preserve">сведений о призыве </w:t>
      </w:r>
      <w:r w:rsidRPr="00EF0A83">
        <w:rPr>
          <w:sz w:val="28"/>
          <w:szCs w:val="28"/>
        </w:rPr>
        <w:t>родителя (супруга родителя) на военную службу</w:t>
      </w:r>
      <w:r w:rsidRPr="0093603A">
        <w:rPr>
          <w:sz w:val="28"/>
          <w:szCs w:val="28"/>
        </w:rPr>
        <w:t xml:space="preserve"> – в</w:t>
      </w:r>
      <w:r w:rsidR="00112473">
        <w:rPr>
          <w:sz w:val="28"/>
          <w:szCs w:val="28"/>
        </w:rPr>
        <w:t> </w:t>
      </w:r>
      <w:r w:rsidRPr="0093603A">
        <w:rPr>
          <w:sz w:val="28"/>
          <w:szCs w:val="28"/>
        </w:rPr>
        <w:t>военные комиссариаты</w:t>
      </w:r>
      <w:r w:rsidR="003B2827">
        <w:rPr>
          <w:sz w:val="28"/>
          <w:szCs w:val="28"/>
        </w:rPr>
        <w:t>.</w:t>
      </w:r>
    </w:p>
    <w:p w14:paraId="7923E386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  <w:lang w:eastAsia="en-US"/>
        </w:rPr>
      </w:pPr>
      <w:r w:rsidRPr="00D0048E">
        <w:rPr>
          <w:sz w:val="28"/>
          <w:szCs w:val="28"/>
          <w:lang w:eastAsia="en-US"/>
        </w:rPr>
        <w:t>5</w:t>
      </w:r>
      <w:r w:rsidR="00CC704E" w:rsidRPr="00CC704E">
        <w:rPr>
          <w:sz w:val="28"/>
          <w:szCs w:val="28"/>
          <w:lang w:eastAsia="en-US"/>
        </w:rPr>
        <w:t>9</w:t>
      </w:r>
      <w:r w:rsidRPr="00D0048E">
        <w:rPr>
          <w:sz w:val="28"/>
          <w:szCs w:val="28"/>
          <w:lang w:eastAsia="en-US"/>
        </w:rPr>
        <w:t>.</w:t>
      </w:r>
      <w:r w:rsidR="00BD6F8C">
        <w:rPr>
          <w:sz w:val="28"/>
          <w:szCs w:val="28"/>
          <w:lang w:val="en-US" w:eastAsia="en-US"/>
        </w:rPr>
        <w:t> </w:t>
      </w:r>
      <w:r w:rsidRPr="00D0048E">
        <w:rPr>
          <w:sz w:val="28"/>
          <w:szCs w:val="28"/>
          <w:lang w:eastAsia="en-US"/>
        </w:rPr>
        <w:t>Критериями принятия решения о формировании и</w:t>
      </w:r>
      <w:r w:rsidRPr="00A34B0B">
        <w:rPr>
          <w:sz w:val="28"/>
          <w:szCs w:val="28"/>
          <w:lang w:eastAsia="en-US"/>
        </w:rPr>
        <w:t xml:space="preserve"> направлении межведомственного запроса являются регистрация поступивш</w:t>
      </w:r>
      <w:r w:rsidR="00A03646">
        <w:rPr>
          <w:sz w:val="28"/>
          <w:szCs w:val="28"/>
          <w:lang w:eastAsia="en-US"/>
        </w:rPr>
        <w:t>их</w:t>
      </w:r>
      <w:r w:rsidRPr="00A34B0B">
        <w:rPr>
          <w:sz w:val="28"/>
          <w:szCs w:val="28"/>
          <w:lang w:eastAsia="en-US"/>
        </w:rPr>
        <w:t xml:space="preserve"> заявления и документов, необходимых для предоставления государственной услуги, в Журнале и непредставление заявителем документов, содержащих сведения, указанные в пункте 2</w:t>
      </w:r>
      <w:r w:rsidR="003B2827">
        <w:rPr>
          <w:sz w:val="28"/>
          <w:szCs w:val="28"/>
          <w:lang w:eastAsia="en-US"/>
        </w:rPr>
        <w:t>6</w:t>
      </w:r>
      <w:r w:rsidRPr="00A34B0B">
        <w:rPr>
          <w:sz w:val="28"/>
          <w:szCs w:val="28"/>
          <w:lang w:eastAsia="en-US"/>
        </w:rPr>
        <w:t xml:space="preserve"> настоящего административного регламента.</w:t>
      </w:r>
    </w:p>
    <w:p w14:paraId="70DC75A0" w14:textId="77777777" w:rsidR="001367D5" w:rsidRPr="00A34B0B" w:rsidRDefault="00CC704E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  <w:lang w:eastAsia="en-US"/>
        </w:rPr>
      </w:pPr>
      <w:r w:rsidRPr="00CC704E">
        <w:rPr>
          <w:sz w:val="28"/>
          <w:szCs w:val="28"/>
          <w:lang w:eastAsia="en-US"/>
        </w:rPr>
        <w:t>60</w:t>
      </w:r>
      <w:r w:rsidR="001367D5" w:rsidRPr="00A34B0B">
        <w:rPr>
          <w:sz w:val="28"/>
          <w:szCs w:val="28"/>
          <w:lang w:eastAsia="en-US"/>
        </w:rPr>
        <w:t>.</w:t>
      </w:r>
      <w:r w:rsidR="00BD6F8C">
        <w:rPr>
          <w:sz w:val="28"/>
          <w:szCs w:val="28"/>
          <w:lang w:val="en-US" w:eastAsia="en-US"/>
        </w:rPr>
        <w:t> </w:t>
      </w:r>
      <w:r w:rsidR="001367D5" w:rsidRPr="00A34B0B">
        <w:rPr>
          <w:sz w:val="28"/>
          <w:szCs w:val="28"/>
          <w:lang w:eastAsia="en-US"/>
        </w:rPr>
        <w:t>Общий максимальный срок выполнения административной процедуры не</w:t>
      </w:r>
      <w:r w:rsidR="00BD6F8C">
        <w:rPr>
          <w:sz w:val="28"/>
          <w:szCs w:val="28"/>
          <w:lang w:val="en-US" w:eastAsia="en-US"/>
        </w:rPr>
        <w:t> </w:t>
      </w:r>
      <w:r w:rsidR="001367D5" w:rsidRPr="00A34B0B">
        <w:rPr>
          <w:sz w:val="28"/>
          <w:szCs w:val="28"/>
          <w:lang w:eastAsia="en-US"/>
        </w:rPr>
        <w:t xml:space="preserve">может превышать срока, указанного </w:t>
      </w:r>
      <w:r w:rsidR="008D1E2F">
        <w:rPr>
          <w:sz w:val="28"/>
          <w:szCs w:val="28"/>
          <w:lang w:eastAsia="en-US"/>
        </w:rPr>
        <w:t xml:space="preserve">в </w:t>
      </w:r>
      <w:r w:rsidR="007C3DF4">
        <w:rPr>
          <w:sz w:val="28"/>
          <w:szCs w:val="28"/>
          <w:lang w:eastAsia="en-US"/>
        </w:rPr>
        <w:t xml:space="preserve">абзаце первом </w:t>
      </w:r>
      <w:r w:rsidR="001367D5" w:rsidRPr="00A34B0B">
        <w:rPr>
          <w:sz w:val="28"/>
          <w:szCs w:val="28"/>
          <w:lang w:eastAsia="en-US"/>
        </w:rPr>
        <w:t>пункт</w:t>
      </w:r>
      <w:r w:rsidR="007C3DF4">
        <w:rPr>
          <w:sz w:val="28"/>
          <w:szCs w:val="28"/>
          <w:lang w:eastAsia="en-US"/>
        </w:rPr>
        <w:t>а</w:t>
      </w:r>
      <w:r w:rsidR="001367D5" w:rsidRPr="00A34B0B">
        <w:rPr>
          <w:sz w:val="28"/>
          <w:szCs w:val="28"/>
          <w:lang w:eastAsia="en-US"/>
        </w:rPr>
        <w:t xml:space="preserve"> 5</w:t>
      </w:r>
      <w:r w:rsidRPr="00CC704E">
        <w:rPr>
          <w:sz w:val="28"/>
          <w:szCs w:val="28"/>
          <w:lang w:eastAsia="en-US"/>
        </w:rPr>
        <w:t>8</w:t>
      </w:r>
      <w:r w:rsidR="001367D5" w:rsidRPr="00A34B0B">
        <w:rPr>
          <w:sz w:val="28"/>
          <w:szCs w:val="28"/>
          <w:lang w:eastAsia="en-US"/>
        </w:rPr>
        <w:t xml:space="preserve"> настоящего административного регламента.</w:t>
      </w:r>
    </w:p>
    <w:p w14:paraId="54997555" w14:textId="77777777" w:rsidR="001367D5" w:rsidRPr="00A34B0B" w:rsidRDefault="00CC704E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  <w:lang w:eastAsia="en-US"/>
        </w:rPr>
      </w:pPr>
      <w:r w:rsidRPr="00CC704E">
        <w:rPr>
          <w:sz w:val="28"/>
          <w:szCs w:val="28"/>
          <w:lang w:eastAsia="en-US"/>
        </w:rPr>
        <w:t>61</w:t>
      </w:r>
      <w:r w:rsidR="001367D5" w:rsidRPr="00A34B0B">
        <w:rPr>
          <w:sz w:val="28"/>
          <w:szCs w:val="28"/>
          <w:lang w:eastAsia="en-US"/>
        </w:rPr>
        <w:t>.</w:t>
      </w:r>
      <w:r w:rsidR="00CD5999">
        <w:rPr>
          <w:sz w:val="28"/>
          <w:szCs w:val="28"/>
          <w:lang w:eastAsia="en-US"/>
        </w:rPr>
        <w:t> </w:t>
      </w:r>
      <w:r w:rsidR="001367D5" w:rsidRPr="00A34B0B">
        <w:rPr>
          <w:sz w:val="28"/>
          <w:szCs w:val="28"/>
          <w:lang w:eastAsia="en-US"/>
        </w:rPr>
        <w:t xml:space="preserve">Результатом административной процедуры по формированию и направлению межведомственного запроса является направление межведомственного запроса в государственные органы, </w:t>
      </w:r>
      <w:r w:rsidR="00D4701A">
        <w:rPr>
          <w:sz w:val="28"/>
          <w:szCs w:val="28"/>
          <w:lang w:eastAsia="en-US"/>
        </w:rPr>
        <w:t xml:space="preserve">организации, </w:t>
      </w:r>
      <w:r w:rsidR="001367D5" w:rsidRPr="00A34B0B">
        <w:rPr>
          <w:sz w:val="28"/>
          <w:szCs w:val="28"/>
          <w:lang w:eastAsia="en-US"/>
        </w:rPr>
        <w:t>участвующие в</w:t>
      </w:r>
      <w:r w:rsidR="009A72AE">
        <w:rPr>
          <w:sz w:val="28"/>
          <w:szCs w:val="28"/>
          <w:lang w:eastAsia="en-US"/>
        </w:rPr>
        <w:t xml:space="preserve"> </w:t>
      </w:r>
      <w:r w:rsidR="001367D5" w:rsidRPr="00A34B0B">
        <w:rPr>
          <w:sz w:val="28"/>
          <w:szCs w:val="28"/>
          <w:lang w:eastAsia="en-US"/>
        </w:rPr>
        <w:t>межведомственном взаимодействии.</w:t>
      </w:r>
    </w:p>
    <w:p w14:paraId="1E37219C" w14:textId="77777777" w:rsidR="001367D5" w:rsidRPr="00A34B0B" w:rsidRDefault="001367D5" w:rsidP="004266A5">
      <w:pPr>
        <w:tabs>
          <w:tab w:val="left" w:pos="567"/>
        </w:tabs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</w:p>
    <w:p w14:paraId="44112E72" w14:textId="77777777" w:rsidR="001367D5" w:rsidRPr="00A34B0B" w:rsidRDefault="001367D5" w:rsidP="004266A5">
      <w:pPr>
        <w:tabs>
          <w:tab w:val="left" w:pos="567"/>
        </w:tabs>
        <w:autoSpaceDE w:val="0"/>
        <w:autoSpaceDN w:val="0"/>
        <w:adjustRightInd w:val="0"/>
        <w:spacing w:line="21" w:lineRule="atLeast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Рассмотрение заявления и документов,</w:t>
      </w:r>
      <w:r w:rsidRPr="00A34B0B">
        <w:t xml:space="preserve"> </w:t>
      </w:r>
      <w:r w:rsidRPr="00A34B0B">
        <w:rPr>
          <w:sz w:val="28"/>
          <w:szCs w:val="28"/>
        </w:rPr>
        <w:t>необходимых для предоставления государственной услуги</w:t>
      </w:r>
    </w:p>
    <w:p w14:paraId="622F9DE9" w14:textId="77777777" w:rsidR="001367D5" w:rsidRPr="00A34B0B" w:rsidRDefault="001367D5" w:rsidP="004266A5">
      <w:pPr>
        <w:tabs>
          <w:tab w:val="left" w:pos="567"/>
        </w:tabs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</w:p>
    <w:p w14:paraId="57C9CCF5" w14:textId="77777777" w:rsidR="00AA1221" w:rsidRPr="00A34B0B" w:rsidRDefault="00AA1221" w:rsidP="004266A5">
      <w:pPr>
        <w:tabs>
          <w:tab w:val="left" w:pos="567"/>
        </w:tabs>
        <w:autoSpaceDE w:val="0"/>
        <w:autoSpaceDN w:val="0"/>
        <w:adjustRightInd w:val="0"/>
        <w:spacing w:line="21" w:lineRule="atLeast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6</w:t>
      </w:r>
      <w:r w:rsidR="00CC704E" w:rsidRPr="00CC704E">
        <w:rPr>
          <w:sz w:val="28"/>
          <w:szCs w:val="28"/>
        </w:rPr>
        <w:t>2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Основанием для начала административной процедуры являются зарегистрированные в управлении социальной политики заявление и документы, </w:t>
      </w:r>
      <w:r w:rsidRPr="00A34B0B">
        <w:rPr>
          <w:sz w:val="28"/>
          <w:szCs w:val="28"/>
        </w:rPr>
        <w:lastRenderedPageBreak/>
        <w:t>необходимые для предоставления государственной услуги, а также документы, полученные в порядке межведомственного взаимодействия.</w:t>
      </w:r>
    </w:p>
    <w:p w14:paraId="73C8C09F" w14:textId="77777777" w:rsidR="00AA1221" w:rsidRPr="00A34B0B" w:rsidRDefault="00AA1221" w:rsidP="004266A5">
      <w:pPr>
        <w:tabs>
          <w:tab w:val="left" w:pos="567"/>
        </w:tabs>
        <w:autoSpaceDE w:val="0"/>
        <w:autoSpaceDN w:val="0"/>
        <w:adjustRightInd w:val="0"/>
        <w:spacing w:line="21" w:lineRule="atLeast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6</w:t>
      </w:r>
      <w:r w:rsidR="00CC704E" w:rsidRPr="00CC704E">
        <w:rPr>
          <w:sz w:val="28"/>
          <w:szCs w:val="28"/>
        </w:rPr>
        <w:t>3</w:t>
      </w:r>
      <w:r w:rsidRPr="00A34B0B">
        <w:rPr>
          <w:sz w:val="28"/>
          <w:szCs w:val="28"/>
        </w:rPr>
        <w:t>.</w:t>
      </w:r>
      <w:r w:rsidR="00BD6F8C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779289FF" w14:textId="77777777" w:rsidR="00AA1221" w:rsidRPr="00A34B0B" w:rsidRDefault="00AA1221" w:rsidP="004266A5">
      <w:pPr>
        <w:tabs>
          <w:tab w:val="left" w:pos="567"/>
        </w:tabs>
        <w:autoSpaceDE w:val="0"/>
        <w:autoSpaceDN w:val="0"/>
        <w:adjustRightInd w:val="0"/>
        <w:spacing w:line="21" w:lineRule="atLeast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CC704E" w:rsidRPr="00CC704E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BD6F8C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процедуры:</w:t>
      </w:r>
    </w:p>
    <w:p w14:paraId="4BC4EDC1" w14:textId="77777777" w:rsidR="00AA1221" w:rsidRPr="00A34B0B" w:rsidRDefault="00AA1221" w:rsidP="004266A5">
      <w:pPr>
        <w:tabs>
          <w:tab w:val="left" w:pos="567"/>
        </w:tabs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проверяет соответствие представленных заявления и документов,</w:t>
      </w:r>
      <w:r w:rsidRPr="00A34B0B">
        <w:t xml:space="preserve"> </w:t>
      </w:r>
      <w:r w:rsidRPr="00A34B0B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5CE1D12A" w14:textId="77777777" w:rsidR="00AA1221" w:rsidRDefault="00AA1221" w:rsidP="004266A5">
      <w:pPr>
        <w:tabs>
          <w:tab w:val="left" w:pos="567"/>
        </w:tabs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готовит проект решения о предоставлении либо об отказе в предоставлении государственной услуги; </w:t>
      </w:r>
    </w:p>
    <w:p w14:paraId="5E22201B" w14:textId="77777777" w:rsidR="00AA1221" w:rsidRDefault="00AA1221" w:rsidP="004266A5">
      <w:pPr>
        <w:tabs>
          <w:tab w:val="left" w:pos="567"/>
        </w:tabs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5E36A292" w14:textId="77777777" w:rsidR="00AA1221" w:rsidRPr="00A34B0B" w:rsidRDefault="00AA1221" w:rsidP="004266A5">
      <w:pPr>
        <w:tabs>
          <w:tab w:val="left" w:pos="567"/>
        </w:tabs>
        <w:autoSpaceDE w:val="0"/>
        <w:autoSpaceDN w:val="0"/>
        <w:adjustRightInd w:val="0"/>
        <w:spacing w:line="21" w:lineRule="atLeast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7107910E" w14:textId="77777777" w:rsidR="00AA1221" w:rsidRPr="00A34B0B" w:rsidRDefault="00AA1221" w:rsidP="004266A5">
      <w:pPr>
        <w:tabs>
          <w:tab w:val="left" w:pos="567"/>
        </w:tabs>
        <w:autoSpaceDE w:val="0"/>
        <w:autoSpaceDN w:val="0"/>
        <w:adjustRightInd w:val="0"/>
        <w:spacing w:line="21" w:lineRule="atLeast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6</w:t>
      </w:r>
      <w:r w:rsidR="00CC704E" w:rsidRPr="00CC704E">
        <w:rPr>
          <w:sz w:val="28"/>
          <w:szCs w:val="28"/>
        </w:rPr>
        <w:t>5</w:t>
      </w:r>
      <w:r w:rsidRPr="00A34B0B">
        <w:rPr>
          <w:sz w:val="28"/>
          <w:szCs w:val="28"/>
        </w:rPr>
        <w:t>.</w:t>
      </w:r>
      <w:r w:rsidR="00BD6F8C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 xml:space="preserve">Административная процедура выполняется в течение </w:t>
      </w:r>
      <w:r>
        <w:rPr>
          <w:sz w:val="28"/>
          <w:szCs w:val="28"/>
        </w:rPr>
        <w:t>трех</w:t>
      </w:r>
      <w:r w:rsidRPr="00A34B0B">
        <w:rPr>
          <w:sz w:val="28"/>
          <w:szCs w:val="28"/>
        </w:rPr>
        <w:t xml:space="preserve"> рабочих дней.</w:t>
      </w:r>
    </w:p>
    <w:p w14:paraId="4A54B401" w14:textId="77777777" w:rsidR="00AA1221" w:rsidRPr="00654927" w:rsidRDefault="00AA1221" w:rsidP="004266A5">
      <w:pPr>
        <w:tabs>
          <w:tab w:val="left" w:pos="567"/>
        </w:tabs>
        <w:autoSpaceDE w:val="0"/>
        <w:autoSpaceDN w:val="0"/>
        <w:adjustRightInd w:val="0"/>
        <w:spacing w:line="21" w:lineRule="atLeast"/>
        <w:ind w:firstLine="709"/>
        <w:jc w:val="both"/>
        <w:outlineLvl w:val="1"/>
        <w:rPr>
          <w:sz w:val="28"/>
          <w:szCs w:val="28"/>
        </w:rPr>
      </w:pPr>
      <w:r w:rsidRPr="00654927">
        <w:rPr>
          <w:sz w:val="28"/>
          <w:szCs w:val="28"/>
        </w:rPr>
        <w:t>6</w:t>
      </w:r>
      <w:r w:rsidR="00CC704E" w:rsidRPr="00CC704E">
        <w:rPr>
          <w:sz w:val="28"/>
          <w:szCs w:val="28"/>
        </w:rPr>
        <w:t>6</w:t>
      </w:r>
      <w:r w:rsidRPr="00654927">
        <w:rPr>
          <w:sz w:val="28"/>
          <w:szCs w:val="28"/>
        </w:rPr>
        <w:t>.</w:t>
      </w:r>
      <w:r w:rsidR="00BD6F8C" w:rsidRPr="00654927">
        <w:rPr>
          <w:sz w:val="28"/>
          <w:szCs w:val="28"/>
          <w:lang w:val="en-US"/>
        </w:rPr>
        <w:t> </w:t>
      </w:r>
      <w:r w:rsidR="00654927" w:rsidRPr="00654927">
        <w:rPr>
          <w:spacing w:val="2"/>
          <w:sz w:val="28"/>
          <w:szCs w:val="28"/>
          <w:shd w:val="clear" w:color="auto" w:fill="FFFFFF"/>
        </w:rPr>
        <w:t>Критерием рассмотрения заявления и документов, необходимых для</w:t>
      </w:r>
      <w:r w:rsidR="005E0F4B">
        <w:rPr>
          <w:spacing w:val="2"/>
          <w:sz w:val="28"/>
          <w:szCs w:val="28"/>
          <w:shd w:val="clear" w:color="auto" w:fill="FFFFFF"/>
        </w:rPr>
        <w:t> </w:t>
      </w:r>
      <w:r w:rsidR="00654927" w:rsidRPr="00654927">
        <w:rPr>
          <w:spacing w:val="2"/>
          <w:sz w:val="28"/>
          <w:szCs w:val="28"/>
          <w:shd w:val="clear" w:color="auto" w:fill="FFFFFF"/>
        </w:rPr>
        <w:t>предоставления государственной услуги, является подтверждение условий предоставления государственной услуги сведениями, содержащимися в принятом заявлении и документах, необходимых для предоставления государственной услуги, прошедших первичную проверку и зарегистрированных в управлении социальной политики, а также документах, полученных в порядке межведомственного взаимодействия.</w:t>
      </w:r>
    </w:p>
    <w:p w14:paraId="2E8A7630" w14:textId="77777777" w:rsidR="00AA1221" w:rsidRPr="00A34B0B" w:rsidRDefault="00AA1221" w:rsidP="004266A5">
      <w:pPr>
        <w:tabs>
          <w:tab w:val="left" w:pos="567"/>
        </w:tabs>
        <w:autoSpaceDE w:val="0"/>
        <w:autoSpaceDN w:val="0"/>
        <w:adjustRightInd w:val="0"/>
        <w:spacing w:line="21" w:lineRule="atLeast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6</w:t>
      </w:r>
      <w:r w:rsidR="00CC704E" w:rsidRPr="00CC704E">
        <w:rPr>
          <w:sz w:val="28"/>
          <w:szCs w:val="28"/>
        </w:rPr>
        <w:t>7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либо об отказе в</w:t>
      </w:r>
      <w:r w:rsidR="00EC32A7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предоставлении государственной услуги.</w:t>
      </w:r>
    </w:p>
    <w:p w14:paraId="10E4D187" w14:textId="77777777" w:rsidR="001367D5" w:rsidRPr="00A34B0B" w:rsidRDefault="001367D5" w:rsidP="004266A5">
      <w:pPr>
        <w:tabs>
          <w:tab w:val="left" w:pos="567"/>
        </w:tabs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</w:p>
    <w:p w14:paraId="3546E376" w14:textId="77777777" w:rsidR="001367D5" w:rsidRPr="00846209" w:rsidRDefault="0071566D" w:rsidP="004266A5">
      <w:pPr>
        <w:autoSpaceDE w:val="0"/>
        <w:autoSpaceDN w:val="0"/>
        <w:adjustRightInd w:val="0"/>
        <w:spacing w:line="21" w:lineRule="atLeast"/>
        <w:jc w:val="center"/>
        <w:rPr>
          <w:iCs/>
          <w:sz w:val="28"/>
          <w:szCs w:val="28"/>
        </w:rPr>
      </w:pPr>
      <w:r>
        <w:rPr>
          <w:sz w:val="28"/>
          <w:szCs w:val="28"/>
        </w:rPr>
        <w:t>П</w:t>
      </w:r>
      <w:r w:rsidRPr="00D0048E">
        <w:rPr>
          <w:sz w:val="28"/>
          <w:szCs w:val="28"/>
        </w:rPr>
        <w:t>ринятие решения о предоставлении либо об отказе в предост</w:t>
      </w:r>
      <w:r>
        <w:rPr>
          <w:sz w:val="28"/>
          <w:szCs w:val="28"/>
        </w:rPr>
        <w:t>авлении государственной услуги,</w:t>
      </w:r>
      <w:r w:rsidRPr="00D0048E">
        <w:rPr>
          <w:sz w:val="28"/>
          <w:szCs w:val="28"/>
        </w:rPr>
        <w:t xml:space="preserve"> направление</w:t>
      </w:r>
      <w:r>
        <w:rPr>
          <w:sz w:val="28"/>
          <w:szCs w:val="28"/>
        </w:rPr>
        <w:t xml:space="preserve"> (вручение) заявителю </w:t>
      </w:r>
      <w:r w:rsidRPr="000514ED">
        <w:rPr>
          <w:sz w:val="28"/>
          <w:szCs w:val="28"/>
        </w:rPr>
        <w:t>решения об</w:t>
      </w:r>
      <w:r>
        <w:rPr>
          <w:sz w:val="28"/>
          <w:szCs w:val="28"/>
        </w:rPr>
        <w:t xml:space="preserve"> отказе в предоставлении государственной услуги</w:t>
      </w:r>
      <w:r w:rsidRPr="00A34B0B">
        <w:rPr>
          <w:sz w:val="28"/>
          <w:szCs w:val="28"/>
        </w:rPr>
        <w:t xml:space="preserve"> </w:t>
      </w:r>
    </w:p>
    <w:p w14:paraId="7B910147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jc w:val="both"/>
        <w:rPr>
          <w:b/>
          <w:bCs/>
          <w:sz w:val="28"/>
          <w:szCs w:val="28"/>
        </w:rPr>
      </w:pPr>
    </w:p>
    <w:p w14:paraId="04EAF1B7" w14:textId="77777777" w:rsidR="00AA1221" w:rsidRPr="00A34B0B" w:rsidRDefault="00AA1221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6</w:t>
      </w:r>
      <w:r w:rsidR="00CC704E" w:rsidRPr="00CC704E">
        <w:rPr>
          <w:sz w:val="28"/>
          <w:szCs w:val="28"/>
        </w:rPr>
        <w:t>8</w:t>
      </w:r>
      <w:r w:rsidRPr="00A34B0B">
        <w:rPr>
          <w:sz w:val="28"/>
          <w:szCs w:val="28"/>
        </w:rPr>
        <w:t>.</w:t>
      </w:r>
      <w:r w:rsidR="00CD5999">
        <w:rPr>
          <w:sz w:val="28"/>
          <w:szCs w:val="28"/>
        </w:rPr>
        <w:t> </w:t>
      </w:r>
      <w:r w:rsidRPr="00A34B0B">
        <w:rPr>
          <w:sz w:val="28"/>
          <w:szCs w:val="28"/>
        </w:rPr>
        <w:t>Основанием для начала выполнения административной процедуры является передача проекта решения о предоставлении либо об отказе в</w:t>
      </w:r>
      <w:r w:rsidR="00BD6F8C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>предоставлении государственной услуги начальнику управления социальной политики или уполномоченному им лицу.</w:t>
      </w:r>
    </w:p>
    <w:p w14:paraId="4447A2C4" w14:textId="77777777" w:rsidR="00AA1221" w:rsidRDefault="00AA1221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6</w:t>
      </w:r>
      <w:r w:rsidR="00CC704E" w:rsidRPr="00CC704E">
        <w:rPr>
          <w:sz w:val="28"/>
          <w:szCs w:val="28"/>
        </w:rPr>
        <w:t>9</w:t>
      </w:r>
      <w:r w:rsidRPr="00A34B0B">
        <w:rPr>
          <w:sz w:val="28"/>
          <w:szCs w:val="28"/>
        </w:rPr>
        <w:t>.</w:t>
      </w:r>
      <w:r w:rsidR="00BD6F8C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>Должностн</w:t>
      </w:r>
      <w:r>
        <w:rPr>
          <w:sz w:val="28"/>
          <w:szCs w:val="28"/>
        </w:rPr>
        <w:t>ым</w:t>
      </w:r>
      <w:r w:rsidRPr="00A34B0B">
        <w:rPr>
          <w:sz w:val="28"/>
          <w:szCs w:val="28"/>
        </w:rPr>
        <w:t xml:space="preserve"> лицо</w:t>
      </w:r>
      <w:r>
        <w:rPr>
          <w:sz w:val="28"/>
          <w:szCs w:val="28"/>
        </w:rPr>
        <w:t>м</w:t>
      </w:r>
      <w:r w:rsidRPr="00A34B0B">
        <w:rPr>
          <w:sz w:val="28"/>
          <w:szCs w:val="28"/>
        </w:rPr>
        <w:t>, ответственн</w:t>
      </w:r>
      <w:r>
        <w:rPr>
          <w:sz w:val="28"/>
          <w:szCs w:val="28"/>
        </w:rPr>
        <w:t>ым</w:t>
      </w:r>
      <w:r w:rsidRPr="00A34B0B">
        <w:rPr>
          <w:sz w:val="28"/>
          <w:szCs w:val="28"/>
        </w:rPr>
        <w:t xml:space="preserve"> за </w:t>
      </w:r>
      <w:r>
        <w:rPr>
          <w:sz w:val="28"/>
          <w:szCs w:val="28"/>
        </w:rPr>
        <w:t>выполнение административно</w:t>
      </w:r>
      <w:r w:rsidR="00753863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="00753863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– п</w:t>
      </w:r>
      <w:r w:rsidRPr="003E44BE">
        <w:rPr>
          <w:sz w:val="28"/>
          <w:szCs w:val="28"/>
        </w:rPr>
        <w:t>ринятие решения о предоставлении либо об отказе в предоставлении государственной услуги</w:t>
      </w:r>
      <w:r w:rsidRPr="00A34B0B">
        <w:rPr>
          <w:sz w:val="28"/>
          <w:szCs w:val="28"/>
        </w:rPr>
        <w:t>,</w:t>
      </w:r>
      <w:r w:rsidRPr="003E44BE">
        <w:rPr>
          <w:sz w:val="28"/>
          <w:szCs w:val="28"/>
        </w:rPr>
        <w:t xml:space="preserve"> </w:t>
      </w:r>
      <w:r>
        <w:rPr>
          <w:sz w:val="28"/>
          <w:szCs w:val="28"/>
        </w:rPr>
        <w:t>является н</w:t>
      </w:r>
      <w:r w:rsidRPr="00A34B0B">
        <w:rPr>
          <w:sz w:val="28"/>
          <w:szCs w:val="28"/>
        </w:rPr>
        <w:t>ачальник управления социальной политики или уполномоченное им</w:t>
      </w:r>
      <w:r w:rsidR="00E47FED" w:rsidRPr="00E47FED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лицо.</w:t>
      </w:r>
    </w:p>
    <w:p w14:paraId="0B3C1645" w14:textId="77777777" w:rsidR="00AA1221" w:rsidRPr="00A34B0B" w:rsidRDefault="00CC704E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CC704E">
        <w:rPr>
          <w:bCs/>
          <w:iCs/>
          <w:sz w:val="28"/>
          <w:szCs w:val="28"/>
        </w:rPr>
        <w:lastRenderedPageBreak/>
        <w:t>70</w:t>
      </w:r>
      <w:r w:rsidR="00AA1221">
        <w:rPr>
          <w:bCs/>
          <w:iCs/>
          <w:sz w:val="28"/>
          <w:szCs w:val="28"/>
        </w:rPr>
        <w:t>.</w:t>
      </w:r>
      <w:r w:rsidR="00E47FED">
        <w:rPr>
          <w:bCs/>
          <w:iCs/>
          <w:sz w:val="28"/>
          <w:szCs w:val="28"/>
          <w:lang w:val="en-US"/>
        </w:rPr>
        <w:t> </w:t>
      </w:r>
      <w:r w:rsidR="00AA1221" w:rsidRPr="003E44BE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 w:rsidR="00753863">
        <w:rPr>
          <w:bCs/>
          <w:iCs/>
          <w:sz w:val="28"/>
          <w:szCs w:val="28"/>
        </w:rPr>
        <w:t>го</w:t>
      </w:r>
      <w:r w:rsidR="00AA1221" w:rsidRPr="003E44BE">
        <w:rPr>
          <w:bCs/>
          <w:iCs/>
          <w:sz w:val="28"/>
          <w:szCs w:val="28"/>
        </w:rPr>
        <w:t xml:space="preserve"> </w:t>
      </w:r>
      <w:r w:rsidR="00753863">
        <w:rPr>
          <w:bCs/>
          <w:iCs/>
          <w:sz w:val="28"/>
          <w:szCs w:val="28"/>
        </w:rPr>
        <w:t>действия</w:t>
      </w:r>
      <w:r w:rsidR="00AA1221">
        <w:rPr>
          <w:bCs/>
          <w:iCs/>
          <w:sz w:val="28"/>
          <w:szCs w:val="28"/>
        </w:rPr>
        <w:t xml:space="preserve"> – </w:t>
      </w:r>
      <w:r w:rsidR="003D6477" w:rsidRPr="00D0048E">
        <w:rPr>
          <w:sz w:val="28"/>
          <w:szCs w:val="28"/>
        </w:rPr>
        <w:t>направление</w:t>
      </w:r>
      <w:r w:rsidR="003D6477">
        <w:rPr>
          <w:sz w:val="28"/>
          <w:szCs w:val="28"/>
        </w:rPr>
        <w:t xml:space="preserve"> (вручение) заявителю </w:t>
      </w:r>
      <w:r w:rsidR="003D6477" w:rsidRPr="000514ED">
        <w:rPr>
          <w:sz w:val="28"/>
          <w:szCs w:val="28"/>
        </w:rPr>
        <w:t>решения об</w:t>
      </w:r>
      <w:r w:rsidR="003D6477">
        <w:rPr>
          <w:sz w:val="28"/>
          <w:szCs w:val="28"/>
        </w:rPr>
        <w:t xml:space="preserve"> отказе в предоставлении государственной услуги</w:t>
      </w:r>
      <w:r w:rsidR="00AA1221" w:rsidRPr="003E44BE">
        <w:rPr>
          <w:bCs/>
          <w:iCs/>
          <w:sz w:val="28"/>
          <w:szCs w:val="28"/>
        </w:rPr>
        <w:t>, определяется в соответствии с</w:t>
      </w:r>
      <w:r w:rsidR="003D6477">
        <w:rPr>
          <w:bCs/>
          <w:iCs/>
          <w:sz w:val="28"/>
          <w:szCs w:val="28"/>
        </w:rPr>
        <w:t xml:space="preserve"> </w:t>
      </w:r>
      <w:r w:rsidR="00AA1221" w:rsidRPr="003E44BE">
        <w:rPr>
          <w:bCs/>
          <w:iCs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  <w:r w:rsidR="00476210">
        <w:rPr>
          <w:bCs/>
          <w:iCs/>
          <w:sz w:val="28"/>
          <w:szCs w:val="28"/>
        </w:rPr>
        <w:t>.</w:t>
      </w:r>
    </w:p>
    <w:p w14:paraId="1B2EF91C" w14:textId="77777777" w:rsidR="00AA1221" w:rsidRPr="00A34B0B" w:rsidRDefault="00AA1221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C704E" w:rsidRPr="00CC704E">
        <w:rPr>
          <w:sz w:val="28"/>
          <w:szCs w:val="28"/>
        </w:rPr>
        <w:t>1</w:t>
      </w:r>
      <w:r w:rsidRPr="00A34B0B">
        <w:rPr>
          <w:sz w:val="28"/>
          <w:szCs w:val="28"/>
        </w:rPr>
        <w:t>.</w:t>
      </w:r>
      <w:r w:rsidR="00E47FED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>Начальник управления социальной политики или уполномоченное им лицо:</w:t>
      </w:r>
    </w:p>
    <w:p w14:paraId="741768CE" w14:textId="77777777" w:rsidR="00AA1221" w:rsidRPr="00A34B0B" w:rsidRDefault="00AA1221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рассматривает представленные специалистом документы;</w:t>
      </w:r>
    </w:p>
    <w:p w14:paraId="411CAB89" w14:textId="77777777" w:rsidR="00AA1221" w:rsidRPr="00A34B0B" w:rsidRDefault="00AA1221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</w:t>
      </w:r>
      <w:r w:rsidR="005E0F4B">
        <w:rPr>
          <w:sz w:val="28"/>
          <w:szCs w:val="28"/>
        </w:rPr>
        <w:t> </w:t>
      </w:r>
      <w:r w:rsidRPr="00A34B0B">
        <w:rPr>
          <w:sz w:val="28"/>
          <w:szCs w:val="28"/>
        </w:rPr>
        <w:t>подписью в решении и заверяется печатью управления социальной политики.</w:t>
      </w:r>
    </w:p>
    <w:p w14:paraId="03ED74A0" w14:textId="77777777" w:rsidR="00AA1221" w:rsidRPr="00A34B0B" w:rsidRDefault="00AA1221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C704E" w:rsidRPr="00CC704E">
        <w:rPr>
          <w:sz w:val="28"/>
          <w:szCs w:val="28"/>
        </w:rPr>
        <w:t>2</w:t>
      </w:r>
      <w:r w:rsidRPr="00A34B0B">
        <w:rPr>
          <w:sz w:val="28"/>
          <w:szCs w:val="28"/>
        </w:rPr>
        <w:t>.</w:t>
      </w:r>
      <w:r w:rsidR="00E47FED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>Сведения о принятом решении вносятся в Журнал в день принятия решения.</w:t>
      </w:r>
    </w:p>
    <w:p w14:paraId="479FC709" w14:textId="77777777" w:rsidR="00AA1221" w:rsidRDefault="00AA1221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CC704E" w:rsidRPr="00CC704E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>.</w:t>
      </w:r>
      <w:r w:rsidR="00E47FED">
        <w:rPr>
          <w:bCs/>
          <w:iCs/>
          <w:sz w:val="28"/>
          <w:szCs w:val="28"/>
          <w:lang w:val="en-US"/>
        </w:rPr>
        <w:t> </w:t>
      </w:r>
      <w:r w:rsidRPr="003E44BE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 w:rsidR="00753863">
        <w:rPr>
          <w:bCs/>
          <w:iCs/>
          <w:sz w:val="28"/>
          <w:szCs w:val="28"/>
        </w:rPr>
        <w:t>го</w:t>
      </w:r>
      <w:r w:rsidRPr="003E44BE">
        <w:rPr>
          <w:bCs/>
          <w:iCs/>
          <w:sz w:val="28"/>
          <w:szCs w:val="28"/>
        </w:rPr>
        <w:t xml:space="preserve"> </w:t>
      </w:r>
      <w:r w:rsidR="00753863">
        <w:rPr>
          <w:bCs/>
          <w:iCs/>
          <w:sz w:val="28"/>
          <w:szCs w:val="28"/>
        </w:rPr>
        <w:t>действия</w:t>
      </w:r>
      <w:r>
        <w:rPr>
          <w:bCs/>
          <w:iCs/>
          <w:sz w:val="28"/>
          <w:szCs w:val="28"/>
        </w:rPr>
        <w:t xml:space="preserve"> – </w:t>
      </w:r>
      <w:r w:rsidR="008C3374" w:rsidRPr="00D0048E">
        <w:rPr>
          <w:sz w:val="28"/>
          <w:szCs w:val="28"/>
        </w:rPr>
        <w:t>направление</w:t>
      </w:r>
      <w:r w:rsidR="008C3374">
        <w:rPr>
          <w:sz w:val="28"/>
          <w:szCs w:val="28"/>
        </w:rPr>
        <w:t xml:space="preserve"> (вручение) заявителю </w:t>
      </w:r>
      <w:r w:rsidR="008C3374" w:rsidRPr="000514ED">
        <w:rPr>
          <w:sz w:val="28"/>
          <w:szCs w:val="28"/>
        </w:rPr>
        <w:t>решения об</w:t>
      </w:r>
      <w:r w:rsidR="008C3374">
        <w:rPr>
          <w:sz w:val="28"/>
          <w:szCs w:val="28"/>
        </w:rPr>
        <w:t xml:space="preserve"> отказе в</w:t>
      </w:r>
      <w:r w:rsidR="00635EA9">
        <w:rPr>
          <w:sz w:val="28"/>
          <w:szCs w:val="28"/>
        </w:rPr>
        <w:t xml:space="preserve"> </w:t>
      </w:r>
      <w:r w:rsidR="008C3374">
        <w:rPr>
          <w:sz w:val="28"/>
          <w:szCs w:val="28"/>
        </w:rPr>
        <w:t>предоставлении государственной услуги</w:t>
      </w:r>
      <w:r>
        <w:rPr>
          <w:sz w:val="28"/>
          <w:szCs w:val="28"/>
        </w:rPr>
        <w:t xml:space="preserve">, направляет </w:t>
      </w:r>
      <w:r w:rsidRPr="00A34B0B">
        <w:rPr>
          <w:sz w:val="28"/>
          <w:szCs w:val="28"/>
        </w:rPr>
        <w:t>решени</w:t>
      </w:r>
      <w:r w:rsidR="00635EA9"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о</w:t>
      </w:r>
      <w:r w:rsidR="00635EA9">
        <w:rPr>
          <w:sz w:val="28"/>
          <w:szCs w:val="28"/>
        </w:rPr>
        <w:t>б</w:t>
      </w:r>
      <w:r w:rsidR="00635EA9">
        <w:t xml:space="preserve"> </w:t>
      </w:r>
      <w:r w:rsidRPr="00FA7DCA">
        <w:rPr>
          <w:sz w:val="28"/>
          <w:szCs w:val="28"/>
        </w:rPr>
        <w:t>отказе в предоставлении государственной услуги заявителю</w:t>
      </w:r>
      <w:r>
        <w:rPr>
          <w:sz w:val="28"/>
          <w:szCs w:val="28"/>
        </w:rPr>
        <w:t>, в том числе</w:t>
      </w:r>
      <w:r w:rsidRPr="00FA7DCA">
        <w:rPr>
          <w:sz w:val="28"/>
          <w:szCs w:val="28"/>
        </w:rPr>
        <w:t xml:space="preserve"> </w:t>
      </w:r>
      <w:r>
        <w:rPr>
          <w:sz w:val="28"/>
          <w:szCs w:val="28"/>
        </w:rPr>
        <w:t>через</w:t>
      </w:r>
      <w:r w:rsidRPr="00FA7DCA">
        <w:rPr>
          <w:sz w:val="28"/>
          <w:szCs w:val="28"/>
        </w:rPr>
        <w:t xml:space="preserve"> многофункциональный центр (в случае подачи заявления через многофункциональный центр) в</w:t>
      </w:r>
      <w:r w:rsidRPr="00A34B0B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пяти </w:t>
      </w:r>
      <w:r w:rsidRPr="00A34B0B">
        <w:rPr>
          <w:sz w:val="28"/>
          <w:szCs w:val="28"/>
        </w:rPr>
        <w:t>дней с даты принятия решения способом, позволяющим подтвердить факт и</w:t>
      </w:r>
      <w:r w:rsidR="00B551EE">
        <w:t> </w:t>
      </w:r>
      <w:r w:rsidRPr="00A34B0B">
        <w:rPr>
          <w:sz w:val="28"/>
          <w:szCs w:val="28"/>
        </w:rPr>
        <w:t xml:space="preserve">дату направления. </w:t>
      </w:r>
      <w:r w:rsidR="001E2432">
        <w:rPr>
          <w:sz w:val="28"/>
          <w:szCs w:val="28"/>
        </w:rPr>
        <w:t>При принятии решения</w:t>
      </w:r>
      <w:r w:rsidRPr="00A34B0B">
        <w:rPr>
          <w:sz w:val="28"/>
          <w:szCs w:val="28"/>
        </w:rPr>
        <w:t xml:space="preserve"> об отказе в предоставлении государственной услуги заявителю (в</w:t>
      </w:r>
      <w:r w:rsidR="00FD5271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многофункциональный центр) направляются также представленные заявителем документы.</w:t>
      </w:r>
    </w:p>
    <w:p w14:paraId="57A384DA" w14:textId="77777777" w:rsidR="001E2432" w:rsidRPr="00A34B0B" w:rsidRDefault="001E2432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подаче заявления и документов, необходимых для предоставления государственной услуги, указанных в </w:t>
      </w:r>
      <w:hyperlink r:id="rId26" w:history="1">
        <w:r w:rsidRPr="00324CC4">
          <w:rPr>
            <w:sz w:val="28"/>
            <w:szCs w:val="28"/>
          </w:rPr>
          <w:t>пункте 2</w:t>
        </w:r>
        <w:r w:rsidR="00633533">
          <w:rPr>
            <w:sz w:val="28"/>
            <w:szCs w:val="28"/>
          </w:rPr>
          <w:t>3</w:t>
        </w:r>
      </w:hyperlink>
      <w:r w:rsidRPr="00324CC4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административного регламента, в форме электронных документов решени</w:t>
      </w:r>
      <w:r w:rsidR="00B551EE">
        <w:rPr>
          <w:sz w:val="28"/>
          <w:szCs w:val="28"/>
        </w:rPr>
        <w:t xml:space="preserve">е </w:t>
      </w:r>
      <w:r>
        <w:rPr>
          <w:sz w:val="28"/>
          <w:szCs w:val="28"/>
        </w:rPr>
        <w:t>об отказе в предоставлении государственной услуги направляется заявителю в форме электронного документа. По выбору заявителя дополнительно решени</w:t>
      </w:r>
      <w:r w:rsidR="00B551EE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B551EE">
        <w:rPr>
          <w:sz w:val="28"/>
          <w:szCs w:val="28"/>
        </w:rPr>
        <w:t xml:space="preserve">об отказе в предоставлении государственной услуги </w:t>
      </w:r>
      <w:r>
        <w:rPr>
          <w:sz w:val="28"/>
          <w:szCs w:val="28"/>
        </w:rPr>
        <w:t>направляется (вручается) заявителю лично, по почте.</w:t>
      </w:r>
    </w:p>
    <w:p w14:paraId="372C7E35" w14:textId="77777777" w:rsidR="00AA1221" w:rsidRPr="00A34B0B" w:rsidRDefault="00AA1221" w:rsidP="004266A5">
      <w:pPr>
        <w:spacing w:line="21" w:lineRule="atLeast"/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7</w:t>
      </w:r>
      <w:r w:rsidR="00CC704E" w:rsidRPr="00CC704E">
        <w:rPr>
          <w:sz w:val="28"/>
          <w:szCs w:val="28"/>
        </w:rPr>
        <w:t>4</w:t>
      </w:r>
      <w:r w:rsidRPr="00A34B0B">
        <w:rPr>
          <w:sz w:val="28"/>
          <w:szCs w:val="28"/>
        </w:rPr>
        <w:t>.</w:t>
      </w:r>
      <w:r w:rsidR="00E47FED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>Общий максимальный срок выполнения административной процедуры не</w:t>
      </w:r>
      <w:r w:rsidR="00E47FED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 xml:space="preserve">должен превышать </w:t>
      </w:r>
      <w:r>
        <w:rPr>
          <w:sz w:val="28"/>
          <w:szCs w:val="28"/>
        </w:rPr>
        <w:t>шести</w:t>
      </w:r>
      <w:r w:rsidRPr="00A34B0B">
        <w:rPr>
          <w:sz w:val="28"/>
          <w:szCs w:val="28"/>
        </w:rPr>
        <w:t xml:space="preserve"> дней.</w:t>
      </w:r>
    </w:p>
    <w:p w14:paraId="40F27705" w14:textId="77777777" w:rsidR="003B276F" w:rsidRPr="003B276F" w:rsidRDefault="00AA1221" w:rsidP="004266A5">
      <w:pPr>
        <w:tabs>
          <w:tab w:val="left" w:pos="1728"/>
        </w:tabs>
        <w:autoSpaceDE w:val="0"/>
        <w:autoSpaceDN w:val="0"/>
        <w:adjustRightInd w:val="0"/>
        <w:spacing w:line="21" w:lineRule="atLeast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3B276F">
        <w:rPr>
          <w:bCs/>
          <w:iCs/>
          <w:sz w:val="28"/>
          <w:szCs w:val="28"/>
        </w:rPr>
        <w:t>7</w:t>
      </w:r>
      <w:r w:rsidR="00CC704E" w:rsidRPr="00CC704E">
        <w:rPr>
          <w:bCs/>
          <w:iCs/>
          <w:sz w:val="28"/>
          <w:szCs w:val="28"/>
        </w:rPr>
        <w:t>5</w:t>
      </w:r>
      <w:r w:rsidRPr="003B276F">
        <w:rPr>
          <w:bCs/>
          <w:iCs/>
          <w:sz w:val="28"/>
          <w:szCs w:val="28"/>
        </w:rPr>
        <w:t>.</w:t>
      </w:r>
      <w:r w:rsidR="00CD5999" w:rsidRPr="003B276F">
        <w:rPr>
          <w:bCs/>
          <w:iCs/>
          <w:sz w:val="28"/>
          <w:szCs w:val="28"/>
        </w:rPr>
        <w:t> </w:t>
      </w:r>
      <w:r w:rsidR="003B276F" w:rsidRPr="003B276F">
        <w:rPr>
          <w:spacing w:val="2"/>
          <w:sz w:val="28"/>
          <w:szCs w:val="28"/>
          <w:shd w:val="clear" w:color="auto" w:fill="FFFFFF"/>
        </w:rPr>
        <w:t>Критерием принятия решения о предоставлении либо об отказе в</w:t>
      </w:r>
      <w:r w:rsidR="00B551EE">
        <w:rPr>
          <w:spacing w:val="2"/>
          <w:sz w:val="28"/>
          <w:szCs w:val="28"/>
          <w:shd w:val="clear" w:color="auto" w:fill="FFFFFF"/>
        </w:rPr>
        <w:t> </w:t>
      </w:r>
      <w:r w:rsidR="003B276F" w:rsidRPr="003B276F">
        <w:rPr>
          <w:spacing w:val="2"/>
          <w:sz w:val="28"/>
          <w:szCs w:val="28"/>
          <w:shd w:val="clear" w:color="auto" w:fill="FFFFFF"/>
        </w:rPr>
        <w:t>предоставлении государственной услуги является отсутствие или наличие оснований для отказа в предоставлении государственной услуги.</w:t>
      </w:r>
    </w:p>
    <w:p w14:paraId="30CCC466" w14:textId="77777777" w:rsidR="00B90D3F" w:rsidRDefault="00AA1221" w:rsidP="004266A5">
      <w:pPr>
        <w:tabs>
          <w:tab w:val="left" w:pos="1728"/>
        </w:tabs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B551EE">
        <w:rPr>
          <w:bCs/>
          <w:iCs/>
          <w:sz w:val="28"/>
          <w:szCs w:val="28"/>
        </w:rPr>
        <w:t>7</w:t>
      </w:r>
      <w:r w:rsidR="00CC704E" w:rsidRPr="00CC704E">
        <w:rPr>
          <w:bCs/>
          <w:iCs/>
          <w:sz w:val="28"/>
          <w:szCs w:val="28"/>
        </w:rPr>
        <w:t>6</w:t>
      </w:r>
      <w:r w:rsidRPr="00B551EE">
        <w:rPr>
          <w:bCs/>
          <w:iCs/>
          <w:sz w:val="28"/>
          <w:szCs w:val="28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</w:t>
      </w:r>
      <w:r w:rsidR="00B551EE" w:rsidRPr="00B551EE">
        <w:rPr>
          <w:bCs/>
          <w:iCs/>
          <w:sz w:val="28"/>
          <w:szCs w:val="28"/>
        </w:rPr>
        <w:t>влении государственной услуги и</w:t>
      </w:r>
      <w:r w:rsidR="00B551EE" w:rsidRPr="00B551EE">
        <w:rPr>
          <w:sz w:val="28"/>
          <w:szCs w:val="28"/>
        </w:rPr>
        <w:t>, в случае принятия решения об отказе в предоставлении государственной услуги, направление (вручение) заявителю решения об отказе в предоставлении государственной услуги, в том числе в электронной форме.</w:t>
      </w:r>
    </w:p>
    <w:p w14:paraId="3A973EC4" w14:textId="77777777" w:rsidR="00B551EE" w:rsidRPr="00B551EE" w:rsidRDefault="00B551EE" w:rsidP="004266A5">
      <w:pPr>
        <w:tabs>
          <w:tab w:val="left" w:pos="1728"/>
        </w:tabs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</w:p>
    <w:p w14:paraId="574FCA81" w14:textId="77777777" w:rsidR="00852086" w:rsidRDefault="00852086" w:rsidP="004266A5">
      <w:pPr>
        <w:autoSpaceDE w:val="0"/>
        <w:autoSpaceDN w:val="0"/>
        <w:adjustRightInd w:val="0"/>
        <w:spacing w:line="21" w:lineRule="atLeast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Организация перечисления ежемесячной выплаты заявителю</w:t>
      </w:r>
    </w:p>
    <w:p w14:paraId="2B18A6E2" w14:textId="77777777" w:rsidR="00852086" w:rsidRDefault="00852086" w:rsidP="004266A5">
      <w:pPr>
        <w:autoSpaceDE w:val="0"/>
        <w:autoSpaceDN w:val="0"/>
        <w:adjustRightInd w:val="0"/>
        <w:spacing w:line="21" w:lineRule="atLeast"/>
        <w:jc w:val="both"/>
        <w:rPr>
          <w:sz w:val="28"/>
          <w:szCs w:val="28"/>
        </w:rPr>
      </w:pPr>
    </w:p>
    <w:p w14:paraId="6BC6F4C8" w14:textId="77777777" w:rsidR="00852086" w:rsidRDefault="00B61E9C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C704E" w:rsidRPr="00CC704E">
        <w:rPr>
          <w:sz w:val="28"/>
          <w:szCs w:val="28"/>
        </w:rPr>
        <w:t>7</w:t>
      </w:r>
      <w:r w:rsidR="00852086">
        <w:rPr>
          <w:sz w:val="28"/>
          <w:szCs w:val="28"/>
        </w:rPr>
        <w:t>.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4AA97DD7" w14:textId="77777777" w:rsidR="00852086" w:rsidRDefault="00852086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="00CC704E" w:rsidRPr="00CC704E">
        <w:rPr>
          <w:sz w:val="28"/>
          <w:szCs w:val="28"/>
        </w:rPr>
        <w:t>8</w:t>
      </w:r>
      <w:r>
        <w:rPr>
          <w:sz w:val="28"/>
          <w:szCs w:val="28"/>
        </w:rPr>
        <w:t>. Должностн</w:t>
      </w:r>
      <w:r w:rsidR="009A7D6E">
        <w:rPr>
          <w:sz w:val="28"/>
          <w:szCs w:val="28"/>
        </w:rPr>
        <w:t>ое</w:t>
      </w:r>
      <w:r>
        <w:rPr>
          <w:sz w:val="28"/>
          <w:szCs w:val="28"/>
        </w:rPr>
        <w:t xml:space="preserve"> лиц</w:t>
      </w:r>
      <w:r w:rsidR="009A7D6E">
        <w:rPr>
          <w:sz w:val="28"/>
          <w:szCs w:val="28"/>
        </w:rPr>
        <w:t>о</w:t>
      </w:r>
      <w:r>
        <w:rPr>
          <w:sz w:val="28"/>
          <w:szCs w:val="28"/>
        </w:rPr>
        <w:t>, ответственн</w:t>
      </w:r>
      <w:r w:rsidR="009A7D6E">
        <w:rPr>
          <w:sz w:val="28"/>
          <w:szCs w:val="28"/>
        </w:rPr>
        <w:t>о</w:t>
      </w:r>
      <w:r>
        <w:rPr>
          <w:sz w:val="28"/>
          <w:szCs w:val="28"/>
        </w:rPr>
        <w:t>е за выполнение административной процедуры, определя</w:t>
      </w:r>
      <w:r w:rsidR="009A7D6E">
        <w:rPr>
          <w:sz w:val="28"/>
          <w:szCs w:val="28"/>
        </w:rPr>
        <w:t>е</w:t>
      </w:r>
      <w:r>
        <w:rPr>
          <w:sz w:val="28"/>
          <w:szCs w:val="28"/>
        </w:rPr>
        <w:t>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34D6B35" w14:textId="77777777" w:rsidR="00852086" w:rsidRDefault="00852086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C704E" w:rsidRPr="00CC704E">
        <w:rPr>
          <w:sz w:val="28"/>
          <w:szCs w:val="28"/>
        </w:rPr>
        <w:t>9</w:t>
      </w:r>
      <w:r>
        <w:rPr>
          <w:sz w:val="28"/>
          <w:szCs w:val="28"/>
        </w:rPr>
        <w:t>. После принятия решения о предоставлении государственной услуги должностное лицо управления социальной политики:</w:t>
      </w:r>
    </w:p>
    <w:p w14:paraId="2C16C2BF" w14:textId="77777777" w:rsidR="00852086" w:rsidRDefault="00852086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9A7D6E">
        <w:t> </w:t>
      </w:r>
      <w:r>
        <w:rPr>
          <w:sz w:val="28"/>
          <w:szCs w:val="28"/>
        </w:rPr>
        <w:t xml:space="preserve">вносит в базу данных получателей информацию о способе выплаты ежемесячной </w:t>
      </w:r>
      <w:r w:rsidR="009A7D6E">
        <w:rPr>
          <w:sz w:val="28"/>
          <w:szCs w:val="28"/>
        </w:rPr>
        <w:t>в</w:t>
      </w:r>
      <w:r>
        <w:rPr>
          <w:sz w:val="28"/>
          <w:szCs w:val="28"/>
        </w:rPr>
        <w:t xml:space="preserve">ыплаты через </w:t>
      </w:r>
      <w:r w:rsidR="009A7D6E">
        <w:rPr>
          <w:sz w:val="28"/>
          <w:szCs w:val="28"/>
        </w:rPr>
        <w:t xml:space="preserve">российские </w:t>
      </w:r>
      <w:r>
        <w:rPr>
          <w:sz w:val="28"/>
          <w:szCs w:val="28"/>
        </w:rPr>
        <w:t>кредитные организации;</w:t>
      </w:r>
    </w:p>
    <w:p w14:paraId="0039E1D9" w14:textId="77777777" w:rsidR="00852086" w:rsidRDefault="009A7D6E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852086">
        <w:rPr>
          <w:sz w:val="28"/>
          <w:szCs w:val="28"/>
        </w:rPr>
        <w:t>начисляет суммы ежемесячной выплаты в базе данных получателей.</w:t>
      </w:r>
    </w:p>
    <w:p w14:paraId="4799E7BF" w14:textId="77777777" w:rsidR="00852086" w:rsidRDefault="00852086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14:paraId="765C60C7" w14:textId="77777777" w:rsidR="00852086" w:rsidRDefault="00CC704E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CC704E">
        <w:rPr>
          <w:sz w:val="28"/>
          <w:szCs w:val="28"/>
        </w:rPr>
        <w:t>80</w:t>
      </w:r>
      <w:r w:rsidR="00852086">
        <w:rPr>
          <w:sz w:val="28"/>
          <w:szCs w:val="28"/>
        </w:rPr>
        <w:t>.</w:t>
      </w:r>
      <w:r w:rsidR="009A7D6E">
        <w:rPr>
          <w:sz w:val="28"/>
          <w:szCs w:val="28"/>
        </w:rPr>
        <w:t> </w:t>
      </w:r>
      <w:r w:rsidR="00852086">
        <w:rPr>
          <w:sz w:val="28"/>
          <w:szCs w:val="28"/>
        </w:rPr>
        <w:t>Общий максимальный срок выполнения административной процедуры не</w:t>
      </w:r>
      <w:r w:rsidR="009A7D6E">
        <w:rPr>
          <w:sz w:val="28"/>
          <w:szCs w:val="28"/>
        </w:rPr>
        <w:t> </w:t>
      </w:r>
      <w:r w:rsidR="00852086">
        <w:rPr>
          <w:sz w:val="28"/>
          <w:szCs w:val="28"/>
        </w:rPr>
        <w:t>должен превышать одного рабочего дня.</w:t>
      </w:r>
    </w:p>
    <w:p w14:paraId="50F9AB14" w14:textId="77777777" w:rsidR="00852086" w:rsidRDefault="00B551EE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C704E" w:rsidRPr="00CC704E">
        <w:rPr>
          <w:sz w:val="28"/>
          <w:szCs w:val="28"/>
        </w:rPr>
        <w:t>1</w:t>
      </w:r>
      <w:r w:rsidR="00852086">
        <w:rPr>
          <w:sz w:val="28"/>
          <w:szCs w:val="28"/>
        </w:rPr>
        <w:t>.</w:t>
      </w:r>
      <w:r w:rsidR="009A7D6E">
        <w:rPr>
          <w:sz w:val="28"/>
          <w:szCs w:val="28"/>
        </w:rPr>
        <w:t> </w:t>
      </w:r>
      <w:r w:rsidR="00852086">
        <w:rPr>
          <w:sz w:val="28"/>
          <w:szCs w:val="28"/>
        </w:rPr>
        <w:t xml:space="preserve">Критерием организации перечисления </w:t>
      </w:r>
      <w:r w:rsidR="009A7D6E">
        <w:rPr>
          <w:sz w:val="28"/>
          <w:szCs w:val="28"/>
        </w:rPr>
        <w:t>ежемесячной выплаты</w:t>
      </w:r>
      <w:r w:rsidR="00852086">
        <w:rPr>
          <w:sz w:val="28"/>
          <w:szCs w:val="28"/>
        </w:rPr>
        <w:t xml:space="preserve"> заявителю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1524F09D" w14:textId="77777777" w:rsidR="00852086" w:rsidRDefault="009A7D6E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C704E" w:rsidRPr="00CC704E">
        <w:rPr>
          <w:sz w:val="28"/>
          <w:szCs w:val="28"/>
        </w:rPr>
        <w:t>2</w:t>
      </w:r>
      <w:r w:rsidR="00852086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852086">
        <w:rPr>
          <w:sz w:val="28"/>
          <w:szCs w:val="28"/>
        </w:rPr>
        <w:t xml:space="preserve">Результатом административной процедуры является внесение в базу данных получателей информации, необходимой для перечисления ежемесячной выплаты заявителю через </w:t>
      </w:r>
      <w:r>
        <w:rPr>
          <w:sz w:val="28"/>
          <w:szCs w:val="28"/>
        </w:rPr>
        <w:t>российские</w:t>
      </w:r>
      <w:r w:rsidR="00852086">
        <w:rPr>
          <w:sz w:val="28"/>
          <w:szCs w:val="28"/>
        </w:rPr>
        <w:t xml:space="preserve"> кредитные организации.</w:t>
      </w:r>
    </w:p>
    <w:p w14:paraId="452F826A" w14:textId="77777777" w:rsidR="00B90D3F" w:rsidRPr="00A34B0B" w:rsidRDefault="00B90D3F" w:rsidP="004266A5">
      <w:pPr>
        <w:tabs>
          <w:tab w:val="left" w:pos="1728"/>
        </w:tabs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</w:p>
    <w:p w14:paraId="4AAAEC02" w14:textId="77777777" w:rsidR="00880CA3" w:rsidRPr="007D27BF" w:rsidRDefault="00880CA3" w:rsidP="004266A5">
      <w:pPr>
        <w:autoSpaceDE w:val="0"/>
        <w:autoSpaceDN w:val="0"/>
        <w:adjustRightInd w:val="0"/>
        <w:spacing w:line="21" w:lineRule="atLeast"/>
        <w:jc w:val="center"/>
        <w:rPr>
          <w:sz w:val="28"/>
          <w:szCs w:val="28"/>
        </w:rPr>
      </w:pPr>
      <w:r w:rsidRPr="002965FF">
        <w:rPr>
          <w:sz w:val="28"/>
          <w:szCs w:val="28"/>
        </w:rPr>
        <w:t>Порядок осуществления в электронной форме</w:t>
      </w:r>
      <w:r w:rsidRPr="007D27BF">
        <w:rPr>
          <w:sz w:val="28"/>
          <w:szCs w:val="28"/>
        </w:rPr>
        <w:t>, в том числе</w:t>
      </w:r>
    </w:p>
    <w:p w14:paraId="1A2CD7DA" w14:textId="77777777" w:rsidR="00880CA3" w:rsidRDefault="00880CA3" w:rsidP="004266A5">
      <w:pPr>
        <w:autoSpaceDE w:val="0"/>
        <w:autoSpaceDN w:val="0"/>
        <w:adjustRightInd w:val="0"/>
        <w:spacing w:line="21" w:lineRule="atLeast"/>
        <w:jc w:val="center"/>
        <w:rPr>
          <w:sz w:val="28"/>
          <w:szCs w:val="28"/>
        </w:rPr>
      </w:pPr>
      <w:r w:rsidRPr="007D27BF">
        <w:rPr>
          <w:sz w:val="28"/>
          <w:szCs w:val="28"/>
        </w:rPr>
        <w:t>с использованием федеральной государственной информационной системы «Единый портал государственных и муниципальных услуг (функций)», административных процедур (действий)</w:t>
      </w:r>
      <w:r w:rsidRPr="00FE32FF">
        <w:rPr>
          <w:bCs/>
          <w:sz w:val="28"/>
          <w:szCs w:val="28"/>
        </w:rPr>
        <w:t xml:space="preserve"> </w:t>
      </w:r>
    </w:p>
    <w:p w14:paraId="456198D7" w14:textId="77777777" w:rsidR="00880CA3" w:rsidRPr="007D27BF" w:rsidRDefault="00880CA3" w:rsidP="004266A5">
      <w:pPr>
        <w:autoSpaceDE w:val="0"/>
        <w:autoSpaceDN w:val="0"/>
        <w:adjustRightInd w:val="0"/>
        <w:spacing w:line="21" w:lineRule="atLeast"/>
        <w:jc w:val="center"/>
        <w:rPr>
          <w:sz w:val="28"/>
          <w:szCs w:val="28"/>
        </w:rPr>
      </w:pPr>
    </w:p>
    <w:p w14:paraId="4C31575B" w14:textId="77777777" w:rsidR="00880CA3" w:rsidRDefault="00880CA3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C704E" w:rsidRPr="00CC704E">
        <w:rPr>
          <w:sz w:val="28"/>
          <w:szCs w:val="28"/>
        </w:rPr>
        <w:t>3</w:t>
      </w:r>
      <w:r w:rsidRPr="007D27BF">
        <w:rPr>
          <w:sz w:val="28"/>
          <w:szCs w:val="28"/>
        </w:rPr>
        <w:t>. Запись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(запроса) с использованием единого портала государственных и</w:t>
      </w:r>
      <w:r>
        <w:rPr>
          <w:sz w:val="28"/>
          <w:szCs w:val="28"/>
        </w:rPr>
        <w:t> </w:t>
      </w:r>
      <w:r w:rsidRPr="007D27BF">
        <w:rPr>
          <w:sz w:val="28"/>
          <w:szCs w:val="28"/>
        </w:rPr>
        <w:t>муниципальных услуг, официального сайта управления социальной политики не</w:t>
      </w:r>
      <w:r>
        <w:rPr>
          <w:sz w:val="28"/>
          <w:szCs w:val="28"/>
        </w:rPr>
        <w:t> </w:t>
      </w:r>
      <w:r w:rsidRPr="007D27BF">
        <w:rPr>
          <w:sz w:val="28"/>
          <w:szCs w:val="28"/>
        </w:rPr>
        <w:t>осуществляется.</w:t>
      </w:r>
    </w:p>
    <w:p w14:paraId="1BF12370" w14:textId="77777777" w:rsidR="00880CA3" w:rsidRPr="007D27BF" w:rsidRDefault="00880CA3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C704E" w:rsidRPr="00CC704E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E54281">
        <w:rPr>
          <w:sz w:val="28"/>
          <w:szCs w:val="28"/>
        </w:rPr>
        <w:t> </w:t>
      </w:r>
      <w:r>
        <w:rPr>
          <w:sz w:val="28"/>
          <w:szCs w:val="28"/>
        </w:rPr>
        <w:t>Заявление с приложе</w:t>
      </w:r>
      <w:r w:rsidR="00E54281">
        <w:rPr>
          <w:sz w:val="28"/>
          <w:szCs w:val="28"/>
        </w:rPr>
        <w:t>нными</w:t>
      </w:r>
      <w:r>
        <w:rPr>
          <w:sz w:val="28"/>
          <w:szCs w:val="28"/>
        </w:rPr>
        <w:t xml:space="preserve"> документ</w:t>
      </w:r>
      <w:r w:rsidR="00E54281">
        <w:rPr>
          <w:sz w:val="28"/>
          <w:szCs w:val="28"/>
        </w:rPr>
        <w:t>ами</w:t>
      </w:r>
      <w:r>
        <w:rPr>
          <w:sz w:val="28"/>
          <w:szCs w:val="28"/>
        </w:rPr>
        <w:t xml:space="preserve"> в электронной форме может быть направлено заявителем с помощью </w:t>
      </w:r>
      <w:r w:rsidRPr="008868E4">
        <w:rPr>
          <w:sz w:val="28"/>
          <w:szCs w:val="28"/>
        </w:rPr>
        <w:t>единого портала государственных и муниципальных услуг</w:t>
      </w:r>
      <w:r>
        <w:rPr>
          <w:sz w:val="28"/>
          <w:szCs w:val="28"/>
        </w:rPr>
        <w:t>.</w:t>
      </w:r>
    </w:p>
    <w:p w14:paraId="0CE95050" w14:textId="77777777" w:rsidR="00880CA3" w:rsidRDefault="00880CA3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C704E" w:rsidRPr="00CC704E">
        <w:rPr>
          <w:sz w:val="28"/>
          <w:szCs w:val="28"/>
        </w:rPr>
        <w:t>5</w:t>
      </w:r>
      <w:r w:rsidRPr="007D27BF">
        <w:rPr>
          <w:sz w:val="28"/>
          <w:szCs w:val="28"/>
        </w:rPr>
        <w:t>. Формирование за</w:t>
      </w:r>
      <w:r>
        <w:rPr>
          <w:sz w:val="28"/>
          <w:szCs w:val="28"/>
        </w:rPr>
        <w:t xml:space="preserve">явления осуществляется заявителем посредством заполнения электронной формы заявления на </w:t>
      </w:r>
      <w:r w:rsidRPr="00D3256E">
        <w:rPr>
          <w:sz w:val="28"/>
          <w:szCs w:val="28"/>
        </w:rPr>
        <w:t>едино</w:t>
      </w:r>
      <w:r>
        <w:rPr>
          <w:sz w:val="28"/>
          <w:szCs w:val="28"/>
        </w:rPr>
        <w:t>м портале</w:t>
      </w:r>
      <w:r w:rsidRPr="00D3256E">
        <w:rPr>
          <w:sz w:val="28"/>
          <w:szCs w:val="28"/>
        </w:rPr>
        <w:t xml:space="preserve"> государственных и</w:t>
      </w:r>
      <w:r>
        <w:rPr>
          <w:sz w:val="28"/>
          <w:szCs w:val="28"/>
        </w:rPr>
        <w:t> </w:t>
      </w:r>
      <w:r w:rsidRPr="00D3256E">
        <w:rPr>
          <w:sz w:val="28"/>
          <w:szCs w:val="28"/>
        </w:rPr>
        <w:t>муниципальных услуг</w:t>
      </w:r>
      <w:r>
        <w:rPr>
          <w:sz w:val="28"/>
          <w:szCs w:val="28"/>
        </w:rPr>
        <w:t xml:space="preserve"> без необходимости дополнительной подачи запроса в какой-либо иной форме.</w:t>
      </w:r>
    </w:p>
    <w:p w14:paraId="6DBAD19F" w14:textId="77777777" w:rsidR="00880CA3" w:rsidRDefault="00880CA3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C704E" w:rsidRPr="00CC704E">
        <w:rPr>
          <w:sz w:val="28"/>
          <w:szCs w:val="28"/>
        </w:rPr>
        <w:t>6</w:t>
      </w:r>
      <w:r w:rsidRPr="007D27BF">
        <w:rPr>
          <w:sz w:val="28"/>
          <w:szCs w:val="28"/>
        </w:rPr>
        <w:t>. </w:t>
      </w:r>
      <w:r>
        <w:rPr>
          <w:sz w:val="28"/>
          <w:szCs w:val="28"/>
        </w:rPr>
        <w:t>Сформированное и подписанное заявление и иные документы, указанные в пункте 2</w:t>
      </w:r>
      <w:r w:rsidR="00633533">
        <w:rPr>
          <w:sz w:val="28"/>
          <w:szCs w:val="28"/>
        </w:rPr>
        <w:t>3</w:t>
      </w:r>
      <w:r>
        <w:rPr>
          <w:sz w:val="28"/>
          <w:szCs w:val="28"/>
        </w:rPr>
        <w:t xml:space="preserve"> настоящего административного регламента, необходимые для предоставления государственной услуги, направляются в управление социальной политики по месту жительства посредством единого портала государственных и муниципальных услуг.</w:t>
      </w:r>
    </w:p>
    <w:p w14:paraId="3308A252" w14:textId="77777777" w:rsidR="00880CA3" w:rsidRDefault="00880CA3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C704E" w:rsidRPr="00CC704E">
        <w:rPr>
          <w:sz w:val="28"/>
          <w:szCs w:val="28"/>
        </w:rPr>
        <w:t>7</w:t>
      </w:r>
      <w:r>
        <w:rPr>
          <w:sz w:val="28"/>
          <w:szCs w:val="28"/>
        </w:rPr>
        <w:t>. Заявление принимается должностным лицом в течение всего времени, установленного графиком приема граждан в управлении социальной политики.</w:t>
      </w:r>
    </w:p>
    <w:p w14:paraId="6D47EA72" w14:textId="77777777" w:rsidR="00880CA3" w:rsidRDefault="00880CA3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Регистрация заявления осуществляется в порядке, предусмотренном пунктами 4</w:t>
      </w:r>
      <w:r w:rsidR="00E54281">
        <w:rPr>
          <w:sz w:val="28"/>
          <w:szCs w:val="28"/>
        </w:rPr>
        <w:t>8</w:t>
      </w:r>
      <w:r>
        <w:rPr>
          <w:sz w:val="28"/>
          <w:szCs w:val="28"/>
        </w:rPr>
        <w:t>–</w:t>
      </w:r>
      <w:r w:rsidR="00DD4853">
        <w:rPr>
          <w:sz w:val="28"/>
          <w:szCs w:val="28"/>
        </w:rPr>
        <w:t>5</w:t>
      </w:r>
      <w:r w:rsidR="00CC704E" w:rsidRPr="00CC704E">
        <w:rPr>
          <w:sz w:val="28"/>
          <w:szCs w:val="28"/>
        </w:rPr>
        <w:t>5</w:t>
      </w:r>
      <w:r>
        <w:rPr>
          <w:sz w:val="28"/>
          <w:szCs w:val="28"/>
        </w:rPr>
        <w:t xml:space="preserve"> настоящего административного регламента. </w:t>
      </w:r>
    </w:p>
    <w:p w14:paraId="7AF9FC44" w14:textId="77777777" w:rsidR="00880CA3" w:rsidRPr="007D27BF" w:rsidRDefault="00880CA3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C704E" w:rsidRPr="00CC704E">
        <w:rPr>
          <w:sz w:val="28"/>
          <w:szCs w:val="28"/>
        </w:rPr>
        <w:t>8</w:t>
      </w:r>
      <w:r w:rsidRPr="007D27BF">
        <w:rPr>
          <w:sz w:val="28"/>
          <w:szCs w:val="28"/>
        </w:rPr>
        <w:t>. Оплата государственной пошлины за предоставление государственной услуги с использованием единого портала государ</w:t>
      </w:r>
      <w:r w:rsidR="001839EB">
        <w:rPr>
          <w:sz w:val="28"/>
          <w:szCs w:val="28"/>
        </w:rPr>
        <w:t xml:space="preserve">ственных и муниципальных услуг </w:t>
      </w:r>
      <w:r w:rsidRPr="007D27BF">
        <w:rPr>
          <w:sz w:val="28"/>
          <w:szCs w:val="28"/>
        </w:rPr>
        <w:t>не</w:t>
      </w:r>
      <w:r w:rsidR="001839EB">
        <w:rPr>
          <w:sz w:val="28"/>
          <w:szCs w:val="28"/>
        </w:rPr>
        <w:t xml:space="preserve"> </w:t>
      </w:r>
      <w:r w:rsidRPr="007D27BF">
        <w:rPr>
          <w:sz w:val="28"/>
          <w:szCs w:val="28"/>
        </w:rPr>
        <w:t>предусмотрена в</w:t>
      </w:r>
      <w:r w:rsidR="00E54281">
        <w:rPr>
          <w:sz w:val="28"/>
          <w:szCs w:val="28"/>
        </w:rPr>
        <w:t xml:space="preserve"> </w:t>
      </w:r>
      <w:r w:rsidRPr="007D27BF">
        <w:rPr>
          <w:sz w:val="28"/>
          <w:szCs w:val="28"/>
        </w:rPr>
        <w:t>связи с тем, что государственная пошлина за</w:t>
      </w:r>
      <w:r w:rsidR="001839EB">
        <w:rPr>
          <w:sz w:val="28"/>
          <w:szCs w:val="28"/>
        </w:rPr>
        <w:t> </w:t>
      </w:r>
      <w:r w:rsidRPr="007D27BF">
        <w:rPr>
          <w:sz w:val="28"/>
          <w:szCs w:val="28"/>
        </w:rPr>
        <w:t>предоставление государственной услуги не взимается.</w:t>
      </w:r>
    </w:p>
    <w:p w14:paraId="634FA96C" w14:textId="77777777" w:rsidR="00880CA3" w:rsidRDefault="00880CA3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C704E" w:rsidRPr="00CC704E">
        <w:rPr>
          <w:sz w:val="28"/>
          <w:szCs w:val="28"/>
        </w:rPr>
        <w:t>9</w:t>
      </w:r>
      <w:r w:rsidRPr="007D27BF">
        <w:rPr>
          <w:sz w:val="28"/>
          <w:szCs w:val="28"/>
        </w:rPr>
        <w:t xml:space="preserve">. Получение сведений о ходе выполнения запроса </w:t>
      </w:r>
      <w:r>
        <w:rPr>
          <w:sz w:val="28"/>
          <w:szCs w:val="28"/>
        </w:rPr>
        <w:t xml:space="preserve">о предоставлении государственной услуги осуществляется в порядке, предусмотренном </w:t>
      </w:r>
      <w:r w:rsidR="005D48E0">
        <w:rPr>
          <w:sz w:val="28"/>
          <w:szCs w:val="28"/>
        </w:rPr>
        <w:t>под</w:t>
      </w:r>
      <w:r>
        <w:rPr>
          <w:sz w:val="28"/>
          <w:szCs w:val="28"/>
        </w:rPr>
        <w:t>пункт</w:t>
      </w:r>
      <w:r w:rsidR="00865987">
        <w:rPr>
          <w:sz w:val="28"/>
          <w:szCs w:val="28"/>
        </w:rPr>
        <w:t>ами</w:t>
      </w:r>
      <w:r w:rsidR="00B969BC">
        <w:rPr>
          <w:sz w:val="28"/>
          <w:szCs w:val="28"/>
        </w:rPr>
        <w:t> </w:t>
      </w:r>
      <w:r w:rsidR="00865987">
        <w:rPr>
          <w:sz w:val="28"/>
          <w:szCs w:val="28"/>
        </w:rPr>
        <w:t>2</w:t>
      </w:r>
      <w:r w:rsidR="00B969BC">
        <w:t> </w:t>
      </w:r>
      <w:r w:rsidR="00B969BC">
        <w:rPr>
          <w:sz w:val="28"/>
          <w:szCs w:val="28"/>
        </w:rPr>
        <w:t>и 7</w:t>
      </w:r>
      <w:r w:rsidR="00865987">
        <w:rPr>
          <w:sz w:val="28"/>
          <w:szCs w:val="28"/>
        </w:rPr>
        <w:t xml:space="preserve"> пункта 50 </w:t>
      </w:r>
      <w:r>
        <w:rPr>
          <w:sz w:val="28"/>
          <w:szCs w:val="28"/>
        </w:rPr>
        <w:t>настоящего административного регламента.</w:t>
      </w:r>
    </w:p>
    <w:p w14:paraId="022383A8" w14:textId="77777777" w:rsidR="00880CA3" w:rsidRDefault="00CC704E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CC704E">
        <w:rPr>
          <w:sz w:val="28"/>
          <w:szCs w:val="28"/>
        </w:rPr>
        <w:t>90</w:t>
      </w:r>
      <w:r w:rsidR="00880CA3" w:rsidRPr="007D27BF">
        <w:rPr>
          <w:sz w:val="28"/>
          <w:szCs w:val="28"/>
        </w:rPr>
        <w:t>.</w:t>
      </w:r>
      <w:r w:rsidR="00880CA3">
        <w:rPr>
          <w:sz w:val="28"/>
          <w:szCs w:val="28"/>
        </w:rPr>
        <w:t> Взаимодействие управления социальной политики, предоставляющего государственную услугу,</w:t>
      </w:r>
      <w:r w:rsidR="00880CA3" w:rsidRPr="006F7DE6">
        <w:rPr>
          <w:sz w:val="28"/>
          <w:szCs w:val="28"/>
        </w:rPr>
        <w:t xml:space="preserve"> с иными органами власти, органами местного самоуправления и организациями, участвующими в предоставлении государственных услуг, </w:t>
      </w:r>
      <w:r w:rsidR="00880CA3">
        <w:rPr>
          <w:sz w:val="28"/>
          <w:szCs w:val="28"/>
        </w:rPr>
        <w:t xml:space="preserve">осуществляется в порядке, указанном в пункте </w:t>
      </w:r>
      <w:r w:rsidR="00880CA3" w:rsidRPr="004E0768">
        <w:rPr>
          <w:sz w:val="28"/>
          <w:szCs w:val="28"/>
        </w:rPr>
        <w:t>5</w:t>
      </w:r>
      <w:r w:rsidRPr="00CC704E">
        <w:rPr>
          <w:sz w:val="28"/>
          <w:szCs w:val="28"/>
        </w:rPr>
        <w:t>8</w:t>
      </w:r>
      <w:r w:rsidR="00B61E9C" w:rsidRPr="004E0768">
        <w:rPr>
          <w:sz w:val="28"/>
          <w:szCs w:val="28"/>
        </w:rPr>
        <w:t xml:space="preserve"> </w:t>
      </w:r>
      <w:r w:rsidR="00880CA3">
        <w:rPr>
          <w:sz w:val="28"/>
          <w:szCs w:val="28"/>
        </w:rPr>
        <w:t>настоящего административного регламента.</w:t>
      </w:r>
    </w:p>
    <w:p w14:paraId="277E7B55" w14:textId="77777777" w:rsidR="00880CA3" w:rsidRDefault="00B20030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CC704E" w:rsidRPr="00CC704E">
        <w:rPr>
          <w:sz w:val="28"/>
          <w:szCs w:val="28"/>
        </w:rPr>
        <w:t>1</w:t>
      </w:r>
      <w:r w:rsidR="00880CA3">
        <w:rPr>
          <w:sz w:val="28"/>
          <w:szCs w:val="28"/>
        </w:rPr>
        <w:t>.</w:t>
      </w:r>
      <w:r w:rsidR="00880CA3" w:rsidRPr="007D27BF">
        <w:rPr>
          <w:sz w:val="28"/>
          <w:szCs w:val="28"/>
        </w:rPr>
        <w:t> Результат предоставления государственной услуги с использованием единого портала государственных и муниципальных услуг</w:t>
      </w:r>
      <w:r w:rsidR="00880CA3">
        <w:rPr>
          <w:sz w:val="28"/>
          <w:szCs w:val="28"/>
        </w:rPr>
        <w:t xml:space="preserve"> </w:t>
      </w:r>
      <w:r w:rsidR="00880CA3" w:rsidRPr="007D27BF">
        <w:rPr>
          <w:sz w:val="28"/>
          <w:szCs w:val="28"/>
        </w:rPr>
        <w:t>не</w:t>
      </w:r>
      <w:r w:rsidR="001839EB">
        <w:rPr>
          <w:sz w:val="28"/>
          <w:szCs w:val="28"/>
        </w:rPr>
        <w:t xml:space="preserve"> </w:t>
      </w:r>
      <w:r w:rsidR="00880CA3" w:rsidRPr="007D27BF">
        <w:rPr>
          <w:sz w:val="28"/>
          <w:szCs w:val="28"/>
        </w:rPr>
        <w:t>предоставляется.</w:t>
      </w:r>
    </w:p>
    <w:p w14:paraId="3A4E214E" w14:textId="77777777" w:rsidR="00CF0A5D" w:rsidRPr="00897D33" w:rsidRDefault="001839EB" w:rsidP="00CF0A5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92</w:t>
      </w:r>
      <w:r w:rsidR="00CF0A5D">
        <w:rPr>
          <w:sz w:val="28"/>
          <w:szCs w:val="28"/>
        </w:rPr>
        <w:t>. </w:t>
      </w:r>
      <w:r w:rsidR="00CF0A5D" w:rsidRPr="00897D33">
        <w:rPr>
          <w:sz w:val="28"/>
          <w:szCs w:val="28"/>
        </w:rPr>
        <w:t xml:space="preserve">Должностное лицо управления социальной политики проводит процедуру проверки </w:t>
      </w:r>
      <w:proofErr w:type="gramStart"/>
      <w:r w:rsidR="00CF0A5D" w:rsidRPr="00897D33">
        <w:rPr>
          <w:sz w:val="28"/>
          <w:szCs w:val="28"/>
        </w:rPr>
        <w:t>действительности</w:t>
      </w:r>
      <w:proofErr w:type="gramEnd"/>
      <w:r w:rsidR="00CF0A5D" w:rsidRPr="00897D33">
        <w:rPr>
          <w:sz w:val="28"/>
          <w:szCs w:val="28"/>
        </w:rPr>
        <w:t xml:space="preserve"> усиленной квалифицированной электронной подписи заявителя, использованной при обращении за предоставлением государственной услуги, в порядке, предусмотренном подпунктом 2 пункта </w:t>
      </w:r>
      <w:r w:rsidR="00CF0A5D">
        <w:rPr>
          <w:sz w:val="28"/>
          <w:szCs w:val="28"/>
        </w:rPr>
        <w:t>5</w:t>
      </w:r>
      <w:r w:rsidR="008508FA">
        <w:rPr>
          <w:sz w:val="28"/>
          <w:szCs w:val="28"/>
        </w:rPr>
        <w:t>0</w:t>
      </w:r>
      <w:r w:rsidR="00CF0A5D" w:rsidRPr="00897D33">
        <w:rPr>
          <w:sz w:val="28"/>
          <w:szCs w:val="28"/>
        </w:rPr>
        <w:t xml:space="preserve"> настоящего административного регламента.</w:t>
      </w:r>
    </w:p>
    <w:p w14:paraId="62608B5F" w14:textId="77777777" w:rsidR="00CF0A5D" w:rsidRDefault="001839EB" w:rsidP="00CF0A5D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93</w:t>
      </w:r>
      <w:r w:rsidR="00CF0A5D" w:rsidRPr="00897D33">
        <w:rPr>
          <w:sz w:val="28"/>
          <w:szCs w:val="28"/>
        </w:rPr>
        <w:t>. 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2CCF93C7" w14:textId="77777777" w:rsidR="00B20030" w:rsidRPr="00A34B0B" w:rsidRDefault="00B20030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</w:p>
    <w:p w14:paraId="32651216" w14:textId="77777777" w:rsidR="001367D5" w:rsidRPr="00A34B0B" w:rsidRDefault="005D4A1D" w:rsidP="004266A5">
      <w:pPr>
        <w:autoSpaceDE w:val="0"/>
        <w:autoSpaceDN w:val="0"/>
        <w:adjustRightInd w:val="0"/>
        <w:spacing w:line="21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Раздел </w:t>
      </w:r>
      <w:r w:rsidR="001367D5" w:rsidRPr="00A34B0B">
        <w:rPr>
          <w:b/>
          <w:bCs/>
          <w:sz w:val="28"/>
          <w:szCs w:val="28"/>
        </w:rPr>
        <w:t>4. Формы контроля за предоставлением государственной услуги</w:t>
      </w:r>
    </w:p>
    <w:p w14:paraId="6A7392D5" w14:textId="77777777" w:rsidR="001367D5" w:rsidRPr="00A34B0B" w:rsidRDefault="001367D5" w:rsidP="004266A5">
      <w:pPr>
        <w:tabs>
          <w:tab w:val="left" w:pos="6260"/>
        </w:tabs>
        <w:autoSpaceDE w:val="0"/>
        <w:autoSpaceDN w:val="0"/>
        <w:adjustRightInd w:val="0"/>
        <w:spacing w:line="21" w:lineRule="atLeast"/>
        <w:ind w:firstLine="709"/>
        <w:rPr>
          <w:b/>
          <w:bCs/>
          <w:sz w:val="28"/>
          <w:szCs w:val="28"/>
        </w:rPr>
      </w:pPr>
      <w:r w:rsidRPr="00A34B0B">
        <w:rPr>
          <w:b/>
          <w:bCs/>
          <w:sz w:val="28"/>
          <w:szCs w:val="28"/>
        </w:rPr>
        <w:tab/>
      </w:r>
    </w:p>
    <w:p w14:paraId="6ED4E219" w14:textId="77777777" w:rsidR="00666F6E" w:rsidRDefault="001367D5" w:rsidP="004266A5">
      <w:pPr>
        <w:autoSpaceDE w:val="0"/>
        <w:autoSpaceDN w:val="0"/>
        <w:adjustRightInd w:val="0"/>
        <w:spacing w:line="21" w:lineRule="atLeast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Порядок осуществления текущего контроля за соблюдением и исполнением ответственными должностными лицами положений административного </w:t>
      </w:r>
    </w:p>
    <w:p w14:paraId="77F2C86C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37FFD471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center"/>
        <w:rPr>
          <w:sz w:val="28"/>
          <w:szCs w:val="28"/>
        </w:rPr>
      </w:pPr>
    </w:p>
    <w:p w14:paraId="6C85BA9B" w14:textId="77777777" w:rsidR="005D4A1D" w:rsidRPr="00A34B0B" w:rsidRDefault="00545E87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8508FA">
        <w:rPr>
          <w:sz w:val="28"/>
          <w:szCs w:val="28"/>
        </w:rPr>
        <w:t>4</w:t>
      </w:r>
      <w:r w:rsidR="005D4A1D">
        <w:rPr>
          <w:sz w:val="28"/>
          <w:szCs w:val="28"/>
        </w:rPr>
        <w:t>. </w:t>
      </w:r>
      <w:r w:rsidR="005D4A1D" w:rsidRPr="00A34B0B">
        <w:rPr>
          <w:sz w:val="28"/>
          <w:szCs w:val="28"/>
        </w:rPr>
        <w:t>Текущий контроль за соблюдением положений настоящего административного регламента и нормативных правовых актов, перечисленных в пункте 2</w:t>
      </w:r>
      <w:r w:rsidR="00F26FFC">
        <w:rPr>
          <w:sz w:val="28"/>
          <w:szCs w:val="28"/>
        </w:rPr>
        <w:t>2</w:t>
      </w:r>
      <w:r w:rsidR="005D4A1D" w:rsidRPr="00A34B0B">
        <w:rPr>
          <w:sz w:val="28"/>
          <w:szCs w:val="28"/>
        </w:rPr>
        <w:t xml:space="preserve"> настоящего административного регламента, осуществляется должностными лицами управления социальной политики, ответственными за организацию работы по предоставлению государственной услуги.</w:t>
      </w:r>
    </w:p>
    <w:p w14:paraId="6154B80E" w14:textId="77777777" w:rsidR="005D4A1D" w:rsidRPr="00A34B0B" w:rsidRDefault="00545E87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8508FA">
        <w:rPr>
          <w:sz w:val="28"/>
          <w:szCs w:val="28"/>
        </w:rPr>
        <w:t>5</w:t>
      </w:r>
      <w:r w:rsidR="005D4A1D" w:rsidRPr="00A34B0B">
        <w:rPr>
          <w:sz w:val="28"/>
          <w:szCs w:val="28"/>
        </w:rPr>
        <w:t>.</w:t>
      </w:r>
      <w:r w:rsidR="005D4A1D">
        <w:rPr>
          <w:sz w:val="28"/>
          <w:szCs w:val="28"/>
        </w:rPr>
        <w:t> </w:t>
      </w:r>
      <w:r w:rsidR="005D4A1D" w:rsidRPr="00A34B0B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 должностными инструкциями.</w:t>
      </w:r>
    </w:p>
    <w:p w14:paraId="0A25D2B9" w14:textId="77777777" w:rsidR="005D4A1D" w:rsidRPr="00A34B0B" w:rsidRDefault="00545E87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8508FA">
        <w:rPr>
          <w:sz w:val="28"/>
          <w:szCs w:val="28"/>
        </w:rPr>
        <w:t>6</w:t>
      </w:r>
      <w:r w:rsidR="005D4A1D" w:rsidRPr="00A34B0B">
        <w:rPr>
          <w:sz w:val="28"/>
          <w:szCs w:val="28"/>
        </w:rPr>
        <w:t>.</w:t>
      </w:r>
      <w:r w:rsidR="00CD5999">
        <w:rPr>
          <w:sz w:val="28"/>
          <w:szCs w:val="28"/>
        </w:rPr>
        <w:t> </w:t>
      </w:r>
      <w:r w:rsidR="005D4A1D" w:rsidRPr="00A34B0B">
        <w:rPr>
          <w:sz w:val="28"/>
          <w:szCs w:val="28"/>
        </w:rPr>
        <w:t xml:space="preserve">Периодичность осуществления текущего контроля устанавливается начальником управления социальной политики либо его заместителем, </w:t>
      </w:r>
      <w:r w:rsidR="005D4A1D" w:rsidRPr="00A34B0B">
        <w:rPr>
          <w:sz w:val="28"/>
          <w:szCs w:val="28"/>
        </w:rPr>
        <w:lastRenderedPageBreak/>
        <w:t>ответственным за организацию работы по предоставлению государственной услуги.</w:t>
      </w:r>
    </w:p>
    <w:p w14:paraId="6811AA51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Лицами, указанными в пункте </w:t>
      </w:r>
      <w:r w:rsidR="00545E87">
        <w:rPr>
          <w:sz w:val="28"/>
          <w:szCs w:val="28"/>
        </w:rPr>
        <w:t>9</w:t>
      </w:r>
      <w:r w:rsidR="008508FA">
        <w:rPr>
          <w:sz w:val="28"/>
          <w:szCs w:val="28"/>
        </w:rPr>
        <w:t>4</w:t>
      </w:r>
      <w:r w:rsidRPr="00A34B0B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</w:t>
      </w:r>
      <w:r w:rsidR="0023157C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>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</w:t>
      </w:r>
      <w:r w:rsidR="00F26FFC">
        <w:rPr>
          <w:sz w:val="28"/>
          <w:szCs w:val="28"/>
        </w:rPr>
        <w:t>2</w:t>
      </w:r>
      <w:r w:rsidRPr="00A34B0B">
        <w:rPr>
          <w:sz w:val="28"/>
          <w:szCs w:val="28"/>
        </w:rPr>
        <w:t xml:space="preserve"> настоящего административного регламента.</w:t>
      </w:r>
    </w:p>
    <w:p w14:paraId="08BFDE97" w14:textId="77777777" w:rsidR="005D4A1D" w:rsidRPr="00A34B0B" w:rsidRDefault="00545E87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8508FA">
        <w:rPr>
          <w:sz w:val="28"/>
          <w:szCs w:val="28"/>
        </w:rPr>
        <w:t>7</w:t>
      </w:r>
      <w:r w:rsidR="005D4A1D" w:rsidRPr="00A34B0B">
        <w:rPr>
          <w:sz w:val="28"/>
          <w:szCs w:val="28"/>
        </w:rPr>
        <w:t>. Текущий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14:paraId="43CAEF51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</w:p>
    <w:p w14:paraId="5B4BD38F" w14:textId="77777777" w:rsidR="00545E87" w:rsidRDefault="005D4A1D" w:rsidP="004266A5">
      <w:pPr>
        <w:autoSpaceDE w:val="0"/>
        <w:autoSpaceDN w:val="0"/>
        <w:adjustRightInd w:val="0"/>
        <w:spacing w:line="21" w:lineRule="atLeast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</w:t>
      </w:r>
    </w:p>
    <w:p w14:paraId="07000CB0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государственной услуги</w:t>
      </w:r>
    </w:p>
    <w:p w14:paraId="27F37975" w14:textId="77777777" w:rsidR="005D4A1D" w:rsidRPr="00A34B0B" w:rsidRDefault="005D4A1D" w:rsidP="004266A5">
      <w:pPr>
        <w:pStyle w:val="ConsPlusNormal"/>
        <w:widowControl/>
        <w:spacing w:line="21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28735DA" w14:textId="77777777" w:rsidR="005D4A1D" w:rsidRPr="004C78F3" w:rsidRDefault="00545E87" w:rsidP="004266A5">
      <w:pPr>
        <w:pStyle w:val="ConsPlusNormal"/>
        <w:widowControl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8508FA">
        <w:rPr>
          <w:rFonts w:ascii="Times New Roman" w:hAnsi="Times New Roman" w:cs="Times New Roman"/>
          <w:sz w:val="28"/>
          <w:szCs w:val="28"/>
        </w:rPr>
        <w:t>8</w:t>
      </w:r>
      <w:r w:rsidR="005D4A1D" w:rsidRPr="00A34B0B">
        <w:rPr>
          <w:rFonts w:ascii="Times New Roman" w:hAnsi="Times New Roman" w:cs="Times New Roman"/>
          <w:sz w:val="28"/>
          <w:szCs w:val="28"/>
        </w:rPr>
        <w:t>.</w:t>
      </w:r>
      <w:r w:rsidR="0023157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5D4A1D" w:rsidRPr="004C78F3">
        <w:rPr>
          <w:rFonts w:ascii="Times New Roman" w:hAnsi="Times New Roman" w:cs="Times New Roman"/>
          <w:sz w:val="28"/>
          <w:szCs w:val="28"/>
        </w:rPr>
        <w:t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4A1D" w:rsidRPr="004C78F3">
        <w:rPr>
          <w:rFonts w:ascii="Times New Roman" w:hAnsi="Times New Roman" w:cs="Times New Roman"/>
          <w:sz w:val="28"/>
          <w:szCs w:val="28"/>
        </w:rPr>
        <w:t>подготовку ответов на</w:t>
      </w:r>
      <w:r w:rsidR="00F26FFC">
        <w:rPr>
          <w:rFonts w:ascii="Times New Roman" w:hAnsi="Times New Roman" w:cs="Times New Roman"/>
          <w:sz w:val="28"/>
          <w:szCs w:val="28"/>
        </w:rPr>
        <w:t> </w:t>
      </w:r>
      <w:r w:rsidR="005D4A1D" w:rsidRPr="004C78F3">
        <w:rPr>
          <w:rFonts w:ascii="Times New Roman" w:hAnsi="Times New Roman" w:cs="Times New Roman"/>
          <w:sz w:val="28"/>
          <w:szCs w:val="28"/>
        </w:rPr>
        <w:t>обращения заявителей, содержащие жалобы на действия (бездействие) специалистов управления социальной политики.</w:t>
      </w:r>
    </w:p>
    <w:p w14:paraId="5829B673" w14:textId="77777777" w:rsidR="005D4A1D" w:rsidRPr="004C78F3" w:rsidRDefault="005D4A1D" w:rsidP="004266A5">
      <w:pPr>
        <w:pStyle w:val="ConsPlusNormal"/>
        <w:widowControl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8F3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</w:t>
      </w:r>
      <w:r w:rsidR="00F26FFC">
        <w:rPr>
          <w:rFonts w:ascii="Times New Roman" w:hAnsi="Times New Roman" w:cs="Times New Roman"/>
          <w:sz w:val="28"/>
          <w:szCs w:val="28"/>
        </w:rPr>
        <w:t xml:space="preserve"> </w:t>
      </w:r>
      <w:r w:rsidRPr="004C78F3">
        <w:rPr>
          <w:rFonts w:ascii="Times New Roman" w:hAnsi="Times New Roman" w:cs="Times New Roman"/>
          <w:sz w:val="28"/>
          <w:szCs w:val="28"/>
        </w:rPr>
        <w:t>организацию работы по</w:t>
      </w:r>
      <w:r w:rsidR="00F26FFC">
        <w:rPr>
          <w:rFonts w:ascii="Times New Roman" w:hAnsi="Times New Roman" w:cs="Times New Roman"/>
          <w:sz w:val="28"/>
          <w:szCs w:val="28"/>
        </w:rPr>
        <w:t> </w:t>
      </w:r>
      <w:r w:rsidRPr="004C78F3">
        <w:rPr>
          <w:rFonts w:ascii="Times New Roman" w:hAnsi="Times New Roman" w:cs="Times New Roman"/>
          <w:sz w:val="28"/>
          <w:szCs w:val="28"/>
        </w:rPr>
        <w:t>предоставлению государственных услуг.</w:t>
      </w:r>
    </w:p>
    <w:p w14:paraId="534933D7" w14:textId="77777777" w:rsidR="005D4A1D" w:rsidRPr="004C78F3" w:rsidRDefault="00F974A8" w:rsidP="004266A5">
      <w:pPr>
        <w:pStyle w:val="ConsPlusNormal"/>
        <w:widowControl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8508FA">
        <w:rPr>
          <w:rFonts w:ascii="Times New Roman" w:hAnsi="Times New Roman" w:cs="Times New Roman"/>
          <w:sz w:val="28"/>
          <w:szCs w:val="28"/>
        </w:rPr>
        <w:t>9</w:t>
      </w:r>
      <w:r w:rsidR="005D4A1D" w:rsidRPr="004C78F3">
        <w:rPr>
          <w:rFonts w:ascii="Times New Roman" w:hAnsi="Times New Roman" w:cs="Times New Roman"/>
          <w:sz w:val="28"/>
          <w:szCs w:val="28"/>
        </w:rPr>
        <w:t>.</w:t>
      </w:r>
      <w:r w:rsidR="00CD5999" w:rsidRPr="004C78F3">
        <w:rPr>
          <w:rFonts w:ascii="Times New Roman" w:hAnsi="Times New Roman" w:cs="Times New Roman"/>
          <w:sz w:val="28"/>
          <w:szCs w:val="28"/>
        </w:rPr>
        <w:t> </w:t>
      </w:r>
      <w:r w:rsidR="005D4A1D" w:rsidRPr="004C78F3">
        <w:rPr>
          <w:rFonts w:ascii="Times New Roman" w:hAnsi="Times New Roman" w:cs="Times New Roman"/>
          <w:sz w:val="28"/>
          <w:szCs w:val="28"/>
        </w:rPr>
        <w:t>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14:paraId="3A56A5AF" w14:textId="77777777" w:rsidR="005D4A1D" w:rsidRPr="004C78F3" w:rsidRDefault="005D4A1D" w:rsidP="004266A5">
      <w:pPr>
        <w:pStyle w:val="ConsPlusNormal"/>
        <w:widowControl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8F3"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291EF79A" w14:textId="77777777" w:rsidR="005D4A1D" w:rsidRPr="004C78F3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4C78F3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240D9E4C" w14:textId="77777777" w:rsidR="001367D5" w:rsidRPr="004C78F3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</w:p>
    <w:p w14:paraId="397E8ACC" w14:textId="77777777" w:rsidR="001367D5" w:rsidRDefault="001367D5" w:rsidP="004266A5">
      <w:pPr>
        <w:autoSpaceDE w:val="0"/>
        <w:autoSpaceDN w:val="0"/>
        <w:adjustRightInd w:val="0"/>
        <w:spacing w:line="21" w:lineRule="atLeast"/>
        <w:jc w:val="center"/>
        <w:outlineLvl w:val="1"/>
        <w:rPr>
          <w:sz w:val="28"/>
          <w:szCs w:val="28"/>
        </w:rPr>
      </w:pPr>
      <w:r w:rsidRPr="004C78F3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14:paraId="469F8EFF" w14:textId="77777777" w:rsidR="00B40032" w:rsidRPr="004C78F3" w:rsidRDefault="00B40032" w:rsidP="004266A5">
      <w:pPr>
        <w:widowControl w:val="0"/>
        <w:autoSpaceDE w:val="0"/>
        <w:autoSpaceDN w:val="0"/>
        <w:adjustRightInd w:val="0"/>
        <w:spacing w:line="21" w:lineRule="atLeast"/>
        <w:jc w:val="center"/>
        <w:outlineLvl w:val="1"/>
        <w:rPr>
          <w:sz w:val="28"/>
          <w:szCs w:val="28"/>
        </w:rPr>
      </w:pPr>
    </w:p>
    <w:p w14:paraId="723DB323" w14:textId="77777777" w:rsidR="005D4A1D" w:rsidRPr="004C78F3" w:rsidRDefault="008508FA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100</w:t>
      </w:r>
      <w:r w:rsidR="005D4A1D" w:rsidRPr="004C78F3">
        <w:rPr>
          <w:sz w:val="28"/>
          <w:szCs w:val="28"/>
        </w:rPr>
        <w:t>.</w:t>
      </w:r>
      <w:r w:rsidR="0023157C">
        <w:rPr>
          <w:sz w:val="28"/>
          <w:szCs w:val="28"/>
          <w:lang w:val="en-US"/>
        </w:rPr>
        <w:t> </w:t>
      </w:r>
      <w:r w:rsidR="005D4A1D" w:rsidRPr="004C78F3">
        <w:rPr>
          <w:sz w:val="28"/>
          <w:szCs w:val="28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440E3223" w14:textId="77777777" w:rsidR="005D4A1D" w:rsidRPr="004C78F3" w:rsidRDefault="008508FA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lastRenderedPageBreak/>
        <w:t>101</w:t>
      </w:r>
      <w:r w:rsidR="005D4A1D" w:rsidRPr="004C78F3">
        <w:rPr>
          <w:sz w:val="28"/>
          <w:szCs w:val="28"/>
        </w:rPr>
        <w:t>.</w:t>
      </w:r>
      <w:r w:rsidR="0023157C">
        <w:rPr>
          <w:sz w:val="28"/>
          <w:szCs w:val="28"/>
          <w:lang w:val="en-US"/>
        </w:rPr>
        <w:t> </w:t>
      </w:r>
      <w:r w:rsidR="005D4A1D" w:rsidRPr="004C78F3">
        <w:rPr>
          <w:sz w:val="28"/>
          <w:szCs w:val="28"/>
        </w:rPr>
        <w:t>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6FA63C42" w14:textId="77777777" w:rsidR="001367D5" w:rsidRPr="004C78F3" w:rsidRDefault="001367D5" w:rsidP="004266A5">
      <w:pPr>
        <w:tabs>
          <w:tab w:val="left" w:pos="567"/>
        </w:tabs>
        <w:autoSpaceDE w:val="0"/>
        <w:autoSpaceDN w:val="0"/>
        <w:adjustRightInd w:val="0"/>
        <w:spacing w:line="21" w:lineRule="atLeast"/>
        <w:ind w:firstLine="709"/>
        <w:jc w:val="both"/>
        <w:outlineLvl w:val="1"/>
        <w:rPr>
          <w:sz w:val="28"/>
          <w:szCs w:val="28"/>
        </w:rPr>
      </w:pPr>
    </w:p>
    <w:p w14:paraId="57629E1F" w14:textId="77777777" w:rsidR="001367D5" w:rsidRPr="00A34B0B" w:rsidRDefault="001367D5" w:rsidP="004266A5">
      <w:pPr>
        <w:tabs>
          <w:tab w:val="left" w:pos="567"/>
        </w:tabs>
        <w:autoSpaceDE w:val="0"/>
        <w:autoSpaceDN w:val="0"/>
        <w:adjustRightInd w:val="0"/>
        <w:spacing w:line="21" w:lineRule="atLeast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7D58E5B2" w14:textId="77777777" w:rsidR="001367D5" w:rsidRPr="00A34B0B" w:rsidRDefault="001367D5" w:rsidP="004266A5">
      <w:pPr>
        <w:tabs>
          <w:tab w:val="left" w:pos="567"/>
        </w:tabs>
        <w:autoSpaceDE w:val="0"/>
        <w:autoSpaceDN w:val="0"/>
        <w:adjustRightInd w:val="0"/>
        <w:spacing w:line="21" w:lineRule="atLeast"/>
        <w:ind w:firstLine="709"/>
        <w:jc w:val="both"/>
        <w:outlineLvl w:val="1"/>
        <w:rPr>
          <w:sz w:val="28"/>
          <w:szCs w:val="28"/>
        </w:rPr>
      </w:pPr>
    </w:p>
    <w:p w14:paraId="5670E715" w14:textId="77777777" w:rsidR="001367D5" w:rsidRPr="00A34B0B" w:rsidRDefault="00F974A8" w:rsidP="004266A5">
      <w:pPr>
        <w:tabs>
          <w:tab w:val="left" w:pos="567"/>
        </w:tabs>
        <w:autoSpaceDE w:val="0"/>
        <w:autoSpaceDN w:val="0"/>
        <w:adjustRightInd w:val="0"/>
        <w:spacing w:line="21" w:lineRule="atLeast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10</w:t>
      </w:r>
      <w:r w:rsidR="008508FA">
        <w:rPr>
          <w:sz w:val="28"/>
          <w:szCs w:val="28"/>
        </w:rPr>
        <w:t>2</w:t>
      </w:r>
      <w:r w:rsidR="001367D5">
        <w:rPr>
          <w:sz w:val="28"/>
          <w:szCs w:val="28"/>
        </w:rPr>
        <w:t>.</w:t>
      </w:r>
      <w:r w:rsidR="0023157C">
        <w:rPr>
          <w:sz w:val="28"/>
          <w:szCs w:val="28"/>
          <w:lang w:val="en-US"/>
        </w:rPr>
        <w:t> </w:t>
      </w:r>
      <w:r w:rsidR="001367D5" w:rsidRPr="00A34B0B">
        <w:rPr>
          <w:sz w:val="28"/>
          <w:szCs w:val="28"/>
        </w:rPr>
        <w:t>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14:paraId="445DEF90" w14:textId="77777777" w:rsidR="001367D5" w:rsidRDefault="001367D5" w:rsidP="004266A5">
      <w:pPr>
        <w:tabs>
          <w:tab w:val="left" w:pos="567"/>
        </w:tabs>
        <w:autoSpaceDE w:val="0"/>
        <w:autoSpaceDN w:val="0"/>
        <w:adjustRightInd w:val="0"/>
        <w:spacing w:line="21" w:lineRule="atLeast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Проверки также могут проводиться по конкретной жалобе заявителя или</w:t>
      </w:r>
      <w:r w:rsidR="00F26FFC">
        <w:rPr>
          <w:sz w:val="28"/>
          <w:szCs w:val="28"/>
        </w:rPr>
        <w:t> </w:t>
      </w:r>
      <w:r w:rsidRPr="00A34B0B">
        <w:rPr>
          <w:sz w:val="28"/>
          <w:szCs w:val="28"/>
        </w:rPr>
        <w:t>организации.</w:t>
      </w:r>
    </w:p>
    <w:p w14:paraId="62BC4678" w14:textId="77777777" w:rsidR="001367D5" w:rsidRPr="00A34B0B" w:rsidRDefault="001367D5" w:rsidP="004266A5">
      <w:pPr>
        <w:tabs>
          <w:tab w:val="left" w:pos="567"/>
        </w:tabs>
        <w:autoSpaceDE w:val="0"/>
        <w:autoSpaceDN w:val="0"/>
        <w:adjustRightInd w:val="0"/>
        <w:spacing w:line="21" w:lineRule="atLeast"/>
        <w:ind w:firstLine="709"/>
        <w:jc w:val="both"/>
        <w:outlineLvl w:val="1"/>
        <w:rPr>
          <w:sz w:val="28"/>
          <w:szCs w:val="28"/>
        </w:rPr>
      </w:pPr>
    </w:p>
    <w:p w14:paraId="6BE85DA8" w14:textId="77777777" w:rsidR="007871F9" w:rsidRDefault="005D4A1D" w:rsidP="004266A5">
      <w:pPr>
        <w:tabs>
          <w:tab w:val="left" w:pos="567"/>
        </w:tabs>
        <w:autoSpaceDE w:val="0"/>
        <w:autoSpaceDN w:val="0"/>
        <w:adjustRightInd w:val="0"/>
        <w:spacing w:line="21" w:lineRule="atLeast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Раздел </w:t>
      </w:r>
      <w:r w:rsidR="001367D5" w:rsidRPr="00A34B0B">
        <w:rPr>
          <w:b/>
          <w:bCs/>
          <w:sz w:val="28"/>
          <w:szCs w:val="28"/>
        </w:rPr>
        <w:t xml:space="preserve">5. Досудебный (внесудебный) порядок обжалования решений </w:t>
      </w:r>
    </w:p>
    <w:p w14:paraId="4C5DDDBB" w14:textId="77777777" w:rsidR="001367D5" w:rsidRPr="00A34B0B" w:rsidRDefault="001367D5" w:rsidP="004266A5">
      <w:pPr>
        <w:tabs>
          <w:tab w:val="left" w:pos="567"/>
        </w:tabs>
        <w:autoSpaceDE w:val="0"/>
        <w:autoSpaceDN w:val="0"/>
        <w:adjustRightInd w:val="0"/>
        <w:spacing w:line="21" w:lineRule="atLeast"/>
        <w:jc w:val="center"/>
        <w:outlineLvl w:val="1"/>
        <w:rPr>
          <w:b/>
          <w:bCs/>
          <w:sz w:val="28"/>
          <w:szCs w:val="28"/>
        </w:rPr>
      </w:pPr>
      <w:r w:rsidRPr="00A34B0B">
        <w:rPr>
          <w:b/>
          <w:bCs/>
          <w:sz w:val="28"/>
          <w:szCs w:val="28"/>
        </w:rPr>
        <w:t xml:space="preserve">и действий (бездействия) управления социальной политики, </w:t>
      </w:r>
      <w:r w:rsidR="00F26FFC">
        <w:rPr>
          <w:b/>
          <w:bCs/>
          <w:sz w:val="28"/>
          <w:szCs w:val="28"/>
        </w:rPr>
        <w:t xml:space="preserve">многофункционального центра, </w:t>
      </w:r>
      <w:r w:rsidRPr="00A34B0B">
        <w:rPr>
          <w:b/>
          <w:bCs/>
          <w:sz w:val="28"/>
          <w:szCs w:val="28"/>
        </w:rPr>
        <w:t xml:space="preserve">а также </w:t>
      </w:r>
      <w:r w:rsidR="00F26FFC">
        <w:rPr>
          <w:b/>
          <w:bCs/>
          <w:sz w:val="28"/>
          <w:szCs w:val="28"/>
        </w:rPr>
        <w:t>их</w:t>
      </w:r>
      <w:r w:rsidRPr="00A34B0B">
        <w:rPr>
          <w:b/>
          <w:bCs/>
          <w:sz w:val="28"/>
          <w:szCs w:val="28"/>
        </w:rPr>
        <w:t xml:space="preserve"> должностных</w:t>
      </w:r>
      <w:r w:rsidR="00F26FFC">
        <w:rPr>
          <w:b/>
          <w:bCs/>
          <w:sz w:val="28"/>
          <w:szCs w:val="28"/>
        </w:rPr>
        <w:t xml:space="preserve"> </w:t>
      </w:r>
      <w:r w:rsidRPr="00A34B0B">
        <w:rPr>
          <w:b/>
          <w:bCs/>
          <w:sz w:val="28"/>
          <w:szCs w:val="28"/>
        </w:rPr>
        <w:t>лиц</w:t>
      </w:r>
      <w:r w:rsidR="00F26FFC">
        <w:rPr>
          <w:b/>
          <w:bCs/>
          <w:sz w:val="28"/>
          <w:szCs w:val="28"/>
        </w:rPr>
        <w:t>, специалистов</w:t>
      </w:r>
    </w:p>
    <w:p w14:paraId="481037C2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center"/>
        <w:outlineLvl w:val="2"/>
        <w:rPr>
          <w:sz w:val="28"/>
          <w:szCs w:val="28"/>
        </w:rPr>
      </w:pPr>
    </w:p>
    <w:p w14:paraId="3137EBBD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Информация для заявителя о его праве </w:t>
      </w:r>
      <w:r w:rsidR="00D90863">
        <w:rPr>
          <w:sz w:val="28"/>
          <w:szCs w:val="28"/>
        </w:rPr>
        <w:t>подать жалобу на решение и (или) действие (бездействие)</w:t>
      </w:r>
      <w:r w:rsidR="007B4599">
        <w:rPr>
          <w:sz w:val="28"/>
          <w:szCs w:val="28"/>
        </w:rPr>
        <w:t xml:space="preserve"> управления социальной политики и (или) его должностных лиц, государственных гражданских служащих, многофункционального центра и (или) специалиста многофункционального центра при предоставлении государственной услуги</w:t>
      </w:r>
    </w:p>
    <w:p w14:paraId="495B7878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center"/>
        <w:outlineLvl w:val="2"/>
        <w:rPr>
          <w:sz w:val="28"/>
          <w:szCs w:val="28"/>
        </w:rPr>
      </w:pPr>
    </w:p>
    <w:p w14:paraId="55296005" w14:textId="77777777" w:rsidR="001367D5" w:rsidRPr="00A34B0B" w:rsidRDefault="00F974A8" w:rsidP="004266A5">
      <w:pPr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8508FA">
        <w:rPr>
          <w:sz w:val="28"/>
          <w:szCs w:val="28"/>
        </w:rPr>
        <w:t>3</w:t>
      </w:r>
      <w:r w:rsidR="001367D5" w:rsidRPr="00A34B0B">
        <w:rPr>
          <w:sz w:val="28"/>
          <w:szCs w:val="28"/>
        </w:rPr>
        <w:t>.</w:t>
      </w:r>
      <w:r w:rsidR="0023157C">
        <w:rPr>
          <w:sz w:val="28"/>
          <w:szCs w:val="28"/>
          <w:lang w:val="en-US"/>
        </w:rPr>
        <w:t> </w:t>
      </w:r>
      <w:r w:rsidR="001367D5" w:rsidRPr="00A34B0B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</w:p>
    <w:p w14:paraId="2F558426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</w:p>
    <w:p w14:paraId="7EBB6198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Предмет жалобы</w:t>
      </w:r>
    </w:p>
    <w:p w14:paraId="759C0278" w14:textId="77777777" w:rsidR="001367D5" w:rsidRPr="00A34B0B" w:rsidRDefault="001367D5" w:rsidP="004266A5">
      <w:pPr>
        <w:pStyle w:val="ConsPlusNormal"/>
        <w:widowControl/>
        <w:spacing w:line="21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D17B857" w14:textId="77777777" w:rsidR="007B4599" w:rsidRPr="007B4599" w:rsidRDefault="00F974A8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8508FA">
        <w:rPr>
          <w:bCs/>
          <w:iCs/>
          <w:sz w:val="28"/>
          <w:szCs w:val="28"/>
        </w:rPr>
        <w:t>4</w:t>
      </w:r>
      <w:r w:rsidR="005D4A1D" w:rsidRPr="00A34B0B">
        <w:rPr>
          <w:bCs/>
          <w:iCs/>
          <w:sz w:val="28"/>
          <w:szCs w:val="28"/>
        </w:rPr>
        <w:t>.</w:t>
      </w:r>
      <w:r w:rsidR="0023157C">
        <w:rPr>
          <w:bCs/>
          <w:iCs/>
          <w:sz w:val="28"/>
          <w:szCs w:val="28"/>
          <w:lang w:val="en-US"/>
        </w:rPr>
        <w:t> </w:t>
      </w:r>
      <w:r w:rsidR="007B4599">
        <w:rPr>
          <w:bCs/>
          <w:iCs/>
          <w:sz w:val="28"/>
          <w:szCs w:val="28"/>
        </w:rPr>
        <w:t>Предметом жалобы является нарушение порядка предоставления государственной услуги,</w:t>
      </w:r>
      <w:r w:rsidR="00A25D35">
        <w:rPr>
          <w:bCs/>
          <w:iCs/>
          <w:sz w:val="28"/>
          <w:szCs w:val="28"/>
        </w:rPr>
        <w:t xml:space="preserve"> выразившееся в неправомерных решениях и действиях (бездействии) управления социальной политики, его должностных лиц, многофункционального центра, специалиста многофункционального центра при предоставлении государственной услуги.</w:t>
      </w:r>
    </w:p>
    <w:p w14:paraId="1207E076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lastRenderedPageBreak/>
        <w:t>Заявитель может обратиться с жалобой</w:t>
      </w:r>
      <w:r w:rsidR="00B40032">
        <w:rPr>
          <w:bCs/>
          <w:iCs/>
          <w:sz w:val="28"/>
          <w:szCs w:val="28"/>
        </w:rPr>
        <w:t xml:space="preserve"> на нарушение порядка предоставления государственной услуги</w:t>
      </w:r>
      <w:r w:rsidR="00CA1F00">
        <w:rPr>
          <w:bCs/>
          <w:iCs/>
          <w:sz w:val="28"/>
          <w:szCs w:val="28"/>
        </w:rPr>
        <w:t xml:space="preserve"> (далее – жалоба)</w:t>
      </w:r>
      <w:r w:rsidRPr="00A34B0B">
        <w:rPr>
          <w:sz w:val="28"/>
          <w:szCs w:val="28"/>
        </w:rPr>
        <w:t>,</w:t>
      </w:r>
      <w:r w:rsidRPr="00A34B0B">
        <w:rPr>
          <w:bCs/>
          <w:iCs/>
          <w:sz w:val="28"/>
          <w:szCs w:val="28"/>
        </w:rPr>
        <w:t xml:space="preserve"> в том числе в</w:t>
      </w:r>
      <w:r w:rsidR="00CA1F00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следующих случаях:</w:t>
      </w:r>
    </w:p>
    <w:p w14:paraId="533AD646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 w:rsidR="00CD5999">
        <w:rPr>
          <w:sz w:val="28"/>
          <w:szCs w:val="28"/>
        </w:rPr>
        <w:t> </w:t>
      </w:r>
      <w:r w:rsidRPr="00A34B0B">
        <w:rPr>
          <w:sz w:val="28"/>
          <w:szCs w:val="28"/>
        </w:rPr>
        <w:t>нарушение срока регистрации заявления о предоставлении государственной услуги;</w:t>
      </w:r>
    </w:p>
    <w:p w14:paraId="133B193E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2)</w:t>
      </w:r>
      <w:r w:rsidR="0023157C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>нарушение срока предоставления государственной услуги;</w:t>
      </w:r>
    </w:p>
    <w:p w14:paraId="5D4422E2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 w:rsidR="00CD5999">
        <w:rPr>
          <w:sz w:val="28"/>
          <w:szCs w:val="28"/>
        </w:rPr>
        <w:t> </w:t>
      </w:r>
      <w:r w:rsidRPr="00A34B0B">
        <w:rPr>
          <w:sz w:val="28"/>
          <w:szCs w:val="28"/>
        </w:rPr>
        <w:t>требование у заявителя документов, не предусмотренных пунктом 2</w:t>
      </w:r>
      <w:r w:rsidR="00633533">
        <w:rPr>
          <w:sz w:val="28"/>
          <w:szCs w:val="28"/>
        </w:rPr>
        <w:t>3</w:t>
      </w:r>
      <w:r w:rsidRPr="00A34B0B">
        <w:rPr>
          <w:sz w:val="28"/>
          <w:szCs w:val="28"/>
        </w:rPr>
        <w:t xml:space="preserve"> настоящего административного регламента, для предоставления государственной услуги;</w:t>
      </w:r>
    </w:p>
    <w:p w14:paraId="19FB1D42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4)</w:t>
      </w:r>
      <w:r w:rsidR="00CD5999"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приеме документов, необходимых для предоставления государственной услуги, по основаниям, не предусмотренным пунктом 2</w:t>
      </w:r>
      <w:r w:rsidR="00A25D35">
        <w:rPr>
          <w:sz w:val="28"/>
          <w:szCs w:val="28"/>
        </w:rPr>
        <w:t>8</w:t>
      </w:r>
      <w:r w:rsidRPr="00A34B0B">
        <w:rPr>
          <w:sz w:val="28"/>
          <w:szCs w:val="28"/>
        </w:rPr>
        <w:t xml:space="preserve"> настоящего административного регламента;</w:t>
      </w:r>
    </w:p>
    <w:p w14:paraId="519E28B2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5)</w:t>
      </w:r>
      <w:r w:rsidR="00CD5999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отказ в предоставлении государственной услуги по основаниям, не предусмотренным пунктом </w:t>
      </w:r>
      <w:r w:rsidR="00A25D35">
        <w:rPr>
          <w:sz w:val="28"/>
          <w:szCs w:val="28"/>
        </w:rPr>
        <w:t>30</w:t>
      </w:r>
      <w:r w:rsidRPr="00A34B0B">
        <w:rPr>
          <w:sz w:val="28"/>
          <w:szCs w:val="28"/>
        </w:rPr>
        <w:t xml:space="preserve"> настоящего административного регламента; </w:t>
      </w:r>
    </w:p>
    <w:p w14:paraId="3B8C0596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6)</w:t>
      </w:r>
      <w:r w:rsidR="0023157C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 xml:space="preserve">затребование у заявителя при предоставлении государственной услуги платы, не предусмотренной пунктом </w:t>
      </w:r>
      <w:r w:rsidRPr="00042424">
        <w:rPr>
          <w:sz w:val="28"/>
          <w:szCs w:val="28"/>
        </w:rPr>
        <w:t>3</w:t>
      </w:r>
      <w:r w:rsidR="00A25D35">
        <w:rPr>
          <w:sz w:val="28"/>
          <w:szCs w:val="28"/>
        </w:rPr>
        <w:t>2</w:t>
      </w:r>
      <w:r w:rsidRPr="00A34B0B">
        <w:rPr>
          <w:sz w:val="28"/>
          <w:szCs w:val="28"/>
        </w:rPr>
        <w:t xml:space="preserve"> настоящего административного регламента;</w:t>
      </w:r>
    </w:p>
    <w:p w14:paraId="05BF2BEE" w14:textId="77777777" w:rsidR="005D4A1D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7)</w:t>
      </w:r>
      <w:r w:rsidR="0023157C">
        <w:rPr>
          <w:sz w:val="28"/>
          <w:szCs w:val="28"/>
          <w:lang w:val="en-US"/>
        </w:rPr>
        <w:t> </w:t>
      </w:r>
      <w:r w:rsidRPr="00A34B0B">
        <w:rPr>
          <w:sz w:val="28"/>
          <w:szCs w:val="28"/>
        </w:rPr>
        <w:t>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</w:t>
      </w:r>
      <w:r w:rsidR="00A25D35">
        <w:rPr>
          <w:sz w:val="28"/>
          <w:szCs w:val="28"/>
        </w:rPr>
        <w:t>;</w:t>
      </w:r>
    </w:p>
    <w:p w14:paraId="1204F42C" w14:textId="77777777" w:rsidR="00A25D35" w:rsidRDefault="00A25D35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8) нарушение срока или порядка</w:t>
      </w:r>
      <w:r w:rsidR="00B40032">
        <w:rPr>
          <w:sz w:val="28"/>
          <w:szCs w:val="28"/>
        </w:rPr>
        <w:t xml:space="preserve"> выдачи документов по результатам предоставления государственной услуги;</w:t>
      </w:r>
    </w:p>
    <w:p w14:paraId="631803FD" w14:textId="77777777" w:rsidR="00B40032" w:rsidRPr="00A34B0B" w:rsidRDefault="00B40032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9) приостановление предоставления государственной услуги по основаниям, не предусмотренным пунктом 29 настоящего административного регламента.</w:t>
      </w:r>
    </w:p>
    <w:p w14:paraId="2B5DF01B" w14:textId="77777777" w:rsidR="005D4A1D" w:rsidRPr="00A34B0B" w:rsidRDefault="00F974A8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sz w:val="28"/>
          <w:szCs w:val="28"/>
        </w:rPr>
        <w:t>10</w:t>
      </w:r>
      <w:r w:rsidR="008508FA">
        <w:rPr>
          <w:sz w:val="28"/>
          <w:szCs w:val="28"/>
        </w:rPr>
        <w:t>5</w:t>
      </w:r>
      <w:r w:rsidR="005D4A1D" w:rsidRPr="00A34B0B">
        <w:rPr>
          <w:sz w:val="28"/>
          <w:szCs w:val="28"/>
        </w:rPr>
        <w:t>.</w:t>
      </w:r>
      <w:r w:rsidR="0023157C">
        <w:rPr>
          <w:sz w:val="28"/>
          <w:szCs w:val="28"/>
          <w:lang w:val="en-US"/>
        </w:rPr>
        <w:t> </w:t>
      </w:r>
      <w:r w:rsidR="005D4A1D" w:rsidRPr="00A34B0B">
        <w:rPr>
          <w:sz w:val="28"/>
          <w:szCs w:val="28"/>
        </w:rPr>
        <w:t xml:space="preserve">Заявитель, подавший жалобу, несет ответственность в соответствии с законодательством за достоверность сведений, содержащихся в представленной жалобе. </w:t>
      </w:r>
    </w:p>
    <w:p w14:paraId="4DD10490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center"/>
        <w:rPr>
          <w:bCs/>
          <w:iCs/>
          <w:sz w:val="28"/>
          <w:szCs w:val="28"/>
        </w:rPr>
      </w:pPr>
    </w:p>
    <w:p w14:paraId="66A8F076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jc w:val="center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Органы государственной власти и должностные лица, которым может быть направлена жалоба</w:t>
      </w:r>
      <w:r w:rsidR="00CA1F00">
        <w:rPr>
          <w:bCs/>
          <w:iCs/>
          <w:sz w:val="28"/>
          <w:szCs w:val="28"/>
        </w:rPr>
        <w:t xml:space="preserve"> заявителя в досудебном (внесудебном порядке)</w:t>
      </w:r>
    </w:p>
    <w:p w14:paraId="7A1DCB23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/>
          <w:bCs/>
          <w:iCs/>
          <w:sz w:val="28"/>
          <w:szCs w:val="28"/>
        </w:rPr>
      </w:pPr>
    </w:p>
    <w:p w14:paraId="6406E99C" w14:textId="77777777" w:rsidR="002F31A8" w:rsidRDefault="00F974A8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8508FA">
        <w:rPr>
          <w:bCs/>
          <w:iCs/>
          <w:sz w:val="28"/>
          <w:szCs w:val="28"/>
        </w:rPr>
        <w:t>6</w:t>
      </w:r>
      <w:r w:rsidR="005D4A1D" w:rsidRPr="00A34B0B">
        <w:rPr>
          <w:bCs/>
          <w:iCs/>
          <w:sz w:val="28"/>
          <w:szCs w:val="28"/>
        </w:rPr>
        <w:t>.</w:t>
      </w:r>
      <w:r w:rsidR="00CD5999">
        <w:rPr>
          <w:bCs/>
          <w:iCs/>
          <w:sz w:val="28"/>
          <w:szCs w:val="28"/>
        </w:rPr>
        <w:t> </w:t>
      </w:r>
      <w:r w:rsidR="005D4A1D" w:rsidRPr="00A34B0B">
        <w:rPr>
          <w:sz w:val="28"/>
          <w:szCs w:val="28"/>
        </w:rPr>
        <w:t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</w:t>
      </w:r>
    </w:p>
    <w:p w14:paraId="783CF516" w14:textId="77777777" w:rsidR="005D4A1D" w:rsidRDefault="002F31A8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Уполномоченным на рассмотрение жалобы органом является</w:t>
      </w:r>
      <w:r>
        <w:rPr>
          <w:sz w:val="28"/>
          <w:szCs w:val="28"/>
        </w:rPr>
        <w:t xml:space="preserve"> </w:t>
      </w:r>
      <w:r w:rsidR="00CA1F00">
        <w:rPr>
          <w:sz w:val="28"/>
          <w:szCs w:val="28"/>
        </w:rPr>
        <w:t xml:space="preserve">многофункциональный центр в случае обжалования действий (бездействия) специалистов многофункционального центра или </w:t>
      </w:r>
      <w:r>
        <w:rPr>
          <w:sz w:val="28"/>
          <w:szCs w:val="28"/>
        </w:rPr>
        <w:t>Департамент информатизации и</w:t>
      </w:r>
      <w:r w:rsidR="00CA1F00">
        <w:rPr>
          <w:sz w:val="28"/>
          <w:szCs w:val="28"/>
        </w:rPr>
        <w:t> </w:t>
      </w:r>
      <w:r>
        <w:rPr>
          <w:sz w:val="28"/>
          <w:szCs w:val="28"/>
        </w:rPr>
        <w:t>связи Свердловской области в случае обжалования действий (бездействия) руководителя</w:t>
      </w:r>
      <w:r w:rsidR="00CA1F00">
        <w:rPr>
          <w:sz w:val="28"/>
          <w:szCs w:val="28"/>
        </w:rPr>
        <w:t xml:space="preserve"> многофункционального центра</w:t>
      </w:r>
      <w:r>
        <w:rPr>
          <w:sz w:val="28"/>
          <w:szCs w:val="28"/>
        </w:rPr>
        <w:t>.</w:t>
      </w:r>
      <w:r w:rsidR="005D4A1D" w:rsidRPr="00A34B0B">
        <w:rPr>
          <w:sz w:val="28"/>
          <w:szCs w:val="28"/>
        </w:rPr>
        <w:t xml:space="preserve"> </w:t>
      </w:r>
    </w:p>
    <w:p w14:paraId="0988FABF" w14:textId="77777777" w:rsidR="001367D5" w:rsidRPr="00A34B0B" w:rsidRDefault="001367D5" w:rsidP="00452442">
      <w:pPr>
        <w:pageBreakBefore/>
        <w:autoSpaceDE w:val="0"/>
        <w:autoSpaceDN w:val="0"/>
        <w:adjustRightInd w:val="0"/>
        <w:spacing w:line="21" w:lineRule="atLeast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 xml:space="preserve">Порядок подачи и рассмотрения жалобы </w:t>
      </w:r>
    </w:p>
    <w:p w14:paraId="67082742" w14:textId="77777777" w:rsidR="001367D5" w:rsidRPr="00A34B0B" w:rsidRDefault="001367D5" w:rsidP="004266A5">
      <w:pPr>
        <w:autoSpaceDE w:val="0"/>
        <w:autoSpaceDN w:val="0"/>
        <w:adjustRightInd w:val="0"/>
        <w:spacing w:line="21" w:lineRule="atLeast"/>
        <w:ind w:firstLine="709"/>
        <w:jc w:val="center"/>
        <w:rPr>
          <w:sz w:val="28"/>
          <w:szCs w:val="28"/>
        </w:rPr>
      </w:pPr>
    </w:p>
    <w:p w14:paraId="3ED6FFD2" w14:textId="77777777" w:rsidR="005D4A1D" w:rsidRPr="00A34B0B" w:rsidRDefault="00F974A8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8508FA">
        <w:rPr>
          <w:bCs/>
          <w:iCs/>
          <w:sz w:val="28"/>
          <w:szCs w:val="28"/>
        </w:rPr>
        <w:t>7</w:t>
      </w:r>
      <w:r w:rsidR="005D4A1D" w:rsidRPr="00A34B0B">
        <w:rPr>
          <w:bCs/>
          <w:iCs/>
          <w:sz w:val="28"/>
          <w:szCs w:val="28"/>
        </w:rPr>
        <w:t>.</w:t>
      </w:r>
      <w:r w:rsidR="00CD5999">
        <w:rPr>
          <w:bCs/>
          <w:iCs/>
          <w:sz w:val="28"/>
          <w:szCs w:val="28"/>
        </w:rPr>
        <w:t> </w:t>
      </w:r>
      <w:r w:rsidR="005D4A1D" w:rsidRPr="00A34B0B">
        <w:rPr>
          <w:bCs/>
          <w:iCs/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14:paraId="5920E3E5" w14:textId="77777777" w:rsidR="005D4A1D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</w:t>
      </w:r>
      <w:r w:rsidR="00CA1F00">
        <w:rPr>
          <w:bCs/>
          <w:iCs/>
          <w:sz w:val="28"/>
          <w:szCs w:val="28"/>
        </w:rPr>
        <w:t xml:space="preserve"> в Журнале учета жалоб</w:t>
      </w:r>
      <w:r w:rsidRPr="00A34B0B">
        <w:rPr>
          <w:bCs/>
          <w:iCs/>
          <w:sz w:val="28"/>
          <w:szCs w:val="28"/>
        </w:rPr>
        <w:t xml:space="preserve"> не позднее следующего рабочего дня со дня ее поступления с</w:t>
      </w:r>
      <w:r w:rsidR="00D1261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присвоением ей регистрационного номера.</w:t>
      </w:r>
    </w:p>
    <w:p w14:paraId="5DD3A267" w14:textId="77777777" w:rsidR="00CA1F00" w:rsidRPr="00A34B0B" w:rsidRDefault="00CA1F00" w:rsidP="00A92ADC">
      <w:pPr>
        <w:pStyle w:val="ConsPlusNormal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D1261B">
        <w:rPr>
          <w:rFonts w:ascii="Times New Roman" w:hAnsi="Times New Roman" w:cs="Times New Roman"/>
          <w:bCs/>
          <w:iCs/>
          <w:sz w:val="28"/>
          <w:szCs w:val="28"/>
        </w:rPr>
        <w:t>Ведение Журнала учета жалоб</w:t>
      </w:r>
      <w:r w:rsidRPr="00D1261B">
        <w:rPr>
          <w:rFonts w:ascii="Times New Roman" w:hAnsi="Times New Roman" w:cs="Times New Roman"/>
          <w:sz w:val="28"/>
          <w:szCs w:val="28"/>
        </w:rPr>
        <w:t xml:space="preserve"> осуществляется по форме и в порядке, установленным правовым актом (приказом) органа, уполномоченного на</w:t>
      </w:r>
      <w:r w:rsidR="00D1261B">
        <w:rPr>
          <w:rFonts w:ascii="Times New Roman" w:hAnsi="Times New Roman" w:cs="Times New Roman"/>
          <w:sz w:val="28"/>
          <w:szCs w:val="28"/>
        </w:rPr>
        <w:t> </w:t>
      </w:r>
      <w:r w:rsidRPr="00D1261B">
        <w:rPr>
          <w:rFonts w:ascii="Times New Roman" w:hAnsi="Times New Roman" w:cs="Times New Roman"/>
          <w:sz w:val="28"/>
          <w:szCs w:val="28"/>
        </w:rPr>
        <w:t>рассмотрение жалобы.</w:t>
      </w:r>
    </w:p>
    <w:p w14:paraId="1B0A3DEF" w14:textId="77777777" w:rsidR="005D4A1D" w:rsidRPr="00A34B0B" w:rsidRDefault="00F974A8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8508FA">
        <w:rPr>
          <w:bCs/>
          <w:iCs/>
          <w:sz w:val="28"/>
          <w:szCs w:val="28"/>
        </w:rPr>
        <w:t>8</w:t>
      </w:r>
      <w:r w:rsidR="005D4A1D" w:rsidRPr="00A34B0B">
        <w:rPr>
          <w:bCs/>
          <w:iCs/>
          <w:sz w:val="28"/>
          <w:szCs w:val="28"/>
        </w:rPr>
        <w:t>.</w:t>
      </w:r>
      <w:r w:rsidR="0023157C">
        <w:rPr>
          <w:bCs/>
          <w:iCs/>
          <w:sz w:val="28"/>
          <w:szCs w:val="28"/>
          <w:lang w:val="en-US"/>
        </w:rPr>
        <w:t> </w:t>
      </w:r>
      <w:r w:rsidR="005D4A1D" w:rsidRPr="00A34B0B">
        <w:rPr>
          <w:bCs/>
          <w:iCs/>
          <w:sz w:val="28"/>
          <w:szCs w:val="28"/>
        </w:rPr>
        <w:t>Время приема жалобы должно совпадать со временем предоставления государственных услуг управлением социальной политики.</w:t>
      </w:r>
    </w:p>
    <w:p w14:paraId="72F6BE9B" w14:textId="77777777" w:rsidR="005D4A1D" w:rsidRPr="00A34B0B" w:rsidRDefault="00F974A8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8508FA">
        <w:rPr>
          <w:bCs/>
          <w:iCs/>
          <w:sz w:val="28"/>
          <w:szCs w:val="28"/>
        </w:rPr>
        <w:t>9</w:t>
      </w:r>
      <w:r w:rsidR="005D4A1D" w:rsidRPr="00A34B0B">
        <w:rPr>
          <w:bCs/>
          <w:iCs/>
          <w:sz w:val="28"/>
          <w:szCs w:val="28"/>
        </w:rPr>
        <w:t>.</w:t>
      </w:r>
      <w:r w:rsidR="0023157C">
        <w:rPr>
          <w:bCs/>
          <w:iCs/>
          <w:sz w:val="28"/>
          <w:szCs w:val="28"/>
          <w:lang w:val="en-US"/>
        </w:rPr>
        <w:t> </w:t>
      </w:r>
      <w:r w:rsidR="005D4A1D" w:rsidRPr="00A34B0B">
        <w:rPr>
          <w:bCs/>
          <w:iCs/>
          <w:sz w:val="28"/>
          <w:szCs w:val="28"/>
        </w:rPr>
        <w:t>Жалоба должна содержать:</w:t>
      </w:r>
    </w:p>
    <w:p w14:paraId="7EFB36C4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23157C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>наименование управления социальной политики, предоставляющего государственную услугу, его должностного лица, ответственного за предоставление государственной услуги, решения и действия (бездействие) которых обжалуются;</w:t>
      </w:r>
    </w:p>
    <w:p w14:paraId="06710427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23157C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>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14:paraId="38B904E4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14:paraId="2CFD6590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</w:t>
      </w:r>
      <w:r w:rsidR="00F0134A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>доводы, на основании которых заявитель не согласен с решением и действием (бездействием) управления социальной политики, предоставляющего государственную услугу, его должностного лица.</w:t>
      </w:r>
    </w:p>
    <w:p w14:paraId="102E0AC6" w14:textId="77777777" w:rsidR="005D4A1D" w:rsidRPr="00A34B0B" w:rsidRDefault="008508FA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110</w:t>
      </w:r>
      <w:r w:rsidR="005D4A1D" w:rsidRPr="00A34B0B">
        <w:rPr>
          <w:bCs/>
          <w:iCs/>
          <w:sz w:val="28"/>
          <w:szCs w:val="28"/>
        </w:rPr>
        <w:t>.</w:t>
      </w:r>
      <w:r w:rsidR="00CD5999">
        <w:rPr>
          <w:bCs/>
          <w:iCs/>
          <w:sz w:val="28"/>
          <w:szCs w:val="28"/>
        </w:rPr>
        <w:t> </w:t>
      </w:r>
      <w:r w:rsidR="005D4A1D" w:rsidRPr="00A34B0B">
        <w:rPr>
          <w:bCs/>
          <w:iCs/>
          <w:sz w:val="28"/>
          <w:szCs w:val="28"/>
        </w:rPr>
        <w:t>Заявителем могут быть представлены документы (при наличии), подтверждающие его доводы, либо их копии.</w:t>
      </w:r>
    </w:p>
    <w:p w14:paraId="51601004" w14:textId="77777777" w:rsidR="005D4A1D" w:rsidRPr="00A34B0B" w:rsidRDefault="00F974A8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8508FA">
        <w:rPr>
          <w:bCs/>
          <w:iCs/>
          <w:sz w:val="28"/>
          <w:szCs w:val="28"/>
        </w:rPr>
        <w:t>11</w:t>
      </w:r>
      <w:r w:rsidR="005D4A1D" w:rsidRPr="00A34B0B">
        <w:rPr>
          <w:bCs/>
          <w:iCs/>
          <w:sz w:val="28"/>
          <w:szCs w:val="28"/>
        </w:rPr>
        <w:t>.</w:t>
      </w:r>
      <w:r w:rsidR="00CD5999">
        <w:rPr>
          <w:bCs/>
          <w:iCs/>
          <w:sz w:val="28"/>
          <w:szCs w:val="28"/>
        </w:rPr>
        <w:t> </w:t>
      </w:r>
      <w:r w:rsidR="005D4A1D" w:rsidRPr="00A34B0B">
        <w:rPr>
          <w:bCs/>
          <w:iCs/>
          <w:sz w:val="28"/>
          <w:szCs w:val="28"/>
        </w:rPr>
        <w:t>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14:paraId="6D534B3B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F974A8">
        <w:rPr>
          <w:bCs/>
          <w:iCs/>
          <w:sz w:val="28"/>
          <w:szCs w:val="28"/>
        </w:rPr>
        <w:t>1</w:t>
      </w:r>
      <w:r w:rsidR="008508FA">
        <w:rPr>
          <w:bCs/>
          <w:iCs/>
          <w:sz w:val="28"/>
          <w:szCs w:val="28"/>
        </w:rPr>
        <w:t>2</w:t>
      </w:r>
      <w:r w:rsidRPr="00A34B0B">
        <w:rPr>
          <w:bCs/>
          <w:iCs/>
          <w:sz w:val="28"/>
          <w:szCs w:val="28"/>
        </w:rPr>
        <w:t>.</w:t>
      </w:r>
      <w:r w:rsidR="00F0134A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14:paraId="2F7A1836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F974A8">
        <w:rPr>
          <w:bCs/>
          <w:iCs/>
          <w:sz w:val="28"/>
          <w:szCs w:val="28"/>
        </w:rPr>
        <w:t>1</w:t>
      </w:r>
      <w:r w:rsidR="008508FA">
        <w:rPr>
          <w:bCs/>
          <w:iCs/>
          <w:sz w:val="28"/>
          <w:szCs w:val="28"/>
        </w:rPr>
        <w:t>3</w:t>
      </w:r>
      <w:r w:rsidRPr="00A34B0B">
        <w:rPr>
          <w:bCs/>
          <w:iCs/>
          <w:sz w:val="28"/>
          <w:szCs w:val="28"/>
        </w:rPr>
        <w:t>.</w:t>
      </w:r>
      <w:r w:rsidR="00F0134A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</w:t>
      </w:r>
      <w:r w:rsidR="00D1261B">
        <w:rPr>
          <w:bCs/>
          <w:iCs/>
          <w:sz w:val="28"/>
          <w:szCs w:val="28"/>
        </w:rPr>
        <w:t>.</w:t>
      </w:r>
    </w:p>
    <w:p w14:paraId="79FF9A2B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F974A8">
        <w:rPr>
          <w:bCs/>
          <w:iCs/>
          <w:sz w:val="28"/>
          <w:szCs w:val="28"/>
        </w:rPr>
        <w:t>1</w:t>
      </w:r>
      <w:r w:rsidR="008508FA">
        <w:rPr>
          <w:bCs/>
          <w:iCs/>
          <w:sz w:val="28"/>
          <w:szCs w:val="28"/>
        </w:rPr>
        <w:t>4</w:t>
      </w:r>
      <w:r w:rsidRPr="00A34B0B">
        <w:rPr>
          <w:bCs/>
          <w:iCs/>
          <w:sz w:val="28"/>
          <w:szCs w:val="28"/>
        </w:rPr>
        <w:t>.</w:t>
      </w:r>
      <w:r w:rsidR="00F0134A">
        <w:rPr>
          <w:bCs/>
          <w:iCs/>
          <w:sz w:val="28"/>
          <w:szCs w:val="28"/>
          <w:lang w:val="en-US"/>
        </w:rPr>
        <w:t> </w:t>
      </w:r>
      <w:r w:rsidRPr="00A34B0B">
        <w:rPr>
          <w:bCs/>
          <w:iCs/>
          <w:sz w:val="28"/>
          <w:szCs w:val="28"/>
        </w:rPr>
        <w:t>Жалоба в письменной форме может быть направлена по почте.</w:t>
      </w:r>
    </w:p>
    <w:p w14:paraId="5DCA598F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lastRenderedPageBreak/>
        <w:t>1</w:t>
      </w:r>
      <w:r w:rsidR="00F974A8">
        <w:rPr>
          <w:bCs/>
          <w:iCs/>
          <w:sz w:val="28"/>
          <w:szCs w:val="28"/>
        </w:rPr>
        <w:t>1</w:t>
      </w:r>
      <w:r w:rsidR="008508FA">
        <w:rPr>
          <w:bCs/>
          <w:iCs/>
          <w:sz w:val="28"/>
          <w:szCs w:val="28"/>
        </w:rPr>
        <w:t>5</w:t>
      </w:r>
      <w:r w:rsidRPr="00A34B0B">
        <w:rPr>
          <w:bCs/>
          <w:iCs/>
          <w:sz w:val="28"/>
          <w:szCs w:val="28"/>
        </w:rPr>
        <w:t>.</w:t>
      </w:r>
      <w:r w:rsidR="00BC16F4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</w:t>
      </w:r>
      <w:r w:rsidR="00F0134A">
        <w:rPr>
          <w:bCs/>
          <w:iCs/>
          <w:sz w:val="28"/>
          <w:szCs w:val="28"/>
          <w:lang w:val="en-US"/>
        </w:rPr>
        <w:t> </w:t>
      </w:r>
      <w:r w:rsidR="00F0134A">
        <w:rPr>
          <w:bCs/>
          <w:iCs/>
          <w:sz w:val="28"/>
          <w:szCs w:val="28"/>
        </w:rPr>
        <w:t>с</w:t>
      </w:r>
      <w:r w:rsidRPr="00A34B0B">
        <w:rPr>
          <w:bCs/>
          <w:iCs/>
          <w:sz w:val="28"/>
          <w:szCs w:val="28"/>
        </w:rPr>
        <w:t xml:space="preserve">лучае обжалования решения начальника управления социальной политики), единый портал государственных и муниципальных услуг. </w:t>
      </w:r>
    </w:p>
    <w:p w14:paraId="36DA9931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При подаче жалобы в электронном виде документы, указанные в пункте </w:t>
      </w:r>
      <w:r>
        <w:rPr>
          <w:bCs/>
          <w:iCs/>
          <w:sz w:val="28"/>
          <w:szCs w:val="28"/>
        </w:rPr>
        <w:t>1</w:t>
      </w:r>
      <w:r w:rsidR="00557FA7">
        <w:rPr>
          <w:bCs/>
          <w:iCs/>
          <w:sz w:val="28"/>
          <w:szCs w:val="28"/>
        </w:rPr>
        <w:t>1</w:t>
      </w:r>
      <w:r w:rsidR="008508FA">
        <w:rPr>
          <w:bCs/>
          <w:iCs/>
          <w:sz w:val="28"/>
          <w:szCs w:val="28"/>
        </w:rPr>
        <w:t>3</w:t>
      </w:r>
      <w:r w:rsidRPr="00A34B0B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14:paraId="7B33C942" w14:textId="77777777" w:rsidR="005D4A1D" w:rsidRPr="00A34B0B" w:rsidRDefault="005D4A1D" w:rsidP="004266A5">
      <w:pPr>
        <w:widowControl w:val="0"/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F974A8">
        <w:rPr>
          <w:bCs/>
          <w:iCs/>
          <w:sz w:val="28"/>
          <w:szCs w:val="28"/>
        </w:rPr>
        <w:t>1</w:t>
      </w:r>
      <w:r w:rsidR="008508FA">
        <w:rPr>
          <w:bCs/>
          <w:iCs/>
          <w:sz w:val="28"/>
          <w:szCs w:val="28"/>
        </w:rPr>
        <w:t>6</w:t>
      </w:r>
      <w:r w:rsidRPr="00A34B0B">
        <w:rPr>
          <w:bCs/>
          <w:iCs/>
          <w:sz w:val="28"/>
          <w:szCs w:val="28"/>
        </w:rPr>
        <w:t>.</w:t>
      </w:r>
      <w:r w:rsidR="00F0134A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14:paraId="0CBCEEBA" w14:textId="77777777" w:rsidR="005D4A1D" w:rsidRPr="00A34B0B" w:rsidRDefault="005D4A1D" w:rsidP="004266A5">
      <w:pPr>
        <w:widowControl w:val="0"/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поступлении жалобы многофункциональный центр обеспечивает ее</w:t>
      </w:r>
      <w:r w:rsidR="008508FA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14:paraId="471F11E3" w14:textId="77777777" w:rsidR="005D4A1D" w:rsidRPr="003A3061" w:rsidRDefault="005D4A1D" w:rsidP="004266A5">
      <w:pPr>
        <w:widowControl w:val="0"/>
        <w:autoSpaceDE w:val="0"/>
        <w:autoSpaceDN w:val="0"/>
        <w:adjustRightInd w:val="0"/>
        <w:spacing w:line="21" w:lineRule="atLeast"/>
        <w:ind w:firstLine="709"/>
        <w:jc w:val="both"/>
      </w:pPr>
      <w:r w:rsidRPr="003A3061">
        <w:rPr>
          <w:bCs/>
          <w:iCs/>
          <w:sz w:val="28"/>
          <w:szCs w:val="28"/>
        </w:rPr>
        <w:t>1</w:t>
      </w:r>
      <w:r w:rsidR="00557FA7" w:rsidRPr="003A3061">
        <w:rPr>
          <w:bCs/>
          <w:iCs/>
          <w:sz w:val="28"/>
          <w:szCs w:val="28"/>
        </w:rPr>
        <w:t>1</w:t>
      </w:r>
      <w:r w:rsidR="008508FA">
        <w:rPr>
          <w:bCs/>
          <w:iCs/>
          <w:sz w:val="28"/>
          <w:szCs w:val="28"/>
        </w:rPr>
        <w:t>7</w:t>
      </w:r>
      <w:r w:rsidRPr="003A3061">
        <w:rPr>
          <w:bCs/>
          <w:iCs/>
          <w:sz w:val="28"/>
          <w:szCs w:val="28"/>
        </w:rPr>
        <w:t>.</w:t>
      </w:r>
      <w:r w:rsidR="00F0134A" w:rsidRPr="003A3061">
        <w:rPr>
          <w:bCs/>
          <w:iCs/>
          <w:sz w:val="28"/>
          <w:szCs w:val="28"/>
        </w:rPr>
        <w:t> </w:t>
      </w:r>
      <w:r w:rsidRPr="003A3061">
        <w:rPr>
          <w:bCs/>
          <w:iCs/>
          <w:sz w:val="28"/>
          <w:szCs w:val="28"/>
        </w:rPr>
        <w:t>Жалоба на нарушение порядка предоставления государственной услуги многофункциональным центром рассматривается в соответствии с</w:t>
      </w:r>
      <w:r w:rsidR="00CF46C6" w:rsidRPr="003A3061">
        <w:rPr>
          <w:bCs/>
          <w:iCs/>
          <w:sz w:val="28"/>
          <w:szCs w:val="28"/>
        </w:rPr>
        <w:t> </w:t>
      </w:r>
      <w:r w:rsidRPr="003A3061">
        <w:rPr>
          <w:bCs/>
          <w:iCs/>
          <w:sz w:val="28"/>
          <w:szCs w:val="28"/>
        </w:rPr>
        <w:t>Положением об</w:t>
      </w:r>
      <w:r w:rsidR="008508FA">
        <w:rPr>
          <w:bCs/>
          <w:iCs/>
          <w:sz w:val="28"/>
          <w:szCs w:val="28"/>
        </w:rPr>
        <w:t> </w:t>
      </w:r>
      <w:r w:rsidRPr="003A3061">
        <w:rPr>
          <w:bCs/>
          <w:iCs/>
          <w:sz w:val="28"/>
          <w:szCs w:val="28"/>
        </w:rPr>
        <w:t>особенностях подачи и рассмотрения жалоб на решения и</w:t>
      </w:r>
      <w:r w:rsidR="00CF46C6" w:rsidRPr="003A3061">
        <w:rPr>
          <w:bCs/>
          <w:iCs/>
          <w:sz w:val="28"/>
          <w:szCs w:val="28"/>
        </w:rPr>
        <w:t> </w:t>
      </w:r>
      <w:r w:rsidRPr="003A3061">
        <w:rPr>
          <w:bCs/>
          <w:iCs/>
          <w:sz w:val="28"/>
          <w:szCs w:val="28"/>
        </w:rPr>
        <w:t>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</w:t>
      </w:r>
      <w:r w:rsidR="00CF46C6" w:rsidRPr="003A3061">
        <w:rPr>
          <w:bCs/>
          <w:iCs/>
          <w:sz w:val="28"/>
          <w:szCs w:val="28"/>
        </w:rPr>
        <w:t xml:space="preserve"> «</w:t>
      </w:r>
      <w:r w:rsidR="00CF46C6" w:rsidRPr="003A3061">
        <w:rPr>
          <w:sz w:val="28"/>
          <w:szCs w:val="28"/>
        </w:rPr>
        <w:t>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</w:t>
      </w:r>
      <w:r w:rsidRPr="003A3061">
        <w:rPr>
          <w:bCs/>
          <w:iCs/>
          <w:sz w:val="28"/>
          <w:szCs w:val="28"/>
        </w:rPr>
        <w:t>, управлением социальной политики, предоставляющим государственную услугу, заключившим соглашение о</w:t>
      </w:r>
      <w:r w:rsidR="008508FA">
        <w:rPr>
          <w:bCs/>
          <w:iCs/>
          <w:sz w:val="28"/>
          <w:szCs w:val="28"/>
        </w:rPr>
        <w:t xml:space="preserve"> </w:t>
      </w:r>
      <w:r w:rsidRPr="003A3061">
        <w:rPr>
          <w:bCs/>
          <w:iCs/>
          <w:sz w:val="28"/>
          <w:szCs w:val="28"/>
        </w:rPr>
        <w:t>взаимодействии с данным многофункциональным центром.</w:t>
      </w:r>
      <w:r w:rsidRPr="003A3061">
        <w:t xml:space="preserve"> </w:t>
      </w:r>
    </w:p>
    <w:p w14:paraId="0DFE13C6" w14:textId="77777777" w:rsidR="005D4A1D" w:rsidRPr="003A3061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3A3061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14:paraId="67495264" w14:textId="77777777" w:rsidR="005D4A1D" w:rsidRDefault="005D4A1D" w:rsidP="004266A5">
      <w:pPr>
        <w:widowControl w:val="0"/>
        <w:autoSpaceDE w:val="0"/>
        <w:autoSpaceDN w:val="0"/>
        <w:adjustRightInd w:val="0"/>
        <w:spacing w:line="21" w:lineRule="atLeast"/>
        <w:ind w:firstLine="709"/>
        <w:jc w:val="both"/>
        <w:rPr>
          <w:snapToGrid w:val="0"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557FA7">
        <w:rPr>
          <w:bCs/>
          <w:iCs/>
          <w:sz w:val="28"/>
          <w:szCs w:val="28"/>
        </w:rPr>
        <w:t>1</w:t>
      </w:r>
      <w:r w:rsidR="008508FA">
        <w:rPr>
          <w:bCs/>
          <w:iCs/>
          <w:sz w:val="28"/>
          <w:szCs w:val="28"/>
        </w:rPr>
        <w:t>8</w:t>
      </w:r>
      <w:r w:rsidRPr="00A34B0B">
        <w:rPr>
          <w:bCs/>
          <w:iCs/>
          <w:sz w:val="28"/>
          <w:szCs w:val="28"/>
        </w:rPr>
        <w:t>.</w:t>
      </w:r>
      <w:r w:rsidR="00F0134A">
        <w:rPr>
          <w:bCs/>
          <w:iCs/>
          <w:sz w:val="28"/>
          <w:szCs w:val="28"/>
        </w:rPr>
        <w:t> </w:t>
      </w:r>
      <w:r w:rsidRPr="00A34B0B">
        <w:rPr>
          <w:snapToGrid w:val="0"/>
          <w:sz w:val="28"/>
          <w:szCs w:val="28"/>
        </w:rPr>
        <w:t>В случае если заявителем подана</w:t>
      </w:r>
      <w:r w:rsidRPr="00A34B0B">
        <w:t xml:space="preserve"> </w:t>
      </w:r>
      <w:r w:rsidRPr="00A34B0B">
        <w:rPr>
          <w:snapToGrid w:val="0"/>
          <w:sz w:val="28"/>
          <w:szCs w:val="28"/>
        </w:rPr>
        <w:t>жалоба</w:t>
      </w:r>
      <w:r w:rsidRPr="00A34B0B">
        <w:t xml:space="preserve"> </w:t>
      </w:r>
      <w:r w:rsidRPr="00A34B0B">
        <w:rPr>
          <w:snapToGrid w:val="0"/>
          <w:sz w:val="28"/>
          <w:szCs w:val="28"/>
        </w:rPr>
        <w:t xml:space="preserve"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</w:t>
      </w:r>
      <w:r>
        <w:rPr>
          <w:snapToGrid w:val="0"/>
          <w:sz w:val="28"/>
          <w:szCs w:val="28"/>
        </w:rPr>
        <w:t xml:space="preserve">одного </w:t>
      </w:r>
      <w:r w:rsidRPr="00A34B0B">
        <w:rPr>
          <w:snapToGrid w:val="0"/>
          <w:sz w:val="28"/>
          <w:szCs w:val="28"/>
        </w:rPr>
        <w:t>рабочего дня со дня ее регистрации жалоба</w:t>
      </w:r>
      <w:r w:rsidRPr="00A34B0B">
        <w:t xml:space="preserve"> </w:t>
      </w:r>
      <w:r w:rsidRPr="00A34B0B">
        <w:rPr>
          <w:snapToGrid w:val="0"/>
          <w:sz w:val="28"/>
          <w:szCs w:val="28"/>
        </w:rPr>
        <w:t>направляется</w:t>
      </w:r>
      <w:r>
        <w:rPr>
          <w:snapToGrid w:val="0"/>
          <w:sz w:val="28"/>
          <w:szCs w:val="28"/>
        </w:rPr>
        <w:t xml:space="preserve"> </w:t>
      </w:r>
      <w:r w:rsidRPr="00A34B0B">
        <w:rPr>
          <w:snapToGrid w:val="0"/>
          <w:sz w:val="28"/>
          <w:szCs w:val="28"/>
        </w:rPr>
        <w:t xml:space="preserve">в уполномоченный на ее рассмотрение орган, а заявитель в письменной форме информируется о перенаправлении жалобы. </w:t>
      </w:r>
    </w:p>
    <w:p w14:paraId="51F29EA0" w14:textId="77777777" w:rsidR="005D4A1D" w:rsidRPr="00A34B0B" w:rsidRDefault="005D4A1D" w:rsidP="00452442">
      <w:pPr>
        <w:pageBreakBefore/>
        <w:autoSpaceDE w:val="0"/>
        <w:autoSpaceDN w:val="0"/>
        <w:adjustRightInd w:val="0"/>
        <w:spacing w:line="21" w:lineRule="atLeast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Сроки рассмотрения жалобы</w:t>
      </w:r>
    </w:p>
    <w:p w14:paraId="63BC44E7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center"/>
        <w:outlineLvl w:val="2"/>
        <w:rPr>
          <w:sz w:val="28"/>
          <w:szCs w:val="28"/>
        </w:rPr>
      </w:pPr>
    </w:p>
    <w:p w14:paraId="48AC3785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A34B0B">
        <w:rPr>
          <w:sz w:val="28"/>
          <w:szCs w:val="28"/>
        </w:rPr>
        <w:t>1</w:t>
      </w:r>
      <w:r w:rsidR="00453DFA">
        <w:rPr>
          <w:sz w:val="28"/>
          <w:szCs w:val="28"/>
        </w:rPr>
        <w:t>1</w:t>
      </w:r>
      <w:r w:rsidR="008508FA">
        <w:rPr>
          <w:sz w:val="28"/>
          <w:szCs w:val="28"/>
        </w:rPr>
        <w:t>9</w:t>
      </w:r>
      <w:r w:rsidRPr="00A34B0B">
        <w:rPr>
          <w:sz w:val="28"/>
          <w:szCs w:val="28"/>
        </w:rPr>
        <w:t>.</w:t>
      </w:r>
      <w:r w:rsidR="00F0134A">
        <w:rPr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</w:t>
      </w:r>
      <w:r w:rsidR="00CF46C6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</w:t>
      </w:r>
      <w:r w:rsidR="00CF46C6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течение пяти рабочих дней со дня ее</w:t>
      </w:r>
      <w:r w:rsidR="008508FA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регистрации.</w:t>
      </w:r>
    </w:p>
    <w:p w14:paraId="11DACED9" w14:textId="77777777" w:rsidR="005D4A1D" w:rsidRDefault="005D4A1D" w:rsidP="004266A5">
      <w:pPr>
        <w:autoSpaceDE w:val="0"/>
        <w:autoSpaceDN w:val="0"/>
        <w:adjustRightInd w:val="0"/>
        <w:spacing w:line="21" w:lineRule="atLeast"/>
        <w:jc w:val="center"/>
        <w:outlineLvl w:val="2"/>
        <w:rPr>
          <w:sz w:val="28"/>
          <w:szCs w:val="28"/>
        </w:rPr>
      </w:pPr>
    </w:p>
    <w:p w14:paraId="123E1308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 рассмотрения жалобы</w:t>
      </w:r>
    </w:p>
    <w:p w14:paraId="726CD639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540"/>
        <w:jc w:val="center"/>
        <w:outlineLvl w:val="2"/>
        <w:rPr>
          <w:sz w:val="28"/>
          <w:szCs w:val="28"/>
        </w:rPr>
      </w:pPr>
    </w:p>
    <w:p w14:paraId="54632B03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8508FA">
        <w:rPr>
          <w:bCs/>
          <w:iCs/>
          <w:sz w:val="28"/>
          <w:szCs w:val="28"/>
        </w:rPr>
        <w:t>20</w:t>
      </w:r>
      <w:r w:rsidRPr="00A34B0B">
        <w:rPr>
          <w:bCs/>
          <w:iCs/>
          <w:sz w:val="28"/>
          <w:szCs w:val="28"/>
        </w:rPr>
        <w:t>.</w:t>
      </w:r>
      <w:r w:rsidR="00F0134A">
        <w:rPr>
          <w:bCs/>
          <w:iCs/>
          <w:sz w:val="28"/>
          <w:szCs w:val="28"/>
        </w:rPr>
        <w:t> </w:t>
      </w:r>
      <w:r w:rsidR="0079569E">
        <w:rPr>
          <w:bCs/>
          <w:iCs/>
          <w:sz w:val="28"/>
          <w:szCs w:val="28"/>
        </w:rPr>
        <w:t>Уполномоченный на рассмотрение жалобы орган</w:t>
      </w:r>
      <w:r w:rsidR="007871F9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при получении</w:t>
      </w:r>
      <w:r w:rsidR="0079569E">
        <w:rPr>
          <w:bCs/>
          <w:iCs/>
          <w:sz w:val="28"/>
          <w:szCs w:val="28"/>
        </w:rPr>
        <w:t xml:space="preserve"> письменной</w:t>
      </w:r>
      <w:r w:rsidRPr="00A34B0B">
        <w:rPr>
          <w:bCs/>
          <w:iCs/>
          <w:sz w:val="28"/>
          <w:szCs w:val="28"/>
        </w:rPr>
        <w:t xml:space="preserve">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 ней вопросов и сообщить заявителю, направившему жалобу, о недопустимости злоупотребления правом.</w:t>
      </w:r>
    </w:p>
    <w:p w14:paraId="7B75F7EA" w14:textId="77777777" w:rsidR="005D4A1D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В случае если текст жалобы не поддается прочтению, ответ на жалобу не</w:t>
      </w:r>
      <w:r w:rsidR="008508FA">
        <w:t> </w:t>
      </w:r>
      <w:r w:rsidRPr="00A34B0B">
        <w:rPr>
          <w:bCs/>
          <w:iCs/>
          <w:sz w:val="28"/>
          <w:szCs w:val="28"/>
        </w:rPr>
        <w:t>дается, и она не подлежит направлению на рассмотрение в уполномоченный на рассмотрение жалобы орган, о чем в течение семи дней со дня регистрации жалобы сообщается заявителю, направившему жалобу, если его фамилия и почтовый адрес поддаются прочтению.</w:t>
      </w:r>
    </w:p>
    <w:p w14:paraId="77B4C670" w14:textId="77777777" w:rsidR="0079569E" w:rsidRPr="0079569E" w:rsidRDefault="0079569E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69E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8508FA">
        <w:rPr>
          <w:rFonts w:ascii="Times New Roman" w:hAnsi="Times New Roman" w:cs="Times New Roman"/>
          <w:bCs/>
          <w:iCs/>
          <w:sz w:val="28"/>
          <w:szCs w:val="28"/>
        </w:rPr>
        <w:t>21</w:t>
      </w:r>
      <w:r w:rsidRPr="0079569E">
        <w:rPr>
          <w:rFonts w:ascii="Times New Roman" w:hAnsi="Times New Roman" w:cs="Times New Roman"/>
          <w:bCs/>
          <w:i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9569E">
        <w:rPr>
          <w:rFonts w:ascii="Times New Roman" w:hAnsi="Times New Roman" w:cs="Times New Roman"/>
          <w:sz w:val="28"/>
          <w:szCs w:val="28"/>
        </w:rPr>
        <w:t>По результатам рассмотрения жалобы принимается одно из следующих решений:</w:t>
      </w:r>
    </w:p>
    <w:p w14:paraId="6D2DAF65" w14:textId="77777777" w:rsidR="0079569E" w:rsidRPr="0079569E" w:rsidRDefault="0079569E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69E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жалоба удовлетворяется</w:t>
      </w:r>
      <w:r w:rsidRPr="0079569E">
        <w:rPr>
          <w:rFonts w:ascii="Times New Roman" w:hAnsi="Times New Roman" w:cs="Times New Roman"/>
          <w:sz w:val="28"/>
          <w:szCs w:val="28"/>
        </w:rPr>
        <w:t>, в том числе в форме отмены принятого решения,</w:t>
      </w:r>
      <w:r>
        <w:rPr>
          <w:rFonts w:ascii="Times New Roman" w:hAnsi="Times New Roman" w:cs="Times New Roman"/>
          <w:sz w:val="28"/>
          <w:szCs w:val="28"/>
        </w:rPr>
        <w:t xml:space="preserve"> исправления допущенных опечаток и ошибок в выданных в результате предоставления государственной </w:t>
      </w:r>
      <w:r w:rsidRPr="003A3061">
        <w:rPr>
          <w:rFonts w:ascii="Times New Roman" w:hAnsi="Times New Roman" w:cs="Times New Roman"/>
          <w:sz w:val="28"/>
          <w:szCs w:val="28"/>
        </w:rPr>
        <w:t>или муниципальной услуги</w:t>
      </w:r>
      <w:r>
        <w:rPr>
          <w:rFonts w:ascii="Times New Roman" w:hAnsi="Times New Roman" w:cs="Times New Roman"/>
          <w:sz w:val="28"/>
          <w:szCs w:val="28"/>
        </w:rPr>
        <w:t xml:space="preserve"> документах,</w:t>
      </w:r>
      <w:r w:rsidRPr="0079569E">
        <w:rPr>
          <w:rFonts w:ascii="Times New Roman" w:hAnsi="Times New Roman" w:cs="Times New Roman"/>
          <w:sz w:val="28"/>
          <w:szCs w:val="28"/>
        </w:rPr>
        <w:t xml:space="preserve"> возврата заявителю денежных средств, взимание которых не предусмотрено нормативными правовыми актами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и Свердловской области, </w:t>
      </w:r>
      <w:r w:rsidRPr="003A3061">
        <w:rPr>
          <w:rFonts w:ascii="Times New Roman" w:hAnsi="Times New Roman" w:cs="Times New Roman"/>
          <w:sz w:val="28"/>
          <w:szCs w:val="28"/>
        </w:rPr>
        <w:t>муниципальными правовыми актами;</w:t>
      </w:r>
    </w:p>
    <w:p w14:paraId="0CAEA783" w14:textId="77777777" w:rsidR="0079569E" w:rsidRPr="0079569E" w:rsidRDefault="0079569E" w:rsidP="004266A5">
      <w:pPr>
        <w:pStyle w:val="ConsPlusNormal"/>
        <w:spacing w:line="21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69E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в удовлетворении жалобы отказывается</w:t>
      </w:r>
      <w:r w:rsidRPr="0079569E">
        <w:rPr>
          <w:rFonts w:ascii="Times New Roman" w:hAnsi="Times New Roman" w:cs="Times New Roman"/>
          <w:sz w:val="28"/>
          <w:szCs w:val="28"/>
        </w:rPr>
        <w:t>.</w:t>
      </w:r>
    </w:p>
    <w:p w14:paraId="235CFCC5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453DFA">
        <w:rPr>
          <w:bCs/>
          <w:iCs/>
          <w:sz w:val="28"/>
          <w:szCs w:val="28"/>
        </w:rPr>
        <w:t>2</w:t>
      </w:r>
      <w:r w:rsidR="008508FA">
        <w:rPr>
          <w:bCs/>
          <w:iCs/>
          <w:sz w:val="28"/>
          <w:szCs w:val="28"/>
        </w:rPr>
        <w:t>2</w:t>
      </w:r>
      <w:r w:rsidRPr="00A34B0B">
        <w:rPr>
          <w:bCs/>
          <w:iCs/>
          <w:sz w:val="28"/>
          <w:szCs w:val="28"/>
        </w:rPr>
        <w:t>.</w:t>
      </w:r>
      <w:r w:rsidR="008D1E2F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следующих случаях: </w:t>
      </w:r>
    </w:p>
    <w:p w14:paraId="4159E38A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8D1E2F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наличие вступившего в законную силу решения суда по жалобе о том же предмете по тем же основаниям;</w:t>
      </w:r>
    </w:p>
    <w:p w14:paraId="307AF409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8D1E2F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14:paraId="77F0BB02" w14:textId="70D4E275" w:rsidR="005D4A1D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</w:t>
      </w:r>
      <w:r w:rsidR="008D1E2F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наличие решения по жалобе, принятого ранее в соответствии с Положением об особенностях подачи и рассмотрения жалоб на</w:t>
      </w:r>
      <w:r w:rsidR="000B31AF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 xml:space="preserve">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</w:t>
      </w:r>
      <w:r w:rsidRPr="00A34B0B">
        <w:rPr>
          <w:bCs/>
          <w:iCs/>
          <w:sz w:val="28"/>
          <w:szCs w:val="28"/>
        </w:rPr>
        <w:lastRenderedPageBreak/>
        <w:t xml:space="preserve">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в отношении того же заявителя </w:t>
      </w:r>
      <w:r w:rsidR="000B60F0" w:rsidRPr="00A34B0B">
        <w:rPr>
          <w:bCs/>
          <w:iCs/>
          <w:sz w:val="28"/>
          <w:szCs w:val="28"/>
        </w:rPr>
        <w:t>и</w:t>
      </w:r>
      <w:r w:rsidR="000B60F0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 тому же предмету жалобы</w:t>
      </w:r>
      <w:r>
        <w:rPr>
          <w:bCs/>
          <w:iCs/>
          <w:sz w:val="28"/>
          <w:szCs w:val="28"/>
        </w:rPr>
        <w:t>;</w:t>
      </w:r>
    </w:p>
    <w:p w14:paraId="69432F57" w14:textId="77777777" w:rsidR="005D4A1D" w:rsidRPr="00BD6048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 w:rsidRPr="002763AD">
        <w:rPr>
          <w:bCs/>
          <w:iCs/>
          <w:sz w:val="28"/>
          <w:szCs w:val="28"/>
        </w:rPr>
        <w:t>если по результатам рассмотрения жалобы решения и действия (бездействи</w:t>
      </w:r>
      <w:r w:rsidR="000F7067">
        <w:rPr>
          <w:bCs/>
          <w:iCs/>
          <w:sz w:val="28"/>
          <w:szCs w:val="28"/>
        </w:rPr>
        <w:t>е</w:t>
      </w:r>
      <w:r w:rsidRPr="002763AD">
        <w:rPr>
          <w:bCs/>
          <w:iCs/>
          <w:sz w:val="28"/>
          <w:szCs w:val="28"/>
        </w:rPr>
        <w:t xml:space="preserve">) </w:t>
      </w:r>
      <w:r>
        <w:rPr>
          <w:bCs/>
          <w:iCs/>
          <w:sz w:val="28"/>
          <w:szCs w:val="28"/>
        </w:rPr>
        <w:t>управления социальной политики,</w:t>
      </w:r>
      <w:r w:rsidRPr="002763AD">
        <w:rPr>
          <w:bCs/>
          <w:iCs/>
          <w:sz w:val="28"/>
          <w:szCs w:val="28"/>
        </w:rPr>
        <w:t xml:space="preserve"> предоставляющ</w:t>
      </w:r>
      <w:r>
        <w:rPr>
          <w:bCs/>
          <w:iCs/>
          <w:sz w:val="28"/>
          <w:szCs w:val="28"/>
        </w:rPr>
        <w:t>его</w:t>
      </w:r>
      <w:r w:rsidRPr="002763AD">
        <w:rPr>
          <w:bCs/>
          <w:iCs/>
          <w:sz w:val="28"/>
          <w:szCs w:val="28"/>
        </w:rPr>
        <w:t xml:space="preserve"> государственн</w:t>
      </w:r>
      <w:r>
        <w:rPr>
          <w:bCs/>
          <w:iCs/>
          <w:sz w:val="28"/>
          <w:szCs w:val="28"/>
        </w:rPr>
        <w:t>ую</w:t>
      </w:r>
      <w:r w:rsidRPr="002763AD">
        <w:rPr>
          <w:bCs/>
          <w:iCs/>
          <w:sz w:val="28"/>
          <w:szCs w:val="28"/>
        </w:rPr>
        <w:t xml:space="preserve"> услуг</w:t>
      </w:r>
      <w:r>
        <w:rPr>
          <w:bCs/>
          <w:iCs/>
          <w:sz w:val="28"/>
          <w:szCs w:val="28"/>
        </w:rPr>
        <w:t>у</w:t>
      </w:r>
      <w:r w:rsidRPr="002763AD">
        <w:rPr>
          <w:bCs/>
          <w:iCs/>
          <w:sz w:val="28"/>
          <w:szCs w:val="28"/>
        </w:rPr>
        <w:t xml:space="preserve">, </w:t>
      </w:r>
      <w:r>
        <w:rPr>
          <w:bCs/>
          <w:iCs/>
          <w:sz w:val="28"/>
          <w:szCs w:val="28"/>
        </w:rPr>
        <w:t>его</w:t>
      </w:r>
      <w:r w:rsidRPr="002763AD">
        <w:rPr>
          <w:bCs/>
          <w:iCs/>
          <w:sz w:val="28"/>
          <w:szCs w:val="28"/>
        </w:rPr>
        <w:t xml:space="preserve"> должностных лиц и государственных служащих, принятые (осуществленные) в</w:t>
      </w:r>
      <w:r w:rsidR="00453DFA">
        <w:rPr>
          <w:bCs/>
          <w:iCs/>
          <w:sz w:val="28"/>
          <w:szCs w:val="28"/>
        </w:rPr>
        <w:t xml:space="preserve"> </w:t>
      </w:r>
      <w:r w:rsidRPr="002763AD">
        <w:rPr>
          <w:bCs/>
          <w:iCs/>
          <w:sz w:val="28"/>
          <w:szCs w:val="28"/>
        </w:rPr>
        <w:t>ходе предоставления государственной услуги, признаны правом</w:t>
      </w:r>
      <w:r>
        <w:rPr>
          <w:bCs/>
          <w:iCs/>
          <w:sz w:val="28"/>
          <w:szCs w:val="28"/>
        </w:rPr>
        <w:t>ерными.</w:t>
      </w:r>
    </w:p>
    <w:p w14:paraId="517C00EF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453DFA">
        <w:rPr>
          <w:sz w:val="28"/>
          <w:szCs w:val="28"/>
        </w:rPr>
        <w:t>2</w:t>
      </w:r>
      <w:r w:rsidR="008508FA">
        <w:rPr>
          <w:sz w:val="28"/>
          <w:szCs w:val="28"/>
        </w:rPr>
        <w:t>3</w:t>
      </w:r>
      <w:r w:rsidRPr="00A34B0B">
        <w:rPr>
          <w:sz w:val="28"/>
          <w:szCs w:val="28"/>
        </w:rPr>
        <w:t>.</w:t>
      </w:r>
      <w:r w:rsidR="00CD5999">
        <w:rPr>
          <w:sz w:val="28"/>
          <w:szCs w:val="28"/>
        </w:rPr>
        <w:t> </w:t>
      </w:r>
      <w:r w:rsidRPr="00A34B0B">
        <w:rPr>
          <w:sz w:val="28"/>
          <w:szCs w:val="28"/>
        </w:rPr>
        <w:t>При удовлетворении жалобы у</w:t>
      </w:r>
      <w:r w:rsidRPr="00A34B0B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Pr="00A34B0B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</w:t>
      </w:r>
      <w:r w:rsidR="00453DFA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устранению выявленных нарушений, в том числе по выдаче заявителю результата государственной услуги, не позднее </w:t>
      </w:r>
      <w:r>
        <w:rPr>
          <w:sz w:val="28"/>
          <w:szCs w:val="28"/>
        </w:rPr>
        <w:t xml:space="preserve">пяти </w:t>
      </w:r>
      <w:r w:rsidRPr="00A34B0B">
        <w:rPr>
          <w:sz w:val="28"/>
          <w:szCs w:val="28"/>
        </w:rPr>
        <w:t>рабочих дней со дня принятия решения.</w:t>
      </w:r>
    </w:p>
    <w:p w14:paraId="1D3CB2FC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453DFA">
        <w:rPr>
          <w:bCs/>
          <w:iCs/>
          <w:sz w:val="28"/>
          <w:szCs w:val="28"/>
        </w:rPr>
        <w:t>2</w:t>
      </w:r>
      <w:r w:rsidR="008508FA">
        <w:rPr>
          <w:bCs/>
          <w:iCs/>
          <w:sz w:val="28"/>
          <w:szCs w:val="28"/>
        </w:rPr>
        <w:t>4</w:t>
      </w:r>
      <w:r w:rsidRPr="00A34B0B">
        <w:rPr>
          <w:bCs/>
          <w:iCs/>
          <w:sz w:val="28"/>
          <w:szCs w:val="28"/>
        </w:rPr>
        <w:t>.</w:t>
      </w:r>
      <w:r w:rsidR="008D1E2F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14:paraId="3CAB1F13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/>
          <w:bCs/>
          <w:sz w:val="20"/>
          <w:szCs w:val="20"/>
        </w:rPr>
      </w:pPr>
    </w:p>
    <w:p w14:paraId="0BD3F838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 информирования заявителя о результатах рассмотрения жалобы</w:t>
      </w:r>
    </w:p>
    <w:p w14:paraId="5DE6276D" w14:textId="77777777" w:rsidR="005D4A1D" w:rsidRPr="00A34B0B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</w:p>
    <w:p w14:paraId="61836B72" w14:textId="77777777" w:rsidR="005D4A1D" w:rsidRPr="00BC16F4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BC16F4">
        <w:rPr>
          <w:bCs/>
          <w:iCs/>
          <w:sz w:val="28"/>
          <w:szCs w:val="28"/>
        </w:rPr>
        <w:t>1</w:t>
      </w:r>
      <w:r w:rsidR="00453DFA">
        <w:rPr>
          <w:bCs/>
          <w:iCs/>
          <w:sz w:val="28"/>
          <w:szCs w:val="28"/>
        </w:rPr>
        <w:t>2</w:t>
      </w:r>
      <w:r w:rsidR="008508FA">
        <w:rPr>
          <w:bCs/>
          <w:iCs/>
          <w:sz w:val="28"/>
          <w:szCs w:val="28"/>
        </w:rPr>
        <w:t>5</w:t>
      </w:r>
      <w:r w:rsidRPr="00BC16F4">
        <w:rPr>
          <w:bCs/>
          <w:iCs/>
          <w:sz w:val="28"/>
          <w:szCs w:val="28"/>
        </w:rPr>
        <w:t>.</w:t>
      </w:r>
      <w:r w:rsidR="008D1E2F">
        <w:rPr>
          <w:bCs/>
          <w:iCs/>
          <w:sz w:val="28"/>
          <w:szCs w:val="28"/>
        </w:rPr>
        <w:t> </w:t>
      </w:r>
      <w:r w:rsidRPr="00BC16F4">
        <w:rPr>
          <w:bCs/>
          <w:iCs/>
          <w:sz w:val="28"/>
          <w:szCs w:val="28"/>
        </w:rPr>
        <w:t>Ответ по результатам рассмотрения жалобы направляется заявителю не</w:t>
      </w:r>
      <w:r w:rsidR="00453DFA">
        <w:rPr>
          <w:bCs/>
          <w:iCs/>
          <w:sz w:val="28"/>
          <w:szCs w:val="28"/>
        </w:rPr>
        <w:t> </w:t>
      </w:r>
      <w:r w:rsidRPr="00BC16F4">
        <w:rPr>
          <w:bCs/>
          <w:iCs/>
          <w:sz w:val="28"/>
          <w:szCs w:val="28"/>
        </w:rPr>
        <w:t xml:space="preserve">позднее дня, следующего за днем принятия решения, в письменной форме </w:t>
      </w:r>
      <w:r w:rsidR="00453DFA">
        <w:rPr>
          <w:bCs/>
          <w:iCs/>
          <w:sz w:val="28"/>
          <w:szCs w:val="28"/>
        </w:rPr>
        <w:br/>
      </w:r>
      <w:r w:rsidRPr="00BC16F4">
        <w:rPr>
          <w:bCs/>
          <w:iCs/>
          <w:sz w:val="28"/>
          <w:szCs w:val="28"/>
        </w:rPr>
        <w:t>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</w:t>
      </w:r>
      <w:r w:rsidR="008D1E2F">
        <w:rPr>
          <w:bCs/>
          <w:iCs/>
          <w:sz w:val="28"/>
          <w:szCs w:val="28"/>
        </w:rPr>
        <w:t>о</w:t>
      </w:r>
      <w:r w:rsidRPr="00BC16F4">
        <w:rPr>
          <w:bCs/>
          <w:iCs/>
          <w:sz w:val="28"/>
          <w:szCs w:val="28"/>
        </w:rPr>
        <w:t>тревшего жалобу, вид которой установлен законодательством Российской Федерации.</w:t>
      </w:r>
    </w:p>
    <w:p w14:paraId="09BDCF02" w14:textId="77777777" w:rsidR="005D4A1D" w:rsidRPr="00BC16F4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BC16F4">
        <w:rPr>
          <w:bCs/>
          <w:iCs/>
          <w:sz w:val="28"/>
          <w:szCs w:val="28"/>
        </w:rPr>
        <w:t>1</w:t>
      </w:r>
      <w:r w:rsidR="00453DFA">
        <w:rPr>
          <w:bCs/>
          <w:iCs/>
          <w:sz w:val="28"/>
          <w:szCs w:val="28"/>
        </w:rPr>
        <w:t>2</w:t>
      </w:r>
      <w:r w:rsidR="008508FA">
        <w:rPr>
          <w:bCs/>
          <w:iCs/>
          <w:sz w:val="28"/>
          <w:szCs w:val="28"/>
        </w:rPr>
        <w:t>6</w:t>
      </w:r>
      <w:r w:rsidRPr="00BC16F4">
        <w:rPr>
          <w:bCs/>
          <w:iCs/>
          <w:sz w:val="28"/>
          <w:szCs w:val="28"/>
        </w:rPr>
        <w:t>.</w:t>
      </w:r>
      <w:r w:rsidR="008D1E2F">
        <w:rPr>
          <w:bCs/>
          <w:iCs/>
          <w:sz w:val="28"/>
          <w:szCs w:val="28"/>
        </w:rPr>
        <w:t> </w:t>
      </w:r>
      <w:r w:rsidRPr="00BC16F4">
        <w:rPr>
          <w:bCs/>
          <w:iCs/>
          <w:sz w:val="28"/>
          <w:szCs w:val="28"/>
        </w:rPr>
        <w:t>В ответе по результатам рассмотрения жалобы указываются:</w:t>
      </w:r>
    </w:p>
    <w:p w14:paraId="51BB23FE" w14:textId="77777777" w:rsidR="005D4A1D" w:rsidRPr="00BC16F4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BC16F4">
        <w:rPr>
          <w:bCs/>
          <w:iCs/>
          <w:sz w:val="28"/>
          <w:szCs w:val="28"/>
        </w:rPr>
        <w:t>1)</w:t>
      </w:r>
      <w:r w:rsidR="008D1E2F">
        <w:rPr>
          <w:bCs/>
          <w:iCs/>
          <w:sz w:val="28"/>
          <w:szCs w:val="28"/>
        </w:rPr>
        <w:t> </w:t>
      </w:r>
      <w:r w:rsidRPr="00BC16F4">
        <w:rPr>
          <w:bCs/>
          <w:iCs/>
          <w:sz w:val="28"/>
          <w:szCs w:val="28"/>
        </w:rPr>
        <w:t>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14:paraId="13609DD2" w14:textId="77777777" w:rsidR="005D4A1D" w:rsidRPr="008D1E2F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8D1E2F">
        <w:rPr>
          <w:bCs/>
          <w:iCs/>
          <w:sz w:val="28"/>
          <w:szCs w:val="28"/>
        </w:rPr>
        <w:t>2)</w:t>
      </w:r>
      <w:r w:rsidR="008D1E2F">
        <w:rPr>
          <w:bCs/>
          <w:iCs/>
          <w:sz w:val="28"/>
          <w:szCs w:val="28"/>
        </w:rPr>
        <w:t> </w:t>
      </w:r>
      <w:r w:rsidRPr="008D1E2F">
        <w:rPr>
          <w:bCs/>
          <w:iCs/>
          <w:sz w:val="28"/>
          <w:szCs w:val="28"/>
        </w:rPr>
        <w:t>номер и дата, место принятия решения, включая сведения о должностном лице, решение или действия (бездействие) которого обжалуются;</w:t>
      </w:r>
    </w:p>
    <w:p w14:paraId="7C932CE5" w14:textId="77777777" w:rsidR="005D4A1D" w:rsidRPr="008D1E2F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8D1E2F">
        <w:rPr>
          <w:bCs/>
          <w:iCs/>
          <w:sz w:val="28"/>
          <w:szCs w:val="28"/>
        </w:rPr>
        <w:t>3)</w:t>
      </w:r>
      <w:r w:rsidR="008D1E2F">
        <w:rPr>
          <w:bCs/>
          <w:iCs/>
          <w:sz w:val="28"/>
          <w:szCs w:val="28"/>
        </w:rPr>
        <w:t> </w:t>
      </w:r>
      <w:r w:rsidRPr="008D1E2F">
        <w:rPr>
          <w:bCs/>
          <w:iCs/>
          <w:sz w:val="28"/>
          <w:szCs w:val="28"/>
        </w:rPr>
        <w:t>фамилия, имя, отчество (при наличии) заявителя;</w:t>
      </w:r>
    </w:p>
    <w:p w14:paraId="352E4275" w14:textId="77777777" w:rsidR="005D4A1D" w:rsidRPr="008D1E2F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8D1E2F">
        <w:rPr>
          <w:bCs/>
          <w:iCs/>
          <w:sz w:val="28"/>
          <w:szCs w:val="28"/>
        </w:rPr>
        <w:t>4)</w:t>
      </w:r>
      <w:r w:rsidR="008D1E2F">
        <w:rPr>
          <w:bCs/>
          <w:iCs/>
          <w:sz w:val="28"/>
          <w:szCs w:val="28"/>
        </w:rPr>
        <w:t> </w:t>
      </w:r>
      <w:r w:rsidRPr="008D1E2F">
        <w:rPr>
          <w:bCs/>
          <w:iCs/>
          <w:sz w:val="28"/>
          <w:szCs w:val="28"/>
        </w:rPr>
        <w:t>основания для принятия решения по жалобе;</w:t>
      </w:r>
    </w:p>
    <w:p w14:paraId="4AB84052" w14:textId="77777777" w:rsidR="005D4A1D" w:rsidRPr="008D1E2F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8D1E2F">
        <w:rPr>
          <w:bCs/>
          <w:iCs/>
          <w:sz w:val="28"/>
          <w:szCs w:val="28"/>
        </w:rPr>
        <w:t>5)</w:t>
      </w:r>
      <w:r w:rsidR="008D1E2F">
        <w:rPr>
          <w:bCs/>
          <w:iCs/>
          <w:sz w:val="28"/>
          <w:szCs w:val="28"/>
        </w:rPr>
        <w:t> </w:t>
      </w:r>
      <w:r w:rsidRPr="008D1E2F">
        <w:rPr>
          <w:bCs/>
          <w:iCs/>
          <w:sz w:val="28"/>
          <w:szCs w:val="28"/>
        </w:rPr>
        <w:t>принятое по жалобе решение;</w:t>
      </w:r>
    </w:p>
    <w:p w14:paraId="19885E03" w14:textId="77777777" w:rsidR="005D4A1D" w:rsidRPr="008D1E2F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8D1E2F">
        <w:rPr>
          <w:bCs/>
          <w:iCs/>
          <w:sz w:val="28"/>
          <w:szCs w:val="28"/>
        </w:rPr>
        <w:t>6)</w:t>
      </w:r>
      <w:r w:rsidR="008D1E2F">
        <w:rPr>
          <w:bCs/>
          <w:iCs/>
          <w:sz w:val="28"/>
          <w:szCs w:val="28"/>
        </w:rPr>
        <w:t> </w:t>
      </w:r>
      <w:r w:rsidRPr="008D1E2F">
        <w:rPr>
          <w:bCs/>
          <w:iCs/>
          <w:sz w:val="28"/>
          <w:szCs w:val="28"/>
        </w:rPr>
        <w:t>в случае если жалоба признана обоснованной, – сроки устранения выявленных нарушений, в том числе срок предоставления результата государственной услуги;</w:t>
      </w:r>
    </w:p>
    <w:p w14:paraId="1F8B52DD" w14:textId="77777777" w:rsidR="005D4A1D" w:rsidRPr="008D1E2F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8D1E2F">
        <w:rPr>
          <w:bCs/>
          <w:iCs/>
          <w:sz w:val="28"/>
          <w:szCs w:val="28"/>
        </w:rPr>
        <w:t>7)</w:t>
      </w:r>
      <w:r w:rsidR="008D1E2F">
        <w:rPr>
          <w:bCs/>
          <w:iCs/>
          <w:sz w:val="28"/>
          <w:szCs w:val="28"/>
        </w:rPr>
        <w:t> </w:t>
      </w:r>
      <w:r w:rsidRPr="008D1E2F">
        <w:rPr>
          <w:bCs/>
          <w:iCs/>
          <w:sz w:val="28"/>
          <w:szCs w:val="28"/>
        </w:rPr>
        <w:t xml:space="preserve">сведения о порядке обжалования принятого по жалобе решения. </w:t>
      </w:r>
    </w:p>
    <w:p w14:paraId="3EF69D7C" w14:textId="77777777" w:rsidR="005D4A1D" w:rsidRPr="008D1E2F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rPr>
          <w:bCs/>
          <w:iCs/>
          <w:sz w:val="28"/>
          <w:szCs w:val="28"/>
        </w:rPr>
      </w:pPr>
      <w:r w:rsidRPr="008D1E2F">
        <w:rPr>
          <w:bCs/>
          <w:iCs/>
          <w:sz w:val="28"/>
          <w:szCs w:val="28"/>
        </w:rPr>
        <w:t>1</w:t>
      </w:r>
      <w:r w:rsidR="00453DFA">
        <w:rPr>
          <w:bCs/>
          <w:iCs/>
          <w:sz w:val="28"/>
          <w:szCs w:val="28"/>
        </w:rPr>
        <w:t>2</w:t>
      </w:r>
      <w:r w:rsidR="008508FA">
        <w:rPr>
          <w:bCs/>
          <w:iCs/>
          <w:sz w:val="28"/>
          <w:szCs w:val="28"/>
        </w:rPr>
        <w:t>7</w:t>
      </w:r>
      <w:r w:rsidRPr="008D1E2F">
        <w:rPr>
          <w:bCs/>
          <w:iCs/>
          <w:sz w:val="28"/>
          <w:szCs w:val="28"/>
        </w:rPr>
        <w:t>.</w:t>
      </w:r>
      <w:r w:rsidR="008D1E2F">
        <w:rPr>
          <w:bCs/>
          <w:iCs/>
          <w:sz w:val="28"/>
          <w:szCs w:val="28"/>
        </w:rPr>
        <w:t> </w:t>
      </w:r>
      <w:r w:rsidRPr="008D1E2F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14:paraId="24C75F62" w14:textId="77777777" w:rsidR="005D4A1D" w:rsidRPr="008D1E2F" w:rsidRDefault="005D4A1D" w:rsidP="000B60F0">
      <w:pPr>
        <w:pageBreakBefore/>
        <w:autoSpaceDE w:val="0"/>
        <w:autoSpaceDN w:val="0"/>
        <w:adjustRightInd w:val="0"/>
        <w:spacing w:line="21" w:lineRule="atLeast"/>
        <w:jc w:val="center"/>
        <w:outlineLvl w:val="2"/>
        <w:rPr>
          <w:sz w:val="28"/>
          <w:szCs w:val="28"/>
        </w:rPr>
      </w:pPr>
      <w:r w:rsidRPr="008D1E2F">
        <w:rPr>
          <w:sz w:val="28"/>
          <w:szCs w:val="28"/>
        </w:rPr>
        <w:lastRenderedPageBreak/>
        <w:t>Порядок обжалования решения по жалобе</w:t>
      </w:r>
    </w:p>
    <w:p w14:paraId="0FA2F1EB" w14:textId="77777777" w:rsidR="005D4A1D" w:rsidRPr="008D1E2F" w:rsidRDefault="005D4A1D" w:rsidP="004266A5">
      <w:pPr>
        <w:autoSpaceDE w:val="0"/>
        <w:autoSpaceDN w:val="0"/>
        <w:adjustRightInd w:val="0"/>
        <w:spacing w:line="21" w:lineRule="atLeast"/>
        <w:ind w:firstLine="540"/>
        <w:jc w:val="center"/>
        <w:outlineLvl w:val="2"/>
        <w:rPr>
          <w:sz w:val="28"/>
          <w:szCs w:val="28"/>
        </w:rPr>
      </w:pPr>
    </w:p>
    <w:p w14:paraId="79278A80" w14:textId="77777777" w:rsidR="005D4A1D" w:rsidRPr="008D1E2F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 w:rsidRPr="008D1E2F">
        <w:rPr>
          <w:sz w:val="28"/>
          <w:szCs w:val="28"/>
        </w:rPr>
        <w:t>1</w:t>
      </w:r>
      <w:r w:rsidR="00453DFA">
        <w:rPr>
          <w:sz w:val="28"/>
          <w:szCs w:val="28"/>
        </w:rPr>
        <w:t>2</w:t>
      </w:r>
      <w:r w:rsidR="00071B12">
        <w:rPr>
          <w:sz w:val="28"/>
          <w:szCs w:val="28"/>
        </w:rPr>
        <w:t>8</w:t>
      </w:r>
      <w:r w:rsidRPr="008D1E2F">
        <w:rPr>
          <w:sz w:val="28"/>
          <w:szCs w:val="28"/>
        </w:rPr>
        <w:t>.</w:t>
      </w:r>
      <w:r w:rsidR="008D1E2F">
        <w:rPr>
          <w:sz w:val="28"/>
          <w:szCs w:val="28"/>
        </w:rPr>
        <w:t> </w:t>
      </w:r>
      <w:r w:rsidRPr="008D1E2F">
        <w:rPr>
          <w:sz w:val="28"/>
          <w:szCs w:val="28"/>
        </w:rPr>
        <w:t xml:space="preserve">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14:paraId="7CF9514C" w14:textId="77777777" w:rsidR="005D4A1D" w:rsidRPr="008D1E2F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</w:p>
    <w:p w14:paraId="03B0DA1B" w14:textId="77777777" w:rsidR="005D4A1D" w:rsidRPr="008D1E2F" w:rsidRDefault="005D4A1D" w:rsidP="004266A5">
      <w:pPr>
        <w:autoSpaceDE w:val="0"/>
        <w:autoSpaceDN w:val="0"/>
        <w:adjustRightInd w:val="0"/>
        <w:spacing w:line="21" w:lineRule="atLeast"/>
        <w:jc w:val="center"/>
        <w:outlineLvl w:val="2"/>
        <w:rPr>
          <w:sz w:val="28"/>
          <w:szCs w:val="28"/>
        </w:rPr>
      </w:pPr>
      <w:r w:rsidRPr="008D1E2F">
        <w:rPr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14:paraId="32ABFD46" w14:textId="77777777" w:rsidR="005D4A1D" w:rsidRPr="008D1E2F" w:rsidRDefault="005D4A1D" w:rsidP="004266A5">
      <w:pPr>
        <w:autoSpaceDE w:val="0"/>
        <w:autoSpaceDN w:val="0"/>
        <w:adjustRightInd w:val="0"/>
        <w:spacing w:line="21" w:lineRule="atLeast"/>
        <w:ind w:firstLine="540"/>
        <w:jc w:val="center"/>
        <w:outlineLvl w:val="2"/>
        <w:rPr>
          <w:sz w:val="28"/>
          <w:szCs w:val="28"/>
        </w:rPr>
      </w:pPr>
    </w:p>
    <w:p w14:paraId="0B203A81" w14:textId="77777777" w:rsidR="005D4A1D" w:rsidRPr="008D1E2F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 w:rsidRPr="008D1E2F">
        <w:rPr>
          <w:sz w:val="28"/>
          <w:szCs w:val="28"/>
        </w:rPr>
        <w:t>1</w:t>
      </w:r>
      <w:r w:rsidR="00453DFA">
        <w:rPr>
          <w:sz w:val="28"/>
          <w:szCs w:val="28"/>
        </w:rPr>
        <w:t>2</w:t>
      </w:r>
      <w:r w:rsidR="00071B12">
        <w:rPr>
          <w:sz w:val="28"/>
          <w:szCs w:val="28"/>
        </w:rPr>
        <w:t>9</w:t>
      </w:r>
      <w:r w:rsidRPr="008D1E2F">
        <w:rPr>
          <w:sz w:val="28"/>
          <w:szCs w:val="28"/>
        </w:rPr>
        <w:t>.</w:t>
      </w:r>
      <w:r w:rsidR="008D1E2F">
        <w:rPr>
          <w:sz w:val="28"/>
          <w:szCs w:val="28"/>
        </w:rPr>
        <w:t> </w:t>
      </w:r>
      <w:r w:rsidRPr="008D1E2F">
        <w:rPr>
          <w:sz w:val="28"/>
          <w:szCs w:val="28"/>
        </w:rPr>
        <w:t>Заявитель имеет право обратиться в управление социальной политики, предоставляющее государственную услугу, за получением информации и документов, необходимых для обоснования и рассмотрения жалобы.</w:t>
      </w:r>
    </w:p>
    <w:p w14:paraId="6E7112B2" w14:textId="77777777" w:rsidR="005D4A1D" w:rsidRPr="008D1E2F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</w:p>
    <w:p w14:paraId="02E71A79" w14:textId="77777777" w:rsidR="005D4A1D" w:rsidRPr="008D1E2F" w:rsidRDefault="005D4A1D" w:rsidP="004266A5">
      <w:pPr>
        <w:autoSpaceDE w:val="0"/>
        <w:autoSpaceDN w:val="0"/>
        <w:adjustRightInd w:val="0"/>
        <w:spacing w:line="21" w:lineRule="atLeast"/>
        <w:jc w:val="center"/>
        <w:outlineLvl w:val="2"/>
        <w:rPr>
          <w:sz w:val="28"/>
          <w:szCs w:val="28"/>
        </w:rPr>
      </w:pPr>
      <w:r w:rsidRPr="008D1E2F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14:paraId="76EF4555" w14:textId="77777777" w:rsidR="005D4A1D" w:rsidRPr="008D1E2F" w:rsidRDefault="005D4A1D" w:rsidP="004266A5">
      <w:pPr>
        <w:autoSpaceDE w:val="0"/>
        <w:autoSpaceDN w:val="0"/>
        <w:adjustRightInd w:val="0"/>
        <w:spacing w:line="21" w:lineRule="atLeast"/>
        <w:ind w:firstLine="540"/>
        <w:jc w:val="both"/>
        <w:outlineLvl w:val="2"/>
        <w:rPr>
          <w:sz w:val="28"/>
          <w:szCs w:val="28"/>
        </w:rPr>
      </w:pPr>
    </w:p>
    <w:p w14:paraId="5443C29E" w14:textId="77777777" w:rsidR="005D4A1D" w:rsidRPr="008D1E2F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 w:rsidRPr="008D1E2F">
        <w:rPr>
          <w:sz w:val="28"/>
          <w:szCs w:val="28"/>
        </w:rPr>
        <w:t>1</w:t>
      </w:r>
      <w:r w:rsidR="00071B12">
        <w:rPr>
          <w:sz w:val="28"/>
          <w:szCs w:val="28"/>
        </w:rPr>
        <w:t>30</w:t>
      </w:r>
      <w:r w:rsidRPr="008D1E2F">
        <w:rPr>
          <w:sz w:val="28"/>
          <w:szCs w:val="28"/>
        </w:rPr>
        <w:t>.</w:t>
      </w:r>
      <w:r w:rsidR="008D1E2F">
        <w:rPr>
          <w:sz w:val="28"/>
          <w:szCs w:val="28"/>
        </w:rPr>
        <w:t> </w:t>
      </w:r>
      <w:r w:rsidRPr="008D1E2F">
        <w:rPr>
          <w:sz w:val="28"/>
          <w:szCs w:val="28"/>
        </w:rPr>
        <w:t>Управление социальной политики, предоставляющее государственную услугу заявителю, и многофункциональный центр обеспечивают:</w:t>
      </w:r>
    </w:p>
    <w:p w14:paraId="468E182A" w14:textId="77777777" w:rsidR="005D4A1D" w:rsidRPr="008D1E2F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 w:rsidRPr="008D1E2F">
        <w:rPr>
          <w:sz w:val="28"/>
          <w:szCs w:val="28"/>
        </w:rPr>
        <w:t>1)</w:t>
      </w:r>
      <w:r w:rsidR="008D1E2F">
        <w:rPr>
          <w:sz w:val="28"/>
          <w:szCs w:val="28"/>
        </w:rPr>
        <w:t> </w:t>
      </w:r>
      <w:r w:rsidRPr="008D1E2F">
        <w:rPr>
          <w:sz w:val="28"/>
          <w:szCs w:val="28"/>
        </w:rPr>
        <w:t>оснащение мест приема жалоб;</w:t>
      </w:r>
    </w:p>
    <w:p w14:paraId="5441EB42" w14:textId="77777777" w:rsidR="005D4A1D" w:rsidRPr="008D1E2F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 w:rsidRPr="008D1E2F">
        <w:rPr>
          <w:sz w:val="28"/>
          <w:szCs w:val="28"/>
        </w:rPr>
        <w:t>2)</w:t>
      </w:r>
      <w:r w:rsidR="008D1E2F">
        <w:rPr>
          <w:sz w:val="28"/>
          <w:szCs w:val="28"/>
        </w:rPr>
        <w:t> </w:t>
      </w:r>
      <w:r w:rsidRPr="008D1E2F">
        <w:rPr>
          <w:sz w:val="28"/>
          <w:szCs w:val="28"/>
        </w:rPr>
        <w:t>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14:paraId="7FEB214F" w14:textId="77777777" w:rsidR="005D4A1D" w:rsidRDefault="005D4A1D" w:rsidP="004266A5">
      <w:pPr>
        <w:autoSpaceDE w:val="0"/>
        <w:autoSpaceDN w:val="0"/>
        <w:adjustRightInd w:val="0"/>
        <w:spacing w:line="21" w:lineRule="atLeast"/>
        <w:ind w:firstLine="709"/>
        <w:jc w:val="both"/>
        <w:outlineLvl w:val="2"/>
        <w:rPr>
          <w:sz w:val="28"/>
          <w:szCs w:val="28"/>
        </w:rPr>
      </w:pPr>
      <w:r w:rsidRPr="008D1E2F">
        <w:rPr>
          <w:sz w:val="28"/>
          <w:szCs w:val="28"/>
        </w:rPr>
        <w:t>3)</w:t>
      </w:r>
      <w:r w:rsidR="008D1E2F">
        <w:rPr>
          <w:sz w:val="28"/>
          <w:szCs w:val="28"/>
        </w:rPr>
        <w:t> </w:t>
      </w:r>
      <w:r w:rsidRPr="008D1E2F">
        <w:rPr>
          <w:sz w:val="28"/>
          <w:szCs w:val="28"/>
        </w:rPr>
        <w:t>консультирование заявителей о порядке обжалования решений и</w:t>
      </w:r>
      <w:r w:rsidR="008F277E">
        <w:rPr>
          <w:sz w:val="28"/>
          <w:szCs w:val="28"/>
        </w:rPr>
        <w:t xml:space="preserve"> </w:t>
      </w:r>
      <w:r w:rsidRPr="008D1E2F">
        <w:rPr>
          <w:sz w:val="28"/>
          <w:szCs w:val="28"/>
        </w:rPr>
        <w:t>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14:paraId="7A69C7D6" w14:textId="77777777" w:rsidR="009A33E1" w:rsidRDefault="009A33E1" w:rsidP="005D4A1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861"/>
        <w:gridCol w:w="4952"/>
      </w:tblGrid>
      <w:tr w:rsidR="001367D5" w:rsidRPr="00BD6048" w14:paraId="0936DAF4" w14:textId="77777777" w:rsidTr="008D1E2F">
        <w:tc>
          <w:tcPr>
            <w:tcW w:w="4861" w:type="dxa"/>
          </w:tcPr>
          <w:p w14:paraId="47244B90" w14:textId="77777777" w:rsidR="001367D5" w:rsidRPr="00BD6048" w:rsidRDefault="001367D5" w:rsidP="00BF089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952" w:type="dxa"/>
          </w:tcPr>
          <w:p w14:paraId="56739FAA" w14:textId="77777777" w:rsidR="001367D5" w:rsidRPr="0012527B" w:rsidRDefault="001367D5" w:rsidP="005D4A1D">
            <w:pPr>
              <w:pStyle w:val="ConsPlusTitle"/>
              <w:rPr>
                <w:b w:val="0"/>
                <w:bCs w:val="0"/>
              </w:rPr>
            </w:pPr>
            <w:r w:rsidRPr="0012527B">
              <w:rPr>
                <w:b w:val="0"/>
                <w:bCs w:val="0"/>
              </w:rPr>
              <w:t>Приложение № 1</w:t>
            </w:r>
          </w:p>
          <w:p w14:paraId="2CC11A1F" w14:textId="77777777" w:rsidR="001367D5" w:rsidRPr="0012527B" w:rsidRDefault="001367D5" w:rsidP="005D4A1D">
            <w:pPr>
              <w:pStyle w:val="ConsPlusTitle"/>
              <w:rPr>
                <w:b w:val="0"/>
                <w:bCs w:val="0"/>
              </w:rPr>
            </w:pPr>
            <w:r w:rsidRPr="0012527B">
              <w:rPr>
                <w:b w:val="0"/>
                <w:bCs w:val="0"/>
              </w:rPr>
              <w:t xml:space="preserve">к </w:t>
            </w:r>
            <w:r w:rsidR="005D4A1D">
              <w:rPr>
                <w:b w:val="0"/>
                <w:bCs w:val="0"/>
              </w:rPr>
              <w:t>А</w:t>
            </w:r>
            <w:r w:rsidRPr="0012527B">
              <w:rPr>
                <w:b w:val="0"/>
                <w:bCs w:val="0"/>
              </w:rPr>
              <w:t xml:space="preserve">дминистративному регламенту </w:t>
            </w:r>
          </w:p>
          <w:p w14:paraId="0713D72E" w14:textId="77777777" w:rsidR="001367D5" w:rsidRPr="0012527B" w:rsidRDefault="001367D5" w:rsidP="005D4A1D">
            <w:pPr>
              <w:pStyle w:val="ConsPlusTitle"/>
              <w:rPr>
                <w:b w:val="0"/>
                <w:bCs w:val="0"/>
              </w:rPr>
            </w:pPr>
            <w:r w:rsidRPr="0012527B">
              <w:rPr>
                <w:b w:val="0"/>
                <w:bCs w:val="0"/>
              </w:rPr>
              <w:t>предоставления территориальными</w:t>
            </w:r>
          </w:p>
          <w:p w14:paraId="1F32B0DE" w14:textId="77777777" w:rsidR="005D4A1D" w:rsidRDefault="001367D5" w:rsidP="005D4A1D">
            <w:pPr>
              <w:pStyle w:val="ConsPlusTitle"/>
              <w:widowControl/>
              <w:rPr>
                <w:b w:val="0"/>
                <w:bCs w:val="0"/>
              </w:rPr>
            </w:pPr>
            <w:r w:rsidRPr="0012527B">
              <w:rPr>
                <w:b w:val="0"/>
                <w:bCs w:val="0"/>
              </w:rPr>
              <w:t>отраслевыми исполнительными органами государственной власти</w:t>
            </w:r>
          </w:p>
          <w:p w14:paraId="76B7EE1E" w14:textId="77777777" w:rsidR="001367D5" w:rsidRPr="00BC00F7" w:rsidRDefault="001367D5" w:rsidP="005D4A1D">
            <w:pPr>
              <w:pStyle w:val="ConsPlusTitle"/>
              <w:widowControl/>
              <w:rPr>
                <w:sz w:val="28"/>
                <w:szCs w:val="28"/>
              </w:rPr>
            </w:pPr>
            <w:r w:rsidRPr="0012527B">
              <w:rPr>
                <w:b w:val="0"/>
                <w:bCs w:val="0"/>
              </w:rPr>
              <w:t xml:space="preserve"> Свердловской области </w:t>
            </w:r>
            <w:r w:rsidR="002F7F04">
              <w:rPr>
                <w:b w:val="0"/>
                <w:bCs w:val="0"/>
              </w:rPr>
              <w:t>–</w:t>
            </w:r>
            <w:r w:rsidRPr="0012527B">
              <w:rPr>
                <w:b w:val="0"/>
                <w:bCs w:val="0"/>
              </w:rPr>
              <w:t xml:space="preserve"> управлениями социальной политики Министерства </w:t>
            </w:r>
            <w:r w:rsidRPr="006A5DD8">
              <w:rPr>
                <w:b w:val="0"/>
                <w:bCs w:val="0"/>
              </w:rPr>
              <w:t xml:space="preserve">социальной политики Свердловской </w:t>
            </w:r>
            <w:r w:rsidR="006A5DD8" w:rsidRPr="006A5DD8">
              <w:rPr>
                <w:b w:val="0"/>
                <w:bCs w:val="0"/>
              </w:rPr>
              <w:t xml:space="preserve">области государственной услуги </w:t>
            </w:r>
            <w:r w:rsidRPr="006A5DD8">
              <w:rPr>
                <w:b w:val="0"/>
                <w:bCs w:val="0"/>
              </w:rPr>
              <w:t>«</w:t>
            </w:r>
            <w:r w:rsidR="006A5DD8" w:rsidRPr="006A5DD8">
              <w:rPr>
                <w:b w:val="0"/>
              </w:rPr>
              <w:t>Осуществление ежемесячной выплаты в связи с рождением (усыновлением) первого ребенка</w:t>
            </w:r>
            <w:r w:rsidRPr="006A5DD8">
              <w:rPr>
                <w:b w:val="0"/>
                <w:bCs w:val="0"/>
              </w:rPr>
              <w:t>»</w:t>
            </w:r>
          </w:p>
        </w:tc>
      </w:tr>
    </w:tbl>
    <w:p w14:paraId="187A8568" w14:textId="77777777" w:rsidR="001367D5" w:rsidRPr="00BD6048" w:rsidRDefault="001367D5" w:rsidP="001367D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2F5C9430" w14:textId="77777777" w:rsidR="001367D5" w:rsidRDefault="001367D5" w:rsidP="001367D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0DADD221" w14:textId="77777777" w:rsidR="004A2D19" w:rsidRDefault="001367D5" w:rsidP="001367D5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A53FF">
        <w:rPr>
          <w:b/>
          <w:bCs/>
          <w:sz w:val="22"/>
          <w:szCs w:val="22"/>
        </w:rPr>
        <w:t xml:space="preserve">СВЕДЕНИЯ </w:t>
      </w:r>
    </w:p>
    <w:p w14:paraId="6062E38C" w14:textId="6545AA15" w:rsidR="001367D5" w:rsidRPr="009A53FF" w:rsidRDefault="004A2D19" w:rsidP="001367D5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</w:t>
      </w:r>
      <w:r w:rsidR="001367D5" w:rsidRPr="009A53FF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месте</w:t>
      </w:r>
      <w:r w:rsidR="001367D5" w:rsidRPr="009A53FF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нахождения</w:t>
      </w:r>
      <w:r w:rsidR="001367D5" w:rsidRPr="009A53FF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территориальных</w:t>
      </w:r>
      <w:r w:rsidR="001367D5" w:rsidRPr="009A53FF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управлений</w:t>
      </w:r>
      <w:r w:rsidR="001367D5" w:rsidRPr="009A53FF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социальной</w:t>
      </w:r>
      <w:r w:rsidR="001367D5" w:rsidRPr="009A53FF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политики</w:t>
      </w:r>
      <w:r w:rsidR="001367D5" w:rsidRPr="009A53FF">
        <w:rPr>
          <w:b/>
          <w:bCs/>
          <w:sz w:val="22"/>
          <w:szCs w:val="22"/>
        </w:rPr>
        <w:t xml:space="preserve"> С</w:t>
      </w:r>
      <w:r>
        <w:rPr>
          <w:b/>
          <w:bCs/>
          <w:sz w:val="22"/>
          <w:szCs w:val="22"/>
        </w:rPr>
        <w:t>вердловской</w:t>
      </w:r>
      <w:r w:rsidR="001367D5" w:rsidRPr="009A53FF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области</w:t>
      </w:r>
    </w:p>
    <w:p w14:paraId="4CC06E77" w14:textId="77777777" w:rsidR="001367D5" w:rsidRPr="009A53FF" w:rsidRDefault="001367D5" w:rsidP="001367D5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tbl>
      <w:tblPr>
        <w:tblW w:w="9923" w:type="dxa"/>
        <w:tblInd w:w="75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913"/>
        <w:gridCol w:w="2206"/>
        <w:gridCol w:w="1843"/>
        <w:gridCol w:w="992"/>
        <w:gridCol w:w="1843"/>
        <w:gridCol w:w="2126"/>
      </w:tblGrid>
      <w:tr w:rsidR="001367D5" w:rsidRPr="00026073" w14:paraId="0DFC0C6A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AA7B2" w14:textId="3C9AE4E9" w:rsidR="001367D5" w:rsidRPr="00026073" w:rsidRDefault="00B433F1" w:rsidP="00CC5CE7">
            <w:pPr>
              <w:spacing w:after="120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строки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010AF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CEC2E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7C0C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CC24F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72464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14:paraId="1974EA32" w14:textId="77777777" w:rsidR="001367D5" w:rsidRDefault="001367D5" w:rsidP="000606E2">
      <w:pPr>
        <w:spacing w:after="120" w:line="24" w:lineRule="auto"/>
        <w:jc w:val="center"/>
        <w:rPr>
          <w:sz w:val="22"/>
          <w:szCs w:val="22"/>
          <w:lang w:eastAsia="en-US"/>
        </w:rPr>
        <w:sectPr w:rsidR="001367D5" w:rsidSect="00C33FB1">
          <w:headerReference w:type="default" r:id="rId27"/>
          <w:headerReference w:type="first" r:id="rId28"/>
          <w:footerReference w:type="first" r:id="rId2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9923" w:type="dxa"/>
        <w:tblInd w:w="75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913"/>
        <w:gridCol w:w="2206"/>
        <w:gridCol w:w="1843"/>
        <w:gridCol w:w="992"/>
        <w:gridCol w:w="1843"/>
        <w:gridCol w:w="2126"/>
      </w:tblGrid>
      <w:tr w:rsidR="001367D5" w:rsidRPr="00026073" w14:paraId="62D68B13" w14:textId="77777777" w:rsidTr="000B60F0">
        <w:trPr>
          <w:cantSplit/>
          <w:tblHeader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92FAB" w14:textId="7626BC75" w:rsidR="001367D5" w:rsidRPr="00026073" w:rsidRDefault="001367D5" w:rsidP="00BF089F">
            <w:pPr>
              <w:spacing w:after="120"/>
              <w:jc w:val="center"/>
              <w:rPr>
                <w:lang w:eastAsia="en-US"/>
              </w:rPr>
            </w:pPr>
            <w:bookmarkStart w:id="8" w:name="_GoBack"/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31A" w14:textId="77777777" w:rsidR="001367D5" w:rsidRPr="00026073" w:rsidRDefault="001367D5" w:rsidP="00BF089F">
            <w:pPr>
              <w:spacing w:after="120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64070" w14:textId="77777777" w:rsidR="001367D5" w:rsidRPr="00026073" w:rsidRDefault="001367D5" w:rsidP="00BF089F">
            <w:pPr>
              <w:spacing w:after="120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2C30F" w14:textId="77777777" w:rsidR="001367D5" w:rsidRPr="00026073" w:rsidRDefault="001367D5" w:rsidP="00BF089F">
            <w:pPr>
              <w:spacing w:after="120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DD08" w14:textId="77777777" w:rsidR="001367D5" w:rsidRPr="00026073" w:rsidRDefault="001367D5" w:rsidP="00BF089F">
            <w:pPr>
              <w:spacing w:after="120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959CB" w14:textId="77777777" w:rsidR="001367D5" w:rsidRPr="002E29BA" w:rsidRDefault="001367D5" w:rsidP="00BF089F">
            <w:pPr>
              <w:spacing w:after="120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</w:tr>
      <w:tr w:rsidR="001367D5" w:rsidRPr="00026073" w14:paraId="51DEA2D5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38EF" w14:textId="77777777" w:rsidR="001367D5" w:rsidRPr="00026073" w:rsidRDefault="001367D5" w:rsidP="002F7F04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F0B47" w14:textId="77777777" w:rsidR="001367D5" w:rsidRPr="00026073" w:rsidRDefault="001367D5" w:rsidP="006F0AA2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Алапаевску и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0968F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624600,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Алапаевск,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Береговая, 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B7D9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6001D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F0ACF" w14:textId="77777777" w:rsidR="001367D5" w:rsidRPr="00026073" w:rsidRDefault="001367D5" w:rsidP="00BF089F">
            <w:pPr>
              <w:spacing w:after="120"/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01.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0CC9FDDC" w14:textId="77777777" w:rsidTr="000B60F0">
        <w:trPr>
          <w:cantSplit/>
          <w:trHeight w:val="1024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99420" w14:textId="77777777" w:rsidR="001367D5" w:rsidRPr="00026073" w:rsidRDefault="001367D5" w:rsidP="002F7F04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48C28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Артемовскому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B006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623785,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   г. Артемовский, ул. Энергетиков,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B9AF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50CE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CDB2" w14:textId="77777777" w:rsidR="001367D5" w:rsidRPr="00026073" w:rsidRDefault="001367D5" w:rsidP="00BF089F">
            <w:pPr>
              <w:spacing w:after="120"/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02.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328215AE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8C61" w14:textId="77777777" w:rsidR="001367D5" w:rsidRPr="00026073" w:rsidRDefault="001367D5" w:rsidP="002F7F04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4C91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Асбесту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1CA9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624272,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г. Асбест,               ул. Московская, 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4BE6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47B7D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sz w:val="22"/>
                <w:szCs w:val="22"/>
                <w:lang w:eastAsia="en-US"/>
              </w:rPr>
              <w:t>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03@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4873" w14:textId="77777777" w:rsidR="001367D5" w:rsidRPr="00026073" w:rsidRDefault="001367D5" w:rsidP="00BF089F">
            <w:pPr>
              <w:spacing w:after="120"/>
              <w:rPr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03.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6B00A7CE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68D01" w14:textId="77777777" w:rsidR="001367D5" w:rsidRPr="00026073" w:rsidRDefault="001367D5" w:rsidP="002F7F04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C27B6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Березовскому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C1FB8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623700,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г. Березовский, ул. Ленина, 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9D54B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89D54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85563" w14:textId="77777777" w:rsidR="001367D5" w:rsidRPr="00026073" w:rsidRDefault="001367D5" w:rsidP="00BF089F">
            <w:pPr>
              <w:spacing w:after="120"/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04.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7EDE429A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278CF" w14:textId="77777777" w:rsidR="001367D5" w:rsidRPr="00026073" w:rsidRDefault="001367D5" w:rsidP="002F7F04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15121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Богдановичскому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20DBE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623530,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г. Богданович,  ул. Советская,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6190C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D832" w14:textId="77777777" w:rsidR="001367D5" w:rsidRPr="00CD70C1" w:rsidRDefault="00F50EEA" w:rsidP="00BF089F">
            <w:pPr>
              <w:spacing w:after="120"/>
              <w:rPr>
                <w:lang w:eastAsia="en-US"/>
              </w:rPr>
            </w:pPr>
            <w:hyperlink r:id="rId30" w:history="1">
              <w:r w:rsidR="001367D5" w:rsidRPr="00CD70C1">
                <w:rPr>
                  <w:sz w:val="22"/>
                  <w:szCs w:val="22"/>
                  <w:lang w:eastAsia="en-US"/>
                </w:rPr>
                <w:t>Us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05@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D327" w14:textId="77777777" w:rsidR="001367D5" w:rsidRPr="00026073" w:rsidRDefault="001367D5" w:rsidP="00BF089F">
            <w:pPr>
              <w:spacing w:after="120"/>
              <w:rPr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05.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4FBC6378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DFA11" w14:textId="77777777" w:rsidR="001367D5" w:rsidRPr="00026073" w:rsidRDefault="001367D5" w:rsidP="002F7F04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3C36" w14:textId="77777777" w:rsidR="001367D5" w:rsidRPr="00026073" w:rsidRDefault="002E0D14" w:rsidP="00BF089F">
            <w:pPr>
              <w:spacing w:after="1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 w:rsidR="001367D5" w:rsidRPr="00026073">
              <w:rPr>
                <w:sz w:val="22"/>
                <w:szCs w:val="22"/>
                <w:lang w:eastAsia="en-US"/>
              </w:rPr>
              <w:t xml:space="preserve"> по городам Верхняя Пышма и Среднеуральск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BBE3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624090,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г. Верхняя Пышма,                 ул. Феофанова, 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5A5E5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FF09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9C2A0" w14:textId="77777777" w:rsidR="001367D5" w:rsidRPr="00026073" w:rsidRDefault="001367D5" w:rsidP="00BF089F">
            <w:pPr>
              <w:spacing w:after="120"/>
              <w:rPr>
                <w:i/>
                <w:iCs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3184A899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0C94A" w14:textId="77777777" w:rsidR="001367D5" w:rsidRPr="00026073" w:rsidRDefault="001367D5" w:rsidP="002F7F04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lastRenderedPageBreak/>
              <w:t>7.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D56E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A39F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624760,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  г. Верхняя Салда,               ул. Воронова, 6/1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FC940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88D2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CD70C1">
              <w:rPr>
                <w:sz w:val="22"/>
                <w:szCs w:val="22"/>
              </w:rPr>
              <w:t>07@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CD70C1">
              <w:rPr>
                <w:sz w:val="22"/>
                <w:szCs w:val="22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CD70C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5C1B2" w14:textId="77777777" w:rsidR="001367D5" w:rsidRPr="00026073" w:rsidRDefault="001367D5" w:rsidP="00BF089F">
            <w:pPr>
              <w:spacing w:after="120"/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31F61480" w14:textId="77777777" w:rsidTr="000B60F0">
        <w:trPr>
          <w:cantSplit/>
          <w:trHeight w:val="1186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4D4BE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4AB9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Волчанску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82E9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624940,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г. Волчанск,          ул. Карпинского, 19а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FE71A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1D512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DA7F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70.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77B7B15F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D4E96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B367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Верх-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Исетскому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                           г</w:t>
            </w:r>
            <w:r>
              <w:rPr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20E7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620077,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г. Екатеринбург, ул. Хомякова, 14а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A1763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DFCB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</w:t>
            </w:r>
            <w:hyperlink r:id="rId31" w:history="1">
              <w:r w:rsidRPr="00CD70C1">
                <w:rPr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95CBD" w14:textId="77777777" w:rsidR="001367D5" w:rsidRPr="00026073" w:rsidRDefault="001367D5" w:rsidP="008B134A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usp28</w:t>
            </w:r>
            <w:r w:rsidRPr="008B134A">
              <w:rPr>
                <w:sz w:val="22"/>
                <w:szCs w:val="22"/>
                <w:lang w:val="en-US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8B134A">
              <w:rPr>
                <w:sz w:val="22"/>
                <w:szCs w:val="22"/>
                <w:lang w:val="en-US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8B134A">
              <w:rPr>
                <w:sz w:val="22"/>
                <w:szCs w:val="22"/>
                <w:lang w:val="en-US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1367D5" w:rsidRPr="00026073" w14:paraId="3350EDBC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C8D4F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FD05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Железнодорожному району г</w:t>
            </w:r>
            <w:r>
              <w:rPr>
                <w:sz w:val="22"/>
                <w:szCs w:val="22"/>
                <w:lang w:eastAsia="en-US"/>
              </w:rPr>
              <w:t>орода</w:t>
            </w:r>
            <w:r w:rsidRPr="00026073">
              <w:rPr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832F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620090,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г. Екатеринбург, ул. Седова, 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57CD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E1005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29@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9514E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6C3CDB30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1B51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B9FB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</w:t>
            </w:r>
            <w:r w:rsidR="002E0D14">
              <w:rPr>
                <w:sz w:val="22"/>
                <w:szCs w:val="22"/>
                <w:lang w:eastAsia="en-US"/>
              </w:rPr>
              <w:t xml:space="preserve">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Кировскому району г</w:t>
            </w:r>
            <w:r>
              <w:rPr>
                <w:sz w:val="22"/>
                <w:szCs w:val="22"/>
                <w:lang w:eastAsia="en-US"/>
              </w:rPr>
              <w:t>орода</w:t>
            </w:r>
            <w:r w:rsidRPr="00026073">
              <w:rPr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4BDEE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620062,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 Екатеринбург, ул. Генеральская,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73519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CA732" w14:textId="77777777" w:rsidR="001367D5" w:rsidRPr="00CD70C1" w:rsidRDefault="00F50EEA" w:rsidP="00BF089F">
            <w:pPr>
              <w:spacing w:after="120"/>
              <w:rPr>
                <w:lang w:eastAsia="en-US"/>
              </w:rPr>
            </w:pPr>
            <w:hyperlink r:id="rId32" w:history="1">
              <w:r w:rsidR="001367D5" w:rsidRPr="00CD70C1">
                <w:rPr>
                  <w:sz w:val="22"/>
                  <w:szCs w:val="22"/>
                  <w:lang w:val="en-US" w:eastAsia="en-US"/>
                </w:rPr>
                <w:t>Usp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30@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FBF7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usp30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52831934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1C3EF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69FA3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Ленинскому району г</w:t>
            </w:r>
            <w:r>
              <w:rPr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F4C6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620014,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 Екатеринбург, ул. Шейнкмана, 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9317C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C4EEC" w14:textId="77777777" w:rsidR="001367D5" w:rsidRPr="00CD70C1" w:rsidRDefault="00F50EEA" w:rsidP="00BF089F">
            <w:pPr>
              <w:spacing w:after="120"/>
              <w:rPr>
                <w:lang w:eastAsia="en-US"/>
              </w:rPr>
            </w:pPr>
            <w:hyperlink r:id="rId33" w:history="1">
              <w:r w:rsidR="001367D5" w:rsidRPr="00CD70C1">
                <w:rPr>
                  <w:sz w:val="22"/>
                  <w:szCs w:val="22"/>
                  <w:lang w:eastAsia="en-US"/>
                </w:rPr>
                <w:t>Us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31@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645C" w14:textId="77777777" w:rsidR="001367D5" w:rsidRPr="00026073" w:rsidRDefault="001367D5" w:rsidP="00BF089F">
            <w:pPr>
              <w:spacing w:after="120"/>
              <w:ind w:left="-80" w:right="-69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1367D5" w:rsidRPr="00026073" w14:paraId="38392112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BC6E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87F3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6A5DD8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Октябрьскому району                           г</w:t>
            </w:r>
            <w:r>
              <w:rPr>
                <w:sz w:val="22"/>
                <w:szCs w:val="22"/>
                <w:lang w:eastAsia="en-US"/>
              </w:rPr>
              <w:t>орода</w:t>
            </w:r>
            <w:r w:rsidRPr="00026073">
              <w:rPr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B53C4" w14:textId="77777777" w:rsidR="001367D5" w:rsidRPr="00026073" w:rsidRDefault="001367D5" w:rsidP="006F0AA2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620026,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  г. Екатеринбург, ул. </w:t>
            </w:r>
            <w:r w:rsidR="006F0AA2">
              <w:rPr>
                <w:sz w:val="22"/>
                <w:szCs w:val="22"/>
                <w:lang w:eastAsia="en-US"/>
              </w:rPr>
              <w:t>Малышева, 31Б/пер. </w:t>
            </w:r>
            <w:proofErr w:type="spellStart"/>
            <w:r w:rsidR="006F0AA2">
              <w:rPr>
                <w:sz w:val="22"/>
                <w:szCs w:val="22"/>
                <w:lang w:eastAsia="en-US"/>
              </w:rPr>
              <w:t>Банковс</w:t>
            </w:r>
            <w:proofErr w:type="spellEnd"/>
            <w:r w:rsidR="006F0AA2">
              <w:rPr>
                <w:sz w:val="22"/>
                <w:szCs w:val="22"/>
                <w:lang w:eastAsia="en-US"/>
              </w:rPr>
              <w:t>-кий, 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3B8D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</w:t>
            </w:r>
            <w:r w:rsidR="006F0AA2">
              <w:rPr>
                <w:sz w:val="22"/>
                <w:szCs w:val="22"/>
                <w:lang w:eastAsia="en-US"/>
              </w:rPr>
              <w:t>343) 227-64-34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76A7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AA3C2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usp32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62B3FCC1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66FFB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2ABC1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по Орджоникидзевскому району </w:t>
            </w:r>
            <w:proofErr w:type="gramStart"/>
            <w:r>
              <w:rPr>
                <w:sz w:val="22"/>
                <w:szCs w:val="22"/>
                <w:lang w:eastAsia="en-US"/>
              </w:rPr>
              <w:t>города  </w:t>
            </w:r>
            <w:r w:rsidRPr="00026073">
              <w:rPr>
                <w:sz w:val="22"/>
                <w:szCs w:val="22"/>
                <w:lang w:eastAsia="en-US"/>
              </w:rPr>
              <w:t>Екатеринбурга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3CE1B" w14:textId="77777777" w:rsidR="001367D5" w:rsidRPr="00026073" w:rsidRDefault="001367D5" w:rsidP="006F0AA2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>62001</w:t>
            </w:r>
            <w:r w:rsidR="006F0AA2">
              <w:rPr>
                <w:sz w:val="22"/>
                <w:szCs w:val="22"/>
                <w:lang w:eastAsia="en-US"/>
              </w:rPr>
              <w:t>4</w:t>
            </w:r>
            <w:r w:rsidRPr="00026073">
              <w:rPr>
                <w:sz w:val="22"/>
                <w:szCs w:val="22"/>
                <w:lang w:eastAsia="en-US"/>
              </w:rPr>
              <w:t xml:space="preserve">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 Екатеринбург, ул. Бабушкина,    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694C2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C418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0C2F5" w14:textId="77777777" w:rsidR="001367D5" w:rsidRPr="00026073" w:rsidRDefault="001367D5" w:rsidP="00BF089F">
            <w:pPr>
              <w:spacing w:after="120"/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29BA">
              <w:rPr>
                <w:sz w:val="22"/>
                <w:szCs w:val="22"/>
              </w:rPr>
              <w:t>33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668ABB95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6A75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4C507" w14:textId="77777777" w:rsidR="001367D5" w:rsidRPr="00026073" w:rsidRDefault="002E0D14" w:rsidP="00BF089F">
            <w:pPr>
              <w:spacing w:after="1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 w:rsidR="001367D5" w:rsidRPr="00026073">
              <w:rPr>
                <w:sz w:val="22"/>
                <w:szCs w:val="22"/>
                <w:lang w:eastAsia="en-US"/>
              </w:rPr>
              <w:t xml:space="preserve"> по Чкаловскому району                           г</w:t>
            </w:r>
            <w:r w:rsidR="001367D5">
              <w:rPr>
                <w:sz w:val="22"/>
                <w:szCs w:val="22"/>
                <w:lang w:eastAsia="en-US"/>
              </w:rPr>
              <w:t>орода</w:t>
            </w:r>
            <w:r w:rsidR="001367D5" w:rsidRPr="00026073">
              <w:rPr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4BB4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620085,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 Екатеринбург, пер. Автомобиль-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ный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FE7AB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7C91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34@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7A4C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usp34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5BE8FCA3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2B5A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lastRenderedPageBreak/>
              <w:t>16.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0EF0" w14:textId="77777777" w:rsidR="001367D5" w:rsidRPr="00026073" w:rsidRDefault="002E0D14" w:rsidP="00BF089F">
            <w:pPr>
              <w:spacing w:after="1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 w:rsidR="001367D5" w:rsidRPr="00026073">
              <w:rPr>
                <w:sz w:val="22"/>
                <w:szCs w:val="22"/>
                <w:lang w:eastAsia="en-US"/>
              </w:rPr>
              <w:t xml:space="preserve"> по г</w:t>
            </w:r>
            <w:r w:rsidR="001367D5">
              <w:rPr>
                <w:sz w:val="22"/>
                <w:szCs w:val="22"/>
                <w:lang w:eastAsia="en-US"/>
              </w:rPr>
              <w:t>ороду</w:t>
            </w:r>
            <w:r w:rsidR="001367D5" w:rsidRPr="00026073">
              <w:rPr>
                <w:sz w:val="22"/>
                <w:szCs w:val="22"/>
                <w:lang w:eastAsia="en-US"/>
              </w:rPr>
              <w:t xml:space="preserve"> Заречному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CEBF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624051,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 Заречный,       ул. Ленина, 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0731E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D17F2" w14:textId="77777777" w:rsidR="001367D5" w:rsidRPr="00CD70C1" w:rsidRDefault="00F50EEA" w:rsidP="00BF089F">
            <w:pPr>
              <w:spacing w:after="120"/>
              <w:rPr>
                <w:lang w:eastAsia="en-US"/>
              </w:rPr>
            </w:pPr>
            <w:hyperlink r:id="rId34" w:history="1">
              <w:r w:rsidR="001367D5" w:rsidRPr="00CD70C1">
                <w:rPr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74C8" w14:textId="77777777" w:rsidR="001367D5" w:rsidRPr="00026073" w:rsidRDefault="001367D5" w:rsidP="00BF089F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usp67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69A2FA85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ED35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C4A0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F4B5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624590, г. Ивдель, ул. </w:t>
            </w: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Ворошилова,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7A1A3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DAE9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08@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AD751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usp08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11616BEF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1A4B9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90FF8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 xml:space="preserve">Ирбиту и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670DE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623850, </w:t>
            </w:r>
            <w:r w:rsidR="00E350CE"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 w:rsidR="00E350CE">
              <w:rPr>
                <w:sz w:val="22"/>
                <w:szCs w:val="22"/>
                <w:lang w:eastAsia="en-US"/>
              </w:rPr>
              <w:t xml:space="preserve">                   </w:t>
            </w:r>
            <w:r w:rsidRPr="00026073">
              <w:rPr>
                <w:sz w:val="22"/>
                <w:szCs w:val="22"/>
                <w:lang w:eastAsia="en-US"/>
              </w:rPr>
              <w:t>г. Ирбит,</w:t>
            </w:r>
            <w:r w:rsidR="00E350CE">
              <w:rPr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 ул.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Красноар-мейская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AAF9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E062" w14:textId="77777777" w:rsidR="001367D5" w:rsidRPr="00CD70C1" w:rsidRDefault="00F50EEA" w:rsidP="00566C26">
            <w:pPr>
              <w:spacing w:after="120"/>
              <w:rPr>
                <w:lang w:val="en-US"/>
              </w:rPr>
            </w:pPr>
            <w:hyperlink r:id="rId35" w:history="1">
              <w:r w:rsidR="00566C26" w:rsidRPr="00A554D3">
                <w:rPr>
                  <w:rStyle w:val="af0"/>
                  <w:color w:val="auto"/>
                  <w:sz w:val="22"/>
                  <w:szCs w:val="22"/>
                </w:rPr>
                <w:t>Usp09@</w:t>
              </w:r>
              <w:r w:rsidR="00566C26" w:rsidRPr="00A554D3">
                <w:rPr>
                  <w:rStyle w:val="af0"/>
                  <w:color w:val="auto"/>
                  <w:sz w:val="22"/>
                  <w:szCs w:val="22"/>
                  <w:lang w:val="en-US"/>
                </w:rPr>
                <w:t>e</w:t>
              </w:r>
              <w:r w:rsidR="00566C26" w:rsidRPr="00A554D3">
                <w:rPr>
                  <w:rStyle w:val="af0"/>
                  <w:color w:val="auto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E5D8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usp09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6811D631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668D8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10914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Каменску-Уральскому и Каменскому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5F93E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623406,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 г. Каменск-Уральский,        ул. Строителей, 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7831C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D9CDF" w14:textId="77777777" w:rsidR="001367D5" w:rsidRPr="00CD70C1" w:rsidRDefault="001367D5" w:rsidP="00BF089F">
            <w:pPr>
              <w:spacing w:after="120"/>
              <w:rPr>
                <w:lang w:val="en-US"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C65F" w14:textId="77777777" w:rsidR="001367D5" w:rsidRPr="00026073" w:rsidRDefault="001367D5" w:rsidP="00BF089F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26C1BBC8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120A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7B3E6" w14:textId="77777777" w:rsidR="001367D5" w:rsidRPr="00026073" w:rsidRDefault="002E0D14" w:rsidP="00BF089F">
            <w:pPr>
              <w:spacing w:after="1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="001367D5" w:rsidRPr="00026073">
              <w:rPr>
                <w:sz w:val="22"/>
                <w:szCs w:val="22"/>
                <w:lang w:eastAsia="en-US"/>
              </w:rPr>
              <w:t>по г</w:t>
            </w:r>
            <w:r w:rsidR="001367D5">
              <w:rPr>
                <w:sz w:val="22"/>
                <w:szCs w:val="22"/>
                <w:lang w:eastAsia="en-US"/>
              </w:rPr>
              <w:t>ороду</w:t>
            </w:r>
            <w:r w:rsidR="001367D5" w:rsidRPr="00026073">
              <w:rPr>
                <w:sz w:val="22"/>
                <w:szCs w:val="22"/>
                <w:lang w:eastAsia="en-US"/>
              </w:rPr>
              <w:t xml:space="preserve"> Камышлову и </w:t>
            </w:r>
            <w:proofErr w:type="spellStart"/>
            <w:r w:rsidR="001367D5" w:rsidRPr="00026073">
              <w:rPr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="001367D5"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1CC0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624860,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г. Камышлов,          ул. Гагарина, 1а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4D34F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B4FAB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Usp11</w:t>
            </w:r>
            <w:r w:rsidRPr="00CD70C1">
              <w:rPr>
                <w:sz w:val="22"/>
                <w:szCs w:val="22"/>
                <w:lang w:eastAsia="en-US"/>
              </w:rPr>
              <w:t>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4862" w14:textId="77777777" w:rsidR="001367D5" w:rsidRPr="00026073" w:rsidRDefault="001367D5" w:rsidP="00BF089F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1C29A96F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DBBDF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6082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Карпинску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36DD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624936,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г. Карпинск,          ул. 8 Марта, 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9BBE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B199" w14:textId="77777777" w:rsidR="001367D5" w:rsidRPr="00CD70C1" w:rsidRDefault="00F50EEA" w:rsidP="00BF089F">
            <w:pPr>
              <w:spacing w:after="120"/>
              <w:rPr>
                <w:lang w:eastAsia="en-US"/>
              </w:rPr>
            </w:pPr>
            <w:hyperlink r:id="rId36" w:history="1">
              <w:r w:rsidR="001367D5" w:rsidRPr="00CD70C1">
                <w:rPr>
                  <w:sz w:val="22"/>
                  <w:szCs w:val="22"/>
                  <w:lang w:val="en-US" w:eastAsia="en-US"/>
                </w:rPr>
                <w:t>Usp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10@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A11CC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usp10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609CF172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D794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EA7C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Качканару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66D9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624356,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г. Качканар,           ул. Свердлова,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95777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D58C1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CCF0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usp12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1367D5" w:rsidRPr="00026073" w14:paraId="59BF5F0C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78F95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C39EB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</w:t>
            </w:r>
            <w:r w:rsidR="002E0D14">
              <w:rPr>
                <w:sz w:val="22"/>
                <w:szCs w:val="22"/>
                <w:lang w:eastAsia="en-US"/>
              </w:rPr>
              <w:t>альной политики</w:t>
            </w:r>
            <w:r w:rsidRPr="00026073">
              <w:rPr>
                <w:sz w:val="22"/>
                <w:szCs w:val="22"/>
                <w:lang w:eastAsia="en-US"/>
              </w:rPr>
              <w:t xml:space="preserve">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Краснотурьинску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D0B3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624440,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г.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Краснотурь-инск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,                   ул. К. Маркса, 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14541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AD3D7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13@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9116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usp13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2663B264" w14:textId="77777777" w:rsidR="001367D5" w:rsidRPr="00026073" w:rsidRDefault="001367D5" w:rsidP="00BF089F">
            <w:pPr>
              <w:spacing w:after="120"/>
            </w:pPr>
          </w:p>
        </w:tc>
      </w:tr>
      <w:tr w:rsidR="001367D5" w:rsidRPr="00026073" w14:paraId="2EA265EC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3C75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19F6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Красноуральску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ADAD2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624330,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  г. Красноуральск, ул. Победы,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65B6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AC2B" w14:textId="77777777" w:rsidR="001367D5" w:rsidRPr="00CD70C1" w:rsidRDefault="001367D5" w:rsidP="00BF089F">
            <w:pPr>
              <w:suppressAutoHyphens/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B82C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usp14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1F4E11E3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E4D4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3678B" w14:textId="77777777" w:rsidR="001367D5" w:rsidRPr="00026073" w:rsidRDefault="001367D5" w:rsidP="00CC5CE7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</w:t>
            </w:r>
            <w:r w:rsidR="00CC5CE7">
              <w:rPr>
                <w:sz w:val="22"/>
                <w:szCs w:val="22"/>
                <w:lang w:eastAsia="en-US"/>
              </w:rPr>
              <w:t>политики</w:t>
            </w:r>
            <w:r w:rsidR="002E0D14">
              <w:rPr>
                <w:sz w:val="22"/>
                <w:szCs w:val="22"/>
                <w:lang w:eastAsia="en-US"/>
              </w:rPr>
              <w:t xml:space="preserve">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Красноуфимску и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00C3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623300,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г. Красноуфимск, ул. Березовая, 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1F456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51A6" w14:textId="77777777" w:rsidR="001367D5" w:rsidRPr="00CD70C1" w:rsidRDefault="001367D5" w:rsidP="00BF089F">
            <w:pPr>
              <w:spacing w:after="120"/>
            </w:pPr>
            <w:r w:rsidRPr="00CD70C1">
              <w:rPr>
                <w:sz w:val="22"/>
                <w:szCs w:val="22"/>
              </w:rPr>
              <w:t>Usp15@egov66.ru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0EF1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usp15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3D6C13E3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FF3E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B5D4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Кировграду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86AB8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624140,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 Кировград,         ул. Лермонтова, 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2F37A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3790C" w14:textId="77777777" w:rsidR="001367D5" w:rsidRPr="00CD70C1" w:rsidRDefault="00F50EEA" w:rsidP="00BF089F">
            <w:pPr>
              <w:spacing w:after="120"/>
              <w:rPr>
                <w:lang w:eastAsia="en-US"/>
              </w:rPr>
            </w:pPr>
            <w:hyperlink r:id="rId37" w:history="1">
              <w:r w:rsidR="001367D5" w:rsidRPr="00CD70C1">
                <w:rPr>
                  <w:sz w:val="22"/>
                  <w:szCs w:val="22"/>
                  <w:lang w:eastAsia="en-US"/>
                </w:rPr>
                <w:t>Us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16@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78027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usp16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424231DA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BC62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0266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>Кушве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BD434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624300, </w:t>
            </w:r>
            <w:r w:rsidR="0027071E"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 w:rsidR="0027071E">
              <w:rPr>
                <w:sz w:val="22"/>
                <w:szCs w:val="22"/>
                <w:lang w:eastAsia="en-US"/>
              </w:rPr>
              <w:t xml:space="preserve">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г. Кушва, </w:t>
            </w:r>
            <w:r w:rsidR="00E449E7">
              <w:rPr>
                <w:sz w:val="22"/>
                <w:szCs w:val="22"/>
                <w:lang w:eastAsia="en-US"/>
              </w:rPr>
              <w:t xml:space="preserve">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ул.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Красноармей-ская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, 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9DDD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D125B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61C8D" w14:textId="77777777" w:rsidR="001367D5" w:rsidRPr="00026073" w:rsidRDefault="001367D5" w:rsidP="00BF089F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3E801DB5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F4FDE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lastRenderedPageBreak/>
              <w:t>28.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798B1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>Лесному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9C1D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>624200,</w:t>
            </w:r>
            <w:r w:rsidR="0027071E">
              <w:rPr>
                <w:sz w:val="22"/>
                <w:szCs w:val="22"/>
                <w:lang w:eastAsia="en-US"/>
              </w:rPr>
              <w:t xml:space="preserve">   </w:t>
            </w:r>
            <w:proofErr w:type="gramEnd"/>
            <w:r w:rsidR="0027071E">
              <w:rPr>
                <w:sz w:val="22"/>
                <w:szCs w:val="22"/>
                <w:lang w:eastAsia="en-US"/>
              </w:rPr>
              <w:t xml:space="preserve"> 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 г. Лесной, </w:t>
            </w:r>
            <w:r w:rsidR="00E449E7">
              <w:rPr>
                <w:sz w:val="22"/>
                <w:szCs w:val="22"/>
                <w:lang w:eastAsia="en-US"/>
              </w:rPr>
              <w:t xml:space="preserve">          </w:t>
            </w:r>
            <w:r w:rsidRPr="00026073">
              <w:rPr>
                <w:sz w:val="22"/>
                <w:szCs w:val="22"/>
                <w:lang w:eastAsia="en-US"/>
              </w:rPr>
              <w:t>ул. К. Маркса,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6D365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8BD7F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6D4E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usp68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6955A3B5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07076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73230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Невьянскому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34AD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624192,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 Невьянск,       ул. Ленина, 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B781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7D80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18@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13C5D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usp18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634F2B31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5490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CAD0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городу Нижний Тагил и Пригородному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F77BC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622034, </w:t>
            </w:r>
            <w:r w:rsidR="0027071E"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 w:rsidR="0027071E">
              <w:rPr>
                <w:sz w:val="22"/>
                <w:szCs w:val="22"/>
                <w:lang w:eastAsia="en-US"/>
              </w:rPr>
              <w:t xml:space="preserve">                   </w:t>
            </w:r>
            <w:r w:rsidRPr="00026073">
              <w:rPr>
                <w:sz w:val="22"/>
                <w:szCs w:val="22"/>
                <w:lang w:eastAsia="en-US"/>
              </w:rPr>
              <w:t>г. Нижний Тагил,                  ул. К. Маркса, 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4FF8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5D3DB" w14:textId="77777777" w:rsidR="001367D5" w:rsidRPr="00CD70C1" w:rsidRDefault="00F50EEA" w:rsidP="00BF089F">
            <w:pPr>
              <w:spacing w:after="120"/>
              <w:rPr>
                <w:lang w:eastAsia="en-US"/>
              </w:rPr>
            </w:pPr>
            <w:hyperlink r:id="rId38" w:history="1">
              <w:r w:rsidR="001367D5" w:rsidRPr="00CD70C1">
                <w:rPr>
                  <w:sz w:val="22"/>
                  <w:szCs w:val="22"/>
                  <w:lang w:val="en-US" w:eastAsia="en-US"/>
                </w:rPr>
                <w:t>Usp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37@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egov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1367D5" w:rsidRPr="00CD70C1">
                <w:rPr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4EA6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usp37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4E96835D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8DE6D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9DD74" w14:textId="77777777" w:rsidR="001367D5" w:rsidRPr="00026073" w:rsidRDefault="002E0D14" w:rsidP="00BF089F">
            <w:pPr>
              <w:spacing w:after="1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="001367D5" w:rsidRPr="00026073">
              <w:rPr>
                <w:sz w:val="22"/>
                <w:szCs w:val="22"/>
                <w:lang w:eastAsia="en-US"/>
              </w:rPr>
              <w:t>по г</w:t>
            </w:r>
            <w:r w:rsidR="001367D5">
              <w:rPr>
                <w:sz w:val="22"/>
                <w:szCs w:val="22"/>
                <w:lang w:eastAsia="en-US"/>
              </w:rPr>
              <w:t xml:space="preserve">ороду </w:t>
            </w:r>
            <w:r w:rsidR="001367D5" w:rsidRPr="00026073">
              <w:rPr>
                <w:sz w:val="22"/>
                <w:szCs w:val="22"/>
                <w:lang w:eastAsia="en-US"/>
              </w:rPr>
              <w:t>Нижн</w:t>
            </w:r>
            <w:r w:rsidR="001367D5">
              <w:rPr>
                <w:sz w:val="22"/>
                <w:szCs w:val="22"/>
                <w:lang w:eastAsia="en-US"/>
              </w:rPr>
              <w:t>яя</w:t>
            </w:r>
            <w:r w:rsidR="001367D5" w:rsidRPr="00026073">
              <w:rPr>
                <w:sz w:val="22"/>
                <w:szCs w:val="22"/>
                <w:lang w:eastAsia="en-US"/>
              </w:rPr>
              <w:t xml:space="preserve"> Тур</w:t>
            </w:r>
            <w:r w:rsidR="001367D5">
              <w:rPr>
                <w:sz w:val="22"/>
                <w:szCs w:val="22"/>
                <w:lang w:eastAsia="en-US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18DAC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624221, </w:t>
            </w:r>
            <w:r w:rsidR="0027071E"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 w:rsidR="0027071E">
              <w:rPr>
                <w:sz w:val="22"/>
                <w:szCs w:val="22"/>
                <w:lang w:eastAsia="en-US"/>
              </w:rPr>
              <w:t xml:space="preserve">                     </w:t>
            </w:r>
            <w:r w:rsidRPr="00026073">
              <w:rPr>
                <w:sz w:val="22"/>
                <w:szCs w:val="22"/>
                <w:lang w:eastAsia="en-US"/>
              </w:rPr>
              <w:t>г. Нижняя Тура, ул. 40 лет Октября, 2а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D3ED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32023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19@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AE11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usp19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511E7B4C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A61AC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F7D8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>Новоуральску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1D1F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624130,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г. Новоуральск, ул. Гагарина, 7А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FE748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897C4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sz w:val="22"/>
                <w:szCs w:val="22"/>
                <w:lang w:eastAsia="en-US"/>
              </w:rPr>
              <w:t>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63@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2EF2E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usp63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67558DFD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E64F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33</w:t>
            </w:r>
            <w:r w:rsidR="00AD0C72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C140F" w14:textId="77777777" w:rsidR="001367D5" w:rsidRPr="00026073" w:rsidRDefault="002E0D14" w:rsidP="00BF089F">
            <w:pPr>
              <w:spacing w:after="1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 w:rsidR="001367D5" w:rsidRPr="00026073">
              <w:rPr>
                <w:sz w:val="22"/>
                <w:szCs w:val="22"/>
                <w:lang w:eastAsia="en-US"/>
              </w:rPr>
              <w:t xml:space="preserve"> по г</w:t>
            </w:r>
            <w:r w:rsidR="001367D5">
              <w:rPr>
                <w:sz w:val="22"/>
                <w:szCs w:val="22"/>
                <w:lang w:eastAsia="en-US"/>
              </w:rPr>
              <w:t>ороду</w:t>
            </w:r>
            <w:r w:rsidR="001367D5" w:rsidRPr="00026073">
              <w:rPr>
                <w:sz w:val="22"/>
                <w:szCs w:val="22"/>
                <w:lang w:eastAsia="en-US"/>
              </w:rPr>
              <w:t xml:space="preserve"> Первоуральску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2F23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623100,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 Первоуральск, ул. 1 Мая, 8-а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0139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B853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sz w:val="22"/>
                <w:szCs w:val="22"/>
                <w:lang w:eastAsia="en-US"/>
              </w:rPr>
              <w:t>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20@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FD77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54F69924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1D9B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D9AAE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Полевскому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3B0BE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623391,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г. Полевской,        ул. Торопова, 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5751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A6A8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219E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0CB6CF45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E5E7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35</w:t>
            </w:r>
            <w:r w:rsidR="00104361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9102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Ревде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B525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623280, </w:t>
            </w:r>
            <w:r w:rsidR="0027071E"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 w:rsidR="0027071E">
              <w:rPr>
                <w:sz w:val="22"/>
                <w:szCs w:val="22"/>
                <w:lang w:eastAsia="en-US"/>
              </w:rPr>
              <w:t xml:space="preserve">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г. Ревда, </w:t>
            </w:r>
            <w:r w:rsidR="00AD0C72">
              <w:rPr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sz w:val="22"/>
                <w:szCs w:val="22"/>
                <w:lang w:eastAsia="en-US"/>
              </w:rPr>
              <w:t>ул. Чехова, 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27DB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BC71C" w14:textId="77777777" w:rsidR="001367D5" w:rsidRPr="00CD70C1" w:rsidRDefault="00F50EEA" w:rsidP="00BF089F">
            <w:pPr>
              <w:spacing w:after="120"/>
              <w:rPr>
                <w:lang w:eastAsia="en-US"/>
              </w:rPr>
            </w:pPr>
            <w:hyperlink r:id="rId39" w:history="1">
              <w:r w:rsidR="001367D5" w:rsidRPr="00CD70C1">
                <w:rPr>
                  <w:sz w:val="22"/>
                  <w:szCs w:val="22"/>
                  <w:lang w:eastAsia="en-US"/>
                </w:rPr>
                <w:t>Us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22@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2731C" w14:textId="77777777" w:rsidR="001367D5" w:rsidRPr="00026073" w:rsidRDefault="001367D5" w:rsidP="00BF089F">
            <w:pPr>
              <w:spacing w:after="120"/>
              <w:rPr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usp22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237DA393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A323A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36</w:t>
            </w:r>
            <w:r w:rsidR="00104361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C2B2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0885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623750, </w:t>
            </w:r>
            <w:r w:rsidR="0027071E"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 w:rsidR="0027071E">
              <w:rPr>
                <w:sz w:val="22"/>
                <w:szCs w:val="22"/>
                <w:lang w:eastAsia="en-US"/>
              </w:rPr>
              <w:t xml:space="preserve">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г. Реж,    </w:t>
            </w:r>
            <w:r w:rsidR="00AD0C72">
              <w:rPr>
                <w:sz w:val="22"/>
                <w:szCs w:val="22"/>
                <w:lang w:eastAsia="en-US"/>
              </w:rPr>
              <w:t xml:space="preserve">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     ул. Бажова,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2B8B2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7175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18BD0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26259306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8FF5E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7F21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Североуральску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07DA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624480,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г. Североуральск, ул. Молодежная,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217E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ABCCF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2977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1367D5" w:rsidRPr="00026073" w14:paraId="63DB6BF5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0A06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4E89" w14:textId="77777777" w:rsidR="001367D5" w:rsidRPr="00026073" w:rsidRDefault="002E0D14" w:rsidP="00BF089F">
            <w:pPr>
              <w:spacing w:after="1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 w:rsidR="001367D5" w:rsidRPr="00026073">
              <w:rPr>
                <w:sz w:val="22"/>
                <w:szCs w:val="22"/>
                <w:lang w:eastAsia="en-US"/>
              </w:rPr>
              <w:t xml:space="preserve"> по г</w:t>
            </w:r>
            <w:r w:rsidR="001367D5">
              <w:rPr>
                <w:sz w:val="22"/>
                <w:szCs w:val="22"/>
                <w:lang w:eastAsia="en-US"/>
              </w:rPr>
              <w:t>ороду</w:t>
            </w:r>
            <w:r w:rsidR="001367D5" w:rsidRPr="00026073">
              <w:rPr>
                <w:sz w:val="22"/>
                <w:szCs w:val="22"/>
                <w:lang w:eastAsia="en-US"/>
              </w:rPr>
              <w:t xml:space="preserve"> Серову и </w:t>
            </w:r>
            <w:proofErr w:type="spellStart"/>
            <w:r w:rsidR="001367D5" w:rsidRPr="00026073">
              <w:rPr>
                <w:sz w:val="22"/>
                <w:szCs w:val="22"/>
                <w:lang w:eastAsia="en-US"/>
              </w:rPr>
              <w:t>Серовскому</w:t>
            </w:r>
            <w:proofErr w:type="spellEnd"/>
            <w:r w:rsidR="001367D5"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0CD1D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>624992,</w:t>
            </w:r>
            <w:r w:rsidR="0027071E">
              <w:rPr>
                <w:sz w:val="22"/>
                <w:szCs w:val="22"/>
                <w:lang w:eastAsia="en-US"/>
              </w:rPr>
              <w:t xml:space="preserve">   </w:t>
            </w:r>
            <w:proofErr w:type="gramEnd"/>
            <w:r w:rsidR="0027071E">
              <w:rPr>
                <w:sz w:val="22"/>
                <w:szCs w:val="22"/>
                <w:lang w:eastAsia="en-US"/>
              </w:rPr>
              <w:t xml:space="preserve"> 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 г. Серов, </w:t>
            </w:r>
            <w:r w:rsidR="00AD0C72">
              <w:rPr>
                <w:sz w:val="22"/>
                <w:szCs w:val="22"/>
                <w:lang w:eastAsia="en-US"/>
              </w:rPr>
              <w:t xml:space="preserve">                   </w:t>
            </w:r>
            <w:r w:rsidRPr="00026073">
              <w:rPr>
                <w:sz w:val="22"/>
                <w:szCs w:val="22"/>
                <w:lang w:eastAsia="en-US"/>
              </w:rPr>
              <w:t>ул. Победы, 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9A83A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98FB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49BD6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16454A01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982B9" w14:textId="77777777"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8E28E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</w:t>
            </w:r>
            <w:r w:rsidR="002E0D14">
              <w:rPr>
                <w:sz w:val="22"/>
                <w:szCs w:val="22"/>
                <w:lang w:eastAsia="en-US"/>
              </w:rPr>
              <w:t xml:space="preserve">й политики </w:t>
            </w:r>
            <w:r w:rsidRPr="00026073">
              <w:rPr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1211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624800, </w:t>
            </w:r>
            <w:r w:rsidR="0027071E"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 w:rsidR="0027071E">
              <w:rPr>
                <w:sz w:val="22"/>
                <w:szCs w:val="22"/>
                <w:lang w:eastAsia="en-US"/>
              </w:rPr>
              <w:t xml:space="preserve">                    </w:t>
            </w:r>
            <w:r w:rsidRPr="00026073">
              <w:rPr>
                <w:sz w:val="22"/>
                <w:szCs w:val="22"/>
                <w:lang w:eastAsia="en-US"/>
              </w:rPr>
              <w:t>г. Сухой Лог,                     ул. Юбилейная,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9DDA9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95ACF" w14:textId="77777777" w:rsidR="001367D5" w:rsidRPr="00CD70C1" w:rsidRDefault="00F50EEA" w:rsidP="00480150">
            <w:pPr>
              <w:spacing w:after="120"/>
              <w:rPr>
                <w:lang w:val="en-US" w:eastAsia="en-US"/>
              </w:rPr>
            </w:pPr>
            <w:hyperlink r:id="rId40" w:tooltip="Ctrl+ щелчок: перейти по ссылке" w:history="1">
              <w:r w:rsidR="001367D5" w:rsidRPr="00CD70C1">
                <w:rPr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1367D5" w:rsidRPr="00CD70C1">
              <w:rPr>
                <w:sz w:val="22"/>
                <w:szCs w:val="22"/>
                <w:lang w:val="en-US" w:eastAsia="en-US"/>
              </w:rPr>
              <w:t xml:space="preserve"> 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D9CCE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48073157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4C08E" w14:textId="77777777" w:rsidR="001367D5" w:rsidRPr="00026073" w:rsidRDefault="001367D5" w:rsidP="00AD0C72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lastRenderedPageBreak/>
              <w:t>40.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C10A2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</w:t>
            </w:r>
            <w:r w:rsidR="002E0D14">
              <w:rPr>
                <w:sz w:val="22"/>
                <w:szCs w:val="22"/>
                <w:lang w:eastAsia="en-US"/>
              </w:rPr>
              <w:t xml:space="preserve">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 xml:space="preserve">по Тавдинскому и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D2DE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623950, </w:t>
            </w:r>
            <w:r w:rsidR="0027071E"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 w:rsidR="0027071E">
              <w:rPr>
                <w:sz w:val="22"/>
                <w:szCs w:val="22"/>
                <w:lang w:eastAsia="en-US"/>
              </w:rPr>
              <w:t xml:space="preserve">   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г. Тавда, </w:t>
            </w:r>
            <w:r w:rsidR="0027071E">
              <w:rPr>
                <w:sz w:val="22"/>
                <w:szCs w:val="22"/>
                <w:lang w:eastAsia="en-US"/>
              </w:rPr>
              <w:t xml:space="preserve">                          </w:t>
            </w:r>
            <w:r w:rsidRPr="00026073">
              <w:rPr>
                <w:sz w:val="22"/>
                <w:szCs w:val="22"/>
                <w:lang w:eastAsia="en-US"/>
              </w:rPr>
              <w:t>ул. Ленина, 78-а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7B72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945E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865B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7907C3A8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CC01A" w14:textId="77777777" w:rsidR="001367D5" w:rsidRPr="00026073" w:rsidRDefault="001367D5" w:rsidP="00AD0C72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9C0F" w14:textId="77777777" w:rsidR="001367D5" w:rsidRPr="00026073" w:rsidRDefault="002E0D14" w:rsidP="002E0D14">
            <w:pPr>
              <w:spacing w:after="1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="001367D5" w:rsidRPr="00026073">
              <w:rPr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="001367D5" w:rsidRPr="00026073">
              <w:rPr>
                <w:sz w:val="22"/>
                <w:szCs w:val="22"/>
                <w:lang w:eastAsia="en-US"/>
              </w:rPr>
              <w:t>Артинскому</w:t>
            </w:r>
            <w:proofErr w:type="spellEnd"/>
            <w:r w:rsidR="001367D5"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B388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623340, </w:t>
            </w:r>
            <w:r w:rsidR="0027071E"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 w:rsidR="0027071E">
              <w:rPr>
                <w:sz w:val="22"/>
                <w:szCs w:val="22"/>
                <w:lang w:eastAsia="en-US"/>
              </w:rPr>
              <w:t xml:space="preserve">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п. Арти, </w:t>
            </w:r>
            <w:r w:rsidR="0027071E">
              <w:rPr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sz w:val="22"/>
                <w:szCs w:val="22"/>
                <w:lang w:eastAsia="en-US"/>
              </w:rPr>
              <w:t>ул. Ленина, 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3834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0DE4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41@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A5FD" w14:textId="77777777" w:rsidR="001367D5" w:rsidRPr="00026073" w:rsidRDefault="001367D5" w:rsidP="00BF089F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60187011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A01D6" w14:textId="77777777" w:rsidR="001367D5" w:rsidRPr="00026073" w:rsidRDefault="001367D5" w:rsidP="00AD0C72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47AE" w14:textId="77777777" w:rsidR="001367D5" w:rsidRPr="00026073" w:rsidRDefault="002E0D14" w:rsidP="00BF089F">
            <w:pPr>
              <w:spacing w:after="1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 w:rsidR="001367D5" w:rsidRPr="00026073">
              <w:rPr>
                <w:sz w:val="22"/>
                <w:szCs w:val="22"/>
                <w:lang w:eastAsia="en-US"/>
              </w:rPr>
              <w:t xml:space="preserve"> по </w:t>
            </w:r>
            <w:proofErr w:type="spellStart"/>
            <w:r w:rsidR="001367D5" w:rsidRPr="00026073">
              <w:rPr>
                <w:sz w:val="22"/>
                <w:szCs w:val="22"/>
                <w:lang w:eastAsia="en-US"/>
              </w:rPr>
              <w:t>Ачитскому</w:t>
            </w:r>
            <w:proofErr w:type="spellEnd"/>
            <w:r w:rsidR="001367D5"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CF5B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623230, </w:t>
            </w:r>
            <w:r w:rsidR="0027071E"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 w:rsidR="0027071E">
              <w:rPr>
                <w:sz w:val="22"/>
                <w:szCs w:val="22"/>
                <w:lang w:eastAsia="en-US"/>
              </w:rPr>
              <w:t xml:space="preserve">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п. Ачит, </w:t>
            </w:r>
            <w:r w:rsidR="0027071E">
              <w:rPr>
                <w:sz w:val="22"/>
                <w:szCs w:val="22"/>
                <w:lang w:eastAsia="en-US"/>
              </w:rPr>
              <w:t xml:space="preserve">                    </w:t>
            </w:r>
            <w:r w:rsidRPr="00026073">
              <w:rPr>
                <w:sz w:val="22"/>
                <w:szCs w:val="22"/>
                <w:lang w:eastAsia="en-US"/>
              </w:rPr>
              <w:t>ул. Кривозубова, 133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942D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4C15" w14:textId="77777777" w:rsidR="001367D5" w:rsidRPr="00CD70C1" w:rsidRDefault="001367D5" w:rsidP="00BF089F">
            <w:pPr>
              <w:spacing w:after="120"/>
              <w:rPr>
                <w:lang w:val="en-US"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6AE9" w14:textId="77777777" w:rsidR="001367D5" w:rsidRPr="00026073" w:rsidRDefault="001367D5" w:rsidP="00BF089F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04D67E15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2D18" w14:textId="77777777" w:rsidR="001367D5" w:rsidRPr="00026073" w:rsidRDefault="001367D5" w:rsidP="00AD0C72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C14B" w14:textId="77777777" w:rsidR="001367D5" w:rsidRPr="00026073" w:rsidRDefault="002E0D14" w:rsidP="00BF089F">
            <w:pPr>
              <w:spacing w:after="1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 w:rsidR="001367D5" w:rsidRPr="00026073">
              <w:rPr>
                <w:sz w:val="22"/>
                <w:szCs w:val="22"/>
                <w:lang w:eastAsia="en-US"/>
              </w:rPr>
              <w:t xml:space="preserve"> по </w:t>
            </w:r>
            <w:proofErr w:type="spellStart"/>
            <w:r w:rsidR="001367D5" w:rsidRPr="00026073">
              <w:rPr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="001367D5"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A3057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623870,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с. Байкалово,         ул. Революции, 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4821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5019E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43@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C5F8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usp43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4B9F7C2B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FADF1" w14:textId="77777777" w:rsidR="001367D5" w:rsidRPr="00026073" w:rsidRDefault="001367D5" w:rsidP="00AD0C72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0C6DF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Верхотурскому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4E6D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624380,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г. Верхотурье,          ул. Свободы,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775B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283AD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45@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23E5F" w14:textId="77777777" w:rsidR="001367D5" w:rsidRPr="00026073" w:rsidRDefault="001367D5" w:rsidP="00BF089F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5EFA99F9" w14:textId="77777777" w:rsidTr="000B60F0">
        <w:trPr>
          <w:cantSplit/>
          <w:trHeight w:val="136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61EA" w14:textId="77777777" w:rsidR="001367D5" w:rsidRPr="00026073" w:rsidRDefault="001367D5" w:rsidP="00AD0C72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81988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87A34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624910, </w:t>
            </w:r>
            <w:r w:rsidR="0027071E"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 w:rsidR="0027071E">
              <w:rPr>
                <w:sz w:val="22"/>
                <w:szCs w:val="22"/>
                <w:lang w:eastAsia="en-US"/>
              </w:rPr>
              <w:t xml:space="preserve">                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. Гари, </w:t>
            </w:r>
            <w:r w:rsidR="0027071E">
              <w:rPr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sz w:val="22"/>
                <w:szCs w:val="22"/>
                <w:lang w:eastAsia="en-US"/>
              </w:rPr>
              <w:t>ул. Комсомольская, 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0A36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93FC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46@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E046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usp46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5D2E81C9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1C4B1" w14:textId="77777777" w:rsidR="001367D5" w:rsidRPr="00026073" w:rsidRDefault="001367D5" w:rsidP="00F650CE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8EF9" w14:textId="77777777" w:rsidR="001367D5" w:rsidRPr="00026073" w:rsidRDefault="002E0D14" w:rsidP="00BF089F">
            <w:pPr>
              <w:spacing w:after="1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 w:rsidR="001367D5" w:rsidRPr="00026073">
              <w:rPr>
                <w:sz w:val="22"/>
                <w:szCs w:val="22"/>
                <w:lang w:eastAsia="en-US"/>
              </w:rPr>
              <w:t xml:space="preserve"> по </w:t>
            </w:r>
            <w:proofErr w:type="spellStart"/>
            <w:r w:rsidR="001367D5" w:rsidRPr="00026073">
              <w:rPr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="001367D5"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A3AD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624400, </w:t>
            </w:r>
            <w:r w:rsidR="0027071E"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 w:rsidR="0027071E">
              <w:rPr>
                <w:sz w:val="22"/>
                <w:szCs w:val="22"/>
                <w:lang w:eastAsia="en-US"/>
              </w:rPr>
              <w:t xml:space="preserve">                     </w:t>
            </w:r>
            <w:r w:rsidRPr="00026073">
              <w:rPr>
                <w:sz w:val="22"/>
                <w:szCs w:val="22"/>
                <w:lang w:eastAsia="en-US"/>
              </w:rPr>
              <w:t>г. Новая Ляля,                   ул. Уральская, 2а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3E6AE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5A24F" w14:textId="77777777" w:rsidR="001367D5" w:rsidRPr="00CD70C1" w:rsidRDefault="00F50EEA" w:rsidP="00BF089F">
            <w:pPr>
              <w:spacing w:after="120"/>
              <w:rPr>
                <w:lang w:eastAsia="en-US"/>
              </w:rPr>
            </w:pPr>
            <w:hyperlink r:id="rId41" w:history="1">
              <w:r w:rsidR="001367D5" w:rsidRPr="00CD70C1">
                <w:rPr>
                  <w:sz w:val="22"/>
                  <w:szCs w:val="22"/>
                  <w:lang w:eastAsia="en-US"/>
                </w:rPr>
                <w:t>U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sp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51@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AFA1" w14:textId="77777777" w:rsidR="001367D5" w:rsidRPr="00026073" w:rsidRDefault="001367D5" w:rsidP="00BF089F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41371508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5F51A" w14:textId="77777777" w:rsidR="001367D5" w:rsidRPr="00026073" w:rsidRDefault="001367D5" w:rsidP="00F650CE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D4AB" w14:textId="77777777" w:rsidR="001367D5" w:rsidRPr="00026073" w:rsidRDefault="002E0D14" w:rsidP="00BF089F">
            <w:pPr>
              <w:spacing w:after="1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="001367D5" w:rsidRPr="00026073">
              <w:rPr>
                <w:sz w:val="22"/>
                <w:szCs w:val="22"/>
                <w:lang w:eastAsia="en-US"/>
              </w:rPr>
              <w:t>по Нижнесергинскому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5F03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623090, </w:t>
            </w:r>
            <w:r w:rsidR="0027071E"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 w:rsidR="0027071E">
              <w:rPr>
                <w:sz w:val="22"/>
                <w:szCs w:val="22"/>
                <w:lang w:eastAsia="en-US"/>
              </w:rPr>
              <w:t xml:space="preserve">                      </w:t>
            </w:r>
            <w:r w:rsidRPr="00026073">
              <w:rPr>
                <w:sz w:val="22"/>
                <w:szCs w:val="22"/>
                <w:lang w:eastAsia="en-US"/>
              </w:rPr>
              <w:t>г. Нижние Серги,                 ул. Федотова, 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ED74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3C41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E5D88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usp52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1367D5" w:rsidRPr="00026073" w14:paraId="189B1DB8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E9996" w14:textId="77777777" w:rsidR="001367D5" w:rsidRPr="00026073" w:rsidRDefault="001367D5" w:rsidP="00F650CE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0CDA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B653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623550,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371A8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1C43" w14:textId="77777777" w:rsidR="001367D5" w:rsidRPr="00CD70C1" w:rsidRDefault="00F50EEA" w:rsidP="00BF089F">
            <w:pPr>
              <w:spacing w:after="120"/>
            </w:pPr>
            <w:hyperlink r:id="rId42" w:history="1">
              <w:r w:rsidR="001367D5" w:rsidRPr="00CD70C1">
                <w:rPr>
                  <w:sz w:val="22"/>
                  <w:szCs w:val="22"/>
                </w:rPr>
                <w:t>Us</w:t>
              </w:r>
              <w:r w:rsidR="001367D5" w:rsidRPr="00CD70C1">
                <w:rPr>
                  <w:sz w:val="22"/>
                  <w:szCs w:val="22"/>
                  <w:lang w:val="en-US"/>
                </w:rPr>
                <w:t>p</w:t>
              </w:r>
              <w:r w:rsidR="001367D5" w:rsidRPr="00CD70C1">
                <w:rPr>
                  <w:sz w:val="22"/>
                  <w:szCs w:val="22"/>
                </w:rPr>
                <w:t>54@</w:t>
              </w:r>
              <w:r w:rsidR="001367D5" w:rsidRPr="00CD70C1">
                <w:rPr>
                  <w:sz w:val="22"/>
                  <w:szCs w:val="22"/>
                  <w:lang w:val="en-US"/>
                </w:rPr>
                <w:t>e</w:t>
              </w:r>
              <w:r w:rsidR="001367D5" w:rsidRPr="00CD70C1">
                <w:rPr>
                  <w:sz w:val="22"/>
                  <w:szCs w:val="22"/>
                </w:rPr>
                <w:t>gov66.ru</w:t>
              </w:r>
            </w:hyperlink>
            <w:r w:rsidR="001367D5" w:rsidRPr="00CD70C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51533" w14:textId="77777777"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usp54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7BE0CFF9" w14:textId="77777777" w:rsidTr="000B60F0">
        <w:trPr>
          <w:cantSplit/>
          <w:trHeight w:val="273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FEDAB" w14:textId="77777777" w:rsidR="001367D5" w:rsidRPr="00026073" w:rsidRDefault="001367D5" w:rsidP="00F650CE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D7A15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Слободо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63F9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623930,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  с. Туринская Слобода,                  ул. Октябрьская,15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53A78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06E8" w14:textId="77777777" w:rsidR="001367D5" w:rsidRPr="00CD70C1" w:rsidRDefault="00F50EEA" w:rsidP="001E45BB">
            <w:pPr>
              <w:spacing w:after="120"/>
              <w:rPr>
                <w:lang w:eastAsia="en-US"/>
              </w:rPr>
            </w:pPr>
            <w:hyperlink r:id="rId43" w:history="1">
              <w:r w:rsidR="001E45BB" w:rsidRPr="004A1655">
                <w:rPr>
                  <w:rStyle w:val="af0"/>
                  <w:color w:val="auto"/>
                  <w:sz w:val="22"/>
                  <w:szCs w:val="22"/>
                  <w:lang w:eastAsia="en-US"/>
                </w:rPr>
                <w:t>Usp55@</w:t>
              </w:r>
              <w:r w:rsidR="001E45BB" w:rsidRPr="004A1655">
                <w:rPr>
                  <w:rStyle w:val="af0"/>
                  <w:color w:val="auto"/>
                  <w:sz w:val="22"/>
                  <w:szCs w:val="22"/>
                  <w:lang w:val="en-US" w:eastAsia="en-US"/>
                </w:rPr>
                <w:t>e</w:t>
              </w:r>
              <w:r w:rsidR="001E45BB" w:rsidRPr="004A1655">
                <w:rPr>
                  <w:rStyle w:val="af0"/>
                  <w:color w:val="auto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2A8C2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2AA0957E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777D1" w14:textId="77777777" w:rsidR="001367D5" w:rsidRPr="00026073" w:rsidRDefault="001367D5" w:rsidP="00F650CE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9094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</w:t>
            </w:r>
            <w:r w:rsidR="002E0D14">
              <w:rPr>
                <w:sz w:val="22"/>
                <w:szCs w:val="22"/>
                <w:lang w:eastAsia="en-US"/>
              </w:rPr>
              <w:t xml:space="preserve">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336C9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624022,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г. Сысерть,         ул. Ленина, 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9F9F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9877" w14:textId="77777777" w:rsidR="001367D5" w:rsidRPr="00CD70C1" w:rsidRDefault="00F50EEA" w:rsidP="001E45BB">
            <w:pPr>
              <w:spacing w:after="120"/>
              <w:rPr>
                <w:lang w:eastAsia="en-US"/>
              </w:rPr>
            </w:pPr>
            <w:hyperlink r:id="rId44" w:history="1">
              <w:r w:rsidR="001E45BB" w:rsidRPr="00CD70C1">
                <w:rPr>
                  <w:sz w:val="22"/>
                  <w:szCs w:val="22"/>
                  <w:lang w:eastAsia="en-US"/>
                </w:rPr>
                <w:t>Usp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57@gov66.</w:t>
              </w:r>
              <w:r w:rsidR="001E45BB">
                <w:rPr>
                  <w:sz w:val="22"/>
                  <w:szCs w:val="22"/>
                  <w:lang w:eastAsia="en-US"/>
                </w:rPr>
                <w:t xml:space="preserve"> </w:t>
              </w:r>
              <w:proofErr w:type="spellStart"/>
              <w:r w:rsidR="001367D5" w:rsidRPr="00CD70C1">
                <w:rPr>
                  <w:sz w:val="22"/>
                  <w:szCs w:val="22"/>
                  <w:lang w:eastAsia="en-US"/>
                </w:rPr>
                <w:t>ru</w:t>
              </w:r>
              <w:proofErr w:type="spellEnd"/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D0E4" w14:textId="77777777" w:rsidR="001367D5" w:rsidRPr="001E45BB" w:rsidRDefault="001367D5" w:rsidP="00BF089F">
            <w:pPr>
              <w:spacing w:after="120"/>
            </w:pPr>
            <w:proofErr w:type="spellStart"/>
            <w:r w:rsidRPr="00CD70C1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E45BB">
              <w:rPr>
                <w:sz w:val="22"/>
                <w:szCs w:val="22"/>
              </w:rPr>
              <w:t>57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59299296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D45E" w14:textId="77777777" w:rsidR="001367D5" w:rsidRPr="00026073" w:rsidRDefault="001367D5" w:rsidP="00F650CE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lastRenderedPageBreak/>
              <w:t>51.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712EE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Талицкому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2D2B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623640, </w:t>
            </w:r>
            <w:r w:rsidR="0027071E"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 w:rsidR="0027071E">
              <w:rPr>
                <w:sz w:val="22"/>
                <w:szCs w:val="22"/>
                <w:lang w:eastAsia="en-US"/>
              </w:rPr>
              <w:t xml:space="preserve">  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г. Талица, </w:t>
            </w:r>
            <w:r w:rsidR="00F650CE">
              <w:rPr>
                <w:sz w:val="22"/>
                <w:szCs w:val="22"/>
                <w:lang w:eastAsia="en-US"/>
              </w:rPr>
              <w:t xml:space="preserve">                </w:t>
            </w:r>
            <w:r w:rsidRPr="00026073">
              <w:rPr>
                <w:sz w:val="22"/>
                <w:szCs w:val="22"/>
                <w:lang w:eastAsia="en-US"/>
              </w:rPr>
              <w:t>ул. Ленина, 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BC5D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0B48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59@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BEA6" w14:textId="77777777" w:rsidR="001367D5" w:rsidRPr="00CD70C1" w:rsidRDefault="001367D5" w:rsidP="00BF089F">
            <w:pPr>
              <w:spacing w:after="120"/>
              <w:rPr>
                <w:lang w:val="en-US"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usp59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35341416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96BBF" w14:textId="77777777" w:rsidR="001367D5" w:rsidRPr="00026073" w:rsidRDefault="001367D5" w:rsidP="00F650CE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3D66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 w:rsidR="002E0D14"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Туринскому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690A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623900,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  г. Туринск,               ул. Советская, 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8F8F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51C38" w14:textId="77777777" w:rsidR="001367D5" w:rsidRPr="00CD70C1" w:rsidRDefault="00F50EEA" w:rsidP="00BF089F">
            <w:pPr>
              <w:spacing w:after="120"/>
            </w:pPr>
            <w:hyperlink r:id="rId45" w:history="1">
              <w:r w:rsidR="001367D5" w:rsidRPr="00CD70C1">
                <w:rPr>
                  <w:sz w:val="22"/>
                  <w:szCs w:val="22"/>
                  <w:lang w:val="en-US"/>
                </w:rPr>
                <w:t>U</w:t>
              </w:r>
              <w:r w:rsidR="001367D5" w:rsidRPr="00CD70C1">
                <w:rPr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85DD2" w14:textId="77777777" w:rsidR="001367D5" w:rsidRPr="00CD70C1" w:rsidRDefault="001367D5" w:rsidP="00BF089F">
            <w:pPr>
              <w:spacing w:after="120"/>
            </w:pPr>
            <w:r w:rsidRPr="00CD70C1">
              <w:rPr>
                <w:sz w:val="22"/>
                <w:szCs w:val="22"/>
                <w:lang w:val="en-US"/>
              </w:rPr>
              <w:t>usp60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1BECB7C0" w14:textId="77777777" w:rsidTr="000B60F0">
        <w:trPr>
          <w:cantSplit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5ED2" w14:textId="77777777" w:rsidR="001367D5" w:rsidRPr="00026073" w:rsidRDefault="001367D5" w:rsidP="00F650CE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550F" w14:textId="77777777" w:rsidR="001367D5" w:rsidRPr="00026073" w:rsidRDefault="002E0D14" w:rsidP="00BF089F">
            <w:pPr>
              <w:spacing w:after="1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 w:rsidR="001367D5" w:rsidRPr="00026073">
              <w:rPr>
                <w:sz w:val="22"/>
                <w:szCs w:val="22"/>
                <w:lang w:eastAsia="en-US"/>
              </w:rPr>
              <w:t xml:space="preserve"> по </w:t>
            </w:r>
            <w:proofErr w:type="spellStart"/>
            <w:r w:rsidR="001367D5" w:rsidRPr="00026073">
              <w:rPr>
                <w:sz w:val="22"/>
                <w:szCs w:val="22"/>
                <w:lang w:eastAsia="en-US"/>
              </w:rPr>
              <w:t>Тугулымскому</w:t>
            </w:r>
            <w:proofErr w:type="spellEnd"/>
            <w:r w:rsidR="001367D5"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182F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623650,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п. Тугулым,           пл. 50 лет Октября,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9A71B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7D18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7C3BB" w14:textId="77777777" w:rsidR="001367D5" w:rsidRPr="00CD70C1" w:rsidRDefault="001367D5" w:rsidP="00BF089F">
            <w:pPr>
              <w:spacing w:after="120"/>
            </w:pPr>
            <w:r w:rsidRPr="00CD70C1">
              <w:rPr>
                <w:sz w:val="22"/>
                <w:szCs w:val="22"/>
                <w:lang w:val="en-US"/>
              </w:rPr>
              <w:t>usp61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14:paraId="198E0DA7" w14:textId="77777777" w:rsidTr="000B60F0">
        <w:trPr>
          <w:cantSplit/>
          <w:trHeight w:val="868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F9EB" w14:textId="77777777" w:rsidR="001367D5" w:rsidRPr="00026073" w:rsidRDefault="001367D5" w:rsidP="00F650CE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D9CE9" w14:textId="77777777" w:rsidR="001367D5" w:rsidRPr="00026073" w:rsidRDefault="002E0D14" w:rsidP="00BF089F">
            <w:pPr>
              <w:spacing w:after="1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 w:rsidR="001367D5" w:rsidRPr="00026073">
              <w:rPr>
                <w:sz w:val="22"/>
                <w:szCs w:val="22"/>
                <w:lang w:eastAsia="en-US"/>
              </w:rPr>
              <w:t xml:space="preserve"> по Шалинскому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9901A" w14:textId="77777777"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623030,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п. Шаля,                  ул. Кирова, 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2025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F818" w14:textId="77777777"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62@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D8397" w14:textId="77777777" w:rsidR="001367D5" w:rsidRPr="00CD70C1" w:rsidRDefault="001367D5" w:rsidP="00BF089F">
            <w:pPr>
              <w:spacing w:after="120"/>
            </w:pPr>
            <w:r w:rsidRPr="00CD70C1">
              <w:rPr>
                <w:sz w:val="22"/>
                <w:szCs w:val="22"/>
                <w:lang w:val="en-US"/>
              </w:rPr>
              <w:t>usp62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bookmarkEnd w:id="8"/>
    </w:tbl>
    <w:p w14:paraId="79AE7251" w14:textId="77777777" w:rsidR="001367D5" w:rsidRPr="00026073" w:rsidRDefault="001367D5" w:rsidP="001367D5"/>
    <w:p w14:paraId="34648589" w14:textId="77777777" w:rsidR="001367D5" w:rsidRPr="00026073" w:rsidRDefault="001367D5" w:rsidP="001367D5">
      <w:pPr>
        <w:tabs>
          <w:tab w:val="left" w:pos="709"/>
        </w:tabs>
        <w:jc w:val="both"/>
        <w:rPr>
          <w:highlight w:val="lightGray"/>
        </w:rPr>
      </w:pPr>
    </w:p>
    <w:p w14:paraId="0F63B935" w14:textId="77777777" w:rsidR="001367D5" w:rsidRPr="00BD6048" w:rsidRDefault="001367D5" w:rsidP="001367D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7FC4D0F6" w14:textId="77777777" w:rsidR="001367D5" w:rsidRPr="00BD6048" w:rsidRDefault="001367D5" w:rsidP="001367D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3C915BBD" w14:textId="77777777" w:rsidR="001367D5" w:rsidRPr="00BD6048" w:rsidRDefault="001367D5" w:rsidP="001367D5">
      <w:pPr>
        <w:tabs>
          <w:tab w:val="left" w:pos="284"/>
        </w:tabs>
        <w:autoSpaceDE w:val="0"/>
        <w:autoSpaceDN w:val="0"/>
        <w:adjustRightInd w:val="0"/>
        <w:ind w:right="57"/>
        <w:jc w:val="both"/>
      </w:pPr>
    </w:p>
    <w:p w14:paraId="2F792A91" w14:textId="77777777" w:rsidR="000606E2" w:rsidRDefault="000606E2">
      <w:pPr>
        <w:rPr>
          <w:b/>
          <w:bCs/>
          <w:sz w:val="22"/>
          <w:szCs w:val="22"/>
          <w:u w:val="single"/>
          <w:lang w:eastAsia="en-US"/>
        </w:rPr>
      </w:pPr>
      <w:r>
        <w:rPr>
          <w:b/>
          <w:bCs/>
          <w:sz w:val="22"/>
          <w:szCs w:val="22"/>
          <w:u w:val="single"/>
          <w:lang w:eastAsia="en-US"/>
        </w:rPr>
        <w:br w:type="page"/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872"/>
        <w:gridCol w:w="4941"/>
      </w:tblGrid>
      <w:tr w:rsidR="00852086" w:rsidRPr="00FB4C1B" w14:paraId="103034D7" w14:textId="77777777" w:rsidTr="009A7D6E">
        <w:tc>
          <w:tcPr>
            <w:tcW w:w="4872" w:type="dxa"/>
          </w:tcPr>
          <w:p w14:paraId="5662CC66" w14:textId="77777777" w:rsidR="00852086" w:rsidRPr="00FB4C1B" w:rsidRDefault="00852086" w:rsidP="009A7D6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lastRenderedPageBreak/>
              <w:tab/>
            </w:r>
          </w:p>
        </w:tc>
        <w:tc>
          <w:tcPr>
            <w:tcW w:w="4941" w:type="dxa"/>
          </w:tcPr>
          <w:p w14:paraId="27484916" w14:textId="77777777" w:rsidR="00852086" w:rsidRPr="0012527B" w:rsidRDefault="00852086" w:rsidP="009A7D6E">
            <w:pPr>
              <w:pStyle w:val="ConsPlusTitle"/>
              <w:rPr>
                <w:b w:val="0"/>
                <w:bCs w:val="0"/>
              </w:rPr>
            </w:pPr>
            <w:r w:rsidRPr="0012527B">
              <w:rPr>
                <w:b w:val="0"/>
                <w:bCs w:val="0"/>
              </w:rPr>
              <w:t xml:space="preserve">Приложение № </w:t>
            </w:r>
            <w:r>
              <w:rPr>
                <w:b w:val="0"/>
                <w:bCs w:val="0"/>
              </w:rPr>
              <w:t>2</w:t>
            </w:r>
          </w:p>
          <w:p w14:paraId="1B289747" w14:textId="77777777" w:rsidR="00852086" w:rsidRPr="0012527B" w:rsidRDefault="00852086" w:rsidP="009A7D6E">
            <w:pPr>
              <w:pStyle w:val="ConsPlusTitle"/>
              <w:rPr>
                <w:b w:val="0"/>
                <w:bCs w:val="0"/>
              </w:rPr>
            </w:pPr>
            <w:r w:rsidRPr="0012527B">
              <w:rPr>
                <w:b w:val="0"/>
                <w:bCs w:val="0"/>
              </w:rPr>
              <w:t xml:space="preserve">к </w:t>
            </w:r>
            <w:r>
              <w:rPr>
                <w:b w:val="0"/>
                <w:bCs w:val="0"/>
              </w:rPr>
              <w:t>А</w:t>
            </w:r>
            <w:r w:rsidRPr="0012527B">
              <w:rPr>
                <w:b w:val="0"/>
                <w:bCs w:val="0"/>
              </w:rPr>
              <w:t>дминистративному регламенту предоставления территориальными</w:t>
            </w:r>
          </w:p>
          <w:p w14:paraId="7F4040CD" w14:textId="77777777" w:rsidR="00852086" w:rsidRDefault="00852086" w:rsidP="009A7D6E">
            <w:pPr>
              <w:pStyle w:val="ConsPlusTitle"/>
              <w:widowControl/>
              <w:rPr>
                <w:b w:val="0"/>
                <w:bCs w:val="0"/>
              </w:rPr>
            </w:pPr>
            <w:r w:rsidRPr="0012527B">
              <w:rPr>
                <w:b w:val="0"/>
                <w:bCs w:val="0"/>
              </w:rPr>
              <w:t>отраслевыми исполнительными органами государственной власти</w:t>
            </w:r>
          </w:p>
          <w:p w14:paraId="5F02F9A6" w14:textId="77777777" w:rsidR="00852086" w:rsidRPr="00FB4C1B" w:rsidRDefault="00852086" w:rsidP="009A7D6E">
            <w:pPr>
              <w:pStyle w:val="ConsPlusTitle"/>
              <w:widowControl/>
              <w:rPr>
                <w:sz w:val="28"/>
                <w:szCs w:val="28"/>
              </w:rPr>
            </w:pPr>
            <w:r w:rsidRPr="0012527B">
              <w:rPr>
                <w:b w:val="0"/>
                <w:bCs w:val="0"/>
              </w:rPr>
              <w:t xml:space="preserve">Свердловской области </w:t>
            </w:r>
            <w:r>
              <w:rPr>
                <w:b w:val="0"/>
                <w:bCs w:val="0"/>
              </w:rPr>
              <w:t>–</w:t>
            </w:r>
            <w:r w:rsidRPr="0012527B">
              <w:rPr>
                <w:b w:val="0"/>
                <w:bCs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</w:t>
            </w:r>
            <w:r w:rsidRPr="002E0D14">
              <w:rPr>
                <w:b w:val="0"/>
                <w:bCs w:val="0"/>
              </w:rPr>
              <w:t>«</w:t>
            </w:r>
            <w:r w:rsidRPr="002E0D14">
              <w:rPr>
                <w:b w:val="0"/>
              </w:rPr>
              <w:t>Осуществление ежемесячной выплаты в связи с рождением (усыновлением) первого ребенка</w:t>
            </w:r>
            <w:r w:rsidRPr="002E0D14">
              <w:rPr>
                <w:b w:val="0"/>
                <w:bCs w:val="0"/>
              </w:rPr>
              <w:t>»</w:t>
            </w:r>
          </w:p>
        </w:tc>
      </w:tr>
    </w:tbl>
    <w:p w14:paraId="2467E649" w14:textId="77777777" w:rsidR="00F670D0" w:rsidRPr="00F670D0" w:rsidRDefault="00F670D0" w:rsidP="00F670D0">
      <w:pPr>
        <w:autoSpaceDE w:val="0"/>
        <w:autoSpaceDN w:val="0"/>
        <w:adjustRightInd w:val="0"/>
        <w:ind w:firstLine="5812"/>
        <w:rPr>
          <w:rFonts w:eastAsiaTheme="minorHAnsi"/>
          <w:sz w:val="20"/>
          <w:szCs w:val="20"/>
          <w:lang w:eastAsia="en-US"/>
        </w:rPr>
      </w:pPr>
    </w:p>
    <w:p w14:paraId="40FA519E" w14:textId="77777777" w:rsidR="00F670D0" w:rsidRPr="00F670D0" w:rsidRDefault="00F670D0" w:rsidP="00F670D0">
      <w:pPr>
        <w:autoSpaceDE w:val="0"/>
        <w:autoSpaceDN w:val="0"/>
        <w:adjustRightInd w:val="0"/>
        <w:ind w:firstLine="5812"/>
        <w:rPr>
          <w:rFonts w:eastAsiaTheme="minorHAnsi"/>
          <w:sz w:val="20"/>
          <w:szCs w:val="20"/>
          <w:lang w:eastAsia="en-US"/>
        </w:rPr>
      </w:pPr>
    </w:p>
    <w:p w14:paraId="5E19DEBB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Начальнику управления социальной политики _________________________________________</w:t>
      </w:r>
    </w:p>
    <w:p w14:paraId="21829EF3" w14:textId="77777777" w:rsidR="00F670D0" w:rsidRPr="00F670D0" w:rsidRDefault="00F670D0" w:rsidP="00F670D0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14:paraId="2B18A326" w14:textId="77777777" w:rsidR="00F670D0" w:rsidRPr="00F670D0" w:rsidRDefault="00F670D0" w:rsidP="00F670D0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ЗАЯВЛЕНИЕ</w:t>
      </w:r>
    </w:p>
    <w:p w14:paraId="6B37BE98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5497CC99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__________________________________________________________________________________</w:t>
      </w:r>
    </w:p>
    <w:p w14:paraId="5E90DB54" w14:textId="77777777" w:rsidR="00F670D0" w:rsidRPr="00F670D0" w:rsidRDefault="00F670D0" w:rsidP="00F670D0">
      <w:pPr>
        <w:autoSpaceDE w:val="0"/>
        <w:autoSpaceDN w:val="0"/>
        <w:adjustRightInd w:val="0"/>
        <w:jc w:val="center"/>
        <w:rPr>
          <w:rFonts w:eastAsiaTheme="minorHAnsi"/>
          <w:sz w:val="18"/>
          <w:szCs w:val="18"/>
          <w:lang w:eastAsia="en-US"/>
        </w:rPr>
      </w:pPr>
      <w:r w:rsidRPr="00F670D0">
        <w:rPr>
          <w:rFonts w:eastAsiaTheme="minorHAnsi"/>
          <w:sz w:val="18"/>
          <w:szCs w:val="18"/>
          <w:lang w:eastAsia="en-US"/>
        </w:rPr>
        <w:t>(фамилия (фамилия при рождении), имя, отчество лица, имеющего право на получение государственной услуги)</w:t>
      </w:r>
    </w:p>
    <w:p w14:paraId="763B05DF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Место жительства___________________________________________________________________</w:t>
      </w:r>
    </w:p>
    <w:p w14:paraId="515D2C7A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sz w:val="18"/>
          <w:szCs w:val="18"/>
          <w:lang w:eastAsia="en-US"/>
        </w:rPr>
        <w:t>(почтовый индекс, наименование региона, района, города, иного населенного пункта, улицы,</w:t>
      </w:r>
      <w:r w:rsidRPr="00F670D0">
        <w:rPr>
          <w:rFonts w:eastAsiaTheme="minorHAnsi"/>
          <w:lang w:eastAsia="en-US"/>
        </w:rPr>
        <w:t xml:space="preserve"> __________________________________________________________________________________</w:t>
      </w:r>
    </w:p>
    <w:p w14:paraId="7E8036E2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sz w:val="18"/>
          <w:szCs w:val="18"/>
          <w:lang w:eastAsia="en-US"/>
        </w:rPr>
        <w:t>номера дома, корпуса, квартиры указываются на основании записи в паспорте или документе,</w:t>
      </w:r>
      <w:r w:rsidRPr="00F670D0">
        <w:rPr>
          <w:rFonts w:eastAsiaTheme="minorHAnsi"/>
          <w:lang w:eastAsia="en-US"/>
        </w:rPr>
        <w:t xml:space="preserve"> __________________________________________________________________________________</w:t>
      </w:r>
    </w:p>
    <w:p w14:paraId="17C671E4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sz w:val="18"/>
          <w:szCs w:val="18"/>
          <w:lang w:eastAsia="en-US"/>
        </w:rPr>
      </w:pPr>
      <w:r w:rsidRPr="00F670D0">
        <w:rPr>
          <w:rFonts w:eastAsiaTheme="minorHAnsi"/>
          <w:sz w:val="18"/>
          <w:szCs w:val="18"/>
          <w:lang w:eastAsia="en-US"/>
        </w:rPr>
        <w:t>подтверждающем регистрацию по месту жительства (если предъявляется не паспорт, а иной документ, удостоверяющий личность), контактный телефон)</w:t>
      </w:r>
    </w:p>
    <w:p w14:paraId="330BFFFC" w14:textId="77777777" w:rsidR="00F670D0" w:rsidRPr="00F670D0" w:rsidRDefault="00F670D0" w:rsidP="00F670D0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6E683D50" w14:textId="77777777" w:rsidR="00F670D0" w:rsidRPr="00F670D0" w:rsidRDefault="00F670D0" w:rsidP="00F670D0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9"/>
        <w:gridCol w:w="1954"/>
        <w:gridCol w:w="3515"/>
      </w:tblGrid>
      <w:tr w:rsidR="00F670D0" w:rsidRPr="00F670D0" w14:paraId="745DDDB1" w14:textId="77777777" w:rsidTr="009A7D6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0CF1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Серия, №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E3C29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6DD18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Гражданство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CA049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F670D0" w:rsidRPr="00F670D0" w14:paraId="6EBBA130" w14:textId="77777777" w:rsidTr="009A7D6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ED2F3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Дата выдачи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93A9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9D00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Дата рождения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E457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F670D0" w:rsidRPr="00F670D0" w14:paraId="62013288" w14:textId="77777777" w:rsidTr="009A7D6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A87F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Кем выдан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E5EF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B479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Место рождения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7E12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</w:tbl>
    <w:p w14:paraId="62FC7BDF" w14:textId="77777777" w:rsidR="00F670D0" w:rsidRPr="00F670D0" w:rsidRDefault="00F670D0" w:rsidP="00F670D0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0B290C81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 xml:space="preserve">Сведения о представителе заявителя: </w:t>
      </w:r>
    </w:p>
    <w:p w14:paraId="40D17952" w14:textId="77777777" w:rsidR="00F670D0" w:rsidRPr="00F670D0" w:rsidRDefault="00F670D0" w:rsidP="00F670D0">
      <w:pPr>
        <w:autoSpaceDE w:val="0"/>
        <w:autoSpaceDN w:val="0"/>
        <w:adjustRightInd w:val="0"/>
        <w:rPr>
          <w:rFonts w:eastAsiaTheme="minorHAnsi" w:cstheme="minorBidi"/>
          <w:sz w:val="18"/>
          <w:szCs w:val="18"/>
          <w:lang w:eastAsia="en-US"/>
        </w:rPr>
      </w:pPr>
      <w:r w:rsidRPr="00F670D0">
        <w:rPr>
          <w:rFonts w:eastAsiaTheme="minorHAnsi" w:cstheme="minorBidi"/>
          <w:sz w:val="18"/>
          <w:szCs w:val="18"/>
          <w:lang w:eastAsia="en-US"/>
        </w:rPr>
        <w:t>______________________________________________________________________________________________________________</w:t>
      </w:r>
    </w:p>
    <w:p w14:paraId="3F280B11" w14:textId="77777777" w:rsidR="00F670D0" w:rsidRPr="00F670D0" w:rsidRDefault="00F670D0" w:rsidP="00F670D0">
      <w:pPr>
        <w:autoSpaceDE w:val="0"/>
        <w:autoSpaceDN w:val="0"/>
        <w:adjustRightInd w:val="0"/>
        <w:jc w:val="center"/>
        <w:rPr>
          <w:rFonts w:eastAsiaTheme="minorHAnsi" w:cstheme="minorBidi"/>
          <w:sz w:val="28"/>
          <w:szCs w:val="28"/>
          <w:lang w:eastAsia="en-US"/>
        </w:rPr>
      </w:pPr>
      <w:r w:rsidRPr="00F670D0">
        <w:rPr>
          <w:rFonts w:eastAsiaTheme="minorHAnsi" w:cstheme="minorBidi"/>
          <w:sz w:val="18"/>
          <w:szCs w:val="18"/>
          <w:lang w:eastAsia="en-US"/>
        </w:rPr>
        <w:t xml:space="preserve"> (фамилия, имя, отчество) </w:t>
      </w:r>
      <w:r w:rsidRPr="00F670D0">
        <w:rPr>
          <w:rFonts w:eastAsiaTheme="minorHAnsi" w:cstheme="minorBidi"/>
          <w:sz w:val="28"/>
          <w:szCs w:val="28"/>
          <w:lang w:eastAsia="en-US"/>
        </w:rPr>
        <w:t xml:space="preserve"> </w:t>
      </w:r>
    </w:p>
    <w:p w14:paraId="7E3D6191" w14:textId="77777777" w:rsidR="00F670D0" w:rsidRPr="00F670D0" w:rsidRDefault="00F670D0" w:rsidP="00F670D0">
      <w:pPr>
        <w:autoSpaceDE w:val="0"/>
        <w:autoSpaceDN w:val="0"/>
        <w:adjustRightInd w:val="0"/>
        <w:rPr>
          <w:rFonts w:eastAsiaTheme="minorHAnsi" w:cstheme="minorBidi"/>
          <w:sz w:val="28"/>
          <w:szCs w:val="28"/>
          <w:lang w:eastAsia="en-US"/>
        </w:rPr>
      </w:pPr>
      <w:r w:rsidRPr="00F670D0">
        <w:rPr>
          <w:rFonts w:eastAsiaTheme="minorHAnsi" w:cstheme="minorBidi"/>
          <w:b/>
          <w:sz w:val="20"/>
          <w:szCs w:val="20"/>
          <w:lang w:eastAsia="en-US"/>
        </w:rPr>
        <w:t>___________________________________________________________________________________________________</w:t>
      </w:r>
    </w:p>
    <w:p w14:paraId="13D4E214" w14:textId="77777777" w:rsidR="00F670D0" w:rsidRPr="00F670D0" w:rsidRDefault="00F670D0" w:rsidP="00F670D0">
      <w:pPr>
        <w:autoSpaceDE w:val="0"/>
        <w:autoSpaceDN w:val="0"/>
        <w:adjustRightInd w:val="0"/>
        <w:jc w:val="center"/>
        <w:rPr>
          <w:rFonts w:eastAsiaTheme="minorHAnsi" w:cstheme="minorBidi"/>
          <w:sz w:val="18"/>
          <w:szCs w:val="18"/>
          <w:lang w:eastAsia="en-US"/>
        </w:rPr>
      </w:pPr>
      <w:r w:rsidRPr="00F670D0">
        <w:rPr>
          <w:rFonts w:eastAsiaTheme="minorHAnsi" w:cstheme="minorBidi"/>
          <w:sz w:val="18"/>
          <w:szCs w:val="18"/>
          <w:lang w:eastAsia="en-US"/>
        </w:rPr>
        <w:t>(почтовый адрес места жительства (места пребывания, фактического проживания) представителя</w:t>
      </w:r>
      <w:r w:rsidR="009A7D6E">
        <w:rPr>
          <w:rFonts w:eastAsiaTheme="minorHAnsi" w:cstheme="minorBidi"/>
          <w:sz w:val="18"/>
          <w:szCs w:val="18"/>
          <w:lang w:eastAsia="en-US"/>
        </w:rPr>
        <w:t>, контактный телефон</w:t>
      </w:r>
      <w:r w:rsidRPr="00F670D0">
        <w:rPr>
          <w:rFonts w:eastAsiaTheme="minorHAnsi" w:cstheme="minorBidi"/>
          <w:sz w:val="18"/>
          <w:szCs w:val="18"/>
          <w:lang w:eastAsia="en-US"/>
        </w:rPr>
        <w:t>)</w:t>
      </w:r>
    </w:p>
    <w:p w14:paraId="68F1CA0B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 w:cstheme="minorBidi"/>
          <w:sz w:val="18"/>
          <w:szCs w:val="18"/>
          <w:lang w:eastAsia="en-US"/>
        </w:rPr>
      </w:pPr>
      <w:r w:rsidRPr="00F670D0">
        <w:rPr>
          <w:rFonts w:eastAsiaTheme="minorHAnsi" w:cstheme="minorBidi"/>
          <w:sz w:val="18"/>
          <w:szCs w:val="18"/>
          <w:lang w:eastAsia="en-US"/>
        </w:rPr>
        <w:t xml:space="preserve">______________________________________________________________________________________________________________ </w:t>
      </w:r>
    </w:p>
    <w:p w14:paraId="1EE0EB5A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 w:cstheme="minorBidi"/>
          <w:sz w:val="18"/>
          <w:szCs w:val="18"/>
          <w:lang w:eastAsia="en-US"/>
        </w:rPr>
      </w:pPr>
      <w:r w:rsidRPr="00F670D0">
        <w:rPr>
          <w:rFonts w:eastAsiaTheme="minorHAnsi" w:cstheme="minorBidi"/>
          <w:sz w:val="18"/>
          <w:szCs w:val="18"/>
          <w:lang w:eastAsia="en-US"/>
        </w:rPr>
        <w:t xml:space="preserve">(наименование,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выдачи) </w:t>
      </w:r>
    </w:p>
    <w:p w14:paraId="35B1AFFE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 w:cstheme="minorBidi"/>
          <w:sz w:val="18"/>
          <w:szCs w:val="18"/>
          <w:lang w:eastAsia="en-US"/>
        </w:rPr>
      </w:pPr>
      <w:r w:rsidRPr="00F670D0">
        <w:rPr>
          <w:rFonts w:eastAsiaTheme="minorHAnsi" w:cstheme="minorBidi"/>
          <w:sz w:val="18"/>
          <w:szCs w:val="18"/>
          <w:lang w:eastAsia="en-US"/>
        </w:rPr>
        <w:t>______________________________________________________________________________________________________________</w:t>
      </w:r>
    </w:p>
    <w:p w14:paraId="7CB96402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 w:cstheme="minorBidi"/>
          <w:sz w:val="18"/>
          <w:szCs w:val="18"/>
          <w:lang w:eastAsia="en-US"/>
        </w:rPr>
      </w:pPr>
      <w:r w:rsidRPr="00F670D0">
        <w:rPr>
          <w:rFonts w:eastAsiaTheme="minorHAnsi" w:cstheme="minorBidi"/>
          <w:sz w:val="18"/>
          <w:szCs w:val="18"/>
          <w:lang w:eastAsia="en-US"/>
        </w:rPr>
        <w:t>(наименование, номер и серия документа, подтверждающего полномочия представителя, сведения об организации, выдавшей документ, подтверждающий полномочия представителя, и дате его выдачи, контактный телефон)</w:t>
      </w:r>
    </w:p>
    <w:p w14:paraId="6F3E9E87" w14:textId="77777777" w:rsidR="00F670D0" w:rsidRPr="00F670D0" w:rsidRDefault="00F670D0" w:rsidP="00F670D0">
      <w:pPr>
        <w:rPr>
          <w:rFonts w:eastAsiaTheme="minorHAnsi" w:cstheme="minorBidi"/>
          <w:sz w:val="20"/>
          <w:szCs w:val="20"/>
          <w:lang w:eastAsia="en-US"/>
        </w:rPr>
      </w:pPr>
    </w:p>
    <w:p w14:paraId="5054A058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Сведения, указанные в заявлении, соответствуют документу, удостоверяющему личность.</w:t>
      </w:r>
    </w:p>
    <w:p w14:paraId="5998412F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41099386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«___» ______________ 20__ г. ________________________________</w:t>
      </w:r>
    </w:p>
    <w:p w14:paraId="276D414A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sz w:val="18"/>
          <w:szCs w:val="18"/>
          <w:lang w:eastAsia="en-US"/>
        </w:rPr>
      </w:pPr>
      <w:r w:rsidRPr="00F670D0">
        <w:rPr>
          <w:rFonts w:eastAsiaTheme="minorHAnsi"/>
          <w:lang w:eastAsia="en-US"/>
        </w:rPr>
        <w:t xml:space="preserve">                                                                         </w:t>
      </w:r>
      <w:r w:rsidRPr="00F670D0">
        <w:rPr>
          <w:rFonts w:eastAsiaTheme="minorHAnsi"/>
          <w:sz w:val="18"/>
          <w:szCs w:val="18"/>
          <w:lang w:eastAsia="en-US"/>
        </w:rPr>
        <w:t>(подпись специалиста)</w:t>
      </w:r>
    </w:p>
    <w:p w14:paraId="256E83E8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1BC734D3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Прошу назначить мне ежемесячную выплату в связи с рождением (усыновлением) первого ребенка _________________________________________________________________________________</w:t>
      </w:r>
    </w:p>
    <w:p w14:paraId="44423873" w14:textId="77777777" w:rsidR="00F670D0" w:rsidRPr="00F670D0" w:rsidRDefault="00F670D0" w:rsidP="00F670D0">
      <w:pPr>
        <w:autoSpaceDE w:val="0"/>
        <w:autoSpaceDN w:val="0"/>
        <w:adjustRightInd w:val="0"/>
        <w:jc w:val="center"/>
        <w:rPr>
          <w:rFonts w:eastAsiaTheme="minorHAnsi"/>
          <w:sz w:val="18"/>
          <w:szCs w:val="18"/>
          <w:lang w:eastAsia="en-US"/>
        </w:rPr>
      </w:pPr>
      <w:r w:rsidRPr="00F670D0">
        <w:rPr>
          <w:rFonts w:eastAsiaTheme="minorHAnsi"/>
          <w:sz w:val="18"/>
          <w:szCs w:val="18"/>
          <w:lang w:eastAsia="en-US"/>
        </w:rPr>
        <w:t>(фамилия, имя, отчество (при наличии) ребенка, дата рождения (усыновления) ребенка, очередность рождения (усыновления), сведения о принадлежности к гражданству)</w:t>
      </w:r>
    </w:p>
    <w:p w14:paraId="3B7C7DA7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31ED3C65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lastRenderedPageBreak/>
        <w:t>Выплату прошу производить через кредитную организацию</w:t>
      </w: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5027"/>
        <w:gridCol w:w="4884"/>
      </w:tblGrid>
      <w:tr w:rsidR="00F670D0" w:rsidRPr="00F670D0" w14:paraId="3843DB14" w14:textId="77777777" w:rsidTr="009A7D6E">
        <w:tc>
          <w:tcPr>
            <w:tcW w:w="10423" w:type="dxa"/>
            <w:gridSpan w:val="2"/>
          </w:tcPr>
          <w:p w14:paraId="7532C887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b/>
              </w:rPr>
            </w:pPr>
            <w:r w:rsidRPr="00F670D0">
              <w:rPr>
                <w:b/>
              </w:rPr>
              <w:t>Реквизиты кредитной организации</w:t>
            </w:r>
          </w:p>
        </w:tc>
      </w:tr>
      <w:tr w:rsidR="00F670D0" w:rsidRPr="00F670D0" w14:paraId="2F059183" w14:textId="77777777" w:rsidTr="009A7D6E">
        <w:tc>
          <w:tcPr>
            <w:tcW w:w="5211" w:type="dxa"/>
          </w:tcPr>
          <w:p w14:paraId="1E3867CF" w14:textId="77777777" w:rsidR="00F670D0" w:rsidRPr="00F670D0" w:rsidRDefault="00F670D0" w:rsidP="00F670D0">
            <w:pPr>
              <w:autoSpaceDE w:val="0"/>
              <w:autoSpaceDN w:val="0"/>
              <w:adjustRightInd w:val="0"/>
              <w:ind w:firstLine="0"/>
            </w:pPr>
            <w:r w:rsidRPr="00F670D0">
              <w:t>Наименование учреждения Банка</w:t>
            </w:r>
          </w:p>
        </w:tc>
        <w:tc>
          <w:tcPr>
            <w:tcW w:w="5212" w:type="dxa"/>
          </w:tcPr>
          <w:p w14:paraId="74F325FF" w14:textId="77777777" w:rsidR="00F670D0" w:rsidRPr="00F670D0" w:rsidRDefault="00F670D0" w:rsidP="00F670D0">
            <w:pPr>
              <w:autoSpaceDE w:val="0"/>
              <w:autoSpaceDN w:val="0"/>
              <w:adjustRightInd w:val="0"/>
            </w:pPr>
          </w:p>
        </w:tc>
      </w:tr>
      <w:tr w:rsidR="00F670D0" w:rsidRPr="00F670D0" w14:paraId="2E0F8844" w14:textId="77777777" w:rsidTr="009A7D6E">
        <w:tc>
          <w:tcPr>
            <w:tcW w:w="5211" w:type="dxa"/>
          </w:tcPr>
          <w:p w14:paraId="03AC1B65" w14:textId="77777777" w:rsidR="00F670D0" w:rsidRPr="00F670D0" w:rsidRDefault="00F670D0" w:rsidP="004A2D19">
            <w:pPr>
              <w:autoSpaceDE w:val="0"/>
              <w:autoSpaceDN w:val="0"/>
              <w:adjustRightInd w:val="0"/>
              <w:ind w:firstLine="0"/>
            </w:pPr>
            <w:r w:rsidRPr="00F670D0">
              <w:t>Банковский Идентификационный Код (БИК)</w:t>
            </w:r>
          </w:p>
        </w:tc>
        <w:tc>
          <w:tcPr>
            <w:tcW w:w="5212" w:type="dxa"/>
          </w:tcPr>
          <w:p w14:paraId="7CA3AC22" w14:textId="77777777" w:rsidR="00F670D0" w:rsidRPr="00F670D0" w:rsidRDefault="00F670D0" w:rsidP="00F670D0">
            <w:pPr>
              <w:autoSpaceDE w:val="0"/>
              <w:autoSpaceDN w:val="0"/>
              <w:adjustRightInd w:val="0"/>
            </w:pPr>
          </w:p>
        </w:tc>
      </w:tr>
      <w:tr w:rsidR="00F670D0" w:rsidRPr="00F670D0" w14:paraId="52F71B02" w14:textId="77777777" w:rsidTr="009A7D6E">
        <w:tc>
          <w:tcPr>
            <w:tcW w:w="5211" w:type="dxa"/>
          </w:tcPr>
          <w:p w14:paraId="24EB728B" w14:textId="77777777" w:rsidR="00F670D0" w:rsidRPr="00F670D0" w:rsidRDefault="00F670D0" w:rsidP="004A2D19">
            <w:pPr>
              <w:autoSpaceDE w:val="0"/>
              <w:autoSpaceDN w:val="0"/>
              <w:adjustRightInd w:val="0"/>
              <w:ind w:firstLine="0"/>
            </w:pPr>
            <w:r w:rsidRPr="00F670D0">
              <w:t>ИНН</w:t>
            </w:r>
          </w:p>
        </w:tc>
        <w:tc>
          <w:tcPr>
            <w:tcW w:w="5212" w:type="dxa"/>
          </w:tcPr>
          <w:p w14:paraId="7796102A" w14:textId="77777777" w:rsidR="00F670D0" w:rsidRPr="00F670D0" w:rsidRDefault="00F670D0" w:rsidP="00F670D0">
            <w:pPr>
              <w:autoSpaceDE w:val="0"/>
              <w:autoSpaceDN w:val="0"/>
              <w:adjustRightInd w:val="0"/>
            </w:pPr>
          </w:p>
        </w:tc>
      </w:tr>
      <w:tr w:rsidR="00F670D0" w:rsidRPr="00F670D0" w14:paraId="07337D95" w14:textId="77777777" w:rsidTr="009A7D6E">
        <w:tc>
          <w:tcPr>
            <w:tcW w:w="5211" w:type="dxa"/>
          </w:tcPr>
          <w:p w14:paraId="6CD41063" w14:textId="77777777" w:rsidR="00F670D0" w:rsidRPr="00F670D0" w:rsidRDefault="00F670D0" w:rsidP="004A2D19">
            <w:pPr>
              <w:autoSpaceDE w:val="0"/>
              <w:autoSpaceDN w:val="0"/>
              <w:adjustRightInd w:val="0"/>
              <w:ind w:firstLine="0"/>
            </w:pPr>
            <w:r w:rsidRPr="00F670D0">
              <w:t>КПП</w:t>
            </w:r>
          </w:p>
        </w:tc>
        <w:tc>
          <w:tcPr>
            <w:tcW w:w="5212" w:type="dxa"/>
          </w:tcPr>
          <w:p w14:paraId="1E859F0D" w14:textId="77777777" w:rsidR="00F670D0" w:rsidRPr="00F670D0" w:rsidRDefault="00F670D0" w:rsidP="00F670D0">
            <w:pPr>
              <w:autoSpaceDE w:val="0"/>
              <w:autoSpaceDN w:val="0"/>
              <w:adjustRightInd w:val="0"/>
            </w:pPr>
          </w:p>
        </w:tc>
      </w:tr>
      <w:tr w:rsidR="00F670D0" w:rsidRPr="00F670D0" w14:paraId="3E7C58C0" w14:textId="77777777" w:rsidTr="009A7D6E">
        <w:tc>
          <w:tcPr>
            <w:tcW w:w="5211" w:type="dxa"/>
          </w:tcPr>
          <w:p w14:paraId="5D657805" w14:textId="77777777" w:rsidR="00F670D0" w:rsidRPr="00F670D0" w:rsidRDefault="00F670D0" w:rsidP="004A2D19">
            <w:pPr>
              <w:autoSpaceDE w:val="0"/>
              <w:autoSpaceDN w:val="0"/>
              <w:adjustRightInd w:val="0"/>
              <w:ind w:firstLine="29"/>
            </w:pPr>
            <w:r w:rsidRPr="00F670D0">
              <w:t>Счет в кредитной организации, открытый на имя получателя</w:t>
            </w:r>
          </w:p>
        </w:tc>
        <w:tc>
          <w:tcPr>
            <w:tcW w:w="5212" w:type="dxa"/>
          </w:tcPr>
          <w:p w14:paraId="18BA4F2E" w14:textId="77777777" w:rsidR="00F670D0" w:rsidRPr="00F670D0" w:rsidRDefault="00F670D0" w:rsidP="00F670D0">
            <w:pPr>
              <w:autoSpaceDE w:val="0"/>
              <w:autoSpaceDN w:val="0"/>
              <w:adjustRightInd w:val="0"/>
            </w:pPr>
          </w:p>
        </w:tc>
      </w:tr>
    </w:tbl>
    <w:p w14:paraId="43658AB4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2986E3C6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 xml:space="preserve">Родительских прав в отношении ребенка, в связи с рождением которого возникло право на ежемесячную выплату ______________________________________________________________ </w:t>
      </w:r>
    </w:p>
    <w:p w14:paraId="36DCE83D" w14:textId="77777777" w:rsidR="00F670D0" w:rsidRPr="00F670D0" w:rsidRDefault="00F670D0" w:rsidP="00F670D0">
      <w:pPr>
        <w:autoSpaceDE w:val="0"/>
        <w:autoSpaceDN w:val="0"/>
        <w:adjustRightInd w:val="0"/>
        <w:jc w:val="center"/>
        <w:rPr>
          <w:rFonts w:eastAsiaTheme="minorHAnsi"/>
          <w:sz w:val="18"/>
          <w:szCs w:val="18"/>
          <w:lang w:eastAsia="en-US"/>
        </w:rPr>
      </w:pPr>
      <w:r w:rsidRPr="00F670D0">
        <w:rPr>
          <w:rFonts w:eastAsiaTheme="minorHAnsi"/>
          <w:sz w:val="18"/>
          <w:szCs w:val="18"/>
          <w:lang w:eastAsia="en-US"/>
        </w:rPr>
        <w:t>(указать – не лишалась (</w:t>
      </w:r>
      <w:proofErr w:type="spellStart"/>
      <w:r w:rsidRPr="00F670D0">
        <w:rPr>
          <w:rFonts w:eastAsiaTheme="minorHAnsi"/>
          <w:sz w:val="18"/>
          <w:szCs w:val="18"/>
          <w:lang w:eastAsia="en-US"/>
        </w:rPr>
        <w:t>ся</w:t>
      </w:r>
      <w:proofErr w:type="spellEnd"/>
      <w:r w:rsidRPr="00F670D0">
        <w:rPr>
          <w:rFonts w:eastAsiaTheme="minorHAnsi"/>
          <w:sz w:val="18"/>
          <w:szCs w:val="18"/>
          <w:lang w:eastAsia="en-US"/>
        </w:rPr>
        <w:t>) (лишалась (</w:t>
      </w:r>
      <w:proofErr w:type="spellStart"/>
      <w:r w:rsidRPr="00F670D0">
        <w:rPr>
          <w:rFonts w:eastAsiaTheme="minorHAnsi"/>
          <w:sz w:val="18"/>
          <w:szCs w:val="18"/>
          <w:lang w:eastAsia="en-US"/>
        </w:rPr>
        <w:t>ся</w:t>
      </w:r>
      <w:proofErr w:type="spellEnd"/>
      <w:r w:rsidRPr="00F670D0">
        <w:rPr>
          <w:rFonts w:eastAsiaTheme="minorHAnsi"/>
          <w:sz w:val="18"/>
          <w:szCs w:val="18"/>
          <w:lang w:eastAsia="en-US"/>
        </w:rPr>
        <w:t>))</w:t>
      </w:r>
    </w:p>
    <w:p w14:paraId="53C646AC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 xml:space="preserve">Решение об отмене усыновления ребенка, в связи с усыновлением которого возникло право на ежемесячную выплату ______________________________________________________________ </w:t>
      </w:r>
    </w:p>
    <w:p w14:paraId="78921E81" w14:textId="77777777" w:rsidR="00F670D0" w:rsidRPr="00F670D0" w:rsidRDefault="00F670D0" w:rsidP="00F670D0">
      <w:pPr>
        <w:autoSpaceDE w:val="0"/>
        <w:autoSpaceDN w:val="0"/>
        <w:adjustRightInd w:val="0"/>
        <w:jc w:val="center"/>
        <w:rPr>
          <w:rFonts w:eastAsiaTheme="minorHAnsi"/>
          <w:sz w:val="18"/>
          <w:szCs w:val="18"/>
          <w:lang w:eastAsia="en-US"/>
        </w:rPr>
      </w:pPr>
      <w:r w:rsidRPr="00F670D0">
        <w:rPr>
          <w:rFonts w:eastAsiaTheme="minorHAnsi"/>
          <w:sz w:val="18"/>
          <w:szCs w:val="18"/>
          <w:lang w:eastAsia="en-US"/>
        </w:rPr>
        <w:t>(указать – не принималось (принималось)</w:t>
      </w:r>
    </w:p>
    <w:p w14:paraId="18A93BE4" w14:textId="77777777" w:rsidR="00F670D0" w:rsidRPr="00F670D0" w:rsidRDefault="00F670D0" w:rsidP="00F670D0">
      <w:pPr>
        <w:autoSpaceDE w:val="0"/>
        <w:autoSpaceDN w:val="0"/>
        <w:adjustRightInd w:val="0"/>
        <w:jc w:val="center"/>
        <w:rPr>
          <w:rFonts w:eastAsiaTheme="minorHAnsi"/>
          <w:sz w:val="18"/>
          <w:szCs w:val="18"/>
          <w:lang w:eastAsia="en-US"/>
        </w:rPr>
      </w:pPr>
    </w:p>
    <w:p w14:paraId="2F6B6B94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Перечень прилагаемых документов:</w:t>
      </w:r>
    </w:p>
    <w:p w14:paraId="470AC6C3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 xml:space="preserve">    1. ____________________________________________________________________</w:t>
      </w:r>
    </w:p>
    <w:p w14:paraId="0377F0F3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 xml:space="preserve">    2. ____________________________________________________________________</w:t>
      </w:r>
    </w:p>
    <w:p w14:paraId="2B63400B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 xml:space="preserve">    3. ____________________________________________________________________</w:t>
      </w:r>
    </w:p>
    <w:p w14:paraId="199CAE74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 xml:space="preserve">    4. ____________________________________________________________________</w:t>
      </w:r>
    </w:p>
    <w:p w14:paraId="2ADD646B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 xml:space="preserve">    5. ____________________________________________________________________</w:t>
      </w:r>
    </w:p>
    <w:p w14:paraId="0A623344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С условиями осуществления ежемесячной выплаты в связи с рождением (усыновлением) первого ребенка ознакомлен(а);</w:t>
      </w:r>
      <w:r w:rsidRPr="00F670D0">
        <w:rPr>
          <w:rFonts w:eastAsiaTheme="minorHAnsi" w:cstheme="minorBidi"/>
          <w:lang w:eastAsia="en-US"/>
        </w:rPr>
        <w:t xml:space="preserve"> об изменении места жительства, а также о наступлении обстоятельств, влекущих прекращение осуществления указанной выплаты, обязуюсь известить управление социальной политики в месячный срок.</w:t>
      </w:r>
    </w:p>
    <w:p w14:paraId="74557BBC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0E78D8CE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«___» ______________ 20__ г.                                                ________________________________</w:t>
      </w:r>
    </w:p>
    <w:p w14:paraId="4D2213E7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sz w:val="18"/>
          <w:szCs w:val="18"/>
          <w:lang w:eastAsia="en-US"/>
        </w:rPr>
      </w:pPr>
      <w:r w:rsidRPr="00F670D0">
        <w:rPr>
          <w:rFonts w:eastAsiaTheme="minorHAnsi"/>
          <w:lang w:eastAsia="en-US"/>
        </w:rPr>
        <w:t xml:space="preserve">                                                                                                                            </w:t>
      </w:r>
      <w:r w:rsidRPr="00F670D0">
        <w:rPr>
          <w:rFonts w:eastAsiaTheme="minorHAnsi"/>
          <w:sz w:val="18"/>
          <w:szCs w:val="18"/>
          <w:lang w:eastAsia="en-US"/>
        </w:rPr>
        <w:t>(подпись заявителя)</w:t>
      </w:r>
    </w:p>
    <w:p w14:paraId="2F62602F" w14:textId="77777777" w:rsidR="00F670D0" w:rsidRPr="00F670D0" w:rsidRDefault="00F670D0" w:rsidP="00F670D0">
      <w:pPr>
        <w:tabs>
          <w:tab w:val="left" w:pos="0"/>
        </w:tabs>
        <w:ind w:right="-2"/>
        <w:jc w:val="center"/>
        <w:rPr>
          <w:rFonts w:eastAsiaTheme="minorHAnsi" w:cstheme="minorBidi"/>
          <w:b/>
          <w:lang w:eastAsia="en-US"/>
        </w:rPr>
      </w:pPr>
    </w:p>
    <w:p w14:paraId="6C10A7B0" w14:textId="77777777" w:rsidR="00F670D0" w:rsidRPr="00F670D0" w:rsidRDefault="00F670D0" w:rsidP="00F670D0">
      <w:pPr>
        <w:tabs>
          <w:tab w:val="left" w:pos="0"/>
        </w:tabs>
        <w:ind w:right="-2"/>
        <w:jc w:val="center"/>
        <w:rPr>
          <w:rFonts w:eastAsiaTheme="minorHAnsi" w:cstheme="minorBidi"/>
          <w:b/>
          <w:lang w:eastAsia="en-US"/>
        </w:rPr>
      </w:pPr>
      <w:r w:rsidRPr="00F670D0">
        <w:rPr>
          <w:rFonts w:eastAsiaTheme="minorHAnsi" w:cstheme="minorBidi"/>
          <w:b/>
          <w:lang w:eastAsia="en-US"/>
        </w:rPr>
        <w:t>Сведения к заявлению о предоставлении ежемесячной выплаты в связи с рождением (усыновлением) первого ребенка</w:t>
      </w:r>
    </w:p>
    <w:p w14:paraId="55FE091E" w14:textId="77777777" w:rsidR="00F670D0" w:rsidRPr="00F670D0" w:rsidRDefault="00F670D0" w:rsidP="00F670D0">
      <w:pPr>
        <w:ind w:left="720"/>
        <w:contextualSpacing/>
        <w:rPr>
          <w:b/>
        </w:rPr>
      </w:pPr>
    </w:p>
    <w:p w14:paraId="0DB0993F" w14:textId="77777777" w:rsidR="00F670D0" w:rsidRPr="007A1532" w:rsidRDefault="00E669A7" w:rsidP="00E669A7">
      <w:pPr>
        <w:autoSpaceDE w:val="0"/>
        <w:autoSpaceDN w:val="0"/>
        <w:adjustRightInd w:val="0"/>
        <w:ind w:firstLine="284"/>
        <w:contextualSpacing/>
        <w:jc w:val="both"/>
        <w:rPr>
          <w:b/>
          <w:bCs/>
        </w:rPr>
      </w:pPr>
      <w:r>
        <w:rPr>
          <w:b/>
        </w:rPr>
        <w:t xml:space="preserve">1. </w:t>
      </w:r>
      <w:r w:rsidR="00F670D0" w:rsidRPr="00F670D0">
        <w:rPr>
          <w:b/>
        </w:rPr>
        <w:t xml:space="preserve">Сведения о составе семьи </w:t>
      </w:r>
      <w:r w:rsidR="00F670D0" w:rsidRPr="00F670D0">
        <w:t xml:space="preserve">(включаются родители (усыновители), опекуны ребенка, супруги родителей </w:t>
      </w:r>
      <w:r w:rsidR="00F670D0" w:rsidRPr="00F670D0">
        <w:rPr>
          <w:bCs/>
        </w:rPr>
        <w:t>несовершеннолетних детей, несовершеннолетние дети)</w:t>
      </w:r>
    </w:p>
    <w:p w14:paraId="4AF3B517" w14:textId="77777777" w:rsidR="007A1532" w:rsidRPr="00120202" w:rsidRDefault="007A1532" w:rsidP="00120202">
      <w:pPr>
        <w:autoSpaceDE w:val="0"/>
        <w:autoSpaceDN w:val="0"/>
        <w:adjustRightInd w:val="0"/>
        <w:ind w:left="284"/>
        <w:contextualSpacing/>
        <w:jc w:val="both"/>
        <w:rPr>
          <w:bCs/>
        </w:rPr>
      </w:pPr>
    </w:p>
    <w:tbl>
      <w:tblPr>
        <w:tblW w:w="98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0"/>
        <w:gridCol w:w="1672"/>
        <w:gridCol w:w="992"/>
        <w:gridCol w:w="992"/>
        <w:gridCol w:w="879"/>
        <w:gridCol w:w="1984"/>
        <w:gridCol w:w="1418"/>
        <w:gridCol w:w="992"/>
      </w:tblGrid>
      <w:tr w:rsidR="00F670D0" w:rsidRPr="00F670D0" w14:paraId="059FC445" w14:textId="77777777" w:rsidTr="000B60F0">
        <w:trPr>
          <w:cantSplit/>
        </w:trPr>
        <w:tc>
          <w:tcPr>
            <w:tcW w:w="880" w:type="dxa"/>
          </w:tcPr>
          <w:p w14:paraId="02771DD5" w14:textId="1D4C8D19" w:rsidR="00F670D0" w:rsidRPr="00F670D0" w:rsidRDefault="004A2D19" w:rsidP="00F670D0">
            <w:pPr>
              <w:jc w:val="center"/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>
              <w:rPr>
                <w:rFonts w:eastAsiaTheme="minorHAnsi" w:cstheme="minorBidi"/>
                <w:sz w:val="18"/>
                <w:szCs w:val="18"/>
                <w:lang w:eastAsia="en-US"/>
              </w:rPr>
              <w:t>Номер строки</w:t>
            </w:r>
          </w:p>
        </w:tc>
        <w:tc>
          <w:tcPr>
            <w:tcW w:w="1672" w:type="dxa"/>
          </w:tcPr>
          <w:p w14:paraId="2EC02C20" w14:textId="1A40F2DB" w:rsidR="00F670D0" w:rsidRPr="00F670D0" w:rsidRDefault="00F670D0">
            <w:pPr>
              <w:jc w:val="center"/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 xml:space="preserve">Фамилия, </w:t>
            </w:r>
            <w:r w:rsidR="004A2D19">
              <w:rPr>
                <w:rFonts w:eastAsiaTheme="minorHAnsi" w:cstheme="minorBidi"/>
                <w:sz w:val="18"/>
                <w:szCs w:val="18"/>
                <w:lang w:eastAsia="en-US"/>
              </w:rPr>
              <w:t>и</w:t>
            </w:r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 xml:space="preserve">мя, </w:t>
            </w:r>
            <w:r w:rsidR="004A2D19">
              <w:rPr>
                <w:rFonts w:eastAsiaTheme="minorHAnsi" w:cstheme="minorBidi"/>
                <w:sz w:val="18"/>
                <w:szCs w:val="18"/>
                <w:lang w:eastAsia="en-US"/>
              </w:rPr>
              <w:t>о</w:t>
            </w:r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>тчество</w:t>
            </w:r>
          </w:p>
        </w:tc>
        <w:tc>
          <w:tcPr>
            <w:tcW w:w="992" w:type="dxa"/>
          </w:tcPr>
          <w:p w14:paraId="1D69A6DD" w14:textId="77777777" w:rsidR="00F670D0" w:rsidRPr="00F670D0" w:rsidRDefault="00F670D0" w:rsidP="00F670D0">
            <w:pPr>
              <w:jc w:val="center"/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>Дата рождения</w:t>
            </w:r>
          </w:p>
        </w:tc>
        <w:tc>
          <w:tcPr>
            <w:tcW w:w="992" w:type="dxa"/>
          </w:tcPr>
          <w:p w14:paraId="79333197" w14:textId="77777777" w:rsidR="00F670D0" w:rsidRPr="00F670D0" w:rsidRDefault="00F670D0" w:rsidP="00F670D0">
            <w:pPr>
              <w:jc w:val="center"/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>Степень родства</w:t>
            </w:r>
          </w:p>
        </w:tc>
        <w:tc>
          <w:tcPr>
            <w:tcW w:w="879" w:type="dxa"/>
          </w:tcPr>
          <w:p w14:paraId="3C026EBC" w14:textId="77777777" w:rsidR="00F670D0" w:rsidRPr="00F670D0" w:rsidRDefault="00F670D0" w:rsidP="00F670D0">
            <w:pPr>
              <w:jc w:val="center"/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>СНИЛС</w:t>
            </w:r>
          </w:p>
        </w:tc>
        <w:tc>
          <w:tcPr>
            <w:tcW w:w="1984" w:type="dxa"/>
          </w:tcPr>
          <w:p w14:paraId="445EE5F5" w14:textId="77777777" w:rsidR="00F670D0" w:rsidRPr="00F670D0" w:rsidRDefault="00F670D0" w:rsidP="00F670D0">
            <w:pPr>
              <w:jc w:val="center"/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>Сведения документа, удостоверяющего личность (наименование, серия, номер, кем и когда выдан)</w:t>
            </w:r>
          </w:p>
        </w:tc>
        <w:tc>
          <w:tcPr>
            <w:tcW w:w="1418" w:type="dxa"/>
          </w:tcPr>
          <w:p w14:paraId="07A8C2AC" w14:textId="77777777" w:rsidR="00F670D0" w:rsidRPr="00F670D0" w:rsidRDefault="00F670D0" w:rsidP="00F670D0">
            <w:pPr>
              <w:jc w:val="center"/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>Адрес места жительства</w:t>
            </w:r>
          </w:p>
        </w:tc>
        <w:tc>
          <w:tcPr>
            <w:tcW w:w="992" w:type="dxa"/>
          </w:tcPr>
          <w:p w14:paraId="7040EBB7" w14:textId="77777777" w:rsidR="00F670D0" w:rsidRPr="00F670D0" w:rsidRDefault="00F670D0" w:rsidP="00F670D0">
            <w:pPr>
              <w:jc w:val="center"/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>Сумма дохода</w:t>
            </w:r>
          </w:p>
        </w:tc>
      </w:tr>
      <w:tr w:rsidR="00F670D0" w:rsidRPr="00F670D0" w14:paraId="333FE10B" w14:textId="77777777" w:rsidTr="000B60F0">
        <w:trPr>
          <w:cantSplit/>
          <w:trHeight w:val="245"/>
        </w:trPr>
        <w:tc>
          <w:tcPr>
            <w:tcW w:w="880" w:type="dxa"/>
          </w:tcPr>
          <w:p w14:paraId="5D39370C" w14:textId="77777777" w:rsidR="00F670D0" w:rsidRPr="00F670D0" w:rsidRDefault="00F670D0" w:rsidP="00F670D0">
            <w:pPr>
              <w:ind w:left="-675"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672" w:type="dxa"/>
          </w:tcPr>
          <w:p w14:paraId="7701B919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</w:tcPr>
          <w:p w14:paraId="1826E9F2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</w:tcPr>
          <w:p w14:paraId="27E9B81D" w14:textId="77777777" w:rsidR="00F670D0" w:rsidRPr="00F670D0" w:rsidRDefault="00F670D0" w:rsidP="00F670D0">
            <w:pPr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>заявитель</w:t>
            </w:r>
          </w:p>
        </w:tc>
        <w:tc>
          <w:tcPr>
            <w:tcW w:w="879" w:type="dxa"/>
          </w:tcPr>
          <w:p w14:paraId="4C490A26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14:paraId="291736F0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14:paraId="7AA35493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</w:tcPr>
          <w:p w14:paraId="66F07EDD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</w:tr>
      <w:tr w:rsidR="00F670D0" w:rsidRPr="00F670D0" w14:paraId="1EB0A91E" w14:textId="77777777" w:rsidTr="000B60F0">
        <w:trPr>
          <w:cantSplit/>
          <w:trHeight w:val="224"/>
        </w:trPr>
        <w:tc>
          <w:tcPr>
            <w:tcW w:w="880" w:type="dxa"/>
          </w:tcPr>
          <w:p w14:paraId="34A92708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1672" w:type="dxa"/>
          </w:tcPr>
          <w:p w14:paraId="584B350C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</w:tcPr>
          <w:p w14:paraId="583EF0B7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</w:tcPr>
          <w:p w14:paraId="01A570C7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</w:tcPr>
          <w:p w14:paraId="42E44308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14:paraId="49EC6159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14:paraId="0C5F77AA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</w:tcPr>
          <w:p w14:paraId="457E708D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</w:tr>
      <w:tr w:rsidR="00F670D0" w:rsidRPr="00F670D0" w14:paraId="72C10A71" w14:textId="77777777" w:rsidTr="000B60F0">
        <w:trPr>
          <w:cantSplit/>
          <w:trHeight w:val="174"/>
        </w:trPr>
        <w:tc>
          <w:tcPr>
            <w:tcW w:w="880" w:type="dxa"/>
          </w:tcPr>
          <w:p w14:paraId="7A5499D8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1672" w:type="dxa"/>
          </w:tcPr>
          <w:p w14:paraId="1A9EEB48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</w:tcPr>
          <w:p w14:paraId="5DB4EDB7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</w:tcPr>
          <w:p w14:paraId="0110670B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</w:tcPr>
          <w:p w14:paraId="6D4DB123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</w:tcPr>
          <w:p w14:paraId="589188FF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</w:tcPr>
          <w:p w14:paraId="624178A0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</w:tcPr>
          <w:p w14:paraId="04BD71BD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</w:tr>
    </w:tbl>
    <w:p w14:paraId="72BA8663" w14:textId="77777777" w:rsidR="00120202" w:rsidRPr="00E669A7" w:rsidRDefault="00120202" w:rsidP="00E669A7">
      <w:pPr>
        <w:autoSpaceDE w:val="0"/>
        <w:autoSpaceDN w:val="0"/>
        <w:adjustRightInd w:val="0"/>
        <w:ind w:firstLine="284"/>
        <w:jc w:val="both"/>
        <w:rPr>
          <w:b/>
          <w:bCs/>
        </w:rPr>
      </w:pPr>
      <w:r w:rsidRPr="00E669A7">
        <w:rPr>
          <w:b/>
          <w:bCs/>
        </w:rPr>
        <w:t>2. В состав семьи не включаются:</w:t>
      </w:r>
    </w:p>
    <w:p w14:paraId="78C26F2F" w14:textId="77777777" w:rsidR="00120202" w:rsidRPr="00120202" w:rsidRDefault="00120202" w:rsidP="00E669A7">
      <w:pPr>
        <w:autoSpaceDE w:val="0"/>
        <w:autoSpaceDN w:val="0"/>
        <w:adjustRightInd w:val="0"/>
        <w:ind w:firstLine="284"/>
        <w:jc w:val="both"/>
        <w:rPr>
          <w:bCs/>
        </w:rPr>
      </w:pPr>
      <w:r w:rsidRPr="00120202">
        <w:rPr>
          <w:bCs/>
        </w:rPr>
        <w:t>лица, отбывающие наказание в виде лишения свободы, лица, в отношении которых применена мера пресечения в виде заключения под стражу, лица, находящиеся на принудительном лечении по решению суда, а также лица, лишенные родительских прав;</w:t>
      </w:r>
    </w:p>
    <w:p w14:paraId="56305B94" w14:textId="77777777" w:rsidR="00F670D0" w:rsidRDefault="00120202" w:rsidP="00E669A7">
      <w:pPr>
        <w:autoSpaceDE w:val="0"/>
        <w:autoSpaceDN w:val="0"/>
        <w:adjustRightInd w:val="0"/>
        <w:ind w:firstLine="284"/>
        <w:jc w:val="both"/>
        <w:rPr>
          <w:bCs/>
        </w:rPr>
      </w:pPr>
      <w:r w:rsidRPr="00120202">
        <w:rPr>
          <w:bCs/>
        </w:rPr>
        <w:t>лица, находящиеся на полном государственном обеспечении.</w:t>
      </w:r>
    </w:p>
    <w:p w14:paraId="18362033" w14:textId="77777777" w:rsidR="00E669A7" w:rsidRDefault="00E669A7" w:rsidP="00E669A7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__________________________________________________________________________________</w:t>
      </w:r>
    </w:p>
    <w:p w14:paraId="6F7DF96D" w14:textId="77777777" w:rsidR="00E669A7" w:rsidRDefault="00E669A7" w:rsidP="00E669A7">
      <w:pPr>
        <w:ind w:left="720"/>
        <w:contextualSpacing/>
        <w:jc w:val="center"/>
        <w:rPr>
          <w:sz w:val="18"/>
          <w:szCs w:val="18"/>
        </w:rPr>
      </w:pPr>
      <w:r w:rsidRPr="00F670D0">
        <w:rPr>
          <w:sz w:val="18"/>
          <w:szCs w:val="18"/>
        </w:rPr>
        <w:t xml:space="preserve">(ФИО лица, </w:t>
      </w:r>
      <w:r>
        <w:rPr>
          <w:sz w:val="18"/>
          <w:szCs w:val="18"/>
        </w:rPr>
        <w:t>не включаемого в состав семьи, степень родства, причина</w:t>
      </w:r>
      <w:r w:rsidRPr="00F670D0">
        <w:rPr>
          <w:sz w:val="18"/>
          <w:szCs w:val="18"/>
        </w:rPr>
        <w:t>)</w:t>
      </w:r>
    </w:p>
    <w:p w14:paraId="4ED6AD94" w14:textId="77777777" w:rsidR="00E669A7" w:rsidRDefault="00E669A7" w:rsidP="00E669A7">
      <w:pPr>
        <w:ind w:left="720"/>
        <w:contextualSpacing/>
        <w:jc w:val="center"/>
        <w:rPr>
          <w:sz w:val="18"/>
          <w:szCs w:val="18"/>
        </w:rPr>
      </w:pPr>
    </w:p>
    <w:p w14:paraId="1CCDDEA9" w14:textId="77777777" w:rsidR="00E669A7" w:rsidRDefault="00E669A7" w:rsidP="00E669A7">
      <w:pPr>
        <w:ind w:left="720"/>
        <w:contextualSpacing/>
        <w:jc w:val="center"/>
        <w:rPr>
          <w:sz w:val="18"/>
          <w:szCs w:val="18"/>
        </w:rPr>
      </w:pPr>
    </w:p>
    <w:p w14:paraId="5FBB1D80" w14:textId="77777777" w:rsidR="001722FE" w:rsidRPr="00F670D0" w:rsidRDefault="001722FE" w:rsidP="00E669A7">
      <w:pPr>
        <w:ind w:left="720"/>
        <w:contextualSpacing/>
        <w:jc w:val="center"/>
        <w:rPr>
          <w:sz w:val="18"/>
          <w:szCs w:val="18"/>
        </w:rPr>
      </w:pPr>
    </w:p>
    <w:p w14:paraId="20E3AF58" w14:textId="77777777" w:rsidR="00E669A7" w:rsidRPr="00F670D0" w:rsidRDefault="00E669A7" w:rsidP="00E669A7">
      <w:pPr>
        <w:autoSpaceDE w:val="0"/>
        <w:autoSpaceDN w:val="0"/>
        <w:adjustRightInd w:val="0"/>
        <w:ind w:firstLine="539"/>
        <w:jc w:val="both"/>
        <w:rPr>
          <w:rFonts w:eastAsiaTheme="minorHAnsi" w:cstheme="minorBidi"/>
          <w:b/>
          <w:sz w:val="18"/>
          <w:szCs w:val="18"/>
          <w:lang w:eastAsia="en-US"/>
        </w:rPr>
      </w:pPr>
    </w:p>
    <w:p w14:paraId="59CA946A" w14:textId="77777777" w:rsidR="00F670D0" w:rsidRPr="00F670D0" w:rsidRDefault="00E669A7" w:rsidP="00E669A7">
      <w:pPr>
        <w:ind w:left="426"/>
        <w:contextualSpacing/>
      </w:pPr>
      <w:r>
        <w:rPr>
          <w:b/>
        </w:rPr>
        <w:lastRenderedPageBreak/>
        <w:t xml:space="preserve">3. </w:t>
      </w:r>
      <w:r w:rsidR="00F670D0" w:rsidRPr="00F670D0">
        <w:rPr>
          <w:b/>
        </w:rPr>
        <w:t>Сведения о доходах, полученных в денежной форме</w:t>
      </w:r>
    </w:p>
    <w:p w14:paraId="4BAC915B" w14:textId="77777777" w:rsidR="00F670D0" w:rsidRPr="00F670D0" w:rsidRDefault="00E669A7" w:rsidP="00E669A7">
      <w:pPr>
        <w:ind w:left="426"/>
        <w:contextualSpacing/>
      </w:pPr>
      <w:r>
        <w:t>3.1.</w:t>
      </w:r>
      <w:r w:rsidR="00F670D0" w:rsidRPr="00F670D0">
        <w:t>Сведения о доходах __________________________________________________________</w:t>
      </w:r>
    </w:p>
    <w:p w14:paraId="36512AA6" w14:textId="77777777" w:rsidR="00F670D0" w:rsidRPr="00F670D0" w:rsidRDefault="00F670D0" w:rsidP="00F670D0">
      <w:pPr>
        <w:ind w:left="720"/>
        <w:contextualSpacing/>
        <w:jc w:val="center"/>
        <w:rPr>
          <w:sz w:val="18"/>
          <w:szCs w:val="18"/>
        </w:rPr>
      </w:pPr>
      <w:r w:rsidRPr="00F670D0">
        <w:rPr>
          <w:sz w:val="18"/>
          <w:szCs w:val="18"/>
        </w:rPr>
        <w:t>(ФИО лица, чьи доходы указываются)</w:t>
      </w:r>
    </w:p>
    <w:p w14:paraId="62DDECEE" w14:textId="77777777" w:rsidR="00F670D0" w:rsidRPr="00F670D0" w:rsidRDefault="00F670D0" w:rsidP="00F670D0">
      <w:pPr>
        <w:ind w:left="720"/>
        <w:contextualSpacing/>
        <w:jc w:val="center"/>
        <w:rPr>
          <w:sz w:val="18"/>
          <w:szCs w:val="1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855"/>
        <w:gridCol w:w="2835"/>
        <w:gridCol w:w="1134"/>
        <w:gridCol w:w="1559"/>
      </w:tblGrid>
      <w:tr w:rsidR="00F670D0" w:rsidRPr="00F670D0" w14:paraId="500A51DA" w14:textId="77777777" w:rsidTr="009A7D6E">
        <w:trPr>
          <w:trHeight w:val="433"/>
        </w:trPr>
        <w:tc>
          <w:tcPr>
            <w:tcW w:w="540" w:type="dxa"/>
          </w:tcPr>
          <w:p w14:paraId="400BDF1F" w14:textId="48B17734" w:rsidR="00F670D0" w:rsidRPr="00F670D0" w:rsidRDefault="004A2D19" w:rsidP="00F670D0">
            <w:pPr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>
              <w:rPr>
                <w:rFonts w:eastAsiaTheme="minorHAnsi" w:cstheme="minorBidi"/>
                <w:sz w:val="18"/>
                <w:szCs w:val="18"/>
                <w:lang w:eastAsia="en-US"/>
              </w:rPr>
              <w:t>Номер строки</w:t>
            </w:r>
          </w:p>
        </w:tc>
        <w:tc>
          <w:tcPr>
            <w:tcW w:w="3855" w:type="dxa"/>
          </w:tcPr>
          <w:p w14:paraId="227B7750" w14:textId="77777777" w:rsidR="00F670D0" w:rsidRPr="00F670D0" w:rsidRDefault="00F670D0" w:rsidP="00F670D0">
            <w:pPr>
              <w:jc w:val="center"/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>Наименование дохода</w:t>
            </w:r>
          </w:p>
        </w:tc>
        <w:tc>
          <w:tcPr>
            <w:tcW w:w="2835" w:type="dxa"/>
          </w:tcPr>
          <w:p w14:paraId="759D03BD" w14:textId="77777777" w:rsidR="00F670D0" w:rsidRPr="00F670D0" w:rsidRDefault="00F670D0" w:rsidP="00F670D0">
            <w:pPr>
              <w:jc w:val="center"/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 w:rsidRPr="00F670D0">
              <w:rPr>
                <w:rFonts w:eastAsiaTheme="minorHAnsi"/>
                <w:sz w:val="18"/>
                <w:szCs w:val="18"/>
                <w:lang w:eastAsia="en-US"/>
              </w:rPr>
              <w:t xml:space="preserve">Наименование организации получения дохода, реквизиты документа, подтверждающего получение дохода </w:t>
            </w:r>
          </w:p>
        </w:tc>
        <w:tc>
          <w:tcPr>
            <w:tcW w:w="1134" w:type="dxa"/>
          </w:tcPr>
          <w:p w14:paraId="23A55509" w14:textId="77777777" w:rsidR="00F670D0" w:rsidRPr="00F670D0" w:rsidRDefault="00F670D0" w:rsidP="00F670D0">
            <w:pPr>
              <w:jc w:val="center"/>
              <w:rPr>
                <w:rFonts w:eastAsiaTheme="minorHAnsi" w:cstheme="minorBidi"/>
                <w:sz w:val="18"/>
                <w:szCs w:val="18"/>
                <w:lang w:val="en-US" w:eastAsia="en-US"/>
              </w:rPr>
            </w:pPr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>Сумма дохода</w:t>
            </w:r>
          </w:p>
          <w:p w14:paraId="18BBF8FD" w14:textId="77777777" w:rsidR="00F670D0" w:rsidRPr="00F670D0" w:rsidRDefault="00F670D0" w:rsidP="00F670D0">
            <w:pPr>
              <w:jc w:val="center"/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 w:rsidRPr="00F670D0">
              <w:rPr>
                <w:rFonts w:eastAsiaTheme="minorHAnsi" w:cstheme="minorBidi"/>
                <w:sz w:val="18"/>
                <w:szCs w:val="18"/>
                <w:lang w:val="en-US" w:eastAsia="en-US"/>
              </w:rPr>
              <w:t>(</w:t>
            </w:r>
            <w:proofErr w:type="gramStart"/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>руб.,</w:t>
            </w:r>
            <w:proofErr w:type="gramEnd"/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 xml:space="preserve"> коп.)</w:t>
            </w:r>
          </w:p>
        </w:tc>
        <w:tc>
          <w:tcPr>
            <w:tcW w:w="1559" w:type="dxa"/>
          </w:tcPr>
          <w:p w14:paraId="7E4BB6A8" w14:textId="77777777" w:rsidR="00F670D0" w:rsidRPr="00F670D0" w:rsidRDefault="00F670D0" w:rsidP="00F670D0">
            <w:pPr>
              <w:jc w:val="center"/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 xml:space="preserve">Период, </w:t>
            </w:r>
          </w:p>
          <w:p w14:paraId="39AB4670" w14:textId="77777777" w:rsidR="00F670D0" w:rsidRPr="00F670D0" w:rsidRDefault="00F670D0" w:rsidP="00F670D0">
            <w:pPr>
              <w:jc w:val="center"/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>за который представляется информация</w:t>
            </w:r>
          </w:p>
          <w:p w14:paraId="7ABA16D1" w14:textId="77777777" w:rsidR="00F670D0" w:rsidRPr="00F670D0" w:rsidRDefault="00F670D0" w:rsidP="00F670D0">
            <w:pPr>
              <w:jc w:val="center"/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 xml:space="preserve"> (с-по)</w:t>
            </w:r>
          </w:p>
        </w:tc>
      </w:tr>
      <w:tr w:rsidR="00F670D0" w:rsidRPr="00F670D0" w14:paraId="6ABE74D5" w14:textId="77777777" w:rsidTr="009A7D6E">
        <w:trPr>
          <w:trHeight w:val="453"/>
        </w:trPr>
        <w:tc>
          <w:tcPr>
            <w:tcW w:w="540" w:type="dxa"/>
          </w:tcPr>
          <w:p w14:paraId="36F2F0D6" w14:textId="77777777" w:rsidR="00F670D0" w:rsidRPr="00F670D0" w:rsidRDefault="00F670D0" w:rsidP="00F670D0">
            <w:pPr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3855" w:type="dxa"/>
          </w:tcPr>
          <w:p w14:paraId="210E1703" w14:textId="77777777" w:rsidR="00F670D0" w:rsidRPr="00F670D0" w:rsidRDefault="00F670D0" w:rsidP="00F670D0">
            <w:pPr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2835" w:type="dxa"/>
          </w:tcPr>
          <w:p w14:paraId="34959CB1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6AA8FA88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14:paraId="6FA01124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</w:tr>
      <w:tr w:rsidR="00F670D0" w:rsidRPr="00F670D0" w14:paraId="6CA35A76" w14:textId="77777777" w:rsidTr="009A7D6E">
        <w:trPr>
          <w:trHeight w:val="416"/>
        </w:trPr>
        <w:tc>
          <w:tcPr>
            <w:tcW w:w="540" w:type="dxa"/>
          </w:tcPr>
          <w:p w14:paraId="2794F8CE" w14:textId="77777777" w:rsidR="00F670D0" w:rsidRPr="00F670D0" w:rsidRDefault="00F670D0" w:rsidP="00F670D0">
            <w:pPr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3855" w:type="dxa"/>
          </w:tcPr>
          <w:p w14:paraId="1919C01E" w14:textId="77777777" w:rsidR="00F670D0" w:rsidRPr="00F670D0" w:rsidRDefault="00F670D0" w:rsidP="00F670D0">
            <w:pPr>
              <w:tabs>
                <w:tab w:val="center" w:pos="4677"/>
                <w:tab w:val="right" w:pos="9355"/>
              </w:tabs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2835" w:type="dxa"/>
          </w:tcPr>
          <w:p w14:paraId="0BEC0B1B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7972B3DE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14:paraId="406B3A2B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</w:tr>
      <w:tr w:rsidR="00F670D0" w:rsidRPr="00F670D0" w14:paraId="6C08B154" w14:textId="77777777" w:rsidTr="009A7D6E">
        <w:trPr>
          <w:trHeight w:val="445"/>
        </w:trPr>
        <w:tc>
          <w:tcPr>
            <w:tcW w:w="540" w:type="dxa"/>
          </w:tcPr>
          <w:p w14:paraId="51D24EB6" w14:textId="77777777" w:rsidR="00F670D0" w:rsidRPr="00F670D0" w:rsidRDefault="00F670D0" w:rsidP="00F670D0">
            <w:pPr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3855" w:type="dxa"/>
          </w:tcPr>
          <w:p w14:paraId="0C22810D" w14:textId="77777777" w:rsidR="00F670D0" w:rsidRPr="00F670D0" w:rsidRDefault="00F670D0" w:rsidP="00F670D0">
            <w:pPr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2835" w:type="dxa"/>
          </w:tcPr>
          <w:p w14:paraId="22BD768A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5979430E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14:paraId="1C0E4F66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</w:tr>
      <w:tr w:rsidR="00F670D0" w:rsidRPr="00F670D0" w14:paraId="42AC595E" w14:textId="77777777" w:rsidTr="009A7D6E">
        <w:trPr>
          <w:cantSplit/>
          <w:trHeight w:val="301"/>
        </w:trPr>
        <w:tc>
          <w:tcPr>
            <w:tcW w:w="7230" w:type="dxa"/>
            <w:gridSpan w:val="3"/>
          </w:tcPr>
          <w:p w14:paraId="2487C2FA" w14:textId="60D07605" w:rsidR="00F670D0" w:rsidRPr="00F670D0" w:rsidRDefault="00F670D0" w:rsidP="004A2D19">
            <w:pPr>
              <w:ind w:hanging="79"/>
              <w:rPr>
                <w:rFonts w:eastAsiaTheme="minorHAnsi" w:cstheme="minorBidi"/>
                <w:b/>
                <w:sz w:val="18"/>
                <w:szCs w:val="18"/>
                <w:lang w:eastAsia="en-US"/>
              </w:rPr>
            </w:pPr>
            <w:r w:rsidRPr="00F670D0">
              <w:rPr>
                <w:rFonts w:eastAsiaTheme="minorHAnsi" w:cstheme="minorBidi"/>
                <w:b/>
                <w:sz w:val="18"/>
                <w:szCs w:val="18"/>
                <w:lang w:eastAsia="en-US"/>
              </w:rPr>
              <w:t>ИТОГО</w:t>
            </w:r>
          </w:p>
        </w:tc>
        <w:tc>
          <w:tcPr>
            <w:tcW w:w="1134" w:type="dxa"/>
          </w:tcPr>
          <w:p w14:paraId="074FB42F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14:paraId="17C02DDE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b/>
                <w:sz w:val="18"/>
                <w:szCs w:val="18"/>
                <w:lang w:eastAsia="en-US"/>
              </w:rPr>
            </w:pPr>
          </w:p>
        </w:tc>
      </w:tr>
    </w:tbl>
    <w:p w14:paraId="68ED3C12" w14:textId="77777777" w:rsidR="00F670D0" w:rsidRPr="00F670D0" w:rsidRDefault="00F670D0" w:rsidP="00F670D0">
      <w:pPr>
        <w:ind w:firstLine="709"/>
        <w:jc w:val="both"/>
        <w:rPr>
          <w:rFonts w:eastAsiaTheme="minorHAnsi" w:cstheme="minorBidi"/>
          <w:b/>
          <w:sz w:val="20"/>
          <w:szCs w:val="20"/>
          <w:lang w:eastAsia="en-US"/>
        </w:rPr>
      </w:pPr>
    </w:p>
    <w:p w14:paraId="70265EF8" w14:textId="77777777" w:rsidR="00F670D0" w:rsidRPr="00F670D0" w:rsidRDefault="00E669A7" w:rsidP="00E669A7">
      <w:pPr>
        <w:tabs>
          <w:tab w:val="left" w:pos="993"/>
        </w:tabs>
        <w:ind w:firstLine="426"/>
        <w:contextualSpacing/>
      </w:pPr>
      <w:r>
        <w:t>3.2. </w:t>
      </w:r>
      <w:r w:rsidR="00F670D0" w:rsidRPr="00F670D0">
        <w:t>Сведения о доходах ______________________________________________________</w:t>
      </w:r>
    </w:p>
    <w:p w14:paraId="0B164788" w14:textId="77777777" w:rsidR="00F670D0" w:rsidRPr="00F670D0" w:rsidRDefault="00F670D0" w:rsidP="00F670D0">
      <w:pPr>
        <w:ind w:left="720"/>
        <w:contextualSpacing/>
        <w:rPr>
          <w:sz w:val="18"/>
          <w:szCs w:val="18"/>
        </w:rPr>
      </w:pPr>
      <w:r w:rsidRPr="00F670D0">
        <w:t xml:space="preserve">                                                                     (</w:t>
      </w:r>
      <w:r w:rsidRPr="00F670D0">
        <w:rPr>
          <w:sz w:val="18"/>
          <w:szCs w:val="18"/>
        </w:rPr>
        <w:t>ФИО лица, чьи доходы указываются)</w:t>
      </w:r>
    </w:p>
    <w:p w14:paraId="70C2F48F" w14:textId="77777777" w:rsidR="00F670D0" w:rsidRPr="00F670D0" w:rsidRDefault="00F670D0" w:rsidP="00F670D0">
      <w:pPr>
        <w:ind w:left="720"/>
        <w:contextualSpacing/>
        <w:rPr>
          <w:sz w:val="18"/>
          <w:szCs w:val="1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0"/>
        <w:gridCol w:w="3515"/>
        <w:gridCol w:w="2835"/>
        <w:gridCol w:w="1134"/>
        <w:gridCol w:w="1559"/>
      </w:tblGrid>
      <w:tr w:rsidR="00F670D0" w:rsidRPr="00F670D0" w14:paraId="0F833F23" w14:textId="77777777" w:rsidTr="000B60F0">
        <w:trPr>
          <w:trHeight w:val="433"/>
        </w:trPr>
        <w:tc>
          <w:tcPr>
            <w:tcW w:w="880" w:type="dxa"/>
          </w:tcPr>
          <w:p w14:paraId="15A8594C" w14:textId="5B36CFD8" w:rsidR="00F670D0" w:rsidRPr="00F670D0" w:rsidRDefault="004A2D19" w:rsidP="00F670D0">
            <w:pPr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>
              <w:rPr>
                <w:rFonts w:eastAsiaTheme="minorHAnsi" w:cstheme="minorBidi"/>
                <w:sz w:val="18"/>
                <w:szCs w:val="18"/>
                <w:lang w:eastAsia="en-US"/>
              </w:rPr>
              <w:t>Номер строки</w:t>
            </w:r>
          </w:p>
        </w:tc>
        <w:tc>
          <w:tcPr>
            <w:tcW w:w="3515" w:type="dxa"/>
          </w:tcPr>
          <w:p w14:paraId="767662B8" w14:textId="77777777" w:rsidR="00F670D0" w:rsidRPr="00F670D0" w:rsidRDefault="00F670D0" w:rsidP="00F670D0">
            <w:pPr>
              <w:jc w:val="center"/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>Наименование дохода</w:t>
            </w:r>
          </w:p>
        </w:tc>
        <w:tc>
          <w:tcPr>
            <w:tcW w:w="2835" w:type="dxa"/>
          </w:tcPr>
          <w:p w14:paraId="36B620D5" w14:textId="77777777" w:rsidR="00F670D0" w:rsidRPr="00F670D0" w:rsidRDefault="00F670D0" w:rsidP="00F670D0">
            <w:pPr>
              <w:jc w:val="center"/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 w:rsidRPr="00F670D0">
              <w:rPr>
                <w:rFonts w:eastAsiaTheme="minorHAnsi"/>
                <w:sz w:val="18"/>
                <w:szCs w:val="18"/>
                <w:lang w:eastAsia="en-US"/>
              </w:rPr>
              <w:t xml:space="preserve">Наименование организации получения дохода, реквизиты документа, подтверждающего получение дохода </w:t>
            </w:r>
          </w:p>
        </w:tc>
        <w:tc>
          <w:tcPr>
            <w:tcW w:w="1134" w:type="dxa"/>
          </w:tcPr>
          <w:p w14:paraId="04166C1E" w14:textId="77777777" w:rsidR="00F670D0" w:rsidRPr="00F670D0" w:rsidRDefault="00F670D0" w:rsidP="00F670D0">
            <w:pPr>
              <w:jc w:val="center"/>
              <w:rPr>
                <w:rFonts w:eastAsiaTheme="minorHAnsi" w:cstheme="minorBidi"/>
                <w:sz w:val="18"/>
                <w:szCs w:val="18"/>
                <w:lang w:val="en-US" w:eastAsia="en-US"/>
              </w:rPr>
            </w:pPr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>Сумма дохода</w:t>
            </w:r>
          </w:p>
          <w:p w14:paraId="6B3E5B1E" w14:textId="77777777" w:rsidR="00F670D0" w:rsidRPr="00F670D0" w:rsidRDefault="00F670D0" w:rsidP="00F670D0">
            <w:pPr>
              <w:jc w:val="center"/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 w:rsidRPr="00F670D0">
              <w:rPr>
                <w:rFonts w:eastAsiaTheme="minorHAnsi" w:cstheme="minorBidi"/>
                <w:sz w:val="18"/>
                <w:szCs w:val="18"/>
                <w:lang w:val="en-US" w:eastAsia="en-US"/>
              </w:rPr>
              <w:t>(</w:t>
            </w:r>
            <w:proofErr w:type="gramStart"/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>руб.,</w:t>
            </w:r>
            <w:proofErr w:type="gramEnd"/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 xml:space="preserve"> коп.)</w:t>
            </w:r>
          </w:p>
        </w:tc>
        <w:tc>
          <w:tcPr>
            <w:tcW w:w="1559" w:type="dxa"/>
          </w:tcPr>
          <w:p w14:paraId="523A6BC8" w14:textId="77777777" w:rsidR="00F670D0" w:rsidRPr="00F670D0" w:rsidRDefault="00F670D0" w:rsidP="00F670D0">
            <w:pPr>
              <w:jc w:val="center"/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 xml:space="preserve">Период, </w:t>
            </w:r>
          </w:p>
          <w:p w14:paraId="2645C86D" w14:textId="77777777" w:rsidR="00F670D0" w:rsidRPr="00F670D0" w:rsidRDefault="00F670D0" w:rsidP="00F670D0">
            <w:pPr>
              <w:jc w:val="center"/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>за который представляется информация</w:t>
            </w:r>
          </w:p>
          <w:p w14:paraId="5E26BF3C" w14:textId="77777777" w:rsidR="00F670D0" w:rsidRPr="00F670D0" w:rsidRDefault="00F670D0" w:rsidP="00F670D0">
            <w:pPr>
              <w:jc w:val="center"/>
              <w:rPr>
                <w:rFonts w:eastAsiaTheme="minorHAnsi" w:cstheme="minorBidi"/>
                <w:sz w:val="18"/>
                <w:szCs w:val="18"/>
                <w:lang w:eastAsia="en-US"/>
              </w:rPr>
            </w:pPr>
            <w:r w:rsidRPr="00F670D0">
              <w:rPr>
                <w:rFonts w:eastAsiaTheme="minorHAnsi" w:cstheme="minorBidi"/>
                <w:sz w:val="18"/>
                <w:szCs w:val="18"/>
                <w:lang w:eastAsia="en-US"/>
              </w:rPr>
              <w:t xml:space="preserve"> (с-по)</w:t>
            </w:r>
          </w:p>
        </w:tc>
      </w:tr>
      <w:tr w:rsidR="00F670D0" w:rsidRPr="00F670D0" w14:paraId="02D43B6F" w14:textId="77777777" w:rsidTr="000B60F0">
        <w:trPr>
          <w:trHeight w:val="453"/>
        </w:trPr>
        <w:tc>
          <w:tcPr>
            <w:tcW w:w="880" w:type="dxa"/>
          </w:tcPr>
          <w:p w14:paraId="3919C921" w14:textId="77777777" w:rsidR="00F670D0" w:rsidRPr="00F670D0" w:rsidRDefault="00F670D0" w:rsidP="00F670D0">
            <w:pPr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3515" w:type="dxa"/>
          </w:tcPr>
          <w:p w14:paraId="2D45BF4C" w14:textId="77777777" w:rsidR="00F670D0" w:rsidRPr="00F670D0" w:rsidRDefault="00F670D0" w:rsidP="00F670D0">
            <w:pPr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2835" w:type="dxa"/>
          </w:tcPr>
          <w:p w14:paraId="67C884F3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12A13CEA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14:paraId="4EAAA04B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</w:tr>
      <w:tr w:rsidR="00F670D0" w:rsidRPr="00F670D0" w14:paraId="5CF4009A" w14:textId="77777777" w:rsidTr="000B60F0">
        <w:trPr>
          <w:trHeight w:val="416"/>
        </w:trPr>
        <w:tc>
          <w:tcPr>
            <w:tcW w:w="880" w:type="dxa"/>
          </w:tcPr>
          <w:p w14:paraId="22F8D12A" w14:textId="77777777" w:rsidR="00F670D0" w:rsidRPr="00F670D0" w:rsidRDefault="00F670D0" w:rsidP="00F670D0">
            <w:pPr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3515" w:type="dxa"/>
          </w:tcPr>
          <w:p w14:paraId="3E7D08CF" w14:textId="77777777" w:rsidR="00F670D0" w:rsidRPr="00F670D0" w:rsidRDefault="00F670D0" w:rsidP="00F670D0">
            <w:pPr>
              <w:tabs>
                <w:tab w:val="center" w:pos="4677"/>
                <w:tab w:val="right" w:pos="9355"/>
              </w:tabs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2835" w:type="dxa"/>
          </w:tcPr>
          <w:p w14:paraId="5DC7C1CB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5362655B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14:paraId="00D74162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</w:tr>
      <w:tr w:rsidR="00F670D0" w:rsidRPr="00F670D0" w14:paraId="4DCD42BC" w14:textId="77777777" w:rsidTr="000B60F0">
        <w:trPr>
          <w:trHeight w:val="445"/>
        </w:trPr>
        <w:tc>
          <w:tcPr>
            <w:tcW w:w="880" w:type="dxa"/>
          </w:tcPr>
          <w:p w14:paraId="17C7F009" w14:textId="77777777" w:rsidR="00F670D0" w:rsidRPr="00F670D0" w:rsidRDefault="00F670D0" w:rsidP="00F670D0">
            <w:pPr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3515" w:type="dxa"/>
          </w:tcPr>
          <w:p w14:paraId="6C505146" w14:textId="77777777" w:rsidR="00F670D0" w:rsidRPr="00F670D0" w:rsidRDefault="00F670D0" w:rsidP="00F670D0">
            <w:pPr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2835" w:type="dxa"/>
          </w:tcPr>
          <w:p w14:paraId="604AD99F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328B97E2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14:paraId="304E7AE4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sz w:val="18"/>
                <w:szCs w:val="18"/>
                <w:lang w:eastAsia="en-US"/>
              </w:rPr>
            </w:pPr>
          </w:p>
        </w:tc>
      </w:tr>
      <w:tr w:rsidR="00F670D0" w:rsidRPr="00F670D0" w14:paraId="1297154E" w14:textId="77777777" w:rsidTr="009A7D6E">
        <w:trPr>
          <w:cantSplit/>
          <w:trHeight w:val="301"/>
        </w:trPr>
        <w:tc>
          <w:tcPr>
            <w:tcW w:w="7230" w:type="dxa"/>
            <w:gridSpan w:val="3"/>
          </w:tcPr>
          <w:p w14:paraId="56861231" w14:textId="384C94E1" w:rsidR="00F670D0" w:rsidRPr="00F670D0" w:rsidRDefault="00F670D0" w:rsidP="004A2D19">
            <w:pPr>
              <w:rPr>
                <w:rFonts w:eastAsiaTheme="minorHAnsi" w:cstheme="minorBidi"/>
                <w:b/>
                <w:sz w:val="18"/>
                <w:szCs w:val="18"/>
                <w:lang w:eastAsia="en-US"/>
              </w:rPr>
            </w:pPr>
            <w:r w:rsidRPr="00F670D0">
              <w:rPr>
                <w:rFonts w:eastAsiaTheme="minorHAnsi" w:cstheme="minorBidi"/>
                <w:b/>
                <w:sz w:val="18"/>
                <w:szCs w:val="18"/>
                <w:lang w:eastAsia="en-US"/>
              </w:rPr>
              <w:t>ИТОГО</w:t>
            </w:r>
          </w:p>
        </w:tc>
        <w:tc>
          <w:tcPr>
            <w:tcW w:w="1134" w:type="dxa"/>
          </w:tcPr>
          <w:p w14:paraId="7074D137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14:paraId="4C8B2F01" w14:textId="77777777" w:rsidR="00F670D0" w:rsidRPr="00F670D0" w:rsidRDefault="00F670D0" w:rsidP="00F670D0">
            <w:pPr>
              <w:ind w:firstLine="709"/>
              <w:rPr>
                <w:rFonts w:eastAsiaTheme="minorHAnsi" w:cstheme="minorBidi"/>
                <w:b/>
                <w:sz w:val="18"/>
                <w:szCs w:val="18"/>
                <w:lang w:eastAsia="en-US"/>
              </w:rPr>
            </w:pPr>
          </w:p>
        </w:tc>
      </w:tr>
    </w:tbl>
    <w:p w14:paraId="4918FFF1" w14:textId="77777777" w:rsidR="00F670D0" w:rsidRDefault="00F670D0" w:rsidP="00F670D0">
      <w:pPr>
        <w:ind w:left="720"/>
        <w:contextualSpacing/>
        <w:rPr>
          <w:sz w:val="18"/>
          <w:szCs w:val="18"/>
        </w:rPr>
      </w:pPr>
    </w:p>
    <w:p w14:paraId="5F1F99A4" w14:textId="77777777" w:rsidR="00120202" w:rsidRDefault="00120202" w:rsidP="00F670D0">
      <w:pPr>
        <w:ind w:left="720"/>
        <w:contextualSpacing/>
        <w:rPr>
          <w:sz w:val="18"/>
          <w:szCs w:val="18"/>
        </w:rPr>
      </w:pPr>
    </w:p>
    <w:p w14:paraId="5A56014B" w14:textId="77777777" w:rsidR="00120202" w:rsidRPr="00F670D0" w:rsidRDefault="00120202" w:rsidP="00F670D0">
      <w:pPr>
        <w:ind w:left="720"/>
        <w:contextualSpacing/>
        <w:rPr>
          <w:sz w:val="18"/>
          <w:szCs w:val="18"/>
        </w:rPr>
      </w:pPr>
    </w:p>
    <w:p w14:paraId="307C767C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Достоверность представленных в заявлении сведений подтверждаю ________________________</w:t>
      </w:r>
    </w:p>
    <w:p w14:paraId="31DA3D87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sz w:val="18"/>
          <w:szCs w:val="18"/>
          <w:lang w:eastAsia="en-US"/>
        </w:rPr>
        <w:tab/>
      </w:r>
      <w:r w:rsidRPr="00F670D0">
        <w:rPr>
          <w:rFonts w:eastAsiaTheme="minorHAnsi"/>
          <w:sz w:val="18"/>
          <w:szCs w:val="18"/>
          <w:lang w:eastAsia="en-US"/>
        </w:rPr>
        <w:tab/>
      </w:r>
      <w:r w:rsidRPr="00F670D0">
        <w:rPr>
          <w:rFonts w:eastAsiaTheme="minorHAnsi"/>
          <w:sz w:val="18"/>
          <w:szCs w:val="18"/>
          <w:lang w:eastAsia="en-US"/>
        </w:rPr>
        <w:tab/>
      </w:r>
      <w:r w:rsidRPr="00F670D0">
        <w:rPr>
          <w:rFonts w:eastAsiaTheme="minorHAnsi"/>
          <w:sz w:val="18"/>
          <w:szCs w:val="18"/>
          <w:lang w:eastAsia="en-US"/>
        </w:rPr>
        <w:tab/>
      </w:r>
      <w:r w:rsidRPr="00F670D0">
        <w:rPr>
          <w:rFonts w:eastAsiaTheme="minorHAnsi"/>
          <w:sz w:val="18"/>
          <w:szCs w:val="18"/>
          <w:lang w:eastAsia="en-US"/>
        </w:rPr>
        <w:tab/>
      </w:r>
      <w:r w:rsidRPr="00F670D0">
        <w:rPr>
          <w:rFonts w:eastAsiaTheme="minorHAnsi"/>
          <w:sz w:val="18"/>
          <w:szCs w:val="18"/>
          <w:lang w:eastAsia="en-US"/>
        </w:rPr>
        <w:tab/>
      </w:r>
      <w:r w:rsidRPr="00F670D0">
        <w:rPr>
          <w:rFonts w:eastAsiaTheme="minorHAnsi"/>
          <w:sz w:val="18"/>
          <w:szCs w:val="18"/>
          <w:lang w:eastAsia="en-US"/>
        </w:rPr>
        <w:tab/>
      </w:r>
      <w:r w:rsidRPr="00F670D0">
        <w:rPr>
          <w:rFonts w:eastAsiaTheme="minorHAnsi"/>
          <w:sz w:val="18"/>
          <w:szCs w:val="18"/>
          <w:lang w:eastAsia="en-US"/>
        </w:rPr>
        <w:tab/>
      </w:r>
      <w:r w:rsidRPr="00F670D0">
        <w:rPr>
          <w:rFonts w:eastAsiaTheme="minorHAnsi"/>
          <w:sz w:val="18"/>
          <w:szCs w:val="18"/>
          <w:lang w:eastAsia="en-US"/>
        </w:rPr>
        <w:tab/>
      </w:r>
      <w:r w:rsidRPr="00F670D0">
        <w:rPr>
          <w:rFonts w:eastAsiaTheme="minorHAnsi"/>
          <w:sz w:val="18"/>
          <w:szCs w:val="18"/>
          <w:lang w:eastAsia="en-US"/>
        </w:rPr>
        <w:tab/>
      </w:r>
      <w:r w:rsidRPr="00F670D0">
        <w:rPr>
          <w:rFonts w:eastAsiaTheme="minorHAnsi"/>
          <w:sz w:val="18"/>
          <w:szCs w:val="18"/>
          <w:lang w:eastAsia="en-US"/>
        </w:rPr>
        <w:tab/>
        <w:t>(подпись заявителя)</w:t>
      </w:r>
    </w:p>
    <w:p w14:paraId="1C772CA7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Об ответственности за достоверность представленных сведений предупрежден (а)____________</w:t>
      </w:r>
    </w:p>
    <w:p w14:paraId="22F8B685" w14:textId="77777777" w:rsidR="00F670D0" w:rsidRPr="00F670D0" w:rsidRDefault="00F670D0" w:rsidP="00F670D0">
      <w:pPr>
        <w:autoSpaceDE w:val="0"/>
        <w:autoSpaceDN w:val="0"/>
        <w:adjustRightInd w:val="0"/>
        <w:jc w:val="center"/>
        <w:rPr>
          <w:rFonts w:eastAsiaTheme="minorHAnsi"/>
          <w:sz w:val="18"/>
          <w:szCs w:val="18"/>
          <w:lang w:eastAsia="en-US"/>
        </w:rPr>
      </w:pPr>
      <w:r w:rsidRPr="00F670D0">
        <w:rPr>
          <w:rFonts w:eastAsiaTheme="minorHAnsi"/>
          <w:sz w:val="18"/>
          <w:szCs w:val="18"/>
          <w:lang w:eastAsia="en-US"/>
        </w:rPr>
        <w:t xml:space="preserve">                                                                                                                                                                                         (подпись заявителя)</w:t>
      </w:r>
    </w:p>
    <w:p w14:paraId="3A7EDA78" w14:textId="77777777" w:rsidR="00F670D0" w:rsidRPr="00F670D0" w:rsidRDefault="00F670D0" w:rsidP="00F670D0">
      <w:pPr>
        <w:ind w:firstLine="709"/>
        <w:jc w:val="both"/>
        <w:rPr>
          <w:rFonts w:eastAsiaTheme="minorHAnsi" w:cstheme="minorBidi"/>
          <w:b/>
          <w:sz w:val="20"/>
          <w:szCs w:val="20"/>
          <w:lang w:eastAsia="en-US"/>
        </w:rPr>
      </w:pPr>
    </w:p>
    <w:p w14:paraId="2F8FF261" w14:textId="77777777" w:rsidR="00F670D0" w:rsidRPr="00F670D0" w:rsidRDefault="00F670D0" w:rsidP="00F670D0">
      <w:pPr>
        <w:jc w:val="both"/>
        <w:rPr>
          <w:rFonts w:eastAsiaTheme="minorHAnsi" w:cstheme="minorBidi"/>
          <w:sz w:val="20"/>
          <w:szCs w:val="20"/>
          <w:lang w:eastAsia="en-US"/>
        </w:rPr>
      </w:pPr>
      <w:r w:rsidRPr="00F670D0">
        <w:rPr>
          <w:rFonts w:eastAsiaTheme="minorHAnsi" w:cstheme="minorBidi"/>
          <w:sz w:val="20"/>
          <w:szCs w:val="20"/>
          <w:lang w:eastAsia="en-US"/>
        </w:rPr>
        <w:t xml:space="preserve">«_____»_____________20______г. </w:t>
      </w:r>
      <w:r w:rsidRPr="00F670D0">
        <w:rPr>
          <w:rFonts w:eastAsiaTheme="minorHAnsi" w:cstheme="minorBidi"/>
          <w:sz w:val="20"/>
          <w:szCs w:val="20"/>
          <w:lang w:eastAsia="en-US"/>
        </w:rPr>
        <w:tab/>
        <w:t>____________________/_____________________/</w:t>
      </w:r>
    </w:p>
    <w:p w14:paraId="40524356" w14:textId="77777777" w:rsidR="00F670D0" w:rsidRPr="00F670D0" w:rsidRDefault="00F670D0" w:rsidP="00F670D0">
      <w:pPr>
        <w:jc w:val="both"/>
        <w:rPr>
          <w:rFonts w:eastAsiaTheme="minorHAnsi" w:cstheme="minorBidi"/>
          <w:sz w:val="20"/>
          <w:szCs w:val="20"/>
          <w:lang w:eastAsia="en-US"/>
        </w:rPr>
      </w:pPr>
      <w:r w:rsidRPr="00F670D0">
        <w:rPr>
          <w:rFonts w:eastAsiaTheme="minorHAnsi" w:cstheme="minorBidi"/>
          <w:sz w:val="20"/>
          <w:szCs w:val="20"/>
          <w:lang w:eastAsia="en-US"/>
        </w:rPr>
        <w:t xml:space="preserve">                                                                                                 (подпись заявителя)</w:t>
      </w:r>
    </w:p>
    <w:p w14:paraId="2EEE1AC0" w14:textId="77777777" w:rsidR="00F670D0" w:rsidRPr="00F670D0" w:rsidRDefault="00F670D0" w:rsidP="00F670D0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РАСПИСКА-УВЕДОМЛЕНИЕ</w:t>
      </w:r>
    </w:p>
    <w:p w14:paraId="7F850FCA" w14:textId="77777777" w:rsidR="00F670D0" w:rsidRPr="00F670D0" w:rsidRDefault="00F670D0" w:rsidP="00F670D0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2EBBA2A2" w14:textId="77777777" w:rsidR="00F670D0" w:rsidRPr="00F670D0" w:rsidRDefault="00F670D0" w:rsidP="00F670D0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Заявление и документы гр. _____________________________</w:t>
      </w:r>
    </w:p>
    <w:p w14:paraId="6F5AEA34" w14:textId="77777777" w:rsidR="00F670D0" w:rsidRPr="00F670D0" w:rsidRDefault="00F670D0" w:rsidP="00F670D0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2551"/>
        <w:gridCol w:w="2154"/>
        <w:gridCol w:w="2438"/>
      </w:tblGrid>
      <w:tr w:rsidR="00F670D0" w:rsidRPr="00F670D0" w14:paraId="2D223C31" w14:textId="77777777" w:rsidTr="009A7D6E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C66D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Регистрационный номер заявления</w:t>
            </w:r>
          </w:p>
        </w:tc>
        <w:tc>
          <w:tcPr>
            <w:tcW w:w="7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0F0D" w14:textId="6EE03AE7" w:rsidR="00F670D0" w:rsidRPr="00F670D0" w:rsidRDefault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Принял (ФИО)</w:t>
            </w:r>
          </w:p>
        </w:tc>
      </w:tr>
      <w:tr w:rsidR="00F670D0" w:rsidRPr="00F670D0" w14:paraId="56A4CA87" w14:textId="77777777" w:rsidTr="009A7D6E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EECF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527DB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E04B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Кол-во документов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47A8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Подпись специалиста</w:t>
            </w:r>
          </w:p>
        </w:tc>
      </w:tr>
      <w:tr w:rsidR="00F670D0" w:rsidRPr="00F670D0" w14:paraId="2B7E67B3" w14:textId="77777777" w:rsidTr="009A7D6E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765C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6EAE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D915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EC99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</w:tbl>
    <w:p w14:paraId="2B5D07C2" w14:textId="77777777" w:rsidR="00F670D0" w:rsidRPr="00F670D0" w:rsidRDefault="00F670D0" w:rsidP="00F670D0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2AFF6D20" w14:textId="77777777" w:rsidR="00F670D0" w:rsidRPr="00F670D0" w:rsidRDefault="00F670D0" w:rsidP="00F670D0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РАСПИСКА-УВЕДОМЛЕНИЕ</w:t>
      </w:r>
    </w:p>
    <w:p w14:paraId="240A41B0" w14:textId="77777777" w:rsidR="00F670D0" w:rsidRPr="00F670D0" w:rsidRDefault="00F670D0" w:rsidP="00F670D0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3886C758" w14:textId="77777777" w:rsidR="00F670D0" w:rsidRDefault="00F670D0" w:rsidP="00F670D0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Заявление и документы гр. _____________________________</w:t>
      </w:r>
    </w:p>
    <w:p w14:paraId="259A3C9C" w14:textId="77777777" w:rsidR="00E669A7" w:rsidRDefault="00E669A7" w:rsidP="00F670D0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</w:p>
    <w:p w14:paraId="2B40ABA0" w14:textId="77777777" w:rsidR="001A7FE3" w:rsidRDefault="001A7FE3" w:rsidP="00F670D0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</w:p>
    <w:p w14:paraId="2913E4A5" w14:textId="77777777" w:rsidR="00E669A7" w:rsidRPr="00F670D0" w:rsidRDefault="00E669A7" w:rsidP="00F670D0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</w:p>
    <w:p w14:paraId="7B375BB7" w14:textId="77777777" w:rsidR="00F670D0" w:rsidRPr="00F670D0" w:rsidRDefault="00F670D0" w:rsidP="00F670D0">
      <w:pPr>
        <w:autoSpaceDE w:val="0"/>
        <w:autoSpaceDN w:val="0"/>
        <w:adjustRightInd w:val="0"/>
        <w:ind w:firstLine="540"/>
        <w:jc w:val="both"/>
        <w:rPr>
          <w:rFonts w:eastAsiaTheme="minorHAnsi"/>
          <w:lang w:val="en-US"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2551"/>
        <w:gridCol w:w="2154"/>
        <w:gridCol w:w="2438"/>
      </w:tblGrid>
      <w:tr w:rsidR="00F670D0" w:rsidRPr="00F670D0" w14:paraId="5E32F1BB" w14:textId="77777777" w:rsidTr="009A7D6E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66A27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lastRenderedPageBreak/>
              <w:t>Регистрационный номер заявления</w:t>
            </w:r>
          </w:p>
        </w:tc>
        <w:tc>
          <w:tcPr>
            <w:tcW w:w="7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1895" w14:textId="29E7F65E" w:rsidR="00F670D0" w:rsidRPr="00F670D0" w:rsidRDefault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Принял (ФИО)</w:t>
            </w:r>
          </w:p>
        </w:tc>
      </w:tr>
      <w:tr w:rsidR="00F670D0" w:rsidRPr="00F670D0" w14:paraId="20A6E3C8" w14:textId="77777777" w:rsidTr="009A7D6E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07876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A256D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A948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Кол-во документов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CEB2D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Подпись специалиста</w:t>
            </w:r>
          </w:p>
        </w:tc>
      </w:tr>
      <w:tr w:rsidR="00F670D0" w:rsidRPr="00F670D0" w14:paraId="28A05BAD" w14:textId="77777777" w:rsidTr="009A7D6E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D3F9B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DEFE2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86B06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E8851" w14:textId="77777777"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</w:tbl>
    <w:p w14:paraId="2AE9C3EE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650E5142" w14:textId="77777777" w:rsidR="00F670D0" w:rsidRPr="00F670D0" w:rsidRDefault="00F670D0" w:rsidP="00F670D0">
      <w:pPr>
        <w:tabs>
          <w:tab w:val="left" w:pos="709"/>
        </w:tabs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>Я, _______________________________________________________________________________,</w:t>
      </w:r>
    </w:p>
    <w:p w14:paraId="71503BF9" w14:textId="77777777" w:rsidR="00F670D0" w:rsidRPr="00F670D0" w:rsidRDefault="00F670D0" w:rsidP="00F670D0">
      <w:pPr>
        <w:tabs>
          <w:tab w:val="left" w:pos="709"/>
        </w:tabs>
        <w:jc w:val="center"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>(фамилия, имя, отчество)</w:t>
      </w:r>
    </w:p>
    <w:p w14:paraId="2E19A7FC" w14:textId="77777777" w:rsidR="00F670D0" w:rsidRPr="00F670D0" w:rsidRDefault="00F670D0" w:rsidP="00F670D0">
      <w:pPr>
        <w:autoSpaceDE w:val="0"/>
        <w:autoSpaceDN w:val="0"/>
        <w:adjustRightInd w:val="0"/>
        <w:rPr>
          <w:rFonts w:eastAsiaTheme="minorHAnsi" w:cstheme="minorBidi"/>
          <w:bCs/>
          <w:lang w:eastAsia="en-US"/>
        </w:rPr>
      </w:pPr>
      <w:r w:rsidRPr="00F670D0">
        <w:rPr>
          <w:rFonts w:eastAsiaTheme="minorHAnsi" w:cstheme="minorBidi"/>
          <w:bCs/>
          <w:lang w:eastAsia="en-US"/>
        </w:rPr>
        <w:t>даю согласие:</w:t>
      </w:r>
    </w:p>
    <w:p w14:paraId="294E3103" w14:textId="6B04EEC4" w:rsidR="00F670D0" w:rsidRPr="00F670D0" w:rsidRDefault="004A2D19" w:rsidP="00F670D0">
      <w:pPr>
        <w:numPr>
          <w:ilvl w:val="0"/>
          <w:numId w:val="21"/>
        </w:numPr>
        <w:tabs>
          <w:tab w:val="left" w:pos="284"/>
        </w:tabs>
        <w:ind w:hanging="436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Н</w:t>
      </w:r>
      <w:r w:rsidR="00F670D0" w:rsidRPr="00F670D0">
        <w:rPr>
          <w:rFonts w:eastAsiaTheme="minorHAnsi" w:cstheme="minorBidi"/>
          <w:lang w:eastAsia="en-US"/>
        </w:rPr>
        <w:t>а обработку персональных данных в составе:</w:t>
      </w:r>
    </w:p>
    <w:p w14:paraId="37BAF7FD" w14:textId="77777777" w:rsidR="00F670D0" w:rsidRPr="00F670D0" w:rsidRDefault="00F670D0" w:rsidP="00F670D0">
      <w:pPr>
        <w:tabs>
          <w:tab w:val="left" w:pos="284"/>
        </w:tabs>
        <w:contextualSpacing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>фамилия, имя, отчество;</w:t>
      </w:r>
    </w:p>
    <w:p w14:paraId="1AC86BB8" w14:textId="77777777" w:rsidR="00F670D0" w:rsidRPr="00F670D0" w:rsidRDefault="00F670D0" w:rsidP="00F670D0">
      <w:pPr>
        <w:tabs>
          <w:tab w:val="left" w:pos="284"/>
        </w:tabs>
        <w:contextualSpacing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>дата рождения;</w:t>
      </w:r>
    </w:p>
    <w:p w14:paraId="15D93E46" w14:textId="77777777" w:rsidR="00F670D0" w:rsidRPr="00F670D0" w:rsidRDefault="00F670D0" w:rsidP="00F670D0">
      <w:pPr>
        <w:tabs>
          <w:tab w:val="left" w:pos="284"/>
        </w:tabs>
        <w:contextualSpacing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>место рождения;</w:t>
      </w:r>
    </w:p>
    <w:p w14:paraId="4A36C165" w14:textId="77777777" w:rsidR="00F670D0" w:rsidRPr="00F670D0" w:rsidRDefault="00F670D0" w:rsidP="00F670D0">
      <w:pPr>
        <w:tabs>
          <w:tab w:val="left" w:pos="284"/>
        </w:tabs>
        <w:contextualSpacing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>СНИЛС;</w:t>
      </w:r>
    </w:p>
    <w:p w14:paraId="31A621D9" w14:textId="77777777" w:rsidR="00F670D0" w:rsidRPr="00F670D0" w:rsidRDefault="00F670D0" w:rsidP="00F670D0">
      <w:pPr>
        <w:tabs>
          <w:tab w:val="left" w:pos="284"/>
        </w:tabs>
        <w:contextualSpacing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>паспортные данные (серия, номер, дата выдачи, кем выдан, гражданство);</w:t>
      </w:r>
    </w:p>
    <w:p w14:paraId="4D6D59B9" w14:textId="77777777" w:rsidR="00F670D0" w:rsidRPr="00F670D0" w:rsidRDefault="00F670D0" w:rsidP="00F670D0">
      <w:pPr>
        <w:tabs>
          <w:tab w:val="left" w:pos="284"/>
        </w:tabs>
        <w:contextualSpacing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>адрес проживания;</w:t>
      </w:r>
    </w:p>
    <w:p w14:paraId="7717EA84" w14:textId="77777777" w:rsidR="00F670D0" w:rsidRPr="00F670D0" w:rsidRDefault="00F670D0" w:rsidP="00F670D0">
      <w:pPr>
        <w:tabs>
          <w:tab w:val="left" w:pos="284"/>
        </w:tabs>
        <w:contextualSpacing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 xml:space="preserve">номер телефона; </w:t>
      </w:r>
    </w:p>
    <w:p w14:paraId="6B8CC1C3" w14:textId="77777777" w:rsidR="00504DA1" w:rsidRDefault="00F670D0" w:rsidP="00F670D0">
      <w:pPr>
        <w:tabs>
          <w:tab w:val="left" w:pos="284"/>
        </w:tabs>
        <w:contextualSpacing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>сведения о доходах</w:t>
      </w:r>
      <w:r w:rsidR="00504DA1">
        <w:rPr>
          <w:rFonts w:eastAsiaTheme="minorHAnsi" w:cstheme="minorBidi"/>
          <w:lang w:eastAsia="en-US"/>
        </w:rPr>
        <w:t>;</w:t>
      </w:r>
    </w:p>
    <w:p w14:paraId="11F240C4" w14:textId="77777777" w:rsidR="00F670D0" w:rsidRPr="00F670D0" w:rsidRDefault="00504DA1" w:rsidP="00F670D0">
      <w:pPr>
        <w:tabs>
          <w:tab w:val="left" w:pos="284"/>
        </w:tabs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 xml:space="preserve">сведения </w:t>
      </w:r>
      <w:r w:rsidR="00E669A7">
        <w:rPr>
          <w:rFonts w:eastAsiaTheme="minorHAnsi" w:cstheme="minorBidi"/>
          <w:lang w:eastAsia="en-US"/>
        </w:rPr>
        <w:t>о составе семьи</w:t>
      </w:r>
      <w:r w:rsidR="00F670D0" w:rsidRPr="00F670D0">
        <w:rPr>
          <w:rFonts w:eastAsiaTheme="minorHAnsi" w:cstheme="minorBidi"/>
          <w:lang w:eastAsia="en-US"/>
        </w:rPr>
        <w:t>;</w:t>
      </w:r>
    </w:p>
    <w:p w14:paraId="15AB5A79" w14:textId="77777777" w:rsidR="00F670D0" w:rsidRPr="00F670D0" w:rsidRDefault="00F670D0" w:rsidP="00F670D0">
      <w:pPr>
        <w:tabs>
          <w:tab w:val="left" w:pos="284"/>
        </w:tabs>
        <w:contextualSpacing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>реквизиты банковского счета (сберегательной книжки).</w:t>
      </w:r>
    </w:p>
    <w:p w14:paraId="69BAA16E" w14:textId="3748C6A5" w:rsidR="00F670D0" w:rsidRPr="00F670D0" w:rsidRDefault="004A2D19" w:rsidP="00F670D0">
      <w:pPr>
        <w:numPr>
          <w:ilvl w:val="0"/>
          <w:numId w:val="21"/>
        </w:numPr>
        <w:tabs>
          <w:tab w:val="left" w:pos="284"/>
        </w:tabs>
        <w:ind w:left="0" w:firstLine="284"/>
        <w:contextualSpacing/>
        <w:jc w:val="both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Н</w:t>
      </w:r>
      <w:r w:rsidR="00F670D0" w:rsidRPr="00F670D0">
        <w:rPr>
          <w:rFonts w:eastAsiaTheme="minorHAnsi" w:cstheme="minorBidi"/>
          <w:lang w:eastAsia="en-US"/>
        </w:rPr>
        <w:t>а использование персональных данных в целях:</w:t>
      </w:r>
    </w:p>
    <w:p w14:paraId="37CFF21F" w14:textId="77777777" w:rsidR="00F670D0" w:rsidRPr="00F670D0" w:rsidRDefault="00F670D0" w:rsidP="00F670D0">
      <w:pPr>
        <w:tabs>
          <w:tab w:val="left" w:pos="284"/>
        </w:tabs>
        <w:contextualSpacing/>
        <w:jc w:val="both"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>оказания мер социальной поддержки в соответствии с требованиями действующего законодательства;</w:t>
      </w:r>
    </w:p>
    <w:p w14:paraId="3F885E16" w14:textId="77777777" w:rsidR="00F670D0" w:rsidRPr="00F670D0" w:rsidRDefault="00F670D0" w:rsidP="00F670D0">
      <w:pPr>
        <w:tabs>
          <w:tab w:val="left" w:pos="284"/>
        </w:tabs>
        <w:contextualSpacing/>
        <w:jc w:val="both"/>
        <w:rPr>
          <w:rFonts w:eastAsiaTheme="minorHAnsi" w:cstheme="minorBidi"/>
          <w:lang w:eastAsia="en-US"/>
        </w:rPr>
      </w:pPr>
      <w:proofErr w:type="gramStart"/>
      <w:r w:rsidRPr="00F670D0">
        <w:rPr>
          <w:rFonts w:eastAsiaTheme="minorHAnsi" w:cstheme="minorBidi"/>
          <w:lang w:eastAsia="en-US"/>
        </w:rPr>
        <w:t>осуществления и выполнения</w:t>
      </w:r>
      <w:proofErr w:type="gramEnd"/>
      <w:r w:rsidRPr="00F670D0">
        <w:rPr>
          <w:rFonts w:eastAsiaTheme="minorHAnsi" w:cstheme="minorBidi"/>
          <w:lang w:eastAsia="en-US"/>
        </w:rPr>
        <w:t xml:space="preserve"> возложенных законодательством Российской Федерации на Оператора функций, полномочий и обязанностей. </w:t>
      </w:r>
    </w:p>
    <w:p w14:paraId="6D8E4F20" w14:textId="7DF98214" w:rsidR="00F670D0" w:rsidRPr="00F670D0" w:rsidRDefault="004A2D19" w:rsidP="00F670D0">
      <w:pPr>
        <w:numPr>
          <w:ilvl w:val="0"/>
          <w:numId w:val="21"/>
        </w:numPr>
        <w:tabs>
          <w:tab w:val="left" w:pos="284"/>
        </w:tabs>
        <w:ind w:left="0" w:firstLine="284"/>
        <w:contextualSpacing/>
        <w:jc w:val="both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Н</w:t>
      </w:r>
      <w:r w:rsidR="00F670D0" w:rsidRPr="00F670D0">
        <w:rPr>
          <w:rFonts w:eastAsiaTheme="minorHAnsi" w:cstheme="minorBidi"/>
          <w:lang w:eastAsia="en-US"/>
        </w:rPr>
        <w:t xml:space="preserve">а обработку персональных данных с использованием средств автоматизации и 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077E765D" w14:textId="77777777" w:rsidR="00F670D0" w:rsidRPr="00F670D0" w:rsidRDefault="00F670D0" w:rsidP="00F670D0">
      <w:pPr>
        <w:tabs>
          <w:tab w:val="left" w:pos="284"/>
        </w:tabs>
        <w:contextualSpacing/>
        <w:jc w:val="both"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198F8B74" w14:textId="77777777" w:rsidR="00F670D0" w:rsidRPr="00F670D0" w:rsidRDefault="00F670D0" w:rsidP="00F670D0">
      <w:pPr>
        <w:tabs>
          <w:tab w:val="left" w:pos="284"/>
        </w:tabs>
        <w:contextualSpacing/>
        <w:jc w:val="both"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ab/>
        <w:t xml:space="preserve">Настоящее согласие на обработку персональных данных действует с момента подписания в течение срока, необходимого для достижения целей обработки персональных данных, заявленных в пункте 2. </w:t>
      </w:r>
    </w:p>
    <w:p w14:paraId="32E5A76D" w14:textId="77777777" w:rsidR="00F670D0" w:rsidRPr="00F670D0" w:rsidRDefault="00F670D0" w:rsidP="00F670D0">
      <w:pPr>
        <w:tabs>
          <w:tab w:val="left" w:pos="284"/>
        </w:tabs>
        <w:contextualSpacing/>
        <w:jc w:val="both"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ab/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2F54C29C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61BAB57C" w14:textId="77777777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52D13594" w14:textId="342EA142"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 xml:space="preserve">«___» ______________ 20____ г.              </w:t>
      </w:r>
      <w:r w:rsidR="00F50EEA">
        <w:rPr>
          <w:rFonts w:eastAsiaTheme="minorHAnsi"/>
          <w:lang w:eastAsia="en-US"/>
        </w:rPr>
        <w:t xml:space="preserve">                            </w:t>
      </w:r>
      <w:r w:rsidRPr="00F670D0">
        <w:rPr>
          <w:rFonts w:eastAsiaTheme="minorHAnsi"/>
          <w:lang w:eastAsia="en-US"/>
        </w:rPr>
        <w:t xml:space="preserve">  ________________________________</w:t>
      </w:r>
    </w:p>
    <w:p w14:paraId="3F015F4F" w14:textId="7BED1E0A" w:rsidR="00F670D0" w:rsidRDefault="00F670D0" w:rsidP="00F670D0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 xml:space="preserve">                                                      </w:t>
      </w:r>
      <w:r w:rsidR="00F50EEA">
        <w:rPr>
          <w:rFonts w:eastAsiaTheme="minorHAnsi"/>
          <w:lang w:eastAsia="en-US"/>
        </w:rPr>
        <w:t xml:space="preserve">                                            </w:t>
      </w:r>
      <w:r w:rsidRPr="00F670D0">
        <w:rPr>
          <w:rFonts w:eastAsiaTheme="minorHAnsi"/>
          <w:lang w:eastAsia="en-US"/>
        </w:rPr>
        <w:t xml:space="preserve"> (подпись заявителя)</w:t>
      </w:r>
    </w:p>
    <w:p w14:paraId="32B22CCC" w14:textId="77777777" w:rsidR="00F670D0" w:rsidRDefault="00F670D0" w:rsidP="00F670D0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br w:type="page"/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872"/>
        <w:gridCol w:w="4941"/>
      </w:tblGrid>
      <w:tr w:rsidR="001367D5" w:rsidRPr="00BD6048" w14:paraId="65CCF306" w14:textId="77777777" w:rsidTr="000606E2">
        <w:tc>
          <w:tcPr>
            <w:tcW w:w="4872" w:type="dxa"/>
          </w:tcPr>
          <w:p w14:paraId="786D5271" w14:textId="77777777" w:rsidR="001367D5" w:rsidRPr="00FB4C1B" w:rsidRDefault="001367D5" w:rsidP="00BF089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lastRenderedPageBreak/>
              <w:tab/>
            </w:r>
          </w:p>
        </w:tc>
        <w:tc>
          <w:tcPr>
            <w:tcW w:w="4941" w:type="dxa"/>
          </w:tcPr>
          <w:p w14:paraId="1500AC12" w14:textId="77777777" w:rsidR="001367D5" w:rsidRPr="0012527B" w:rsidRDefault="001367D5" w:rsidP="000751F2">
            <w:pPr>
              <w:pStyle w:val="ConsPlusTitle"/>
              <w:rPr>
                <w:b w:val="0"/>
                <w:bCs w:val="0"/>
              </w:rPr>
            </w:pPr>
            <w:r w:rsidRPr="0012527B">
              <w:rPr>
                <w:b w:val="0"/>
                <w:bCs w:val="0"/>
              </w:rPr>
              <w:t xml:space="preserve">Приложение № </w:t>
            </w:r>
            <w:r w:rsidR="00F670D0">
              <w:rPr>
                <w:b w:val="0"/>
                <w:bCs w:val="0"/>
              </w:rPr>
              <w:t>3</w:t>
            </w:r>
          </w:p>
          <w:p w14:paraId="55D5DB1F" w14:textId="77777777" w:rsidR="001367D5" w:rsidRPr="0012527B" w:rsidRDefault="001367D5" w:rsidP="000751F2">
            <w:pPr>
              <w:pStyle w:val="ConsPlusTitle"/>
              <w:rPr>
                <w:b w:val="0"/>
                <w:bCs w:val="0"/>
              </w:rPr>
            </w:pPr>
            <w:r w:rsidRPr="0012527B">
              <w:rPr>
                <w:b w:val="0"/>
                <w:bCs w:val="0"/>
              </w:rPr>
              <w:t xml:space="preserve">к </w:t>
            </w:r>
            <w:r w:rsidR="000751F2">
              <w:rPr>
                <w:b w:val="0"/>
                <w:bCs w:val="0"/>
              </w:rPr>
              <w:t>А</w:t>
            </w:r>
            <w:r w:rsidRPr="0012527B">
              <w:rPr>
                <w:b w:val="0"/>
                <w:bCs w:val="0"/>
              </w:rPr>
              <w:t>дминистративному регламенту предоставления территориальными</w:t>
            </w:r>
          </w:p>
          <w:p w14:paraId="08441107" w14:textId="77777777" w:rsidR="000751F2" w:rsidRDefault="001367D5" w:rsidP="000751F2">
            <w:pPr>
              <w:pStyle w:val="ConsPlusTitle"/>
              <w:widowControl/>
              <w:rPr>
                <w:b w:val="0"/>
                <w:bCs w:val="0"/>
              </w:rPr>
            </w:pPr>
            <w:r w:rsidRPr="0012527B">
              <w:rPr>
                <w:b w:val="0"/>
                <w:bCs w:val="0"/>
              </w:rPr>
              <w:t>отраслевыми исполнительными органами государственной власти</w:t>
            </w:r>
          </w:p>
          <w:p w14:paraId="364DE813" w14:textId="77777777" w:rsidR="001367D5" w:rsidRPr="00FB4C1B" w:rsidRDefault="001367D5" w:rsidP="000751F2">
            <w:pPr>
              <w:pStyle w:val="ConsPlusTitle"/>
              <w:widowControl/>
              <w:rPr>
                <w:sz w:val="28"/>
                <w:szCs w:val="28"/>
              </w:rPr>
            </w:pPr>
            <w:r w:rsidRPr="0012527B">
              <w:rPr>
                <w:b w:val="0"/>
                <w:bCs w:val="0"/>
              </w:rPr>
              <w:t xml:space="preserve">Свердловской области </w:t>
            </w:r>
            <w:r w:rsidR="000751F2">
              <w:rPr>
                <w:b w:val="0"/>
                <w:bCs w:val="0"/>
              </w:rPr>
              <w:t>–</w:t>
            </w:r>
            <w:r w:rsidRPr="0012527B">
              <w:rPr>
                <w:b w:val="0"/>
                <w:bCs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</w:t>
            </w:r>
            <w:r w:rsidRPr="002E0D14">
              <w:rPr>
                <w:b w:val="0"/>
                <w:bCs w:val="0"/>
              </w:rPr>
              <w:t>«</w:t>
            </w:r>
            <w:r w:rsidR="002E0D14" w:rsidRPr="002E0D14">
              <w:rPr>
                <w:b w:val="0"/>
              </w:rPr>
              <w:t>Осуществление ежемесячной выплаты в связи с рождением (усыновлением) первого ребенка</w:t>
            </w:r>
            <w:r w:rsidRPr="002E0D14">
              <w:rPr>
                <w:b w:val="0"/>
                <w:bCs w:val="0"/>
              </w:rPr>
              <w:t>»</w:t>
            </w:r>
          </w:p>
        </w:tc>
      </w:tr>
    </w:tbl>
    <w:p w14:paraId="02940A05" w14:textId="77777777" w:rsidR="001367D5" w:rsidRPr="00BD6048" w:rsidRDefault="001367D5" w:rsidP="001367D5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sz w:val="20"/>
          <w:szCs w:val="20"/>
        </w:rPr>
      </w:pPr>
    </w:p>
    <w:p w14:paraId="04511752" w14:textId="77777777" w:rsidR="002262F1" w:rsidRPr="000512B0" w:rsidRDefault="002262F1" w:rsidP="002262F1">
      <w:pPr>
        <w:autoSpaceDE w:val="0"/>
        <w:autoSpaceDN w:val="0"/>
        <w:adjustRightInd w:val="0"/>
        <w:rPr>
          <w:b/>
          <w:bCs/>
        </w:rPr>
      </w:pPr>
    </w:p>
    <w:p w14:paraId="35F84C6E" w14:textId="77777777" w:rsidR="002262F1" w:rsidRDefault="002262F1" w:rsidP="002262F1">
      <w:pPr>
        <w:autoSpaceDE w:val="0"/>
        <w:autoSpaceDN w:val="0"/>
        <w:adjustRightInd w:val="0"/>
        <w:jc w:val="center"/>
        <w:rPr>
          <w:b/>
          <w:bCs/>
        </w:rPr>
      </w:pPr>
      <w:r w:rsidRPr="000512B0">
        <w:rPr>
          <w:b/>
          <w:bCs/>
        </w:rPr>
        <w:t>БЛОК-СХЕМА ПРЕДОСТАВЛЕНИЯ ГОСУДАРСТВЕННОЙ УСЛУГИ</w:t>
      </w:r>
    </w:p>
    <w:p w14:paraId="1198E5CE" w14:textId="77777777" w:rsidR="002262F1" w:rsidRDefault="002262F1" w:rsidP="002262F1">
      <w:pPr>
        <w:autoSpaceDE w:val="0"/>
        <w:autoSpaceDN w:val="0"/>
        <w:adjustRightInd w:val="0"/>
        <w:jc w:val="center"/>
        <w:rPr>
          <w:b/>
          <w:bCs/>
        </w:rPr>
      </w:pPr>
    </w:p>
    <w:p w14:paraId="31B4CFD3" w14:textId="77777777" w:rsidR="002262F1" w:rsidRPr="00FD2AE1" w:rsidRDefault="0098408A" w:rsidP="002262F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FC2C19E" wp14:editId="3D8A8AEA">
                <wp:simplePos x="0" y="0"/>
                <wp:positionH relativeFrom="column">
                  <wp:posOffset>3500120</wp:posOffset>
                </wp:positionH>
                <wp:positionV relativeFrom="paragraph">
                  <wp:posOffset>23495</wp:posOffset>
                </wp:positionV>
                <wp:extent cx="2890520" cy="1809750"/>
                <wp:effectExtent l="0" t="0" r="24130" b="19050"/>
                <wp:wrapNone/>
                <wp:docPr id="40" name="Прямоугольник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90520" cy="1809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FDD6EA6" w14:textId="77777777" w:rsidR="00A554D3" w:rsidRPr="0098408A" w:rsidRDefault="00A554D3" w:rsidP="002262F1">
                            <w:pPr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 w:rsidRPr="0098408A">
                              <w:rPr>
                                <w:sz w:val="19"/>
                                <w:szCs w:val="19"/>
                              </w:rPr>
                              <w:t xml:space="preserve">Отказ в приеме заявления и документов, необходимых для предоставления государственной услуги </w:t>
                            </w:r>
                          </w:p>
                          <w:p w14:paraId="4CEABB9B" w14:textId="77777777" w:rsidR="00A554D3" w:rsidRPr="0098408A" w:rsidRDefault="00A554D3" w:rsidP="002262F1">
                            <w:pPr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 w:rsidRPr="0098408A">
                              <w:rPr>
                                <w:sz w:val="19"/>
                                <w:szCs w:val="19"/>
                              </w:rPr>
                              <w:t>(15 минут – в случае личного обращения заявителя;</w:t>
                            </w:r>
                          </w:p>
                          <w:p w14:paraId="642C1953" w14:textId="77777777" w:rsidR="00A554D3" w:rsidRPr="0098408A" w:rsidRDefault="00A554D3" w:rsidP="002262F1">
                            <w:pPr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 w:rsidRPr="0098408A">
                              <w:rPr>
                                <w:sz w:val="19"/>
                                <w:szCs w:val="19"/>
                              </w:rPr>
                              <w:t>не позднее 1 рабочего дня, следующего за днем подачи заявления и документов, направленных в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 </w:t>
                            </w:r>
                            <w:r w:rsidRPr="0098408A">
                              <w:rPr>
                                <w:sz w:val="19"/>
                                <w:szCs w:val="19"/>
                              </w:rPr>
                              <w:t xml:space="preserve">форме электронных документов; </w:t>
                            </w:r>
                          </w:p>
                          <w:p w14:paraId="0AD47433" w14:textId="77777777" w:rsidR="00A554D3" w:rsidRPr="0098408A" w:rsidRDefault="00A554D3" w:rsidP="002262F1">
                            <w:pPr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 w:rsidRPr="0098408A">
                              <w:rPr>
                                <w:sz w:val="19"/>
                                <w:szCs w:val="19"/>
                              </w:rPr>
                              <w:t>в 5-дневный срок с даты получения заявления и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 </w:t>
                            </w:r>
                            <w:r w:rsidRPr="0098408A">
                              <w:rPr>
                                <w:sz w:val="19"/>
                                <w:szCs w:val="19"/>
                              </w:rPr>
                              <w:t>копий документов, направленных посредством почтовой связи;</w:t>
                            </w:r>
                          </w:p>
                          <w:p w14:paraId="137A8359" w14:textId="77777777" w:rsidR="00A554D3" w:rsidRPr="007B2813" w:rsidRDefault="00A554D3" w:rsidP="002262F1">
                            <w:pPr>
                              <w:jc w:val="center"/>
                              <w:rPr>
                                <w:b/>
                                <w:sz w:val="19"/>
                                <w:szCs w:val="19"/>
                              </w:rPr>
                            </w:pPr>
                            <w:r w:rsidRPr="0098408A">
                              <w:rPr>
                                <w:sz w:val="19"/>
                                <w:szCs w:val="19"/>
                              </w:rPr>
                              <w:t>в 5-дневный срок с даты подачи заявления в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 </w:t>
                            </w:r>
                            <w:r w:rsidRPr="0098408A">
                              <w:rPr>
                                <w:sz w:val="19"/>
                                <w:szCs w:val="19"/>
                              </w:rPr>
                              <w:t>многофункциональный центр</w:t>
                            </w:r>
                            <w:r w:rsidRPr="007B2813">
                              <w:rPr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5E0DB75C" w14:textId="77777777" w:rsidR="00A554D3" w:rsidRPr="00AD15EF" w:rsidRDefault="00A554D3" w:rsidP="002262F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F402FF2" w14:textId="77777777" w:rsidR="00A554D3" w:rsidRPr="00AD15EF" w:rsidRDefault="00A554D3" w:rsidP="002262F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C2C19E" id="Прямоугольник 40" o:spid="_x0000_s1026" style="position:absolute;margin-left:275.6pt;margin-top:1.85pt;width:227.6pt;height:14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" fillcolor="window" strokecolor="windowText" strokeweight="2pt">
                <v:path arrowok="t"/>
                <v:textbox>
                  <w:txbxContent>
                    <w:p w14:paraId="5FDD6EA6" w14:textId="77777777" w:rsidR="00A554D3" w:rsidRPr="0098408A" w:rsidRDefault="00A554D3" w:rsidP="002262F1">
                      <w:pPr>
                        <w:jc w:val="center"/>
                        <w:rPr>
                          <w:sz w:val="19"/>
                          <w:szCs w:val="19"/>
                        </w:rPr>
                      </w:pPr>
                      <w:r w:rsidRPr="0098408A">
                        <w:rPr>
                          <w:sz w:val="19"/>
                          <w:szCs w:val="19"/>
                        </w:rPr>
                        <w:t xml:space="preserve">Отказ в приеме заявления и документов, необходимых для предоставления государственной услуги </w:t>
                      </w:r>
                    </w:p>
                    <w:p w14:paraId="4CEABB9B" w14:textId="77777777" w:rsidR="00A554D3" w:rsidRPr="0098408A" w:rsidRDefault="00A554D3" w:rsidP="002262F1">
                      <w:pPr>
                        <w:jc w:val="center"/>
                        <w:rPr>
                          <w:sz w:val="19"/>
                          <w:szCs w:val="19"/>
                        </w:rPr>
                      </w:pPr>
                      <w:r w:rsidRPr="0098408A">
                        <w:rPr>
                          <w:sz w:val="19"/>
                          <w:szCs w:val="19"/>
                        </w:rPr>
                        <w:t>(15 минут – в случае личного обращения заявителя;</w:t>
                      </w:r>
                    </w:p>
                    <w:p w14:paraId="642C1953" w14:textId="77777777" w:rsidR="00A554D3" w:rsidRPr="0098408A" w:rsidRDefault="00A554D3" w:rsidP="002262F1">
                      <w:pPr>
                        <w:jc w:val="center"/>
                        <w:rPr>
                          <w:sz w:val="19"/>
                          <w:szCs w:val="19"/>
                        </w:rPr>
                      </w:pPr>
                      <w:r w:rsidRPr="0098408A">
                        <w:rPr>
                          <w:sz w:val="19"/>
                          <w:szCs w:val="19"/>
                        </w:rPr>
                        <w:t>не позднее 1 рабочего дня, следующего за днем подачи заявления и документов, направленных в</w:t>
                      </w:r>
                      <w:r>
                        <w:rPr>
                          <w:sz w:val="19"/>
                          <w:szCs w:val="19"/>
                        </w:rPr>
                        <w:t> </w:t>
                      </w:r>
                      <w:r w:rsidRPr="0098408A">
                        <w:rPr>
                          <w:sz w:val="19"/>
                          <w:szCs w:val="19"/>
                        </w:rPr>
                        <w:t xml:space="preserve">форме электронных документов; </w:t>
                      </w:r>
                    </w:p>
                    <w:p w14:paraId="0AD47433" w14:textId="77777777" w:rsidR="00A554D3" w:rsidRPr="0098408A" w:rsidRDefault="00A554D3" w:rsidP="002262F1">
                      <w:pPr>
                        <w:jc w:val="center"/>
                        <w:rPr>
                          <w:sz w:val="19"/>
                          <w:szCs w:val="19"/>
                        </w:rPr>
                      </w:pPr>
                      <w:r w:rsidRPr="0098408A">
                        <w:rPr>
                          <w:sz w:val="19"/>
                          <w:szCs w:val="19"/>
                        </w:rPr>
                        <w:t>в 5-дневный срок с даты получения заявления и</w:t>
                      </w:r>
                      <w:r>
                        <w:rPr>
                          <w:sz w:val="19"/>
                          <w:szCs w:val="19"/>
                        </w:rPr>
                        <w:t> </w:t>
                      </w:r>
                      <w:r w:rsidRPr="0098408A">
                        <w:rPr>
                          <w:sz w:val="19"/>
                          <w:szCs w:val="19"/>
                        </w:rPr>
                        <w:t>копий документов, направленных посредством почтовой связи;</w:t>
                      </w:r>
                    </w:p>
                    <w:p w14:paraId="137A8359" w14:textId="77777777" w:rsidR="00A554D3" w:rsidRPr="007B2813" w:rsidRDefault="00A554D3" w:rsidP="002262F1">
                      <w:pPr>
                        <w:jc w:val="center"/>
                        <w:rPr>
                          <w:b/>
                          <w:sz w:val="19"/>
                          <w:szCs w:val="19"/>
                        </w:rPr>
                      </w:pPr>
                      <w:r w:rsidRPr="0098408A">
                        <w:rPr>
                          <w:sz w:val="19"/>
                          <w:szCs w:val="19"/>
                        </w:rPr>
                        <w:t>в 5-дневный срок с даты подачи заявления в</w:t>
                      </w:r>
                      <w:r>
                        <w:rPr>
                          <w:sz w:val="19"/>
                          <w:szCs w:val="19"/>
                        </w:rPr>
                        <w:t> </w:t>
                      </w:r>
                      <w:r w:rsidRPr="0098408A">
                        <w:rPr>
                          <w:sz w:val="19"/>
                          <w:szCs w:val="19"/>
                        </w:rPr>
                        <w:t>многофункциональный центр</w:t>
                      </w:r>
                      <w:r w:rsidRPr="007B2813">
                        <w:rPr>
                          <w:sz w:val="19"/>
                          <w:szCs w:val="19"/>
                        </w:rPr>
                        <w:t>)</w:t>
                      </w:r>
                    </w:p>
                    <w:p w14:paraId="5E0DB75C" w14:textId="77777777" w:rsidR="00A554D3" w:rsidRPr="00AD15EF" w:rsidRDefault="00A554D3" w:rsidP="002262F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4F402FF2" w14:textId="77777777" w:rsidR="00A554D3" w:rsidRPr="00AD15EF" w:rsidRDefault="00A554D3" w:rsidP="002262F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00010D" wp14:editId="2634F6D6">
                <wp:simplePos x="0" y="0"/>
                <wp:positionH relativeFrom="column">
                  <wp:posOffset>290195</wp:posOffset>
                </wp:positionH>
                <wp:positionV relativeFrom="paragraph">
                  <wp:posOffset>33020</wp:posOffset>
                </wp:positionV>
                <wp:extent cx="2771775" cy="1971675"/>
                <wp:effectExtent l="0" t="0" r="28575" b="28575"/>
                <wp:wrapNone/>
                <wp:docPr id="41" name="Блок-схема: процесс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1775" cy="197167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16A64AC" w14:textId="77777777" w:rsidR="00A554D3" w:rsidRPr="00724E97" w:rsidRDefault="00A554D3" w:rsidP="0098408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24E97">
                              <w:rPr>
                                <w:sz w:val="20"/>
                                <w:szCs w:val="20"/>
                              </w:rPr>
                              <w:t>Прием заявления и документов, необходимых для предоставления государственной услуги,</w:t>
                            </w:r>
                          </w:p>
                          <w:p w14:paraId="19A51AD7" w14:textId="77777777" w:rsidR="00A554D3" w:rsidRPr="00724E97" w:rsidRDefault="00A554D3" w:rsidP="0098408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24E97">
                              <w:rPr>
                                <w:sz w:val="20"/>
                                <w:szCs w:val="20"/>
                              </w:rPr>
                              <w:t>их первичная проверка и регистрация</w:t>
                            </w:r>
                          </w:p>
                          <w:p w14:paraId="6E03636C" w14:textId="77777777" w:rsidR="00A554D3" w:rsidRPr="00724E97" w:rsidRDefault="00A554D3" w:rsidP="0098408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24E97">
                              <w:rPr>
                                <w:sz w:val="20"/>
                                <w:szCs w:val="20"/>
                              </w:rPr>
                              <w:t>(15 минут – в случае личного обращения заявителя;</w:t>
                            </w:r>
                          </w:p>
                          <w:p w14:paraId="130A24B7" w14:textId="77777777" w:rsidR="00A554D3" w:rsidRPr="00724E97" w:rsidRDefault="00A554D3" w:rsidP="0098408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24E97">
                              <w:rPr>
                                <w:sz w:val="20"/>
                                <w:szCs w:val="20"/>
                              </w:rPr>
                              <w:t>не позднее 1 рабочего дня, следующего за днем поступления заявления и документов – в случае направления посредством почтовой связи, в форме электронных документов;</w:t>
                            </w:r>
                          </w:p>
                          <w:p w14:paraId="072F4B56" w14:textId="77777777" w:rsidR="00A554D3" w:rsidRPr="00724E97" w:rsidRDefault="00A554D3" w:rsidP="0098408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24E97">
                              <w:rPr>
                                <w:sz w:val="20"/>
                                <w:szCs w:val="20"/>
                              </w:rPr>
                              <w:t>не позднее дня поступления заявления и документов – в случае поступления из</w:t>
                            </w:r>
                            <w:r w:rsidRPr="00724E97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24E97">
                              <w:rPr>
                                <w:sz w:val="20"/>
                                <w:szCs w:val="20"/>
                              </w:rPr>
                              <w:t>многофункционального центра)</w:t>
                            </w:r>
                          </w:p>
                          <w:p w14:paraId="3C69E754" w14:textId="77777777" w:rsidR="00A554D3" w:rsidRDefault="00A554D3" w:rsidP="002262F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5DC4720" w14:textId="77777777" w:rsidR="00A554D3" w:rsidRDefault="00A554D3" w:rsidP="002262F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EA166A6" w14:textId="77777777" w:rsidR="00A554D3" w:rsidRPr="00BA1434" w:rsidRDefault="00A554D3" w:rsidP="002262F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00010D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41" o:spid="_x0000_s1027" type="#_x0000_t109" style="position:absolute;margin-left:22.85pt;margin-top:2.6pt;width:218.25pt;height:15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" filled="f" strokecolor="#243f60" strokeweight="2pt">
                <v:textbox>
                  <w:txbxContent>
                    <w:p w14:paraId="716A64AC" w14:textId="77777777" w:rsidR="00A554D3" w:rsidRPr="00724E97" w:rsidRDefault="00A554D3" w:rsidP="0098408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24E97">
                        <w:rPr>
                          <w:sz w:val="20"/>
                          <w:szCs w:val="20"/>
                        </w:rPr>
                        <w:t>Прием заявления и документов, необходимых для предоставления государственной услуги,</w:t>
                      </w:r>
                    </w:p>
                    <w:p w14:paraId="19A51AD7" w14:textId="77777777" w:rsidR="00A554D3" w:rsidRPr="00724E97" w:rsidRDefault="00A554D3" w:rsidP="0098408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24E97">
                        <w:rPr>
                          <w:sz w:val="20"/>
                          <w:szCs w:val="20"/>
                        </w:rPr>
                        <w:t>их первичная проверка и регистрация</w:t>
                      </w:r>
                    </w:p>
                    <w:p w14:paraId="6E03636C" w14:textId="77777777" w:rsidR="00A554D3" w:rsidRPr="00724E97" w:rsidRDefault="00A554D3" w:rsidP="0098408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24E97">
                        <w:rPr>
                          <w:sz w:val="20"/>
                          <w:szCs w:val="20"/>
                        </w:rPr>
                        <w:t>(15 минут – в случае личного обращения заявителя;</w:t>
                      </w:r>
                    </w:p>
                    <w:p w14:paraId="130A24B7" w14:textId="77777777" w:rsidR="00A554D3" w:rsidRPr="00724E97" w:rsidRDefault="00A554D3" w:rsidP="0098408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24E97">
                        <w:rPr>
                          <w:sz w:val="20"/>
                          <w:szCs w:val="20"/>
                        </w:rPr>
                        <w:t>не позднее 1 рабочего дня, следующего за днем поступления заявления и документов – в случае направления посредством почтовой связи, в форме электронных документов;</w:t>
                      </w:r>
                    </w:p>
                    <w:p w14:paraId="072F4B56" w14:textId="77777777" w:rsidR="00A554D3" w:rsidRPr="00724E97" w:rsidRDefault="00A554D3" w:rsidP="0098408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24E97">
                        <w:rPr>
                          <w:sz w:val="20"/>
                          <w:szCs w:val="20"/>
                        </w:rPr>
                        <w:t>не позднее дня поступления заявления и документов – в случае поступления из</w:t>
                      </w:r>
                      <w:r w:rsidRPr="00724E97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724E97">
                        <w:rPr>
                          <w:sz w:val="20"/>
                          <w:szCs w:val="20"/>
                        </w:rPr>
                        <w:t>многофункционального центра)</w:t>
                      </w:r>
                    </w:p>
                    <w:p w14:paraId="3C69E754" w14:textId="77777777" w:rsidR="00A554D3" w:rsidRDefault="00A554D3" w:rsidP="002262F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45DC4720" w14:textId="77777777" w:rsidR="00A554D3" w:rsidRDefault="00A554D3" w:rsidP="002262F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2EA166A6" w14:textId="77777777" w:rsidR="00A554D3" w:rsidRPr="00BA1434" w:rsidRDefault="00A554D3" w:rsidP="002262F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) </w:t>
                      </w:r>
                    </w:p>
                  </w:txbxContent>
                </v:textbox>
              </v:shape>
            </w:pict>
          </mc:Fallback>
        </mc:AlternateContent>
      </w:r>
    </w:p>
    <w:p w14:paraId="0095B024" w14:textId="77777777" w:rsidR="002262F1" w:rsidRPr="00FD2AE1" w:rsidRDefault="002262F1" w:rsidP="002262F1"/>
    <w:p w14:paraId="09930A6E" w14:textId="77777777" w:rsidR="002262F1" w:rsidRPr="00FD2AE1" w:rsidRDefault="002262F1" w:rsidP="002262F1"/>
    <w:p w14:paraId="6903DE06" w14:textId="77777777" w:rsidR="002262F1" w:rsidRPr="00FD2AE1" w:rsidRDefault="002262F1" w:rsidP="002262F1"/>
    <w:p w14:paraId="54697D22" w14:textId="77777777" w:rsidR="002262F1" w:rsidRPr="00FD2AE1" w:rsidRDefault="002262F1" w:rsidP="002262F1">
      <w:r w:rsidRPr="00FD2AE1">
        <w:rPr>
          <w:noProof/>
        </w:rPr>
        <mc:AlternateContent>
          <mc:Choice Requires="wps">
            <w:drawing>
              <wp:anchor distT="4294967295" distB="4294967295" distL="114300" distR="114300" simplePos="0" relativeHeight="251674624" behindDoc="0" locked="0" layoutInCell="1" allowOverlap="1" wp14:anchorId="58EE4289" wp14:editId="477B76F5">
                <wp:simplePos x="0" y="0"/>
                <wp:positionH relativeFrom="column">
                  <wp:posOffset>3093720</wp:posOffset>
                </wp:positionH>
                <wp:positionV relativeFrom="paragraph">
                  <wp:posOffset>134620</wp:posOffset>
                </wp:positionV>
                <wp:extent cx="405130" cy="0"/>
                <wp:effectExtent l="0" t="76200" r="13970" b="95250"/>
                <wp:wrapNone/>
                <wp:docPr id="39" name="Прямая со стрелкой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513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AB558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9" o:spid="_x0000_s1026" type="#_x0000_t32" style="position:absolute;margin-left:243.6pt;margin-top:10.6pt;width:31.9pt;height:0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">
                <v:stroke endarrow="block"/>
                <o:lock v:ext="edit" shapetype="f"/>
              </v:shape>
            </w:pict>
          </mc:Fallback>
        </mc:AlternateContent>
      </w:r>
      <w:r w:rsidRPr="00FD2AE1">
        <w:rPr>
          <w:noProof/>
        </w:rPr>
        <mc:AlternateContent>
          <mc:Choice Requires="wps">
            <w:drawing>
              <wp:anchor distT="4294967295" distB="4294967295" distL="114299" distR="114299" simplePos="0" relativeHeight="251669504" behindDoc="0" locked="0" layoutInCell="1" allowOverlap="1" wp14:anchorId="668F7223" wp14:editId="281AA074">
                <wp:simplePos x="0" y="0"/>
                <wp:positionH relativeFrom="column">
                  <wp:posOffset>3538219</wp:posOffset>
                </wp:positionH>
                <wp:positionV relativeFrom="paragraph">
                  <wp:posOffset>89534</wp:posOffset>
                </wp:positionV>
                <wp:extent cx="0" cy="0"/>
                <wp:effectExtent l="0" t="0" r="0" b="0"/>
                <wp:wrapNone/>
                <wp:docPr id="38" name="Прямая со стрелкой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B16F1B" id="Прямая со стрелкой 38" o:spid="_x0000_s1026" type="#_x0000_t32" style="position:absolute;margin-left:278.6pt;margin-top:7.05pt;width:0;height:0;z-index:25166950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" strokecolor="#4a7ebb">
                <v:stroke endarrow="block"/>
                <o:lock v:ext="edit" shapetype="f"/>
              </v:shape>
            </w:pict>
          </mc:Fallback>
        </mc:AlternateContent>
      </w:r>
    </w:p>
    <w:p w14:paraId="6DF2678D" w14:textId="77777777" w:rsidR="002262F1" w:rsidRPr="00FD2AE1" w:rsidRDefault="002262F1" w:rsidP="002262F1"/>
    <w:p w14:paraId="077B8323" w14:textId="77777777" w:rsidR="002262F1" w:rsidRPr="00FD2AE1" w:rsidRDefault="002262F1" w:rsidP="002262F1"/>
    <w:p w14:paraId="28629362" w14:textId="77777777" w:rsidR="002262F1" w:rsidRPr="00FD2AE1" w:rsidRDefault="002262F1" w:rsidP="002262F1"/>
    <w:p w14:paraId="68BCDCE2" w14:textId="77777777" w:rsidR="002262F1" w:rsidRPr="00FD2AE1" w:rsidRDefault="002262F1" w:rsidP="002262F1">
      <w:r w:rsidRPr="00FD2AE1">
        <w:rPr>
          <w:noProof/>
        </w:rPr>
        <mc:AlternateContent>
          <mc:Choice Requires="wps">
            <w:drawing>
              <wp:anchor distT="4294967295" distB="4294967295" distL="114299" distR="114299" simplePos="0" relativeHeight="251671552" behindDoc="0" locked="0" layoutInCell="1" allowOverlap="1" wp14:anchorId="208A3FA9" wp14:editId="72B8EEBD">
                <wp:simplePos x="0" y="0"/>
                <wp:positionH relativeFrom="column">
                  <wp:posOffset>1337944</wp:posOffset>
                </wp:positionH>
                <wp:positionV relativeFrom="paragraph">
                  <wp:posOffset>55879</wp:posOffset>
                </wp:positionV>
                <wp:extent cx="0" cy="0"/>
                <wp:effectExtent l="0" t="0" r="0" b="0"/>
                <wp:wrapNone/>
                <wp:docPr id="36" name="Прямая со стрелкой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861264" id="Прямая со стрелкой 36" o:spid="_x0000_s1026" type="#_x0000_t32" style="position:absolute;margin-left:105.35pt;margin-top:4.4pt;width:0;height:0;z-index:25167155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" strokecolor="#4a7ebb">
                <v:stroke endarrow="block"/>
                <o:lock v:ext="edit" shapetype="f"/>
              </v:shape>
            </w:pict>
          </mc:Fallback>
        </mc:AlternateContent>
      </w:r>
    </w:p>
    <w:p w14:paraId="3072B27A" w14:textId="77777777" w:rsidR="002262F1" w:rsidRPr="00FD2AE1" w:rsidRDefault="002262F1" w:rsidP="005D4A33">
      <w:pPr>
        <w:tabs>
          <w:tab w:val="left" w:pos="2410"/>
        </w:tabs>
      </w:pPr>
    </w:p>
    <w:p w14:paraId="3B35CD22" w14:textId="77777777" w:rsidR="002262F1" w:rsidRDefault="002262F1" w:rsidP="002262F1"/>
    <w:p w14:paraId="1A0B70E3" w14:textId="77777777" w:rsidR="005D4A33" w:rsidRDefault="0098408A" w:rsidP="002262F1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BABB947" wp14:editId="45EFB2EF">
                <wp:simplePos x="0" y="0"/>
                <wp:positionH relativeFrom="column">
                  <wp:posOffset>1633220</wp:posOffset>
                </wp:positionH>
                <wp:positionV relativeFrom="paragraph">
                  <wp:posOffset>77470</wp:posOffset>
                </wp:positionV>
                <wp:extent cx="0" cy="323850"/>
                <wp:effectExtent l="76200" t="0" r="76200" b="571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3A3F70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128.6pt;margin-top:6.1pt;width:0;height:25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" strokecolor="black [3040]">
                <v:stroke endarrow="block"/>
              </v:shape>
            </w:pict>
          </mc:Fallback>
        </mc:AlternateContent>
      </w:r>
      <w:r w:rsidR="005D4A33" w:rsidRPr="00FD2AE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B04202" wp14:editId="5FE10FA1">
                <wp:simplePos x="0" y="0"/>
                <wp:positionH relativeFrom="column">
                  <wp:posOffset>3434715</wp:posOffset>
                </wp:positionH>
                <wp:positionV relativeFrom="paragraph">
                  <wp:posOffset>78105</wp:posOffset>
                </wp:positionV>
                <wp:extent cx="2957195" cy="981075"/>
                <wp:effectExtent l="0" t="0" r="14605" b="28575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7195" cy="9810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5E85A1" w14:textId="77777777" w:rsidR="00A554D3" w:rsidRPr="00AD15EF" w:rsidRDefault="00A554D3" w:rsidP="002262F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D15EF">
                              <w:rPr>
                                <w:sz w:val="20"/>
                                <w:szCs w:val="20"/>
                              </w:rPr>
                              <w:t xml:space="preserve">Формирование и направление межведомственного запроса в государственные органы,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органы местного самоуправления, организации, </w:t>
                            </w:r>
                            <w:r w:rsidRPr="00AD15EF">
                              <w:rPr>
                                <w:sz w:val="20"/>
                                <w:szCs w:val="20"/>
                              </w:rPr>
                              <w:t xml:space="preserve">участвующие в предоставлении государственной услуги </w:t>
                            </w:r>
                          </w:p>
                          <w:p w14:paraId="75395B5C" w14:textId="77777777" w:rsidR="00A554D3" w:rsidRPr="00AD15EF" w:rsidRDefault="00A554D3" w:rsidP="002262F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D15EF"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Pr="00AD15E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календарных дней</w:t>
                            </w:r>
                            <w:r w:rsidRPr="00AD15EF">
                              <w:rPr>
                                <w:sz w:val="20"/>
                                <w:szCs w:val="20"/>
                              </w:rPr>
                              <w:t xml:space="preserve">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B04202" id="Прямоугольник 34" o:spid="_x0000_s1028" style="position:absolute;margin-left:270.45pt;margin-top:6.15pt;width:232.85pt;height:7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" filled="f" strokecolor="#243f60" strokeweight="2pt">
                <v:textbox>
                  <w:txbxContent>
                    <w:p w14:paraId="705E85A1" w14:textId="77777777" w:rsidR="00A554D3" w:rsidRPr="00AD15EF" w:rsidRDefault="00A554D3" w:rsidP="002262F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D15EF">
                        <w:rPr>
                          <w:sz w:val="20"/>
                          <w:szCs w:val="20"/>
                        </w:rPr>
                        <w:t xml:space="preserve">Формирование и направление межведомственного запроса в государственные органы, </w:t>
                      </w:r>
                      <w:r>
                        <w:rPr>
                          <w:sz w:val="20"/>
                          <w:szCs w:val="20"/>
                        </w:rPr>
                        <w:t xml:space="preserve">органы местного самоуправления, организации, </w:t>
                      </w:r>
                      <w:r w:rsidRPr="00AD15EF">
                        <w:rPr>
                          <w:sz w:val="20"/>
                          <w:szCs w:val="20"/>
                        </w:rPr>
                        <w:t xml:space="preserve">участвующие в предоставлении государственной услуги </w:t>
                      </w:r>
                    </w:p>
                    <w:p w14:paraId="75395B5C" w14:textId="77777777" w:rsidR="00A554D3" w:rsidRPr="00AD15EF" w:rsidRDefault="00A554D3" w:rsidP="002262F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D15EF">
                        <w:rPr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sz w:val="20"/>
                          <w:szCs w:val="20"/>
                        </w:rPr>
                        <w:t>5</w:t>
                      </w:r>
                      <w:r w:rsidRPr="00AD15EF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календарных дней</w:t>
                      </w:r>
                      <w:r w:rsidRPr="00AD15EF">
                        <w:rPr>
                          <w:sz w:val="20"/>
                          <w:szCs w:val="20"/>
                        </w:rPr>
                        <w:t xml:space="preserve">) </w:t>
                      </w:r>
                    </w:p>
                  </w:txbxContent>
                </v:textbox>
              </v:rect>
            </w:pict>
          </mc:Fallback>
        </mc:AlternateContent>
      </w:r>
    </w:p>
    <w:p w14:paraId="43F67EA5" w14:textId="77777777" w:rsidR="005D4A33" w:rsidRDefault="005D4A33" w:rsidP="002262F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218993" wp14:editId="19A7B06F">
                <wp:simplePos x="0" y="0"/>
                <wp:positionH relativeFrom="column">
                  <wp:posOffset>2938145</wp:posOffset>
                </wp:positionH>
                <wp:positionV relativeFrom="paragraph">
                  <wp:posOffset>121285</wp:posOffset>
                </wp:positionV>
                <wp:extent cx="428625" cy="390525"/>
                <wp:effectExtent l="0" t="0" r="28575" b="28575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B3C676" w14:textId="77777777" w:rsidR="00A554D3" w:rsidRPr="00034651" w:rsidRDefault="00A554D3" w:rsidP="002262F1">
                            <w:pPr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218993" id="Прямоугольник 35" o:spid="_x0000_s1029" style="position:absolute;margin-left:231.35pt;margin-top:9.55pt;width:33.75pt;height:3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" strokecolor="white">
                <v:textbox>
                  <w:txbxContent>
                    <w:p w14:paraId="34B3C676" w14:textId="77777777" w:rsidR="00A554D3" w:rsidRPr="00034651" w:rsidRDefault="00A554D3" w:rsidP="002262F1">
                      <w:pPr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нет</w:t>
                      </w:r>
                    </w:p>
                  </w:txbxContent>
                </v:textbox>
              </v:rect>
            </w:pict>
          </mc:Fallback>
        </mc:AlternateContent>
      </w:r>
    </w:p>
    <w:p w14:paraId="62655309" w14:textId="77777777" w:rsidR="005D4A33" w:rsidRPr="00FD2AE1" w:rsidRDefault="005D4A33" w:rsidP="002262F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28589B" wp14:editId="13DC1AB0">
                <wp:simplePos x="0" y="0"/>
                <wp:positionH relativeFrom="column">
                  <wp:posOffset>290195</wp:posOffset>
                </wp:positionH>
                <wp:positionV relativeFrom="paragraph">
                  <wp:posOffset>50800</wp:posOffset>
                </wp:positionV>
                <wp:extent cx="2581275" cy="585470"/>
                <wp:effectExtent l="0" t="0" r="28575" b="24130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81275" cy="58547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DD89C8F" w14:textId="77777777" w:rsidR="00A554D3" w:rsidRPr="006854B6" w:rsidRDefault="00A554D3" w:rsidP="002262F1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Документы предоставлены полностью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28589B" id="Прямоугольник 33" o:spid="_x0000_s1030" style="position:absolute;margin-left:22.85pt;margin-top:4pt;width:203.25pt;height:46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" filled="f" strokecolor="#243f60" strokeweight="2pt">
                <v:textbox>
                  <w:txbxContent>
                    <w:p w14:paraId="4DD89C8F" w14:textId="77777777" w:rsidR="00A554D3" w:rsidRPr="006854B6" w:rsidRDefault="00A554D3" w:rsidP="002262F1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Документы предоставлены полностью</w:t>
                      </w:r>
                    </w:p>
                  </w:txbxContent>
                </v:textbox>
              </v:rect>
            </w:pict>
          </mc:Fallback>
        </mc:AlternateContent>
      </w:r>
    </w:p>
    <w:p w14:paraId="642F6AF7" w14:textId="77777777" w:rsidR="002262F1" w:rsidRPr="00FD2AE1" w:rsidRDefault="002262F1" w:rsidP="002262F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DF88662" wp14:editId="42486380">
                <wp:simplePos x="0" y="0"/>
                <wp:positionH relativeFrom="column">
                  <wp:posOffset>2875915</wp:posOffset>
                </wp:positionH>
                <wp:positionV relativeFrom="paragraph">
                  <wp:posOffset>163830</wp:posOffset>
                </wp:positionV>
                <wp:extent cx="557530" cy="4445"/>
                <wp:effectExtent l="0" t="57150" r="33020" b="90805"/>
                <wp:wrapNone/>
                <wp:docPr id="32" name="Прямая со стрелкой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57530" cy="444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F2D73B" id="Прямая со стрелкой 32" o:spid="_x0000_s1026" type="#_x0000_t32" style="position:absolute;margin-left:226.45pt;margin-top:12.9pt;width:43.9pt;height: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">
                <v:stroke endarrow="block"/>
                <o:lock v:ext="edit" shapetype="f"/>
              </v:shape>
            </w:pict>
          </mc:Fallback>
        </mc:AlternateContent>
      </w:r>
    </w:p>
    <w:p w14:paraId="0A2778C0" w14:textId="77777777" w:rsidR="002262F1" w:rsidRPr="00FD2AE1" w:rsidRDefault="002262F1" w:rsidP="002262F1"/>
    <w:p w14:paraId="27500A42" w14:textId="77777777" w:rsidR="002262F1" w:rsidRPr="00FD2AE1" w:rsidRDefault="005D4A33" w:rsidP="002262F1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E1DEFC0" wp14:editId="0D83992E">
                <wp:simplePos x="0" y="0"/>
                <wp:positionH relativeFrom="column">
                  <wp:posOffset>1633220</wp:posOffset>
                </wp:positionH>
                <wp:positionV relativeFrom="paragraph">
                  <wp:posOffset>110490</wp:posOffset>
                </wp:positionV>
                <wp:extent cx="0" cy="509905"/>
                <wp:effectExtent l="76200" t="0" r="57150" b="6159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99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9EFFDB" id="Прямая со стрелкой 4" o:spid="_x0000_s1026" type="#_x0000_t32" style="position:absolute;margin-left:128.6pt;margin-top:8.7pt;width:0;height:40.1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" strokecolor="black [3040]">
                <v:stroke endarrow="block"/>
              </v:shape>
            </w:pict>
          </mc:Fallback>
        </mc:AlternateContent>
      </w:r>
    </w:p>
    <w:p w14:paraId="44A65BC5" w14:textId="77777777" w:rsidR="002262F1" w:rsidRPr="00FD2AE1" w:rsidRDefault="005D4A33" w:rsidP="002262F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983A14" wp14:editId="46F8C5DD">
                <wp:simplePos x="0" y="0"/>
                <wp:positionH relativeFrom="column">
                  <wp:posOffset>995045</wp:posOffset>
                </wp:positionH>
                <wp:positionV relativeFrom="paragraph">
                  <wp:posOffset>78740</wp:posOffset>
                </wp:positionV>
                <wp:extent cx="447675" cy="276225"/>
                <wp:effectExtent l="0" t="0" r="28575" b="28575"/>
                <wp:wrapNone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476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E2A7E3D" w14:textId="77777777" w:rsidR="00A554D3" w:rsidRPr="00034651" w:rsidRDefault="00A554D3" w:rsidP="002262F1">
                            <w:pPr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983A14" id="Прямоугольник 29" o:spid="_x0000_s1031" style="position:absolute;margin-left:78.35pt;margin-top:6.2pt;width:35.25pt;height:21.7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" strokecolor="white">
                <v:textbox>
                  <w:txbxContent>
                    <w:p w14:paraId="7E2A7E3D" w14:textId="77777777" w:rsidR="00A554D3" w:rsidRPr="00034651" w:rsidRDefault="00A554D3" w:rsidP="002262F1">
                      <w:pPr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да</w:t>
                      </w:r>
                    </w:p>
                  </w:txbxContent>
                </v:textbox>
              </v:rect>
            </w:pict>
          </mc:Fallback>
        </mc:AlternateContent>
      </w:r>
      <w:r w:rsidRPr="00FD2AE1">
        <w:rPr>
          <w:noProof/>
        </w:rPr>
        <mc:AlternateContent>
          <mc:Choice Requires="wps">
            <w:drawing>
              <wp:anchor distT="0" distB="0" distL="114299" distR="114299" simplePos="0" relativeHeight="251681792" behindDoc="0" locked="0" layoutInCell="1" allowOverlap="1" wp14:anchorId="50CB9CC1" wp14:editId="2E49806A">
                <wp:simplePos x="0" y="0"/>
                <wp:positionH relativeFrom="column">
                  <wp:posOffset>4976495</wp:posOffset>
                </wp:positionH>
                <wp:positionV relativeFrom="paragraph">
                  <wp:posOffset>3810</wp:posOffset>
                </wp:positionV>
                <wp:extent cx="0" cy="347980"/>
                <wp:effectExtent l="76200" t="0" r="76200" b="5207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4798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2206B1" id="Прямая со стрелкой 1" o:spid="_x0000_s1026" type="#_x0000_t32" style="position:absolute;margin-left:391.85pt;margin-top:.3pt;width:0;height:27.4pt;z-index:2516817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">
                <v:stroke endarrow="block"/>
                <o:lock v:ext="edit" shapetype="f"/>
              </v:shape>
            </w:pict>
          </mc:Fallback>
        </mc:AlternateContent>
      </w:r>
    </w:p>
    <w:p w14:paraId="3D1B6D95" w14:textId="77777777" w:rsidR="002262F1" w:rsidRPr="00FD2AE1" w:rsidRDefault="002262F1" w:rsidP="002262F1">
      <w:pPr>
        <w:tabs>
          <w:tab w:val="left" w:pos="7384"/>
        </w:tabs>
      </w:pPr>
    </w:p>
    <w:p w14:paraId="6047BEE0" w14:textId="77777777" w:rsidR="002262F1" w:rsidRPr="00F67896" w:rsidRDefault="005D4A33" w:rsidP="002262F1">
      <w:pPr>
        <w:tabs>
          <w:tab w:val="left" w:pos="7384"/>
        </w:tabs>
      </w:pPr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D0365A" wp14:editId="52C1FE59">
                <wp:simplePos x="0" y="0"/>
                <wp:positionH relativeFrom="column">
                  <wp:posOffset>4290695</wp:posOffset>
                </wp:positionH>
                <wp:positionV relativeFrom="paragraph">
                  <wp:posOffset>66040</wp:posOffset>
                </wp:positionV>
                <wp:extent cx="1514475" cy="607060"/>
                <wp:effectExtent l="0" t="0" r="28575" b="21590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4475" cy="607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F243E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95CE081" w14:textId="77777777" w:rsidR="00A554D3" w:rsidRPr="006854B6" w:rsidRDefault="00A554D3" w:rsidP="002262F1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650B4">
                              <w:rPr>
                                <w:sz w:val="20"/>
                                <w:szCs w:val="22"/>
                              </w:rPr>
                              <w:t>Получение ответа на межведомственный запрос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D0365A" id="Прямоугольник 27" o:spid="_x0000_s1032" style="position:absolute;margin-left:337.85pt;margin-top:5.2pt;width:119.25pt;height:47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" strokecolor="#0f243e" strokeweight="2pt">
                <v:stroke joinstyle="round"/>
                <v:textbox>
                  <w:txbxContent>
                    <w:p w14:paraId="295CE081" w14:textId="77777777" w:rsidR="00A554D3" w:rsidRPr="006854B6" w:rsidRDefault="00A554D3" w:rsidP="002262F1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650B4">
                        <w:rPr>
                          <w:sz w:val="20"/>
                          <w:szCs w:val="22"/>
                        </w:rPr>
                        <w:t>Получение ответа на межведомственный запрос</w:t>
                      </w:r>
                    </w:p>
                  </w:txbxContent>
                </v:textbox>
              </v:rect>
            </w:pict>
          </mc:Fallback>
        </mc:AlternateContent>
      </w:r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478C7F" wp14:editId="0EE5E11F">
                <wp:simplePos x="0" y="0"/>
                <wp:positionH relativeFrom="column">
                  <wp:posOffset>294005</wp:posOffset>
                </wp:positionH>
                <wp:positionV relativeFrom="paragraph">
                  <wp:posOffset>92710</wp:posOffset>
                </wp:positionV>
                <wp:extent cx="3362960" cy="640715"/>
                <wp:effectExtent l="0" t="0" r="27940" b="26035"/>
                <wp:wrapNone/>
                <wp:docPr id="28" name="Блок-схема: процесс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2960" cy="64071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38EB3E3" w14:textId="77777777" w:rsidR="00A554D3" w:rsidRPr="006854B6" w:rsidRDefault="00A554D3" w:rsidP="002262F1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14:paraId="7497ED3E" w14:textId="77777777" w:rsidR="00A554D3" w:rsidRPr="006854B6" w:rsidRDefault="00A554D3" w:rsidP="002262F1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478C7F" id="Блок-схема: процесс 28" o:spid="_x0000_s1033" type="#_x0000_t109" style="position:absolute;margin-left:23.15pt;margin-top:7.3pt;width:264.8pt;height:50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" filled="f" strokecolor="#243f60" strokeweight="2pt">
                <v:textbox>
                  <w:txbxContent>
                    <w:p w14:paraId="638EB3E3" w14:textId="77777777" w:rsidR="00A554D3" w:rsidRPr="006854B6" w:rsidRDefault="00A554D3" w:rsidP="002262F1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14:paraId="7497ED3E" w14:textId="77777777" w:rsidR="00A554D3" w:rsidRPr="006854B6" w:rsidRDefault="00A554D3" w:rsidP="002262F1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14:paraId="3B7277BC" w14:textId="77777777" w:rsidR="002262F1" w:rsidRPr="00F67896" w:rsidRDefault="002262F1" w:rsidP="002262F1">
      <w:pPr>
        <w:tabs>
          <w:tab w:val="center" w:pos="4819"/>
          <w:tab w:val="left" w:pos="7384"/>
        </w:tabs>
      </w:pPr>
    </w:p>
    <w:p w14:paraId="31683167" w14:textId="77777777" w:rsidR="002262F1" w:rsidRPr="00F67896" w:rsidRDefault="005D4A33" w:rsidP="002262F1">
      <w:pPr>
        <w:tabs>
          <w:tab w:val="left" w:pos="2865"/>
          <w:tab w:val="center" w:pos="4819"/>
        </w:tabs>
      </w:pPr>
      <w:r w:rsidRPr="00F67896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3FA14D7" wp14:editId="4BFE46E2">
                <wp:simplePos x="0" y="0"/>
                <wp:positionH relativeFrom="column">
                  <wp:posOffset>3662045</wp:posOffset>
                </wp:positionH>
                <wp:positionV relativeFrom="paragraph">
                  <wp:posOffset>20320</wp:posOffset>
                </wp:positionV>
                <wp:extent cx="628650" cy="9525"/>
                <wp:effectExtent l="19050" t="57150" r="0" b="8572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865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50F1ED" id="Прямая со стрелкой 5" o:spid="_x0000_s1026" type="#_x0000_t32" style="position:absolute;margin-left:288.35pt;margin-top:1.6pt;width:49.5pt;height:.75pt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" strokecolor="black [3040]">
                <v:stroke endarrow="block"/>
              </v:shape>
            </w:pict>
          </mc:Fallback>
        </mc:AlternateContent>
      </w:r>
    </w:p>
    <w:p w14:paraId="053C088D" w14:textId="77777777" w:rsidR="002262F1" w:rsidRPr="00FD2AE1" w:rsidRDefault="002262F1" w:rsidP="002262F1"/>
    <w:p w14:paraId="6B20AB50" w14:textId="77777777" w:rsidR="002262F1" w:rsidRPr="00FD2AE1" w:rsidRDefault="005D4A33" w:rsidP="002262F1">
      <w:r w:rsidRPr="00FD2AE1">
        <w:rPr>
          <w:noProof/>
        </w:rPr>
        <mc:AlternateContent>
          <mc:Choice Requires="wps">
            <w:drawing>
              <wp:anchor distT="0" distB="0" distL="114299" distR="114299" simplePos="0" relativeHeight="251673600" behindDoc="0" locked="0" layoutInCell="1" allowOverlap="1" wp14:anchorId="74F23094" wp14:editId="0A3E8DDD">
                <wp:simplePos x="0" y="0"/>
                <wp:positionH relativeFrom="column">
                  <wp:posOffset>1632585</wp:posOffset>
                </wp:positionH>
                <wp:positionV relativeFrom="paragraph">
                  <wp:posOffset>38100</wp:posOffset>
                </wp:positionV>
                <wp:extent cx="0" cy="288290"/>
                <wp:effectExtent l="76200" t="0" r="57150" b="54610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8829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A665B0" id="Прямая со стрелкой 24" o:spid="_x0000_s1026" type="#_x0000_t32" style="position:absolute;margin-left:128.55pt;margin-top:3pt;width:0;height:22.7pt;z-index:2516736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">
                <v:stroke endarrow="block"/>
                <o:lock v:ext="edit" shapetype="f"/>
              </v:shape>
            </w:pict>
          </mc:Fallback>
        </mc:AlternateContent>
      </w:r>
    </w:p>
    <w:p w14:paraId="5F590EB4" w14:textId="77777777" w:rsidR="002262F1" w:rsidRPr="00FD2AE1" w:rsidRDefault="0098408A" w:rsidP="002262F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D50093" wp14:editId="3283BE1A">
                <wp:simplePos x="0" y="0"/>
                <wp:positionH relativeFrom="column">
                  <wp:posOffset>290194</wp:posOffset>
                </wp:positionH>
                <wp:positionV relativeFrom="paragraph">
                  <wp:posOffset>154306</wp:posOffset>
                </wp:positionV>
                <wp:extent cx="3353435" cy="759460"/>
                <wp:effectExtent l="0" t="0" r="18415" b="21590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3435" cy="75946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9BC0587" w14:textId="77777777" w:rsidR="00A554D3" w:rsidRDefault="00A554D3" w:rsidP="002262F1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</w:t>
                            </w:r>
                            <w:r w:rsidRPr="007073CD">
                              <w:rPr>
                                <w:sz w:val="20"/>
                                <w:szCs w:val="20"/>
                              </w:rPr>
                              <w:t>ринятие решения о предоставлении либо об отказе в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7073CD">
                              <w:rPr>
                                <w:sz w:val="20"/>
                                <w:szCs w:val="20"/>
                              </w:rPr>
                              <w:t>предоставлении государственной услуги направление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(вручение)</w:t>
                            </w:r>
                            <w:r w:rsidRPr="007073C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заявителю решения</w:t>
                            </w:r>
                            <w:r w:rsidRPr="007073C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об отказе в предоставлении государственной услуги (6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D50093" id="Прямоугольник 18" o:spid="_x0000_s1034" style="position:absolute;margin-left:22.85pt;margin-top:12.15pt;width:264.05pt;height:5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" filled="f" strokecolor="#17365d" strokeweight="2pt">
                <v:textbox>
                  <w:txbxContent>
                    <w:p w14:paraId="49BC0587" w14:textId="77777777" w:rsidR="00A554D3" w:rsidRDefault="00A554D3" w:rsidP="002262F1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</w:t>
                      </w:r>
                      <w:r w:rsidRPr="007073CD">
                        <w:rPr>
                          <w:sz w:val="20"/>
                          <w:szCs w:val="20"/>
                        </w:rPr>
                        <w:t>ринятие решения о предоставлении либо об отказе в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7073CD">
                        <w:rPr>
                          <w:sz w:val="20"/>
                          <w:szCs w:val="20"/>
                        </w:rPr>
                        <w:t>предоставлении государственной услуги направление</w:t>
                      </w:r>
                      <w:r>
                        <w:rPr>
                          <w:sz w:val="20"/>
                          <w:szCs w:val="20"/>
                        </w:rPr>
                        <w:t xml:space="preserve"> (вручение)</w:t>
                      </w:r>
                      <w:r w:rsidRPr="007073CD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заявителю решения</w:t>
                      </w:r>
                      <w:r w:rsidRPr="007073CD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об отказе в предоставлении государственной услуги (6 дней)</w:t>
                      </w:r>
                    </w:p>
                  </w:txbxContent>
                </v:textbox>
              </v:rect>
            </w:pict>
          </mc:Fallback>
        </mc:AlternateContent>
      </w:r>
    </w:p>
    <w:p w14:paraId="7695E5EE" w14:textId="77777777" w:rsidR="002262F1" w:rsidRPr="00FD2AE1" w:rsidRDefault="002262F1" w:rsidP="002262F1"/>
    <w:p w14:paraId="6FA2D3CB" w14:textId="77777777" w:rsidR="002262F1" w:rsidRPr="00FD2AE1" w:rsidRDefault="002262F1" w:rsidP="002262F1">
      <w:pPr>
        <w:rPr>
          <w:sz w:val="22"/>
          <w:szCs w:val="22"/>
        </w:rPr>
      </w:pPr>
    </w:p>
    <w:p w14:paraId="54A40828" w14:textId="77777777" w:rsidR="002262F1" w:rsidRPr="00FD2AE1" w:rsidRDefault="002262F1" w:rsidP="002262F1">
      <w:pPr>
        <w:rPr>
          <w:sz w:val="22"/>
          <w:szCs w:val="22"/>
        </w:rPr>
      </w:pPr>
    </w:p>
    <w:p w14:paraId="33D9D8A6" w14:textId="77777777" w:rsidR="002262F1" w:rsidRPr="00FD2AE1" w:rsidRDefault="002262F1" w:rsidP="002262F1"/>
    <w:p w14:paraId="47592448" w14:textId="77777777" w:rsidR="002262F1" w:rsidRPr="00FD2AE1" w:rsidRDefault="0098408A" w:rsidP="002262F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320B5DA" wp14:editId="18ED2DD6">
                <wp:simplePos x="0" y="0"/>
                <wp:positionH relativeFrom="column">
                  <wp:posOffset>1637665</wp:posOffset>
                </wp:positionH>
                <wp:positionV relativeFrom="paragraph">
                  <wp:posOffset>76200</wp:posOffset>
                </wp:positionV>
                <wp:extent cx="0" cy="342900"/>
                <wp:effectExtent l="57150" t="9525" r="57150" b="19050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A67329" id="Прямая со стрелкой 16" o:spid="_x0000_s1026" type="#_x0000_t32" style="position:absolute;margin-left:128.95pt;margin-top:6pt;width:0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">
                <v:stroke endarrow="block"/>
              </v:shape>
            </w:pict>
          </mc:Fallback>
        </mc:AlternateContent>
      </w:r>
    </w:p>
    <w:p w14:paraId="41D1BF0A" w14:textId="77777777" w:rsidR="002262F1" w:rsidRDefault="002262F1" w:rsidP="002262F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269AB727" w14:textId="77777777" w:rsidR="00F426AE" w:rsidRDefault="0098408A" w:rsidP="002262F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0422B7" wp14:editId="5FB4AB42">
                <wp:simplePos x="0" y="0"/>
                <wp:positionH relativeFrom="column">
                  <wp:posOffset>290195</wp:posOffset>
                </wp:positionH>
                <wp:positionV relativeFrom="paragraph">
                  <wp:posOffset>48895</wp:posOffset>
                </wp:positionV>
                <wp:extent cx="3209925" cy="485775"/>
                <wp:effectExtent l="0" t="0" r="28575" b="28575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9925" cy="4857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CF2127E" w14:textId="77777777" w:rsidR="00A554D3" w:rsidRPr="00674F30" w:rsidRDefault="00A554D3" w:rsidP="002262F1">
                            <w:pPr>
                              <w:jc w:val="center"/>
                              <w:rPr>
                                <w:sz w:val="20"/>
                                <w:szCs w:val="23"/>
                              </w:rPr>
                            </w:pPr>
                            <w:r w:rsidRPr="00674F30">
                              <w:rPr>
                                <w:sz w:val="20"/>
                                <w:szCs w:val="23"/>
                              </w:rPr>
                              <w:t xml:space="preserve">Организация перечисления </w:t>
                            </w:r>
                            <w:r>
                              <w:rPr>
                                <w:sz w:val="20"/>
                                <w:szCs w:val="23"/>
                              </w:rPr>
                              <w:t>выплаты</w:t>
                            </w:r>
                          </w:p>
                          <w:p w14:paraId="7DBC3A4B" w14:textId="77777777" w:rsidR="00A554D3" w:rsidRPr="006854B6" w:rsidRDefault="00A554D3" w:rsidP="002262F1">
                            <w:pPr>
                              <w:jc w:val="center"/>
                              <w:rPr>
                                <w:sz w:val="20"/>
                                <w:szCs w:val="23"/>
                              </w:rPr>
                            </w:pPr>
                            <w:r w:rsidRPr="00674F30">
                              <w:rPr>
                                <w:sz w:val="20"/>
                                <w:szCs w:val="23"/>
                              </w:rPr>
                              <w:t>(1 рабочий день</w:t>
                            </w:r>
                            <w:r w:rsidRPr="006650B4">
                              <w:rPr>
                                <w:sz w:val="20"/>
                                <w:szCs w:val="23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0422B7" id="Прямоугольник 15" o:spid="_x0000_s1035" style="position:absolute;left:0;text-align:left;margin-left:22.85pt;margin-top:3.85pt;width:252.75pt;height:3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" filled="f" strokecolor="#243f60" strokeweight="2pt">
                <v:textbox>
                  <w:txbxContent>
                    <w:p w14:paraId="4CF2127E" w14:textId="77777777" w:rsidR="00A554D3" w:rsidRPr="00674F30" w:rsidRDefault="00A554D3" w:rsidP="002262F1">
                      <w:pPr>
                        <w:jc w:val="center"/>
                        <w:rPr>
                          <w:sz w:val="20"/>
                          <w:szCs w:val="23"/>
                        </w:rPr>
                      </w:pPr>
                      <w:r w:rsidRPr="00674F30">
                        <w:rPr>
                          <w:sz w:val="20"/>
                          <w:szCs w:val="23"/>
                        </w:rPr>
                        <w:t xml:space="preserve">Организация перечисления </w:t>
                      </w:r>
                      <w:r>
                        <w:rPr>
                          <w:sz w:val="20"/>
                          <w:szCs w:val="23"/>
                        </w:rPr>
                        <w:t>выплаты</w:t>
                      </w:r>
                    </w:p>
                    <w:p w14:paraId="7DBC3A4B" w14:textId="77777777" w:rsidR="00A554D3" w:rsidRPr="006854B6" w:rsidRDefault="00A554D3" w:rsidP="002262F1">
                      <w:pPr>
                        <w:jc w:val="center"/>
                        <w:rPr>
                          <w:sz w:val="20"/>
                          <w:szCs w:val="23"/>
                        </w:rPr>
                      </w:pPr>
                      <w:r w:rsidRPr="00674F30">
                        <w:rPr>
                          <w:sz w:val="20"/>
                          <w:szCs w:val="23"/>
                        </w:rPr>
                        <w:t>(1 рабочий день</w:t>
                      </w:r>
                      <w:r w:rsidRPr="006650B4">
                        <w:rPr>
                          <w:sz w:val="20"/>
                          <w:szCs w:val="23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187128D0" w14:textId="77777777" w:rsidR="00F426AE" w:rsidRDefault="00F426AE" w:rsidP="002262F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48377EA4" w14:textId="77777777" w:rsidR="00F426AE" w:rsidRDefault="00F426AE" w:rsidP="002262F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14023392" w14:textId="77777777" w:rsidR="006858E0" w:rsidRDefault="006858E0" w:rsidP="002262F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  <w:sectPr w:rsidR="006858E0" w:rsidSect="00852086">
          <w:headerReference w:type="default" r:id="rId46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33812149" w14:textId="680026CF" w:rsidR="002262F1" w:rsidRDefault="002262F1" w:rsidP="002262F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tbl>
      <w:tblPr>
        <w:tblW w:w="15417" w:type="dxa"/>
        <w:tblInd w:w="108" w:type="dxa"/>
        <w:tblLook w:val="00A0" w:firstRow="1" w:lastRow="0" w:firstColumn="1" w:lastColumn="0" w:noHBand="0" w:noVBand="0"/>
      </w:tblPr>
      <w:tblGrid>
        <w:gridCol w:w="9464"/>
        <w:gridCol w:w="5953"/>
      </w:tblGrid>
      <w:tr w:rsidR="001367D5" w:rsidRPr="00BD6048" w14:paraId="1CACBF0A" w14:textId="77777777" w:rsidTr="00BF089F">
        <w:tc>
          <w:tcPr>
            <w:tcW w:w="9464" w:type="dxa"/>
          </w:tcPr>
          <w:p w14:paraId="7BE6BEAA" w14:textId="77777777" w:rsidR="001367D5" w:rsidRDefault="001367D5" w:rsidP="00BF089F">
            <w:pPr>
              <w:pStyle w:val="ConsPlusTitle"/>
              <w:widowControl/>
              <w:tabs>
                <w:tab w:val="left" w:pos="109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  <w:p w14:paraId="5E2D7518" w14:textId="77777777" w:rsidR="001367D5" w:rsidRPr="00DE6512" w:rsidRDefault="001367D5" w:rsidP="00BF089F"/>
          <w:p w14:paraId="10F204F2" w14:textId="77777777" w:rsidR="001367D5" w:rsidRPr="00DE6512" w:rsidRDefault="001367D5" w:rsidP="00BF089F"/>
          <w:p w14:paraId="2FB4689E" w14:textId="77777777" w:rsidR="001367D5" w:rsidRDefault="001367D5" w:rsidP="00BF089F"/>
          <w:p w14:paraId="371E51C9" w14:textId="77777777" w:rsidR="001367D5" w:rsidRDefault="001367D5" w:rsidP="00BF089F"/>
          <w:p w14:paraId="21346470" w14:textId="77777777" w:rsidR="001367D5" w:rsidRPr="00DE6512" w:rsidRDefault="001367D5" w:rsidP="00BF089F">
            <w:pPr>
              <w:jc w:val="right"/>
            </w:pPr>
          </w:p>
        </w:tc>
        <w:tc>
          <w:tcPr>
            <w:tcW w:w="5953" w:type="dxa"/>
          </w:tcPr>
          <w:p w14:paraId="71FDDD0C" w14:textId="77777777" w:rsidR="001367D5" w:rsidRPr="0012527B" w:rsidRDefault="001367D5" w:rsidP="005A415E">
            <w:pPr>
              <w:pStyle w:val="ConsPlusTitle"/>
              <w:rPr>
                <w:b w:val="0"/>
                <w:bCs w:val="0"/>
              </w:rPr>
            </w:pPr>
            <w:r w:rsidRPr="0012527B">
              <w:rPr>
                <w:b w:val="0"/>
                <w:bCs w:val="0"/>
              </w:rPr>
              <w:t xml:space="preserve">Приложение № </w:t>
            </w:r>
            <w:r w:rsidR="00F670D0">
              <w:rPr>
                <w:b w:val="0"/>
                <w:bCs w:val="0"/>
              </w:rPr>
              <w:t>4</w:t>
            </w:r>
            <w:r w:rsidR="002E0D14">
              <w:rPr>
                <w:b w:val="0"/>
                <w:bCs w:val="0"/>
              </w:rPr>
              <w:t xml:space="preserve"> </w:t>
            </w:r>
          </w:p>
          <w:p w14:paraId="331616B0" w14:textId="77777777" w:rsidR="005A415E" w:rsidRDefault="001367D5" w:rsidP="005A415E">
            <w:pPr>
              <w:pStyle w:val="ConsPlusTitle"/>
              <w:widowControl/>
              <w:rPr>
                <w:b w:val="0"/>
                <w:bCs w:val="0"/>
              </w:rPr>
            </w:pPr>
            <w:r w:rsidRPr="0012527B">
              <w:rPr>
                <w:b w:val="0"/>
                <w:bCs w:val="0"/>
              </w:rPr>
              <w:t xml:space="preserve">к </w:t>
            </w:r>
            <w:r w:rsidR="005A415E">
              <w:rPr>
                <w:b w:val="0"/>
                <w:bCs w:val="0"/>
              </w:rPr>
              <w:t>А</w:t>
            </w:r>
            <w:r w:rsidRPr="0012527B">
              <w:rPr>
                <w:b w:val="0"/>
                <w:bCs w:val="0"/>
              </w:rPr>
              <w:t>дминистративному регламенту предоставления территориальными отраслевыми исполнительными органами государственной власти</w:t>
            </w:r>
          </w:p>
          <w:p w14:paraId="71712531" w14:textId="77777777" w:rsidR="001367D5" w:rsidRPr="00BD6048" w:rsidRDefault="001367D5" w:rsidP="002E0D14">
            <w:pPr>
              <w:pStyle w:val="ConsPlusTitle"/>
              <w:widowControl/>
              <w:rPr>
                <w:sz w:val="28"/>
                <w:szCs w:val="28"/>
              </w:rPr>
            </w:pPr>
            <w:r w:rsidRPr="0012527B">
              <w:rPr>
                <w:b w:val="0"/>
                <w:bCs w:val="0"/>
              </w:rPr>
              <w:t xml:space="preserve">Свердловской области </w:t>
            </w:r>
            <w:r w:rsidR="005A415E">
              <w:rPr>
                <w:b w:val="0"/>
                <w:bCs w:val="0"/>
              </w:rPr>
              <w:t>–</w:t>
            </w:r>
            <w:r w:rsidRPr="0012527B">
              <w:rPr>
                <w:b w:val="0"/>
                <w:bCs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</w:t>
            </w:r>
            <w:r w:rsidRPr="00FA6696">
              <w:rPr>
                <w:b w:val="0"/>
                <w:bCs w:val="0"/>
              </w:rPr>
              <w:t>«</w:t>
            </w:r>
            <w:r w:rsidR="002E0D14" w:rsidRPr="002E0D14">
              <w:rPr>
                <w:b w:val="0"/>
              </w:rPr>
              <w:t>Осуществление ежемесячной выплаты в связи с</w:t>
            </w:r>
            <w:r w:rsidR="002E0D14">
              <w:rPr>
                <w:b w:val="0"/>
              </w:rPr>
              <w:t> </w:t>
            </w:r>
            <w:r w:rsidR="002E0D14" w:rsidRPr="002E0D14">
              <w:rPr>
                <w:b w:val="0"/>
              </w:rPr>
              <w:t>рождением (усыновлением) первого ребенка</w:t>
            </w:r>
            <w:r w:rsidRPr="002E0D14">
              <w:rPr>
                <w:b w:val="0"/>
                <w:bCs w:val="0"/>
              </w:rPr>
              <w:t>»</w:t>
            </w:r>
          </w:p>
        </w:tc>
      </w:tr>
    </w:tbl>
    <w:p w14:paraId="2A29AE63" w14:textId="77777777" w:rsidR="001367D5" w:rsidRPr="00BD6048" w:rsidRDefault="001367D5" w:rsidP="001367D5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 w:rsidRPr="00BD6048">
        <w:rPr>
          <w:b/>
          <w:bCs/>
          <w:sz w:val="18"/>
          <w:szCs w:val="18"/>
        </w:rPr>
        <w:tab/>
      </w:r>
    </w:p>
    <w:p w14:paraId="1C13D7F2" w14:textId="77777777" w:rsidR="001367D5" w:rsidRPr="00BD6048" w:rsidRDefault="001367D5" w:rsidP="001367D5">
      <w:pPr>
        <w:pStyle w:val="ConsPlusTitle"/>
        <w:widowControl/>
        <w:ind w:firstLine="5640"/>
        <w:jc w:val="right"/>
        <w:rPr>
          <w:b w:val="0"/>
          <w:bCs w:val="0"/>
          <w:sz w:val="22"/>
          <w:szCs w:val="22"/>
        </w:rPr>
      </w:pPr>
    </w:p>
    <w:p w14:paraId="4050196F" w14:textId="77777777" w:rsidR="001367D5" w:rsidRPr="00BD6048" w:rsidRDefault="001367D5" w:rsidP="001367D5">
      <w:pPr>
        <w:jc w:val="right"/>
      </w:pPr>
    </w:p>
    <w:p w14:paraId="5BEC8BD8" w14:textId="77777777" w:rsidR="001367D5" w:rsidRPr="00BD6048" w:rsidRDefault="001367D5" w:rsidP="001367D5">
      <w:pPr>
        <w:jc w:val="center"/>
        <w:rPr>
          <w:b/>
          <w:bCs/>
          <w:sz w:val="28"/>
          <w:szCs w:val="28"/>
        </w:rPr>
      </w:pPr>
      <w:r w:rsidRPr="00BD6048">
        <w:rPr>
          <w:b/>
          <w:bCs/>
          <w:sz w:val="28"/>
          <w:szCs w:val="28"/>
        </w:rPr>
        <w:t>ЖУРНАЛ</w:t>
      </w:r>
    </w:p>
    <w:p w14:paraId="1CBDB31D" w14:textId="77777777" w:rsidR="001367D5" w:rsidRPr="00BD6048" w:rsidRDefault="001367D5" w:rsidP="001367D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регистрации заявлений на </w:t>
      </w:r>
      <w:r w:rsidRPr="00BD6048">
        <w:rPr>
          <w:b/>
          <w:bCs/>
          <w:sz w:val="28"/>
          <w:szCs w:val="28"/>
        </w:rPr>
        <w:t>осуществление социальных выплат</w:t>
      </w:r>
    </w:p>
    <w:p w14:paraId="348D2A9D" w14:textId="77777777" w:rsidR="001367D5" w:rsidRPr="00BD6048" w:rsidRDefault="001367D5" w:rsidP="001367D5">
      <w:pPr>
        <w:rPr>
          <w:b/>
          <w:bCs/>
          <w:sz w:val="28"/>
          <w:szCs w:val="28"/>
        </w:rPr>
      </w:pPr>
    </w:p>
    <w:tbl>
      <w:tblPr>
        <w:tblW w:w="154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1367D5" w:rsidRPr="00BD6048" w14:paraId="3689485F" w14:textId="77777777" w:rsidTr="00BF08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8A307" w14:textId="77777777" w:rsidR="001367D5" w:rsidRPr="00BD6048" w:rsidRDefault="001367D5" w:rsidP="00BF089F">
            <w:pPr>
              <w:rPr>
                <w:sz w:val="28"/>
                <w:szCs w:val="28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. </w:t>
            </w:r>
            <w:r w:rsidRPr="00BD6048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2FCCA" w14:textId="77777777" w:rsidR="001367D5" w:rsidRPr="00BD6048" w:rsidRDefault="001367D5" w:rsidP="00BF089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14:paraId="7228A287" w14:textId="77777777" w:rsidR="001367D5" w:rsidRPr="00BD6048" w:rsidRDefault="001367D5" w:rsidP="00BF089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обращения</w:t>
            </w:r>
          </w:p>
          <w:p w14:paraId="1BF00A62" w14:textId="77777777" w:rsidR="001367D5" w:rsidRPr="00BD6048" w:rsidRDefault="001367D5" w:rsidP="00BF089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</w:rPr>
              <w:t>(приема заявления)</w:t>
            </w:r>
            <w:r w:rsidRPr="00BD6048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1675" w14:textId="77777777" w:rsidR="001367D5" w:rsidRPr="00BD6048" w:rsidRDefault="001367D5" w:rsidP="00BF089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BD6048">
              <w:rPr>
                <w:sz w:val="28"/>
                <w:szCs w:val="28"/>
              </w:rPr>
              <w:t>амилия</w:t>
            </w:r>
            <w:proofErr w:type="spellEnd"/>
            <w:r w:rsidRPr="00BD6048">
              <w:rPr>
                <w:sz w:val="28"/>
                <w:szCs w:val="28"/>
              </w:rPr>
              <w:t>, имя, отчество</w:t>
            </w:r>
          </w:p>
          <w:p w14:paraId="242983F0" w14:textId="77777777" w:rsidR="001367D5" w:rsidRPr="00BD6048" w:rsidRDefault="001367D5" w:rsidP="00BF089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4435" w14:textId="77777777" w:rsidR="001367D5" w:rsidRPr="00BD6048" w:rsidRDefault="001367D5" w:rsidP="00BF089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Адрес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0A407" w14:textId="77777777" w:rsidR="001367D5" w:rsidRPr="00BD6048" w:rsidRDefault="001367D5" w:rsidP="00BF089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Вид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1ADA3" w14:textId="77777777" w:rsidR="001367D5" w:rsidRPr="00BD6048" w:rsidRDefault="001367D5" w:rsidP="00BF089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14:paraId="0F4EFAE5" w14:textId="77777777" w:rsidR="001367D5" w:rsidRPr="00BD6048" w:rsidRDefault="001367D5" w:rsidP="00BF089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BCAE7" w14:textId="77777777" w:rsidR="001367D5" w:rsidRPr="00BD6048" w:rsidRDefault="001367D5" w:rsidP="00BF089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Результат</w:t>
            </w:r>
          </w:p>
          <w:p w14:paraId="4DA3E419" w14:textId="77777777" w:rsidR="001367D5" w:rsidRPr="00BD6048" w:rsidRDefault="001367D5" w:rsidP="00BF089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рассмотрения заявления</w:t>
            </w:r>
          </w:p>
          <w:p w14:paraId="2372674E" w14:textId="77777777" w:rsidR="001367D5" w:rsidRPr="00BD6048" w:rsidRDefault="001367D5" w:rsidP="00BF089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D51A" w14:textId="77777777" w:rsidR="001367D5" w:rsidRPr="00BD6048" w:rsidRDefault="001367D5" w:rsidP="00BF089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1367D5" w:rsidRPr="00BD6048" w14:paraId="36338E43" w14:textId="77777777" w:rsidTr="00BF08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A3D27" w14:textId="77777777" w:rsidR="001367D5" w:rsidRPr="00DF75DC" w:rsidRDefault="001367D5" w:rsidP="00BF089F">
            <w:pPr>
              <w:jc w:val="center"/>
              <w:rPr>
                <w:bCs/>
                <w:lang w:val="en-US"/>
              </w:rPr>
            </w:pPr>
            <w:r w:rsidRPr="00DF75DC">
              <w:rPr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8D66F" w14:textId="77777777" w:rsidR="001367D5" w:rsidRPr="00DF75DC" w:rsidRDefault="001367D5" w:rsidP="00BF089F">
            <w:pPr>
              <w:jc w:val="center"/>
              <w:rPr>
                <w:bCs/>
                <w:lang w:val="en-US"/>
              </w:rPr>
            </w:pPr>
            <w:r w:rsidRPr="00DF75DC">
              <w:rPr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5549" w14:textId="77777777" w:rsidR="001367D5" w:rsidRPr="00DF75DC" w:rsidRDefault="001367D5" w:rsidP="00BF089F">
            <w:pPr>
              <w:jc w:val="center"/>
              <w:rPr>
                <w:bCs/>
                <w:lang w:val="en-US"/>
              </w:rPr>
            </w:pPr>
            <w:r w:rsidRPr="00DF75DC">
              <w:rPr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FC01D" w14:textId="77777777" w:rsidR="001367D5" w:rsidRPr="00DF75DC" w:rsidRDefault="001367D5" w:rsidP="00BF089F">
            <w:pPr>
              <w:jc w:val="center"/>
              <w:rPr>
                <w:bCs/>
                <w:lang w:val="en-US"/>
              </w:rPr>
            </w:pPr>
            <w:r w:rsidRPr="00DF75DC">
              <w:rPr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F645" w14:textId="77777777" w:rsidR="001367D5" w:rsidRPr="00DF75DC" w:rsidRDefault="001367D5" w:rsidP="00BF089F">
            <w:pPr>
              <w:jc w:val="center"/>
              <w:rPr>
                <w:bCs/>
                <w:lang w:val="en-US"/>
              </w:rPr>
            </w:pPr>
            <w:r w:rsidRPr="00DF75DC">
              <w:rPr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997D3" w14:textId="77777777" w:rsidR="001367D5" w:rsidRPr="00DF75DC" w:rsidRDefault="001367D5" w:rsidP="00BF089F">
            <w:pPr>
              <w:jc w:val="center"/>
              <w:rPr>
                <w:bCs/>
                <w:lang w:val="en-US"/>
              </w:rPr>
            </w:pPr>
            <w:r w:rsidRPr="00DF75DC">
              <w:rPr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23C90" w14:textId="77777777" w:rsidR="001367D5" w:rsidRPr="00DF75DC" w:rsidRDefault="001367D5" w:rsidP="00BF089F">
            <w:pPr>
              <w:jc w:val="center"/>
              <w:rPr>
                <w:bCs/>
                <w:lang w:val="en-US"/>
              </w:rPr>
            </w:pPr>
            <w:r w:rsidRPr="00DF75DC">
              <w:rPr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4204" w14:textId="77777777" w:rsidR="001367D5" w:rsidRPr="00DF75DC" w:rsidRDefault="001367D5" w:rsidP="00BF089F">
            <w:pPr>
              <w:jc w:val="center"/>
              <w:rPr>
                <w:bCs/>
                <w:lang w:val="en-US"/>
              </w:rPr>
            </w:pPr>
            <w:r w:rsidRPr="00DF75DC">
              <w:rPr>
                <w:bCs/>
                <w:sz w:val="22"/>
                <w:szCs w:val="22"/>
                <w:lang w:val="en-US"/>
              </w:rPr>
              <w:t>8</w:t>
            </w:r>
          </w:p>
        </w:tc>
      </w:tr>
      <w:tr w:rsidR="001367D5" w:rsidRPr="00BD6048" w14:paraId="3BE61196" w14:textId="77777777" w:rsidTr="00BF08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56F16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9B85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3953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DF03B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5E16B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CBD8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EE9D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3F260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  <w:tr w:rsidR="001367D5" w:rsidRPr="00BD6048" w14:paraId="0679A5F8" w14:textId="77777777" w:rsidTr="00BF08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D70A0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66864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9BFF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04D0B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87CCE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D48F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571A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D6288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  <w:tr w:rsidR="001367D5" w:rsidRPr="00BD6048" w14:paraId="30DE2BCD" w14:textId="77777777" w:rsidTr="00BF08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0D52B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635E7D54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AEDE3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E64C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BA5D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69EF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E219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9E9F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8DC74" w14:textId="77777777" w:rsidR="001367D5" w:rsidRPr="00BD6048" w:rsidRDefault="001367D5" w:rsidP="00BF089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14:paraId="56433369" w14:textId="77777777" w:rsidR="001367D5" w:rsidRPr="00BD6048" w:rsidRDefault="001367D5" w:rsidP="001367D5">
      <w:pPr>
        <w:rPr>
          <w:b/>
          <w:bCs/>
          <w:sz w:val="28"/>
          <w:szCs w:val="28"/>
        </w:rPr>
      </w:pPr>
    </w:p>
    <w:p w14:paraId="6B18181C" w14:textId="77777777" w:rsidR="001367D5" w:rsidRPr="00BD6048" w:rsidRDefault="001367D5" w:rsidP="001367D5">
      <w:pPr>
        <w:rPr>
          <w:b/>
          <w:bCs/>
          <w:sz w:val="28"/>
          <w:szCs w:val="28"/>
        </w:rPr>
      </w:pPr>
    </w:p>
    <w:p w14:paraId="1661E9A1" w14:textId="77777777" w:rsidR="001367D5" w:rsidRPr="00BD6048" w:rsidRDefault="001367D5" w:rsidP="001367D5">
      <w:pPr>
        <w:rPr>
          <w:b/>
          <w:bCs/>
          <w:sz w:val="28"/>
          <w:szCs w:val="28"/>
        </w:rPr>
      </w:pPr>
    </w:p>
    <w:p w14:paraId="454C77EA" w14:textId="77777777" w:rsidR="00596FC1" w:rsidRDefault="00596FC1" w:rsidP="001367D5">
      <w:pPr>
        <w:pStyle w:val="ConsPlusTitle"/>
        <w:widowControl/>
        <w:jc w:val="center"/>
        <w:rPr>
          <w:sz w:val="28"/>
          <w:szCs w:val="28"/>
        </w:rPr>
        <w:sectPr w:rsidR="00596FC1" w:rsidSect="006858E0">
          <w:headerReference w:type="default" r:id="rId47"/>
          <w:footerReference w:type="even" r:id="rId48"/>
          <w:footerReference w:type="default" r:id="rId49"/>
          <w:pgSz w:w="16838" w:h="11906" w:orient="landscape" w:code="9"/>
          <w:pgMar w:top="1418" w:right="1134" w:bottom="567" w:left="709" w:header="709" w:footer="709" w:gutter="0"/>
          <w:cols w:space="708"/>
          <w:docGrid w:linePitch="360"/>
        </w:sectPr>
      </w:pPr>
    </w:p>
    <w:p w14:paraId="21A12F37" w14:textId="77777777" w:rsidR="00596FC1" w:rsidRPr="00596FC1" w:rsidRDefault="00596FC1" w:rsidP="00596FC1">
      <w:pPr>
        <w:widowControl w:val="0"/>
        <w:autoSpaceDE w:val="0"/>
        <w:autoSpaceDN w:val="0"/>
        <w:adjustRightInd w:val="0"/>
        <w:jc w:val="center"/>
        <w:rPr>
          <w:b/>
          <w:spacing w:val="20"/>
        </w:rPr>
      </w:pPr>
      <w:r w:rsidRPr="00596FC1">
        <w:rPr>
          <w:b/>
          <w:spacing w:val="20"/>
        </w:rPr>
        <w:lastRenderedPageBreak/>
        <w:t>ЛИСТ СОГЛАСОВАНИЯ</w:t>
      </w:r>
    </w:p>
    <w:p w14:paraId="3F9D1757" w14:textId="77777777" w:rsidR="00596FC1" w:rsidRPr="00596FC1" w:rsidRDefault="00596FC1" w:rsidP="00596FC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596FC1">
        <w:rPr>
          <w:b/>
        </w:rPr>
        <w:t>проекта приказа Министерства социальной политики Свердловской области</w:t>
      </w:r>
    </w:p>
    <w:p w14:paraId="08952D97" w14:textId="77777777" w:rsidR="00596FC1" w:rsidRPr="00596FC1" w:rsidRDefault="00596FC1" w:rsidP="00596FC1">
      <w:pPr>
        <w:widowControl w:val="0"/>
        <w:autoSpaceDE w:val="0"/>
        <w:autoSpaceDN w:val="0"/>
        <w:adjustRightInd w:val="0"/>
        <w:jc w:val="both"/>
        <w:rPr>
          <w:b/>
        </w:rPr>
      </w:pPr>
    </w:p>
    <w:tbl>
      <w:tblPr>
        <w:tblW w:w="983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28"/>
        <w:gridCol w:w="2348"/>
        <w:gridCol w:w="1281"/>
        <w:gridCol w:w="1531"/>
        <w:gridCol w:w="23"/>
        <w:gridCol w:w="1451"/>
        <w:gridCol w:w="57"/>
      </w:tblGrid>
      <w:tr w:rsidR="00596FC1" w:rsidRPr="00596FC1" w14:paraId="44A60850" w14:textId="77777777" w:rsidTr="00A92ADC">
        <w:trPr>
          <w:gridAfter w:val="1"/>
          <w:wAfter w:w="57" w:type="dxa"/>
        </w:trPr>
        <w:tc>
          <w:tcPr>
            <w:tcW w:w="3119" w:type="dxa"/>
            <w:hideMark/>
          </w:tcPr>
          <w:p w14:paraId="5E02AA2F" w14:textId="77777777" w:rsidR="00596FC1" w:rsidRDefault="00596FC1" w:rsidP="00596FC1">
            <w:pPr>
              <w:widowControl w:val="0"/>
              <w:autoSpaceDE w:val="0"/>
              <w:autoSpaceDN w:val="0"/>
              <w:adjustRightInd w:val="0"/>
              <w:jc w:val="both"/>
            </w:pPr>
            <w:r w:rsidRPr="00596FC1">
              <w:t>Наименование проекта:</w:t>
            </w:r>
          </w:p>
          <w:p w14:paraId="2747ACFC" w14:textId="77777777" w:rsidR="00596FC1" w:rsidRPr="00596FC1" w:rsidRDefault="00596FC1" w:rsidP="00596FC1"/>
          <w:p w14:paraId="03C40635" w14:textId="77777777" w:rsidR="00596FC1" w:rsidRPr="00596FC1" w:rsidRDefault="00596FC1" w:rsidP="00596FC1"/>
          <w:p w14:paraId="122EDDBF" w14:textId="77777777" w:rsidR="00596FC1" w:rsidRPr="00596FC1" w:rsidRDefault="00596FC1" w:rsidP="00596FC1"/>
          <w:p w14:paraId="2AFDAE99" w14:textId="77777777" w:rsidR="00596FC1" w:rsidRPr="00596FC1" w:rsidRDefault="00596FC1" w:rsidP="00596FC1"/>
          <w:p w14:paraId="611FDEA0" w14:textId="77777777" w:rsidR="00596FC1" w:rsidRPr="00596FC1" w:rsidRDefault="00596FC1" w:rsidP="00596FC1"/>
          <w:p w14:paraId="1EAC7F10" w14:textId="77777777" w:rsidR="00596FC1" w:rsidRPr="00596FC1" w:rsidRDefault="00596FC1" w:rsidP="00596FC1"/>
          <w:p w14:paraId="5A93419B" w14:textId="77777777" w:rsidR="00596FC1" w:rsidRDefault="00596FC1" w:rsidP="00596FC1"/>
          <w:p w14:paraId="5E48CB5F" w14:textId="77777777" w:rsidR="00596FC1" w:rsidRPr="00596FC1" w:rsidRDefault="00596FC1" w:rsidP="00596FC1">
            <w:pPr>
              <w:jc w:val="center"/>
            </w:pPr>
          </w:p>
        </w:tc>
        <w:tc>
          <w:tcPr>
            <w:tcW w:w="6662" w:type="dxa"/>
            <w:gridSpan w:val="6"/>
            <w:tcBorders>
              <w:left w:val="nil"/>
            </w:tcBorders>
            <w:hideMark/>
          </w:tcPr>
          <w:p w14:paraId="29AEE337" w14:textId="77777777" w:rsidR="00596FC1" w:rsidRPr="00596FC1" w:rsidRDefault="00596FC1" w:rsidP="00596FC1">
            <w:pPr>
              <w:autoSpaceDE w:val="0"/>
              <w:autoSpaceDN w:val="0"/>
              <w:adjustRightInd w:val="0"/>
              <w:ind w:left="34"/>
              <w:rPr>
                <w:b/>
              </w:rPr>
            </w:pPr>
            <w:r w:rsidRPr="00596FC1">
              <w:rPr>
                <w:b/>
              </w:rPr>
      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      </w:r>
            <w:r w:rsidR="00702BEC">
              <w:rPr>
                <w:b/>
              </w:rPr>
              <w:t xml:space="preserve"> </w:t>
            </w:r>
            <w:r w:rsidRPr="00596FC1">
              <w:rPr>
                <w:b/>
              </w:rPr>
              <w:t>области государственной услуги «</w:t>
            </w:r>
            <w:r w:rsidR="00702BEC">
              <w:rPr>
                <w:b/>
              </w:rPr>
              <w:t>Осуществление ежемесячной выплаты в связи с рождением (усыновлением) первого ребенка</w:t>
            </w:r>
            <w:r w:rsidRPr="00596FC1">
              <w:rPr>
                <w:b/>
              </w:rPr>
              <w:t>»</w:t>
            </w:r>
          </w:p>
          <w:p w14:paraId="354F7771" w14:textId="77777777" w:rsidR="00596FC1" w:rsidRPr="00596FC1" w:rsidRDefault="00596FC1" w:rsidP="00596FC1">
            <w:pPr>
              <w:tabs>
                <w:tab w:val="left" w:pos="1792"/>
              </w:tabs>
              <w:rPr>
                <w:b/>
              </w:rPr>
            </w:pPr>
          </w:p>
        </w:tc>
      </w:tr>
      <w:tr w:rsidR="00596FC1" w:rsidRPr="00596FC1" w14:paraId="4CFFDA9C" w14:textId="77777777" w:rsidTr="00A92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vMerge w:val="restart"/>
            <w:vAlign w:val="center"/>
            <w:hideMark/>
          </w:tcPr>
          <w:p w14:paraId="3099ABDF" w14:textId="77777777" w:rsidR="00596FC1" w:rsidRPr="00596FC1" w:rsidRDefault="00596FC1" w:rsidP="00596FC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96FC1">
              <w:t>Должность</w:t>
            </w:r>
          </w:p>
        </w:tc>
        <w:tc>
          <w:tcPr>
            <w:tcW w:w="2348" w:type="dxa"/>
            <w:vMerge w:val="restart"/>
            <w:vAlign w:val="center"/>
            <w:hideMark/>
          </w:tcPr>
          <w:p w14:paraId="12635671" w14:textId="77777777" w:rsidR="00596FC1" w:rsidRPr="00596FC1" w:rsidRDefault="00596FC1" w:rsidP="00596FC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96FC1">
              <w:t>Инициалы и фамилия</w:t>
            </w:r>
          </w:p>
        </w:tc>
        <w:tc>
          <w:tcPr>
            <w:tcW w:w="4343" w:type="dxa"/>
            <w:gridSpan w:val="5"/>
            <w:vAlign w:val="center"/>
            <w:hideMark/>
          </w:tcPr>
          <w:p w14:paraId="07F7EB05" w14:textId="77777777" w:rsidR="00596FC1" w:rsidRPr="00596FC1" w:rsidRDefault="00596FC1" w:rsidP="00596FC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96FC1">
              <w:t>Сроки и результаты согласования</w:t>
            </w:r>
          </w:p>
        </w:tc>
      </w:tr>
      <w:tr w:rsidR="00596FC1" w:rsidRPr="00596FC1" w14:paraId="2DAA60CE" w14:textId="77777777" w:rsidTr="00A92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vMerge/>
            <w:vAlign w:val="center"/>
            <w:hideMark/>
          </w:tcPr>
          <w:p w14:paraId="0E726A91" w14:textId="77777777" w:rsidR="00596FC1" w:rsidRPr="00596FC1" w:rsidRDefault="00596FC1" w:rsidP="00596FC1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48" w:type="dxa"/>
            <w:vMerge/>
            <w:vAlign w:val="center"/>
            <w:hideMark/>
          </w:tcPr>
          <w:p w14:paraId="566EF2A0" w14:textId="77777777" w:rsidR="00596FC1" w:rsidRPr="00596FC1" w:rsidRDefault="00596FC1" w:rsidP="00596FC1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1" w:type="dxa"/>
            <w:vAlign w:val="center"/>
            <w:hideMark/>
          </w:tcPr>
          <w:p w14:paraId="795EB592" w14:textId="77777777" w:rsidR="00596FC1" w:rsidRPr="00596FC1" w:rsidRDefault="00596FC1" w:rsidP="00596FC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96FC1">
              <w:t xml:space="preserve">Дата </w:t>
            </w:r>
            <w:proofErr w:type="spellStart"/>
            <w:proofErr w:type="gramStart"/>
            <w:r w:rsidRPr="00596FC1">
              <w:t>поступле-ния</w:t>
            </w:r>
            <w:proofErr w:type="spellEnd"/>
            <w:proofErr w:type="gramEnd"/>
            <w:r w:rsidRPr="00596FC1">
              <w:t xml:space="preserve"> на </w:t>
            </w:r>
            <w:proofErr w:type="spellStart"/>
            <w:r w:rsidRPr="00596FC1">
              <w:t>согласо-вание</w:t>
            </w:r>
            <w:proofErr w:type="spellEnd"/>
          </w:p>
        </w:tc>
        <w:tc>
          <w:tcPr>
            <w:tcW w:w="1554" w:type="dxa"/>
            <w:gridSpan w:val="2"/>
            <w:vAlign w:val="center"/>
            <w:hideMark/>
          </w:tcPr>
          <w:p w14:paraId="41688CE3" w14:textId="77777777" w:rsidR="00596FC1" w:rsidRPr="00596FC1" w:rsidRDefault="00596FC1" w:rsidP="00596FC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96FC1">
              <w:t xml:space="preserve">Дата </w:t>
            </w:r>
            <w:proofErr w:type="spellStart"/>
            <w:r w:rsidRPr="00596FC1">
              <w:t>согласова</w:t>
            </w:r>
            <w:proofErr w:type="spellEnd"/>
            <w:r w:rsidRPr="00596FC1">
              <w:t>-</w:t>
            </w:r>
          </w:p>
          <w:p w14:paraId="62F1BB34" w14:textId="77777777" w:rsidR="00596FC1" w:rsidRPr="00596FC1" w:rsidRDefault="00596FC1" w:rsidP="00596FC1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596FC1">
              <w:t>ния</w:t>
            </w:r>
            <w:proofErr w:type="spellEnd"/>
          </w:p>
        </w:tc>
        <w:tc>
          <w:tcPr>
            <w:tcW w:w="1508" w:type="dxa"/>
            <w:gridSpan w:val="2"/>
            <w:vAlign w:val="center"/>
            <w:hideMark/>
          </w:tcPr>
          <w:p w14:paraId="6EA79274" w14:textId="77777777" w:rsidR="00596FC1" w:rsidRPr="00596FC1" w:rsidRDefault="00596FC1" w:rsidP="00596FC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96FC1">
              <w:t>Замечания и подпись</w:t>
            </w:r>
          </w:p>
        </w:tc>
      </w:tr>
      <w:tr w:rsidR="00596FC1" w:rsidRPr="00596FC1" w14:paraId="4121C809" w14:textId="77777777" w:rsidTr="00A92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vAlign w:val="center"/>
          </w:tcPr>
          <w:p w14:paraId="7C5091A1" w14:textId="77777777" w:rsidR="00596FC1" w:rsidRPr="00596FC1" w:rsidRDefault="00596FC1" w:rsidP="00596FC1">
            <w:pPr>
              <w:widowControl w:val="0"/>
              <w:autoSpaceDE w:val="0"/>
              <w:autoSpaceDN w:val="0"/>
              <w:adjustRightInd w:val="0"/>
            </w:pPr>
            <w:r w:rsidRPr="00596FC1">
              <w:t>Первый заместитель Министра социальной политики Свердловской области</w:t>
            </w:r>
          </w:p>
        </w:tc>
        <w:tc>
          <w:tcPr>
            <w:tcW w:w="2348" w:type="dxa"/>
            <w:vAlign w:val="center"/>
          </w:tcPr>
          <w:p w14:paraId="39EFC2AD" w14:textId="77777777" w:rsidR="00596FC1" w:rsidRPr="00596FC1" w:rsidRDefault="00596FC1" w:rsidP="00596FC1">
            <w:pPr>
              <w:widowControl w:val="0"/>
              <w:autoSpaceDE w:val="0"/>
              <w:autoSpaceDN w:val="0"/>
              <w:adjustRightInd w:val="0"/>
              <w:jc w:val="both"/>
            </w:pPr>
            <w:r w:rsidRPr="00596FC1">
              <w:t>Д.Р. Медведская</w:t>
            </w:r>
          </w:p>
        </w:tc>
        <w:tc>
          <w:tcPr>
            <w:tcW w:w="1281" w:type="dxa"/>
            <w:vAlign w:val="center"/>
          </w:tcPr>
          <w:p w14:paraId="3E0C43FC" w14:textId="77777777" w:rsidR="00596FC1" w:rsidRPr="00596FC1" w:rsidRDefault="00596FC1" w:rsidP="00596FC1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31" w:type="dxa"/>
            <w:vAlign w:val="center"/>
          </w:tcPr>
          <w:p w14:paraId="7798EBEA" w14:textId="77777777" w:rsidR="00596FC1" w:rsidRPr="00596FC1" w:rsidRDefault="00596FC1" w:rsidP="00596FC1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31" w:type="dxa"/>
            <w:gridSpan w:val="3"/>
            <w:vAlign w:val="center"/>
          </w:tcPr>
          <w:p w14:paraId="409F7A40" w14:textId="77777777" w:rsidR="00596FC1" w:rsidRPr="00596FC1" w:rsidRDefault="00596FC1" w:rsidP="00596FC1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596FC1" w:rsidRPr="00596FC1" w14:paraId="2E3A5BD5" w14:textId="77777777" w:rsidTr="00A92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tcBorders>
              <w:left w:val="nil"/>
              <w:right w:val="nil"/>
            </w:tcBorders>
            <w:vAlign w:val="center"/>
            <w:hideMark/>
          </w:tcPr>
          <w:p w14:paraId="4803D27E" w14:textId="77777777" w:rsidR="00596FC1" w:rsidRPr="00596FC1" w:rsidRDefault="00596FC1" w:rsidP="00596FC1">
            <w:pPr>
              <w:widowControl w:val="0"/>
              <w:autoSpaceDE w:val="0"/>
              <w:autoSpaceDN w:val="0"/>
              <w:adjustRightInd w:val="0"/>
            </w:pPr>
            <w:r w:rsidRPr="00596FC1">
              <w:t>Ответственный за содержание проекта:</w:t>
            </w:r>
          </w:p>
          <w:p w14:paraId="55AF01B7" w14:textId="77777777" w:rsidR="00596FC1" w:rsidRPr="00596FC1" w:rsidRDefault="00596FC1" w:rsidP="00596FC1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691" w:type="dxa"/>
            <w:gridSpan w:val="6"/>
            <w:tcBorders>
              <w:left w:val="nil"/>
              <w:right w:val="nil"/>
            </w:tcBorders>
            <w:vAlign w:val="center"/>
            <w:hideMark/>
          </w:tcPr>
          <w:p w14:paraId="35E1B06F" w14:textId="77777777" w:rsidR="00596FC1" w:rsidRPr="00596FC1" w:rsidRDefault="00596FC1" w:rsidP="00596FC1">
            <w:pPr>
              <w:widowControl w:val="0"/>
              <w:autoSpaceDE w:val="0"/>
              <w:autoSpaceDN w:val="0"/>
              <w:adjustRightInd w:val="0"/>
              <w:jc w:val="both"/>
            </w:pPr>
            <w:r w:rsidRPr="00596FC1">
              <w:t xml:space="preserve">Начальник отдела обеспечения и контроля социальных выплат Министерства социальной политики Свердловской области Э.Р. Андреева </w:t>
            </w:r>
          </w:p>
        </w:tc>
      </w:tr>
      <w:tr w:rsidR="00596FC1" w:rsidRPr="00596FC1" w14:paraId="44D41C8C" w14:textId="77777777" w:rsidTr="00A92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tcBorders>
              <w:left w:val="nil"/>
              <w:bottom w:val="nil"/>
              <w:right w:val="nil"/>
            </w:tcBorders>
            <w:hideMark/>
          </w:tcPr>
          <w:p w14:paraId="0FE1B520" w14:textId="77777777" w:rsidR="00596FC1" w:rsidRPr="00596FC1" w:rsidRDefault="00596FC1" w:rsidP="00596FC1">
            <w:pPr>
              <w:widowControl w:val="0"/>
              <w:autoSpaceDE w:val="0"/>
              <w:autoSpaceDN w:val="0"/>
              <w:adjustRightInd w:val="0"/>
              <w:jc w:val="both"/>
            </w:pPr>
            <w:r w:rsidRPr="00596FC1">
              <w:t>Исполнитель:</w:t>
            </w:r>
          </w:p>
        </w:tc>
        <w:tc>
          <w:tcPr>
            <w:tcW w:w="6691" w:type="dxa"/>
            <w:gridSpan w:val="6"/>
            <w:tcBorders>
              <w:left w:val="nil"/>
              <w:bottom w:val="nil"/>
              <w:right w:val="nil"/>
            </w:tcBorders>
            <w:vAlign w:val="center"/>
            <w:hideMark/>
          </w:tcPr>
          <w:p w14:paraId="60EE4FAF" w14:textId="77777777" w:rsidR="00596FC1" w:rsidRPr="00596FC1" w:rsidRDefault="00596FC1" w:rsidP="00596FC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Михайлова Светлана Владимировна</w:t>
            </w:r>
            <w:r w:rsidRPr="00596FC1">
              <w:t xml:space="preserve">, </w:t>
            </w:r>
            <w:r>
              <w:t>главный</w:t>
            </w:r>
            <w:r w:rsidRPr="00596FC1">
              <w:t xml:space="preserve"> специалист отдела обеспечения и контроля социальных выплат Министерства социальной политики Свердловской области, </w:t>
            </w:r>
          </w:p>
          <w:p w14:paraId="3173DC38" w14:textId="77777777" w:rsidR="00596FC1" w:rsidRPr="00596FC1" w:rsidRDefault="00596FC1" w:rsidP="00596FC1">
            <w:pPr>
              <w:widowControl w:val="0"/>
              <w:autoSpaceDE w:val="0"/>
              <w:autoSpaceDN w:val="0"/>
              <w:adjustRightInd w:val="0"/>
              <w:jc w:val="both"/>
            </w:pPr>
            <w:r w:rsidRPr="00596FC1">
              <w:t xml:space="preserve">(343) 312-00-08 (доб. </w:t>
            </w:r>
            <w:r>
              <w:t>164</w:t>
            </w:r>
            <w:r w:rsidRPr="00596FC1">
              <w:t>)</w:t>
            </w:r>
          </w:p>
        </w:tc>
      </w:tr>
    </w:tbl>
    <w:p w14:paraId="1857F649" w14:textId="77777777" w:rsidR="00596FC1" w:rsidRPr="00596FC1" w:rsidRDefault="00596FC1" w:rsidP="00596FC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019016AE" w14:textId="77777777" w:rsidR="005A7758" w:rsidRPr="00D97EC7" w:rsidRDefault="005A7758" w:rsidP="001367D5">
      <w:pPr>
        <w:pStyle w:val="ConsPlusTitle"/>
        <w:widowControl/>
        <w:jc w:val="center"/>
        <w:rPr>
          <w:sz w:val="28"/>
          <w:szCs w:val="28"/>
        </w:rPr>
      </w:pPr>
    </w:p>
    <w:sectPr w:rsidR="005A7758" w:rsidRPr="00D97EC7" w:rsidSect="00A92ADC">
      <w:headerReference w:type="first" r:id="rId50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1A8C6E" w14:textId="77777777" w:rsidR="007D555F" w:rsidRDefault="007D555F">
      <w:r>
        <w:separator/>
      </w:r>
    </w:p>
  </w:endnote>
  <w:endnote w:type="continuationSeparator" w:id="0">
    <w:p w14:paraId="7DA86286" w14:textId="77777777" w:rsidR="007D555F" w:rsidRDefault="007D5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EA71E" w14:textId="77777777" w:rsidR="00A554D3" w:rsidRDefault="00A554D3">
    <w:pPr>
      <w:pStyle w:val="a4"/>
      <w:jc w:val="center"/>
    </w:pPr>
  </w:p>
  <w:p w14:paraId="6D3E1EB6" w14:textId="77777777" w:rsidR="00A554D3" w:rsidRDefault="00A554D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4AE6A1" w14:textId="77777777" w:rsidR="00A554D3" w:rsidRDefault="00A554D3" w:rsidP="005F6C9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A7E9870" w14:textId="77777777" w:rsidR="00A554D3" w:rsidRDefault="00A554D3" w:rsidP="005F6C93">
    <w:pPr>
      <w:pStyle w:val="a4"/>
      <w:ind w:right="360"/>
    </w:pPr>
  </w:p>
  <w:p w14:paraId="55AAD462" w14:textId="77777777" w:rsidR="00A554D3" w:rsidRDefault="00A554D3"/>
  <w:p w14:paraId="15A28953" w14:textId="77777777" w:rsidR="00A554D3" w:rsidRDefault="00A554D3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10479C" w14:textId="77777777" w:rsidR="00A554D3" w:rsidRDefault="00A554D3" w:rsidP="005F6C93">
    <w:pPr>
      <w:pStyle w:val="a4"/>
      <w:framePr w:wrap="around" w:vAnchor="text" w:hAnchor="margin" w:xAlign="right" w:y="1"/>
      <w:rPr>
        <w:rStyle w:val="a6"/>
      </w:rPr>
    </w:pPr>
  </w:p>
  <w:p w14:paraId="6B980BA7" w14:textId="77777777" w:rsidR="00A554D3" w:rsidRDefault="00A554D3" w:rsidP="005F6C93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5B195B" w14:textId="77777777" w:rsidR="007D555F" w:rsidRDefault="007D555F">
      <w:r>
        <w:separator/>
      </w:r>
    </w:p>
  </w:footnote>
  <w:footnote w:type="continuationSeparator" w:id="0">
    <w:p w14:paraId="075F9D24" w14:textId="77777777" w:rsidR="007D555F" w:rsidRDefault="007D55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4564967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68C9CF67" w14:textId="77777777" w:rsidR="00A554D3" w:rsidRPr="00F67896" w:rsidRDefault="00A554D3">
        <w:pPr>
          <w:pStyle w:val="ac"/>
          <w:jc w:val="center"/>
          <w:rPr>
            <w:sz w:val="28"/>
            <w:szCs w:val="28"/>
          </w:rPr>
        </w:pPr>
        <w:r w:rsidRPr="00F67896">
          <w:rPr>
            <w:sz w:val="28"/>
            <w:szCs w:val="28"/>
          </w:rPr>
          <w:fldChar w:fldCharType="begin"/>
        </w:r>
        <w:r w:rsidRPr="00F67896">
          <w:rPr>
            <w:sz w:val="28"/>
            <w:szCs w:val="28"/>
          </w:rPr>
          <w:instrText>PAGE   \* MERGEFORMAT</w:instrText>
        </w:r>
        <w:r w:rsidRPr="00F67896">
          <w:rPr>
            <w:sz w:val="28"/>
            <w:szCs w:val="28"/>
          </w:rPr>
          <w:fldChar w:fldCharType="separate"/>
        </w:r>
        <w:r w:rsidR="00182B77">
          <w:rPr>
            <w:noProof/>
            <w:sz w:val="28"/>
            <w:szCs w:val="28"/>
          </w:rPr>
          <w:t>37</w:t>
        </w:r>
        <w:r w:rsidRPr="00F67896">
          <w:rPr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092429" w14:textId="77777777" w:rsidR="00A554D3" w:rsidRPr="003F5029" w:rsidRDefault="00A554D3" w:rsidP="005C2947">
    <w:pPr>
      <w:pStyle w:val="ac"/>
      <w:tabs>
        <w:tab w:val="clear" w:pos="4677"/>
        <w:tab w:val="clear" w:pos="9355"/>
        <w:tab w:val="left" w:pos="6045"/>
      </w:tabs>
      <w:jc w:val="cent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52CDDA" w14:textId="77777777" w:rsidR="00A554D3" w:rsidRPr="003F5029" w:rsidRDefault="00A554D3" w:rsidP="00D53038">
    <w:pPr>
      <w:pStyle w:val="ac"/>
      <w:framePr w:wrap="auto" w:vAnchor="text" w:hAnchor="margin" w:xAlign="center" w:y="1"/>
      <w:jc w:val="center"/>
      <w:rPr>
        <w:rStyle w:val="a6"/>
        <w:sz w:val="28"/>
        <w:szCs w:val="28"/>
      </w:rPr>
    </w:pPr>
    <w:r w:rsidRPr="003F5029">
      <w:rPr>
        <w:rStyle w:val="a6"/>
        <w:sz w:val="28"/>
        <w:szCs w:val="28"/>
      </w:rPr>
      <w:fldChar w:fldCharType="begin"/>
    </w:r>
    <w:r w:rsidRPr="003F5029">
      <w:rPr>
        <w:rStyle w:val="a6"/>
        <w:sz w:val="28"/>
        <w:szCs w:val="28"/>
      </w:rPr>
      <w:instrText xml:space="preserve">PAGE  </w:instrText>
    </w:r>
    <w:r w:rsidRPr="003F5029">
      <w:rPr>
        <w:rStyle w:val="a6"/>
        <w:sz w:val="28"/>
        <w:szCs w:val="28"/>
      </w:rPr>
      <w:fldChar w:fldCharType="separate"/>
    </w:r>
    <w:r w:rsidR="00182B77">
      <w:rPr>
        <w:rStyle w:val="a6"/>
        <w:noProof/>
        <w:sz w:val="28"/>
        <w:szCs w:val="28"/>
      </w:rPr>
      <w:t>48</w:t>
    </w:r>
    <w:r w:rsidRPr="003F5029">
      <w:rPr>
        <w:rStyle w:val="a6"/>
        <w:sz w:val="28"/>
        <w:szCs w:val="28"/>
      </w:rPr>
      <w:fldChar w:fldCharType="end"/>
    </w:r>
  </w:p>
  <w:p w14:paraId="6DB0090C" w14:textId="77777777" w:rsidR="00A554D3" w:rsidRDefault="00A554D3" w:rsidP="001367D5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2ACD1C" w14:textId="77777777" w:rsidR="00A554D3" w:rsidRPr="006858E0" w:rsidRDefault="00A554D3" w:rsidP="005F6C93">
    <w:pPr>
      <w:pStyle w:val="ac"/>
      <w:jc w:val="center"/>
      <w:rPr>
        <w:sz w:val="28"/>
        <w:szCs w:val="28"/>
      </w:rPr>
    </w:pPr>
    <w:r w:rsidRPr="006858E0">
      <w:rPr>
        <w:sz w:val="28"/>
        <w:szCs w:val="28"/>
      </w:rPr>
      <w:fldChar w:fldCharType="begin"/>
    </w:r>
    <w:r w:rsidRPr="006858E0">
      <w:rPr>
        <w:sz w:val="28"/>
        <w:szCs w:val="28"/>
      </w:rPr>
      <w:instrText xml:space="preserve"> PAGE   \* MERGEFORMAT </w:instrText>
    </w:r>
    <w:r w:rsidRPr="006858E0">
      <w:rPr>
        <w:sz w:val="28"/>
        <w:szCs w:val="28"/>
      </w:rPr>
      <w:fldChar w:fldCharType="separate"/>
    </w:r>
    <w:r w:rsidR="00182B77">
      <w:rPr>
        <w:noProof/>
        <w:sz w:val="28"/>
        <w:szCs w:val="28"/>
      </w:rPr>
      <w:t>49</w:t>
    </w:r>
    <w:r w:rsidRPr="006858E0">
      <w:rPr>
        <w:sz w:val="28"/>
        <w:szCs w:val="28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8D82C4" w14:textId="77777777" w:rsidR="00A554D3" w:rsidRPr="00E671D4" w:rsidRDefault="00A554D3">
    <w:pPr>
      <w:pStyle w:val="ac"/>
      <w:jc w:val="center"/>
      <w:rPr>
        <w:sz w:val="28"/>
        <w:szCs w:val="28"/>
      </w:rPr>
    </w:pPr>
  </w:p>
  <w:p w14:paraId="71DE5FC8" w14:textId="77777777" w:rsidR="00A554D3" w:rsidRDefault="00A554D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 w15:restartNumberingAfterBreak="0">
    <w:nsid w:val="17D875F3"/>
    <w:multiLevelType w:val="hybridMultilevel"/>
    <w:tmpl w:val="45C625A6"/>
    <w:lvl w:ilvl="0" w:tplc="D22EB7D2">
      <w:start w:val="1"/>
      <w:numFmt w:val="decimal"/>
      <w:lvlText w:val="%1."/>
      <w:lvlJc w:val="left"/>
      <w:pPr>
        <w:ind w:left="644" w:hanging="360"/>
      </w:pPr>
      <w:rPr>
        <w:rFonts w:cstheme="minorBidi" w:hint="default"/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843E2D"/>
    <w:multiLevelType w:val="hybridMultilevel"/>
    <w:tmpl w:val="F9D281D4"/>
    <w:lvl w:ilvl="0" w:tplc="27AA31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DE643AB"/>
    <w:multiLevelType w:val="hybridMultilevel"/>
    <w:tmpl w:val="DFD0EE7C"/>
    <w:lvl w:ilvl="0" w:tplc="04FEDC5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5284082"/>
    <w:multiLevelType w:val="multilevel"/>
    <w:tmpl w:val="FFC4AF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760" w:hanging="1800"/>
      </w:pPr>
      <w:rPr>
        <w:rFonts w:hint="default"/>
      </w:rPr>
    </w:lvl>
  </w:abstractNum>
  <w:abstractNum w:abstractNumId="19" w15:restartNumberingAfterBreak="0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14"/>
  </w:num>
  <w:num w:numId="3">
    <w:abstractNumId w:val="0"/>
  </w:num>
  <w:num w:numId="4">
    <w:abstractNumId w:val="16"/>
  </w:num>
  <w:num w:numId="5">
    <w:abstractNumId w:val="1"/>
  </w:num>
  <w:num w:numId="6">
    <w:abstractNumId w:val="9"/>
  </w:num>
  <w:num w:numId="7">
    <w:abstractNumId w:val="15"/>
  </w:num>
  <w:num w:numId="8">
    <w:abstractNumId w:val="12"/>
  </w:num>
  <w:num w:numId="9">
    <w:abstractNumId w:val="17"/>
  </w:num>
  <w:num w:numId="10">
    <w:abstractNumId w:val="6"/>
  </w:num>
  <w:num w:numId="11">
    <w:abstractNumId w:val="11"/>
  </w:num>
  <w:num w:numId="12">
    <w:abstractNumId w:val="8"/>
  </w:num>
  <w:num w:numId="13">
    <w:abstractNumId w:val="2"/>
  </w:num>
  <w:num w:numId="14">
    <w:abstractNumId w:val="19"/>
  </w:num>
  <w:num w:numId="15">
    <w:abstractNumId w:val="13"/>
  </w:num>
  <w:num w:numId="16">
    <w:abstractNumId w:val="3"/>
  </w:num>
  <w:num w:numId="17">
    <w:abstractNumId w:val="7"/>
  </w:num>
  <w:num w:numId="18">
    <w:abstractNumId w:val="10"/>
  </w:num>
  <w:num w:numId="19">
    <w:abstractNumId w:val="4"/>
  </w:num>
  <w:num w:numId="20">
    <w:abstractNumId w:val="18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142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80"/>
    <w:rsid w:val="00000555"/>
    <w:rsid w:val="000010A4"/>
    <w:rsid w:val="00001611"/>
    <w:rsid w:val="00003747"/>
    <w:rsid w:val="00003784"/>
    <w:rsid w:val="00004952"/>
    <w:rsid w:val="00004DA8"/>
    <w:rsid w:val="00006DC1"/>
    <w:rsid w:val="00010701"/>
    <w:rsid w:val="00011D0D"/>
    <w:rsid w:val="00015137"/>
    <w:rsid w:val="000154D6"/>
    <w:rsid w:val="00015711"/>
    <w:rsid w:val="00016570"/>
    <w:rsid w:val="00016C97"/>
    <w:rsid w:val="00017C0B"/>
    <w:rsid w:val="0002176C"/>
    <w:rsid w:val="00021A73"/>
    <w:rsid w:val="0002258D"/>
    <w:rsid w:val="00023442"/>
    <w:rsid w:val="00024669"/>
    <w:rsid w:val="000249B6"/>
    <w:rsid w:val="000272B2"/>
    <w:rsid w:val="0003187B"/>
    <w:rsid w:val="00034C8F"/>
    <w:rsid w:val="00035450"/>
    <w:rsid w:val="00035F56"/>
    <w:rsid w:val="00042671"/>
    <w:rsid w:val="00042AA5"/>
    <w:rsid w:val="000431A4"/>
    <w:rsid w:val="00043574"/>
    <w:rsid w:val="0004402B"/>
    <w:rsid w:val="00047373"/>
    <w:rsid w:val="00047818"/>
    <w:rsid w:val="000514ED"/>
    <w:rsid w:val="000517A0"/>
    <w:rsid w:val="00054B86"/>
    <w:rsid w:val="00056787"/>
    <w:rsid w:val="000606E2"/>
    <w:rsid w:val="0006093E"/>
    <w:rsid w:val="00060B9B"/>
    <w:rsid w:val="00062A29"/>
    <w:rsid w:val="00064C7E"/>
    <w:rsid w:val="00066F0F"/>
    <w:rsid w:val="00067401"/>
    <w:rsid w:val="000719C0"/>
    <w:rsid w:val="00071B12"/>
    <w:rsid w:val="00072354"/>
    <w:rsid w:val="00073210"/>
    <w:rsid w:val="00074E7B"/>
    <w:rsid w:val="000751F2"/>
    <w:rsid w:val="0007588D"/>
    <w:rsid w:val="00075932"/>
    <w:rsid w:val="000765CF"/>
    <w:rsid w:val="00080966"/>
    <w:rsid w:val="00081ACB"/>
    <w:rsid w:val="00081F52"/>
    <w:rsid w:val="000821A9"/>
    <w:rsid w:val="00084611"/>
    <w:rsid w:val="000856E2"/>
    <w:rsid w:val="00090E7F"/>
    <w:rsid w:val="000916C9"/>
    <w:rsid w:val="0009396C"/>
    <w:rsid w:val="00093D00"/>
    <w:rsid w:val="0009789C"/>
    <w:rsid w:val="000A1EB4"/>
    <w:rsid w:val="000A275B"/>
    <w:rsid w:val="000A2AA0"/>
    <w:rsid w:val="000A2BD8"/>
    <w:rsid w:val="000A6F1A"/>
    <w:rsid w:val="000A7EF5"/>
    <w:rsid w:val="000B30FB"/>
    <w:rsid w:val="000B31AF"/>
    <w:rsid w:val="000B4913"/>
    <w:rsid w:val="000B4EF4"/>
    <w:rsid w:val="000B60F0"/>
    <w:rsid w:val="000B6BAA"/>
    <w:rsid w:val="000B6C22"/>
    <w:rsid w:val="000B6DAE"/>
    <w:rsid w:val="000C3089"/>
    <w:rsid w:val="000C3C22"/>
    <w:rsid w:val="000C6205"/>
    <w:rsid w:val="000D3E2C"/>
    <w:rsid w:val="000D4BAC"/>
    <w:rsid w:val="000D6100"/>
    <w:rsid w:val="000D6276"/>
    <w:rsid w:val="000D6AF3"/>
    <w:rsid w:val="000E0467"/>
    <w:rsid w:val="000E317E"/>
    <w:rsid w:val="000E39F3"/>
    <w:rsid w:val="000E623E"/>
    <w:rsid w:val="000E7B3D"/>
    <w:rsid w:val="000F1E47"/>
    <w:rsid w:val="000F1F3D"/>
    <w:rsid w:val="000F2B25"/>
    <w:rsid w:val="000F39FC"/>
    <w:rsid w:val="000F4158"/>
    <w:rsid w:val="000F4FEB"/>
    <w:rsid w:val="000F5B2F"/>
    <w:rsid w:val="000F7067"/>
    <w:rsid w:val="000F72A3"/>
    <w:rsid w:val="000F752C"/>
    <w:rsid w:val="00101705"/>
    <w:rsid w:val="00102694"/>
    <w:rsid w:val="00104361"/>
    <w:rsid w:val="00104ED5"/>
    <w:rsid w:val="001053CF"/>
    <w:rsid w:val="00105CE4"/>
    <w:rsid w:val="00106CCC"/>
    <w:rsid w:val="00106E50"/>
    <w:rsid w:val="00106FD8"/>
    <w:rsid w:val="00110456"/>
    <w:rsid w:val="00110F5F"/>
    <w:rsid w:val="00112473"/>
    <w:rsid w:val="00113079"/>
    <w:rsid w:val="001135CC"/>
    <w:rsid w:val="00115047"/>
    <w:rsid w:val="00115303"/>
    <w:rsid w:val="0011573F"/>
    <w:rsid w:val="00120202"/>
    <w:rsid w:val="00121C95"/>
    <w:rsid w:val="00121F26"/>
    <w:rsid w:val="001228A9"/>
    <w:rsid w:val="00122FA7"/>
    <w:rsid w:val="001232A7"/>
    <w:rsid w:val="00125E46"/>
    <w:rsid w:val="00126EE4"/>
    <w:rsid w:val="0012770F"/>
    <w:rsid w:val="00127F5F"/>
    <w:rsid w:val="00131000"/>
    <w:rsid w:val="00131787"/>
    <w:rsid w:val="00131DBF"/>
    <w:rsid w:val="00131FA3"/>
    <w:rsid w:val="00133E38"/>
    <w:rsid w:val="00133FFB"/>
    <w:rsid w:val="0013480F"/>
    <w:rsid w:val="001349B3"/>
    <w:rsid w:val="0013534B"/>
    <w:rsid w:val="00135CB6"/>
    <w:rsid w:val="001367D5"/>
    <w:rsid w:val="00136835"/>
    <w:rsid w:val="001374B1"/>
    <w:rsid w:val="001416DB"/>
    <w:rsid w:val="00145080"/>
    <w:rsid w:val="001520FF"/>
    <w:rsid w:val="001529C3"/>
    <w:rsid w:val="0015321F"/>
    <w:rsid w:val="00156237"/>
    <w:rsid w:val="00156751"/>
    <w:rsid w:val="001567B5"/>
    <w:rsid w:val="001577A7"/>
    <w:rsid w:val="00161495"/>
    <w:rsid w:val="00161A18"/>
    <w:rsid w:val="00164800"/>
    <w:rsid w:val="0016481D"/>
    <w:rsid w:val="00164E07"/>
    <w:rsid w:val="001653D4"/>
    <w:rsid w:val="00165FC8"/>
    <w:rsid w:val="001667A6"/>
    <w:rsid w:val="00170C32"/>
    <w:rsid w:val="001715E7"/>
    <w:rsid w:val="00171728"/>
    <w:rsid w:val="00171D79"/>
    <w:rsid w:val="001722FE"/>
    <w:rsid w:val="00173A4B"/>
    <w:rsid w:val="00173B2D"/>
    <w:rsid w:val="00175208"/>
    <w:rsid w:val="00175209"/>
    <w:rsid w:val="001752B0"/>
    <w:rsid w:val="0017579E"/>
    <w:rsid w:val="00176E17"/>
    <w:rsid w:val="00180929"/>
    <w:rsid w:val="00180D81"/>
    <w:rsid w:val="00182B77"/>
    <w:rsid w:val="001839EB"/>
    <w:rsid w:val="0018738A"/>
    <w:rsid w:val="00191F7C"/>
    <w:rsid w:val="00192BDE"/>
    <w:rsid w:val="00192F69"/>
    <w:rsid w:val="001965C2"/>
    <w:rsid w:val="001A3DBE"/>
    <w:rsid w:val="001A5788"/>
    <w:rsid w:val="001A5FB7"/>
    <w:rsid w:val="001A602A"/>
    <w:rsid w:val="001A7B3D"/>
    <w:rsid w:val="001A7FE3"/>
    <w:rsid w:val="001B0977"/>
    <w:rsid w:val="001B1E8D"/>
    <w:rsid w:val="001B2213"/>
    <w:rsid w:val="001B3039"/>
    <w:rsid w:val="001B35C7"/>
    <w:rsid w:val="001B6189"/>
    <w:rsid w:val="001B6BE4"/>
    <w:rsid w:val="001C1028"/>
    <w:rsid w:val="001C164C"/>
    <w:rsid w:val="001C22EF"/>
    <w:rsid w:val="001C3BAE"/>
    <w:rsid w:val="001C429E"/>
    <w:rsid w:val="001C7DA1"/>
    <w:rsid w:val="001D1284"/>
    <w:rsid w:val="001D2A18"/>
    <w:rsid w:val="001D2F55"/>
    <w:rsid w:val="001D5580"/>
    <w:rsid w:val="001D78DE"/>
    <w:rsid w:val="001E2432"/>
    <w:rsid w:val="001E260A"/>
    <w:rsid w:val="001E45BB"/>
    <w:rsid w:val="001E47D3"/>
    <w:rsid w:val="001E48FF"/>
    <w:rsid w:val="001E5858"/>
    <w:rsid w:val="001E7FBF"/>
    <w:rsid w:val="001F1C21"/>
    <w:rsid w:val="001F3FC2"/>
    <w:rsid w:val="001F5F5E"/>
    <w:rsid w:val="001F6037"/>
    <w:rsid w:val="001F7828"/>
    <w:rsid w:val="001F7F05"/>
    <w:rsid w:val="0020124E"/>
    <w:rsid w:val="0020481E"/>
    <w:rsid w:val="00204962"/>
    <w:rsid w:val="00206278"/>
    <w:rsid w:val="00212F39"/>
    <w:rsid w:val="00217950"/>
    <w:rsid w:val="002202C8"/>
    <w:rsid w:val="00223034"/>
    <w:rsid w:val="002231E3"/>
    <w:rsid w:val="0022397D"/>
    <w:rsid w:val="00223AA9"/>
    <w:rsid w:val="002262F1"/>
    <w:rsid w:val="002265C2"/>
    <w:rsid w:val="00231003"/>
    <w:rsid w:val="0023157C"/>
    <w:rsid w:val="00231E5A"/>
    <w:rsid w:val="00232008"/>
    <w:rsid w:val="002321FD"/>
    <w:rsid w:val="0023418B"/>
    <w:rsid w:val="002354A3"/>
    <w:rsid w:val="00236C0D"/>
    <w:rsid w:val="00240FBB"/>
    <w:rsid w:val="00245451"/>
    <w:rsid w:val="0024555B"/>
    <w:rsid w:val="00245777"/>
    <w:rsid w:val="00246141"/>
    <w:rsid w:val="002502CE"/>
    <w:rsid w:val="002507B7"/>
    <w:rsid w:val="00251471"/>
    <w:rsid w:val="00251E64"/>
    <w:rsid w:val="00253520"/>
    <w:rsid w:val="002537FF"/>
    <w:rsid w:val="00256E0D"/>
    <w:rsid w:val="002570BB"/>
    <w:rsid w:val="00257627"/>
    <w:rsid w:val="00257D01"/>
    <w:rsid w:val="00263DE6"/>
    <w:rsid w:val="0027071E"/>
    <w:rsid w:val="00271817"/>
    <w:rsid w:val="00272E5F"/>
    <w:rsid w:val="00273D23"/>
    <w:rsid w:val="002759BC"/>
    <w:rsid w:val="00275C16"/>
    <w:rsid w:val="0027672A"/>
    <w:rsid w:val="002838BB"/>
    <w:rsid w:val="0029139B"/>
    <w:rsid w:val="00294367"/>
    <w:rsid w:val="002948E4"/>
    <w:rsid w:val="002956F7"/>
    <w:rsid w:val="0029686C"/>
    <w:rsid w:val="002A093E"/>
    <w:rsid w:val="002A0AF0"/>
    <w:rsid w:val="002A1AA5"/>
    <w:rsid w:val="002A1AF3"/>
    <w:rsid w:val="002A1E17"/>
    <w:rsid w:val="002A332E"/>
    <w:rsid w:val="002A57E9"/>
    <w:rsid w:val="002A5DA8"/>
    <w:rsid w:val="002A65D0"/>
    <w:rsid w:val="002A6EF4"/>
    <w:rsid w:val="002A7CA2"/>
    <w:rsid w:val="002B0773"/>
    <w:rsid w:val="002B1D5E"/>
    <w:rsid w:val="002B4692"/>
    <w:rsid w:val="002B6E80"/>
    <w:rsid w:val="002B7482"/>
    <w:rsid w:val="002C02FE"/>
    <w:rsid w:val="002C1161"/>
    <w:rsid w:val="002C1CB3"/>
    <w:rsid w:val="002C3A07"/>
    <w:rsid w:val="002C6643"/>
    <w:rsid w:val="002C7787"/>
    <w:rsid w:val="002D072A"/>
    <w:rsid w:val="002D0E94"/>
    <w:rsid w:val="002D5351"/>
    <w:rsid w:val="002D5F3D"/>
    <w:rsid w:val="002E0D14"/>
    <w:rsid w:val="002E1076"/>
    <w:rsid w:val="002E11A8"/>
    <w:rsid w:val="002E1752"/>
    <w:rsid w:val="002E3AAF"/>
    <w:rsid w:val="002E421F"/>
    <w:rsid w:val="002E42D7"/>
    <w:rsid w:val="002F02CC"/>
    <w:rsid w:val="002F0766"/>
    <w:rsid w:val="002F0A1D"/>
    <w:rsid w:val="002F31A8"/>
    <w:rsid w:val="002F3CC8"/>
    <w:rsid w:val="002F5069"/>
    <w:rsid w:val="002F6B06"/>
    <w:rsid w:val="002F7F04"/>
    <w:rsid w:val="00307C3A"/>
    <w:rsid w:val="00314856"/>
    <w:rsid w:val="00314EDC"/>
    <w:rsid w:val="003178CC"/>
    <w:rsid w:val="00321041"/>
    <w:rsid w:val="00321912"/>
    <w:rsid w:val="00321FF8"/>
    <w:rsid w:val="00322BED"/>
    <w:rsid w:val="00323AC7"/>
    <w:rsid w:val="00323ADE"/>
    <w:rsid w:val="003271F7"/>
    <w:rsid w:val="00331836"/>
    <w:rsid w:val="00333F7B"/>
    <w:rsid w:val="00335263"/>
    <w:rsid w:val="0033532D"/>
    <w:rsid w:val="0033598C"/>
    <w:rsid w:val="00336265"/>
    <w:rsid w:val="00337BB2"/>
    <w:rsid w:val="003400B5"/>
    <w:rsid w:val="00341964"/>
    <w:rsid w:val="003429C5"/>
    <w:rsid w:val="00343196"/>
    <w:rsid w:val="00343B69"/>
    <w:rsid w:val="0034441E"/>
    <w:rsid w:val="00345CCF"/>
    <w:rsid w:val="00351CB9"/>
    <w:rsid w:val="00352433"/>
    <w:rsid w:val="003530B5"/>
    <w:rsid w:val="00354B8C"/>
    <w:rsid w:val="00356E89"/>
    <w:rsid w:val="003571C5"/>
    <w:rsid w:val="00360BDC"/>
    <w:rsid w:val="00366C77"/>
    <w:rsid w:val="003721E3"/>
    <w:rsid w:val="00372566"/>
    <w:rsid w:val="003745D2"/>
    <w:rsid w:val="003758E6"/>
    <w:rsid w:val="0038507B"/>
    <w:rsid w:val="003855CE"/>
    <w:rsid w:val="00385935"/>
    <w:rsid w:val="0039264F"/>
    <w:rsid w:val="0039280A"/>
    <w:rsid w:val="00393B41"/>
    <w:rsid w:val="0039459A"/>
    <w:rsid w:val="003949D8"/>
    <w:rsid w:val="00394A28"/>
    <w:rsid w:val="003956CF"/>
    <w:rsid w:val="003964F1"/>
    <w:rsid w:val="003A0952"/>
    <w:rsid w:val="003A0ED5"/>
    <w:rsid w:val="003A1212"/>
    <w:rsid w:val="003A15D8"/>
    <w:rsid w:val="003A2674"/>
    <w:rsid w:val="003A26B4"/>
    <w:rsid w:val="003A3061"/>
    <w:rsid w:val="003A3904"/>
    <w:rsid w:val="003A467E"/>
    <w:rsid w:val="003A6626"/>
    <w:rsid w:val="003A6AA0"/>
    <w:rsid w:val="003B276F"/>
    <w:rsid w:val="003B2827"/>
    <w:rsid w:val="003B2963"/>
    <w:rsid w:val="003B3349"/>
    <w:rsid w:val="003B37B4"/>
    <w:rsid w:val="003B47F5"/>
    <w:rsid w:val="003B6F86"/>
    <w:rsid w:val="003B7CF1"/>
    <w:rsid w:val="003C15F5"/>
    <w:rsid w:val="003C1DDF"/>
    <w:rsid w:val="003C1DE6"/>
    <w:rsid w:val="003C231F"/>
    <w:rsid w:val="003C27CB"/>
    <w:rsid w:val="003C73FD"/>
    <w:rsid w:val="003D0423"/>
    <w:rsid w:val="003D0548"/>
    <w:rsid w:val="003D17B8"/>
    <w:rsid w:val="003D3154"/>
    <w:rsid w:val="003D3158"/>
    <w:rsid w:val="003D35EA"/>
    <w:rsid w:val="003D6477"/>
    <w:rsid w:val="003D6CC5"/>
    <w:rsid w:val="003D704C"/>
    <w:rsid w:val="003D7C10"/>
    <w:rsid w:val="003E33A5"/>
    <w:rsid w:val="003E39A3"/>
    <w:rsid w:val="003E5257"/>
    <w:rsid w:val="003E77BF"/>
    <w:rsid w:val="003F5029"/>
    <w:rsid w:val="003F6809"/>
    <w:rsid w:val="004062C4"/>
    <w:rsid w:val="004064C5"/>
    <w:rsid w:val="00406643"/>
    <w:rsid w:val="00410964"/>
    <w:rsid w:val="00413383"/>
    <w:rsid w:val="004169BA"/>
    <w:rsid w:val="00417206"/>
    <w:rsid w:val="00423901"/>
    <w:rsid w:val="004266A5"/>
    <w:rsid w:val="00426B76"/>
    <w:rsid w:val="00426DBA"/>
    <w:rsid w:val="004274E4"/>
    <w:rsid w:val="00430BF4"/>
    <w:rsid w:val="00430C0F"/>
    <w:rsid w:val="00431A72"/>
    <w:rsid w:val="00433745"/>
    <w:rsid w:val="00434241"/>
    <w:rsid w:val="00434EA2"/>
    <w:rsid w:val="00435677"/>
    <w:rsid w:val="004358D1"/>
    <w:rsid w:val="00437952"/>
    <w:rsid w:val="004411AD"/>
    <w:rsid w:val="00442111"/>
    <w:rsid w:val="00442957"/>
    <w:rsid w:val="004433F1"/>
    <w:rsid w:val="00446D27"/>
    <w:rsid w:val="00447C50"/>
    <w:rsid w:val="00451D38"/>
    <w:rsid w:val="00452442"/>
    <w:rsid w:val="00452584"/>
    <w:rsid w:val="00453DFA"/>
    <w:rsid w:val="00453F77"/>
    <w:rsid w:val="0045416E"/>
    <w:rsid w:val="004543AF"/>
    <w:rsid w:val="004543FC"/>
    <w:rsid w:val="00454A4E"/>
    <w:rsid w:val="00460D08"/>
    <w:rsid w:val="0046145A"/>
    <w:rsid w:val="004627FC"/>
    <w:rsid w:val="00466E3E"/>
    <w:rsid w:val="00470D60"/>
    <w:rsid w:val="00470DB3"/>
    <w:rsid w:val="004717E6"/>
    <w:rsid w:val="00471AAE"/>
    <w:rsid w:val="00474D76"/>
    <w:rsid w:val="00476210"/>
    <w:rsid w:val="00480150"/>
    <w:rsid w:val="004819F0"/>
    <w:rsid w:val="0048294F"/>
    <w:rsid w:val="0048370F"/>
    <w:rsid w:val="00485539"/>
    <w:rsid w:val="004874DD"/>
    <w:rsid w:val="00491A1E"/>
    <w:rsid w:val="004948AE"/>
    <w:rsid w:val="004966DE"/>
    <w:rsid w:val="00497C21"/>
    <w:rsid w:val="004A095F"/>
    <w:rsid w:val="004A1655"/>
    <w:rsid w:val="004A2D19"/>
    <w:rsid w:val="004A362B"/>
    <w:rsid w:val="004A3D33"/>
    <w:rsid w:val="004A6748"/>
    <w:rsid w:val="004A68EE"/>
    <w:rsid w:val="004A6CD1"/>
    <w:rsid w:val="004A7C8C"/>
    <w:rsid w:val="004A7FDA"/>
    <w:rsid w:val="004B0D02"/>
    <w:rsid w:val="004B20C4"/>
    <w:rsid w:val="004B2DD2"/>
    <w:rsid w:val="004B2E30"/>
    <w:rsid w:val="004B3BA1"/>
    <w:rsid w:val="004B437D"/>
    <w:rsid w:val="004B5758"/>
    <w:rsid w:val="004B6086"/>
    <w:rsid w:val="004B7D75"/>
    <w:rsid w:val="004C005E"/>
    <w:rsid w:val="004C1813"/>
    <w:rsid w:val="004C2CC7"/>
    <w:rsid w:val="004C333E"/>
    <w:rsid w:val="004C4643"/>
    <w:rsid w:val="004C472F"/>
    <w:rsid w:val="004C6B98"/>
    <w:rsid w:val="004C77B4"/>
    <w:rsid w:val="004C78F3"/>
    <w:rsid w:val="004D0246"/>
    <w:rsid w:val="004D0A14"/>
    <w:rsid w:val="004D2702"/>
    <w:rsid w:val="004D42D8"/>
    <w:rsid w:val="004E0768"/>
    <w:rsid w:val="004E391E"/>
    <w:rsid w:val="004E430F"/>
    <w:rsid w:val="004E798E"/>
    <w:rsid w:val="004F3238"/>
    <w:rsid w:val="004F540E"/>
    <w:rsid w:val="004F5963"/>
    <w:rsid w:val="004F701A"/>
    <w:rsid w:val="004F7813"/>
    <w:rsid w:val="004F7D35"/>
    <w:rsid w:val="00502355"/>
    <w:rsid w:val="00503086"/>
    <w:rsid w:val="00503B1A"/>
    <w:rsid w:val="00503D3A"/>
    <w:rsid w:val="00504DA1"/>
    <w:rsid w:val="00504E08"/>
    <w:rsid w:val="00505651"/>
    <w:rsid w:val="005075D2"/>
    <w:rsid w:val="00507F6E"/>
    <w:rsid w:val="00511810"/>
    <w:rsid w:val="00513C99"/>
    <w:rsid w:val="0051636F"/>
    <w:rsid w:val="00521870"/>
    <w:rsid w:val="00523AA2"/>
    <w:rsid w:val="00524C15"/>
    <w:rsid w:val="00525C2A"/>
    <w:rsid w:val="00526AA2"/>
    <w:rsid w:val="005270FB"/>
    <w:rsid w:val="005344D4"/>
    <w:rsid w:val="00536CF0"/>
    <w:rsid w:val="005374F4"/>
    <w:rsid w:val="005405B6"/>
    <w:rsid w:val="0054061E"/>
    <w:rsid w:val="00544201"/>
    <w:rsid w:val="00545E87"/>
    <w:rsid w:val="00546113"/>
    <w:rsid w:val="00550A7D"/>
    <w:rsid w:val="005518F9"/>
    <w:rsid w:val="00552770"/>
    <w:rsid w:val="00554E4B"/>
    <w:rsid w:val="00556DDC"/>
    <w:rsid w:val="00557FA7"/>
    <w:rsid w:val="0056460F"/>
    <w:rsid w:val="00566688"/>
    <w:rsid w:val="00566994"/>
    <w:rsid w:val="00566C26"/>
    <w:rsid w:val="00566E62"/>
    <w:rsid w:val="005678E6"/>
    <w:rsid w:val="00570AA8"/>
    <w:rsid w:val="00571B2F"/>
    <w:rsid w:val="00571B86"/>
    <w:rsid w:val="00575019"/>
    <w:rsid w:val="00575B84"/>
    <w:rsid w:val="00577B17"/>
    <w:rsid w:val="00580338"/>
    <w:rsid w:val="005819AA"/>
    <w:rsid w:val="00582EC8"/>
    <w:rsid w:val="00583663"/>
    <w:rsid w:val="00584396"/>
    <w:rsid w:val="005844DE"/>
    <w:rsid w:val="00586771"/>
    <w:rsid w:val="00587537"/>
    <w:rsid w:val="005916F0"/>
    <w:rsid w:val="00593D7C"/>
    <w:rsid w:val="00594B2E"/>
    <w:rsid w:val="00595707"/>
    <w:rsid w:val="005957E8"/>
    <w:rsid w:val="005959DC"/>
    <w:rsid w:val="00595C4B"/>
    <w:rsid w:val="00596B1C"/>
    <w:rsid w:val="00596E76"/>
    <w:rsid w:val="00596FC1"/>
    <w:rsid w:val="00597871"/>
    <w:rsid w:val="00597F7E"/>
    <w:rsid w:val="005A0F57"/>
    <w:rsid w:val="005A4033"/>
    <w:rsid w:val="005A415E"/>
    <w:rsid w:val="005A4439"/>
    <w:rsid w:val="005A4748"/>
    <w:rsid w:val="005A4DC8"/>
    <w:rsid w:val="005A5737"/>
    <w:rsid w:val="005A6CB2"/>
    <w:rsid w:val="005A7758"/>
    <w:rsid w:val="005B0DC3"/>
    <w:rsid w:val="005B315D"/>
    <w:rsid w:val="005B346F"/>
    <w:rsid w:val="005B5C6F"/>
    <w:rsid w:val="005B6845"/>
    <w:rsid w:val="005B6BB6"/>
    <w:rsid w:val="005C1EFE"/>
    <w:rsid w:val="005C25E4"/>
    <w:rsid w:val="005C2947"/>
    <w:rsid w:val="005C37A6"/>
    <w:rsid w:val="005C5F24"/>
    <w:rsid w:val="005C6665"/>
    <w:rsid w:val="005D0E87"/>
    <w:rsid w:val="005D11F9"/>
    <w:rsid w:val="005D4717"/>
    <w:rsid w:val="005D48E0"/>
    <w:rsid w:val="005D4A1D"/>
    <w:rsid w:val="005D4A33"/>
    <w:rsid w:val="005D4C62"/>
    <w:rsid w:val="005D60F1"/>
    <w:rsid w:val="005E066D"/>
    <w:rsid w:val="005E0790"/>
    <w:rsid w:val="005E0F4B"/>
    <w:rsid w:val="005E67E5"/>
    <w:rsid w:val="005E764F"/>
    <w:rsid w:val="005F40F9"/>
    <w:rsid w:val="005F4590"/>
    <w:rsid w:val="005F6345"/>
    <w:rsid w:val="005F6354"/>
    <w:rsid w:val="005F6C93"/>
    <w:rsid w:val="00601318"/>
    <w:rsid w:val="00601CED"/>
    <w:rsid w:val="00603114"/>
    <w:rsid w:val="00604196"/>
    <w:rsid w:val="0061042D"/>
    <w:rsid w:val="00610745"/>
    <w:rsid w:val="00613692"/>
    <w:rsid w:val="00616561"/>
    <w:rsid w:val="00616A4F"/>
    <w:rsid w:val="006170F0"/>
    <w:rsid w:val="006177FE"/>
    <w:rsid w:val="00617B67"/>
    <w:rsid w:val="00620559"/>
    <w:rsid w:val="00620B44"/>
    <w:rsid w:val="00621049"/>
    <w:rsid w:val="00621F9B"/>
    <w:rsid w:val="00623966"/>
    <w:rsid w:val="006250E0"/>
    <w:rsid w:val="00625136"/>
    <w:rsid w:val="0062729D"/>
    <w:rsid w:val="00627F33"/>
    <w:rsid w:val="00630A63"/>
    <w:rsid w:val="00631179"/>
    <w:rsid w:val="006320B0"/>
    <w:rsid w:val="00633533"/>
    <w:rsid w:val="00635EA9"/>
    <w:rsid w:val="00636419"/>
    <w:rsid w:val="00641E05"/>
    <w:rsid w:val="00642D03"/>
    <w:rsid w:val="00644E9B"/>
    <w:rsid w:val="00646AC5"/>
    <w:rsid w:val="006472BF"/>
    <w:rsid w:val="00650B38"/>
    <w:rsid w:val="00650CCA"/>
    <w:rsid w:val="0065248B"/>
    <w:rsid w:val="00653E01"/>
    <w:rsid w:val="00654529"/>
    <w:rsid w:val="0065488D"/>
    <w:rsid w:val="00654927"/>
    <w:rsid w:val="00654F09"/>
    <w:rsid w:val="00655E6C"/>
    <w:rsid w:val="006617DC"/>
    <w:rsid w:val="00661A7E"/>
    <w:rsid w:val="00664688"/>
    <w:rsid w:val="00664D59"/>
    <w:rsid w:val="00664F7A"/>
    <w:rsid w:val="00666F6E"/>
    <w:rsid w:val="00667F91"/>
    <w:rsid w:val="006741F8"/>
    <w:rsid w:val="00676C5F"/>
    <w:rsid w:val="00677A2F"/>
    <w:rsid w:val="00681187"/>
    <w:rsid w:val="0068238A"/>
    <w:rsid w:val="00682B1F"/>
    <w:rsid w:val="00683B56"/>
    <w:rsid w:val="006858E0"/>
    <w:rsid w:val="00691705"/>
    <w:rsid w:val="00692106"/>
    <w:rsid w:val="006965D0"/>
    <w:rsid w:val="00696E9A"/>
    <w:rsid w:val="006A0AAB"/>
    <w:rsid w:val="006A0E9E"/>
    <w:rsid w:val="006A1F43"/>
    <w:rsid w:val="006A5DD8"/>
    <w:rsid w:val="006A62C2"/>
    <w:rsid w:val="006A6E80"/>
    <w:rsid w:val="006A740A"/>
    <w:rsid w:val="006A7E67"/>
    <w:rsid w:val="006A7FE7"/>
    <w:rsid w:val="006B1A1A"/>
    <w:rsid w:val="006B2779"/>
    <w:rsid w:val="006B3CCE"/>
    <w:rsid w:val="006B69CD"/>
    <w:rsid w:val="006C2790"/>
    <w:rsid w:val="006C2CE8"/>
    <w:rsid w:val="006C6194"/>
    <w:rsid w:val="006C6225"/>
    <w:rsid w:val="006C647E"/>
    <w:rsid w:val="006C6A1B"/>
    <w:rsid w:val="006D5E93"/>
    <w:rsid w:val="006D5F76"/>
    <w:rsid w:val="006D6812"/>
    <w:rsid w:val="006D68EB"/>
    <w:rsid w:val="006D7E47"/>
    <w:rsid w:val="006E1828"/>
    <w:rsid w:val="006E2164"/>
    <w:rsid w:val="006E25F3"/>
    <w:rsid w:val="006E3779"/>
    <w:rsid w:val="006F005F"/>
    <w:rsid w:val="006F0AA2"/>
    <w:rsid w:val="006F0F18"/>
    <w:rsid w:val="006F1BF5"/>
    <w:rsid w:val="006F40F2"/>
    <w:rsid w:val="006F562D"/>
    <w:rsid w:val="006F60A7"/>
    <w:rsid w:val="006F6A5E"/>
    <w:rsid w:val="006F7A76"/>
    <w:rsid w:val="00700081"/>
    <w:rsid w:val="00700780"/>
    <w:rsid w:val="00701547"/>
    <w:rsid w:val="00702BEC"/>
    <w:rsid w:val="00703658"/>
    <w:rsid w:val="00704F29"/>
    <w:rsid w:val="00705351"/>
    <w:rsid w:val="00707CE3"/>
    <w:rsid w:val="00710023"/>
    <w:rsid w:val="007131FF"/>
    <w:rsid w:val="00713D28"/>
    <w:rsid w:val="00713EAB"/>
    <w:rsid w:val="0071566D"/>
    <w:rsid w:val="007217BC"/>
    <w:rsid w:val="00724E97"/>
    <w:rsid w:val="007265D5"/>
    <w:rsid w:val="00726D07"/>
    <w:rsid w:val="007271C2"/>
    <w:rsid w:val="00727AB5"/>
    <w:rsid w:val="00727EC0"/>
    <w:rsid w:val="007345DA"/>
    <w:rsid w:val="00737A91"/>
    <w:rsid w:val="00737BD8"/>
    <w:rsid w:val="00737D5E"/>
    <w:rsid w:val="00737F1C"/>
    <w:rsid w:val="00740D92"/>
    <w:rsid w:val="007433EA"/>
    <w:rsid w:val="0074521D"/>
    <w:rsid w:val="007452ED"/>
    <w:rsid w:val="00745F24"/>
    <w:rsid w:val="007464EF"/>
    <w:rsid w:val="0074709E"/>
    <w:rsid w:val="00747DAE"/>
    <w:rsid w:val="00750925"/>
    <w:rsid w:val="00752948"/>
    <w:rsid w:val="00752D76"/>
    <w:rsid w:val="00753863"/>
    <w:rsid w:val="00754EDE"/>
    <w:rsid w:val="007560CD"/>
    <w:rsid w:val="00756497"/>
    <w:rsid w:val="0076009E"/>
    <w:rsid w:val="00762DB0"/>
    <w:rsid w:val="00763153"/>
    <w:rsid w:val="007643F9"/>
    <w:rsid w:val="00770518"/>
    <w:rsid w:val="00770C19"/>
    <w:rsid w:val="007715CD"/>
    <w:rsid w:val="00773835"/>
    <w:rsid w:val="00775F39"/>
    <w:rsid w:val="00776CD4"/>
    <w:rsid w:val="0078048F"/>
    <w:rsid w:val="00780D34"/>
    <w:rsid w:val="0078335F"/>
    <w:rsid w:val="007868C0"/>
    <w:rsid w:val="007871F9"/>
    <w:rsid w:val="0079071C"/>
    <w:rsid w:val="00791875"/>
    <w:rsid w:val="00791968"/>
    <w:rsid w:val="00792B73"/>
    <w:rsid w:val="00792DF1"/>
    <w:rsid w:val="007931E3"/>
    <w:rsid w:val="00794435"/>
    <w:rsid w:val="00795585"/>
    <w:rsid w:val="0079569E"/>
    <w:rsid w:val="007956F6"/>
    <w:rsid w:val="00796094"/>
    <w:rsid w:val="007969C2"/>
    <w:rsid w:val="00797CBE"/>
    <w:rsid w:val="007A1532"/>
    <w:rsid w:val="007A1D12"/>
    <w:rsid w:val="007A340D"/>
    <w:rsid w:val="007A3F8F"/>
    <w:rsid w:val="007A3FA2"/>
    <w:rsid w:val="007A5074"/>
    <w:rsid w:val="007A6218"/>
    <w:rsid w:val="007B2018"/>
    <w:rsid w:val="007B2813"/>
    <w:rsid w:val="007B2AC1"/>
    <w:rsid w:val="007B4599"/>
    <w:rsid w:val="007B5CFC"/>
    <w:rsid w:val="007B6B65"/>
    <w:rsid w:val="007C2EA8"/>
    <w:rsid w:val="007C3DF4"/>
    <w:rsid w:val="007C4981"/>
    <w:rsid w:val="007C6AB8"/>
    <w:rsid w:val="007D0496"/>
    <w:rsid w:val="007D0CD0"/>
    <w:rsid w:val="007D4BF7"/>
    <w:rsid w:val="007D555F"/>
    <w:rsid w:val="007D7265"/>
    <w:rsid w:val="007D7A37"/>
    <w:rsid w:val="007E42D8"/>
    <w:rsid w:val="007E4395"/>
    <w:rsid w:val="007E6423"/>
    <w:rsid w:val="007F3D5E"/>
    <w:rsid w:val="007F733B"/>
    <w:rsid w:val="007F7F6F"/>
    <w:rsid w:val="00800B0B"/>
    <w:rsid w:val="00800B3B"/>
    <w:rsid w:val="0080261B"/>
    <w:rsid w:val="008040CF"/>
    <w:rsid w:val="00805050"/>
    <w:rsid w:val="0080661D"/>
    <w:rsid w:val="00811C42"/>
    <w:rsid w:val="00814ECD"/>
    <w:rsid w:val="008150D6"/>
    <w:rsid w:val="0081514F"/>
    <w:rsid w:val="0081520F"/>
    <w:rsid w:val="00817418"/>
    <w:rsid w:val="00817466"/>
    <w:rsid w:val="00817475"/>
    <w:rsid w:val="00824666"/>
    <w:rsid w:val="00825D5F"/>
    <w:rsid w:val="00832221"/>
    <w:rsid w:val="00832B16"/>
    <w:rsid w:val="00832E35"/>
    <w:rsid w:val="00834E63"/>
    <w:rsid w:val="00837181"/>
    <w:rsid w:val="008404BF"/>
    <w:rsid w:val="008414C1"/>
    <w:rsid w:val="0084151B"/>
    <w:rsid w:val="00845EB5"/>
    <w:rsid w:val="008474B8"/>
    <w:rsid w:val="00847761"/>
    <w:rsid w:val="00847C0F"/>
    <w:rsid w:val="0085004F"/>
    <w:rsid w:val="008508FA"/>
    <w:rsid w:val="00852086"/>
    <w:rsid w:val="00853A7B"/>
    <w:rsid w:val="008555D1"/>
    <w:rsid w:val="0085575A"/>
    <w:rsid w:val="008577B1"/>
    <w:rsid w:val="008637D6"/>
    <w:rsid w:val="00865987"/>
    <w:rsid w:val="008662FD"/>
    <w:rsid w:val="00867BF4"/>
    <w:rsid w:val="0087147D"/>
    <w:rsid w:val="00871A17"/>
    <w:rsid w:val="0087220C"/>
    <w:rsid w:val="008731C6"/>
    <w:rsid w:val="0087391C"/>
    <w:rsid w:val="00874809"/>
    <w:rsid w:val="00874875"/>
    <w:rsid w:val="00875E04"/>
    <w:rsid w:val="00876494"/>
    <w:rsid w:val="008764FD"/>
    <w:rsid w:val="00876D0B"/>
    <w:rsid w:val="00880CA3"/>
    <w:rsid w:val="00885180"/>
    <w:rsid w:val="00890725"/>
    <w:rsid w:val="00891001"/>
    <w:rsid w:val="008937B7"/>
    <w:rsid w:val="008948E8"/>
    <w:rsid w:val="0089606E"/>
    <w:rsid w:val="008974F9"/>
    <w:rsid w:val="00897C0A"/>
    <w:rsid w:val="008A122F"/>
    <w:rsid w:val="008A1489"/>
    <w:rsid w:val="008A1E20"/>
    <w:rsid w:val="008A7221"/>
    <w:rsid w:val="008B012A"/>
    <w:rsid w:val="008B048B"/>
    <w:rsid w:val="008B06A0"/>
    <w:rsid w:val="008B077A"/>
    <w:rsid w:val="008B134A"/>
    <w:rsid w:val="008B1C84"/>
    <w:rsid w:val="008B1C9B"/>
    <w:rsid w:val="008B3811"/>
    <w:rsid w:val="008C031D"/>
    <w:rsid w:val="008C1965"/>
    <w:rsid w:val="008C21E2"/>
    <w:rsid w:val="008C3374"/>
    <w:rsid w:val="008C3D17"/>
    <w:rsid w:val="008C5851"/>
    <w:rsid w:val="008C7912"/>
    <w:rsid w:val="008C7CDA"/>
    <w:rsid w:val="008D1E2F"/>
    <w:rsid w:val="008D4C98"/>
    <w:rsid w:val="008D6090"/>
    <w:rsid w:val="008E01D6"/>
    <w:rsid w:val="008E348B"/>
    <w:rsid w:val="008F12BA"/>
    <w:rsid w:val="008F277E"/>
    <w:rsid w:val="008F38FB"/>
    <w:rsid w:val="008F57A1"/>
    <w:rsid w:val="008F5E4F"/>
    <w:rsid w:val="008F67CB"/>
    <w:rsid w:val="009012E8"/>
    <w:rsid w:val="009021FC"/>
    <w:rsid w:val="00902B2F"/>
    <w:rsid w:val="00903C56"/>
    <w:rsid w:val="009062DA"/>
    <w:rsid w:val="009063F6"/>
    <w:rsid w:val="0091075A"/>
    <w:rsid w:val="009158CA"/>
    <w:rsid w:val="009175A9"/>
    <w:rsid w:val="00920C88"/>
    <w:rsid w:val="0092152B"/>
    <w:rsid w:val="00922269"/>
    <w:rsid w:val="00922668"/>
    <w:rsid w:val="00922C00"/>
    <w:rsid w:val="009237D7"/>
    <w:rsid w:val="00924FFE"/>
    <w:rsid w:val="00925937"/>
    <w:rsid w:val="00926030"/>
    <w:rsid w:val="0092760F"/>
    <w:rsid w:val="00927CF4"/>
    <w:rsid w:val="00927D24"/>
    <w:rsid w:val="00930DB2"/>
    <w:rsid w:val="009353C9"/>
    <w:rsid w:val="00936342"/>
    <w:rsid w:val="009424C5"/>
    <w:rsid w:val="0094579F"/>
    <w:rsid w:val="00945C60"/>
    <w:rsid w:val="00946E5B"/>
    <w:rsid w:val="0094740E"/>
    <w:rsid w:val="0094766D"/>
    <w:rsid w:val="00947920"/>
    <w:rsid w:val="00947F40"/>
    <w:rsid w:val="00952146"/>
    <w:rsid w:val="00952D21"/>
    <w:rsid w:val="009570D3"/>
    <w:rsid w:val="00962EA0"/>
    <w:rsid w:val="0096322F"/>
    <w:rsid w:val="00963E5D"/>
    <w:rsid w:val="009656A1"/>
    <w:rsid w:val="009665F4"/>
    <w:rsid w:val="009667B6"/>
    <w:rsid w:val="00966A91"/>
    <w:rsid w:val="00972A4D"/>
    <w:rsid w:val="00972B79"/>
    <w:rsid w:val="00972C4D"/>
    <w:rsid w:val="00974B3A"/>
    <w:rsid w:val="00974BA2"/>
    <w:rsid w:val="00976E05"/>
    <w:rsid w:val="009774AB"/>
    <w:rsid w:val="0097754D"/>
    <w:rsid w:val="009804F6"/>
    <w:rsid w:val="00980EB7"/>
    <w:rsid w:val="009826AA"/>
    <w:rsid w:val="009837DB"/>
    <w:rsid w:val="0098408A"/>
    <w:rsid w:val="009868C6"/>
    <w:rsid w:val="00987BF9"/>
    <w:rsid w:val="009901C4"/>
    <w:rsid w:val="00990921"/>
    <w:rsid w:val="0099220D"/>
    <w:rsid w:val="00992CFE"/>
    <w:rsid w:val="00995044"/>
    <w:rsid w:val="00995DB8"/>
    <w:rsid w:val="0099636E"/>
    <w:rsid w:val="009A0E7A"/>
    <w:rsid w:val="009A137B"/>
    <w:rsid w:val="009A1E28"/>
    <w:rsid w:val="009A2315"/>
    <w:rsid w:val="009A33E1"/>
    <w:rsid w:val="009A6826"/>
    <w:rsid w:val="009A6D8D"/>
    <w:rsid w:val="009A72AE"/>
    <w:rsid w:val="009A7546"/>
    <w:rsid w:val="009A7D6E"/>
    <w:rsid w:val="009B0281"/>
    <w:rsid w:val="009B2495"/>
    <w:rsid w:val="009B2C97"/>
    <w:rsid w:val="009B3628"/>
    <w:rsid w:val="009B4BA2"/>
    <w:rsid w:val="009B5051"/>
    <w:rsid w:val="009C03C8"/>
    <w:rsid w:val="009C16AE"/>
    <w:rsid w:val="009C1D6A"/>
    <w:rsid w:val="009C2682"/>
    <w:rsid w:val="009C3EF0"/>
    <w:rsid w:val="009C447E"/>
    <w:rsid w:val="009C5FF4"/>
    <w:rsid w:val="009C7394"/>
    <w:rsid w:val="009D4C49"/>
    <w:rsid w:val="009D7543"/>
    <w:rsid w:val="009E1314"/>
    <w:rsid w:val="009E2BC1"/>
    <w:rsid w:val="009E4634"/>
    <w:rsid w:val="009E4CEF"/>
    <w:rsid w:val="009E6E3D"/>
    <w:rsid w:val="009E732D"/>
    <w:rsid w:val="009F3BBD"/>
    <w:rsid w:val="009F65F5"/>
    <w:rsid w:val="009F7B59"/>
    <w:rsid w:val="009F7DC8"/>
    <w:rsid w:val="00A00C9F"/>
    <w:rsid w:val="00A01B1A"/>
    <w:rsid w:val="00A03646"/>
    <w:rsid w:val="00A107C0"/>
    <w:rsid w:val="00A10C60"/>
    <w:rsid w:val="00A11D41"/>
    <w:rsid w:val="00A12DD1"/>
    <w:rsid w:val="00A165B4"/>
    <w:rsid w:val="00A21FA6"/>
    <w:rsid w:val="00A23B29"/>
    <w:rsid w:val="00A242BE"/>
    <w:rsid w:val="00A25D35"/>
    <w:rsid w:val="00A25E60"/>
    <w:rsid w:val="00A25E6D"/>
    <w:rsid w:val="00A2609E"/>
    <w:rsid w:val="00A2639D"/>
    <w:rsid w:val="00A2697B"/>
    <w:rsid w:val="00A32ED8"/>
    <w:rsid w:val="00A33BB5"/>
    <w:rsid w:val="00A36C95"/>
    <w:rsid w:val="00A409EF"/>
    <w:rsid w:val="00A438EB"/>
    <w:rsid w:val="00A4600B"/>
    <w:rsid w:val="00A4627F"/>
    <w:rsid w:val="00A46F7C"/>
    <w:rsid w:val="00A50E2A"/>
    <w:rsid w:val="00A514D0"/>
    <w:rsid w:val="00A5202D"/>
    <w:rsid w:val="00A54B49"/>
    <w:rsid w:val="00A554D3"/>
    <w:rsid w:val="00A5573E"/>
    <w:rsid w:val="00A56077"/>
    <w:rsid w:val="00A5674A"/>
    <w:rsid w:val="00A6195E"/>
    <w:rsid w:val="00A61FF8"/>
    <w:rsid w:val="00A6288A"/>
    <w:rsid w:val="00A63F20"/>
    <w:rsid w:val="00A67494"/>
    <w:rsid w:val="00A70817"/>
    <w:rsid w:val="00A720FF"/>
    <w:rsid w:val="00A74434"/>
    <w:rsid w:val="00A744D3"/>
    <w:rsid w:val="00A7499F"/>
    <w:rsid w:val="00A74A8A"/>
    <w:rsid w:val="00A7515C"/>
    <w:rsid w:val="00A75EEB"/>
    <w:rsid w:val="00A81855"/>
    <w:rsid w:val="00A826CC"/>
    <w:rsid w:val="00A83897"/>
    <w:rsid w:val="00A85343"/>
    <w:rsid w:val="00A85F92"/>
    <w:rsid w:val="00A85FC2"/>
    <w:rsid w:val="00A868B1"/>
    <w:rsid w:val="00A90B33"/>
    <w:rsid w:val="00A9150A"/>
    <w:rsid w:val="00A92ADC"/>
    <w:rsid w:val="00A95112"/>
    <w:rsid w:val="00A97869"/>
    <w:rsid w:val="00AA02CA"/>
    <w:rsid w:val="00AA042B"/>
    <w:rsid w:val="00AA1221"/>
    <w:rsid w:val="00AA2852"/>
    <w:rsid w:val="00AA2989"/>
    <w:rsid w:val="00AA3024"/>
    <w:rsid w:val="00AA3E22"/>
    <w:rsid w:val="00AA7430"/>
    <w:rsid w:val="00AB08BF"/>
    <w:rsid w:val="00AB33B1"/>
    <w:rsid w:val="00AB782F"/>
    <w:rsid w:val="00AC0E63"/>
    <w:rsid w:val="00AC0EDC"/>
    <w:rsid w:val="00AC1703"/>
    <w:rsid w:val="00AC56C5"/>
    <w:rsid w:val="00AC56FA"/>
    <w:rsid w:val="00AC5F2A"/>
    <w:rsid w:val="00AD0C72"/>
    <w:rsid w:val="00AD0D4D"/>
    <w:rsid w:val="00AD0E59"/>
    <w:rsid w:val="00AD298C"/>
    <w:rsid w:val="00AD3359"/>
    <w:rsid w:val="00AD5DE7"/>
    <w:rsid w:val="00AD6DE0"/>
    <w:rsid w:val="00AE028D"/>
    <w:rsid w:val="00AE1630"/>
    <w:rsid w:val="00AE1E63"/>
    <w:rsid w:val="00AE2745"/>
    <w:rsid w:val="00AE28A5"/>
    <w:rsid w:val="00AE2968"/>
    <w:rsid w:val="00AE43EF"/>
    <w:rsid w:val="00AE4A4C"/>
    <w:rsid w:val="00AE77A4"/>
    <w:rsid w:val="00AE7F4E"/>
    <w:rsid w:val="00AF07A9"/>
    <w:rsid w:val="00AF125A"/>
    <w:rsid w:val="00AF3514"/>
    <w:rsid w:val="00AF3CAA"/>
    <w:rsid w:val="00AF4597"/>
    <w:rsid w:val="00AF4C01"/>
    <w:rsid w:val="00AF54F2"/>
    <w:rsid w:val="00AF7ECA"/>
    <w:rsid w:val="00B007D7"/>
    <w:rsid w:val="00B014B0"/>
    <w:rsid w:val="00B01E85"/>
    <w:rsid w:val="00B01F2B"/>
    <w:rsid w:val="00B0329A"/>
    <w:rsid w:val="00B056ED"/>
    <w:rsid w:val="00B07BD5"/>
    <w:rsid w:val="00B07F0A"/>
    <w:rsid w:val="00B10507"/>
    <w:rsid w:val="00B10B77"/>
    <w:rsid w:val="00B115D8"/>
    <w:rsid w:val="00B12BFF"/>
    <w:rsid w:val="00B152B2"/>
    <w:rsid w:val="00B16119"/>
    <w:rsid w:val="00B16555"/>
    <w:rsid w:val="00B20030"/>
    <w:rsid w:val="00B234B7"/>
    <w:rsid w:val="00B234FC"/>
    <w:rsid w:val="00B23909"/>
    <w:rsid w:val="00B2435A"/>
    <w:rsid w:val="00B2458D"/>
    <w:rsid w:val="00B26521"/>
    <w:rsid w:val="00B307EE"/>
    <w:rsid w:val="00B315B8"/>
    <w:rsid w:val="00B31DD9"/>
    <w:rsid w:val="00B3288D"/>
    <w:rsid w:val="00B35CAA"/>
    <w:rsid w:val="00B3742F"/>
    <w:rsid w:val="00B37597"/>
    <w:rsid w:val="00B377EE"/>
    <w:rsid w:val="00B40032"/>
    <w:rsid w:val="00B42C0D"/>
    <w:rsid w:val="00B433F1"/>
    <w:rsid w:val="00B46D13"/>
    <w:rsid w:val="00B470F9"/>
    <w:rsid w:val="00B52CFD"/>
    <w:rsid w:val="00B53085"/>
    <w:rsid w:val="00B551EE"/>
    <w:rsid w:val="00B55F6F"/>
    <w:rsid w:val="00B56039"/>
    <w:rsid w:val="00B6041F"/>
    <w:rsid w:val="00B61E9C"/>
    <w:rsid w:val="00B66F1B"/>
    <w:rsid w:val="00B677BB"/>
    <w:rsid w:val="00B73817"/>
    <w:rsid w:val="00B73885"/>
    <w:rsid w:val="00B745C7"/>
    <w:rsid w:val="00B758A5"/>
    <w:rsid w:val="00B81CFF"/>
    <w:rsid w:val="00B82140"/>
    <w:rsid w:val="00B83F5E"/>
    <w:rsid w:val="00B84ADC"/>
    <w:rsid w:val="00B85B1B"/>
    <w:rsid w:val="00B86518"/>
    <w:rsid w:val="00B90407"/>
    <w:rsid w:val="00B90CDF"/>
    <w:rsid w:val="00B90D3F"/>
    <w:rsid w:val="00B928CB"/>
    <w:rsid w:val="00B969BC"/>
    <w:rsid w:val="00BA16CA"/>
    <w:rsid w:val="00BA1F89"/>
    <w:rsid w:val="00BB254C"/>
    <w:rsid w:val="00BB47FD"/>
    <w:rsid w:val="00BB4B4F"/>
    <w:rsid w:val="00BB7EAE"/>
    <w:rsid w:val="00BC00F7"/>
    <w:rsid w:val="00BC1431"/>
    <w:rsid w:val="00BC16F4"/>
    <w:rsid w:val="00BC3228"/>
    <w:rsid w:val="00BC3B88"/>
    <w:rsid w:val="00BC71CF"/>
    <w:rsid w:val="00BC78CF"/>
    <w:rsid w:val="00BD0577"/>
    <w:rsid w:val="00BD09E6"/>
    <w:rsid w:val="00BD0C8A"/>
    <w:rsid w:val="00BD4757"/>
    <w:rsid w:val="00BD560C"/>
    <w:rsid w:val="00BD6048"/>
    <w:rsid w:val="00BD6E83"/>
    <w:rsid w:val="00BD6F8C"/>
    <w:rsid w:val="00BD70C8"/>
    <w:rsid w:val="00BD72B1"/>
    <w:rsid w:val="00BE1BB1"/>
    <w:rsid w:val="00BE2D2C"/>
    <w:rsid w:val="00BE3B9F"/>
    <w:rsid w:val="00BE4AE1"/>
    <w:rsid w:val="00BE5AB7"/>
    <w:rsid w:val="00BF089F"/>
    <w:rsid w:val="00BF2275"/>
    <w:rsid w:val="00BF5337"/>
    <w:rsid w:val="00BF59F6"/>
    <w:rsid w:val="00BF735E"/>
    <w:rsid w:val="00C02327"/>
    <w:rsid w:val="00C029DE"/>
    <w:rsid w:val="00C03E33"/>
    <w:rsid w:val="00C054DA"/>
    <w:rsid w:val="00C06182"/>
    <w:rsid w:val="00C069FB"/>
    <w:rsid w:val="00C10FD8"/>
    <w:rsid w:val="00C11BA9"/>
    <w:rsid w:val="00C138A8"/>
    <w:rsid w:val="00C13E4E"/>
    <w:rsid w:val="00C13F30"/>
    <w:rsid w:val="00C1641E"/>
    <w:rsid w:val="00C16E29"/>
    <w:rsid w:val="00C17C22"/>
    <w:rsid w:val="00C17F3E"/>
    <w:rsid w:val="00C2023F"/>
    <w:rsid w:val="00C20453"/>
    <w:rsid w:val="00C20F64"/>
    <w:rsid w:val="00C23962"/>
    <w:rsid w:val="00C25BF1"/>
    <w:rsid w:val="00C33FB1"/>
    <w:rsid w:val="00C34045"/>
    <w:rsid w:val="00C36955"/>
    <w:rsid w:val="00C36E54"/>
    <w:rsid w:val="00C40624"/>
    <w:rsid w:val="00C4117D"/>
    <w:rsid w:val="00C4492C"/>
    <w:rsid w:val="00C45724"/>
    <w:rsid w:val="00C45A24"/>
    <w:rsid w:val="00C5193B"/>
    <w:rsid w:val="00C54FD9"/>
    <w:rsid w:val="00C56ADB"/>
    <w:rsid w:val="00C57BFB"/>
    <w:rsid w:val="00C6025D"/>
    <w:rsid w:val="00C634E7"/>
    <w:rsid w:val="00C66C9F"/>
    <w:rsid w:val="00C67453"/>
    <w:rsid w:val="00C7224A"/>
    <w:rsid w:val="00C72686"/>
    <w:rsid w:val="00C73382"/>
    <w:rsid w:val="00C73CB4"/>
    <w:rsid w:val="00C74880"/>
    <w:rsid w:val="00C74A5D"/>
    <w:rsid w:val="00C80937"/>
    <w:rsid w:val="00C85C93"/>
    <w:rsid w:val="00C8684A"/>
    <w:rsid w:val="00C9140D"/>
    <w:rsid w:val="00C91612"/>
    <w:rsid w:val="00C926E1"/>
    <w:rsid w:val="00C942C5"/>
    <w:rsid w:val="00C94797"/>
    <w:rsid w:val="00C950C0"/>
    <w:rsid w:val="00C963E6"/>
    <w:rsid w:val="00C97790"/>
    <w:rsid w:val="00CA1F00"/>
    <w:rsid w:val="00CA4E36"/>
    <w:rsid w:val="00CA5FAB"/>
    <w:rsid w:val="00CA7759"/>
    <w:rsid w:val="00CB1253"/>
    <w:rsid w:val="00CB1C09"/>
    <w:rsid w:val="00CB31B9"/>
    <w:rsid w:val="00CB4F37"/>
    <w:rsid w:val="00CB66EB"/>
    <w:rsid w:val="00CC0824"/>
    <w:rsid w:val="00CC0966"/>
    <w:rsid w:val="00CC1173"/>
    <w:rsid w:val="00CC229C"/>
    <w:rsid w:val="00CC3A43"/>
    <w:rsid w:val="00CC4634"/>
    <w:rsid w:val="00CC5CE7"/>
    <w:rsid w:val="00CC704E"/>
    <w:rsid w:val="00CD0AD4"/>
    <w:rsid w:val="00CD0C38"/>
    <w:rsid w:val="00CD127A"/>
    <w:rsid w:val="00CD2715"/>
    <w:rsid w:val="00CD3AEC"/>
    <w:rsid w:val="00CD3AFE"/>
    <w:rsid w:val="00CD5999"/>
    <w:rsid w:val="00CD6857"/>
    <w:rsid w:val="00CD7915"/>
    <w:rsid w:val="00CE1740"/>
    <w:rsid w:val="00CE432F"/>
    <w:rsid w:val="00CE6E63"/>
    <w:rsid w:val="00CF0433"/>
    <w:rsid w:val="00CF0A5D"/>
    <w:rsid w:val="00CF0DF1"/>
    <w:rsid w:val="00CF23D9"/>
    <w:rsid w:val="00CF2967"/>
    <w:rsid w:val="00CF46C6"/>
    <w:rsid w:val="00CF64FC"/>
    <w:rsid w:val="00CF6600"/>
    <w:rsid w:val="00CF7621"/>
    <w:rsid w:val="00D0048E"/>
    <w:rsid w:val="00D00C7C"/>
    <w:rsid w:val="00D0294A"/>
    <w:rsid w:val="00D030A9"/>
    <w:rsid w:val="00D04506"/>
    <w:rsid w:val="00D049A3"/>
    <w:rsid w:val="00D04BE7"/>
    <w:rsid w:val="00D051CC"/>
    <w:rsid w:val="00D1098D"/>
    <w:rsid w:val="00D118EA"/>
    <w:rsid w:val="00D121ED"/>
    <w:rsid w:val="00D1261B"/>
    <w:rsid w:val="00D12B9F"/>
    <w:rsid w:val="00D12D3B"/>
    <w:rsid w:val="00D14D10"/>
    <w:rsid w:val="00D1515D"/>
    <w:rsid w:val="00D17D6C"/>
    <w:rsid w:val="00D212E0"/>
    <w:rsid w:val="00D21ACD"/>
    <w:rsid w:val="00D227FB"/>
    <w:rsid w:val="00D247FF"/>
    <w:rsid w:val="00D25A28"/>
    <w:rsid w:val="00D25C2C"/>
    <w:rsid w:val="00D30BB4"/>
    <w:rsid w:val="00D30E8D"/>
    <w:rsid w:val="00D35984"/>
    <w:rsid w:val="00D4416A"/>
    <w:rsid w:val="00D44F54"/>
    <w:rsid w:val="00D451AB"/>
    <w:rsid w:val="00D46662"/>
    <w:rsid w:val="00D4701A"/>
    <w:rsid w:val="00D47308"/>
    <w:rsid w:val="00D53038"/>
    <w:rsid w:val="00D54794"/>
    <w:rsid w:val="00D552E8"/>
    <w:rsid w:val="00D554A8"/>
    <w:rsid w:val="00D56C7C"/>
    <w:rsid w:val="00D640BA"/>
    <w:rsid w:val="00D650FB"/>
    <w:rsid w:val="00D65880"/>
    <w:rsid w:val="00D675E6"/>
    <w:rsid w:val="00D67627"/>
    <w:rsid w:val="00D67640"/>
    <w:rsid w:val="00D728AB"/>
    <w:rsid w:val="00D7466F"/>
    <w:rsid w:val="00D74FBB"/>
    <w:rsid w:val="00D75D23"/>
    <w:rsid w:val="00D76052"/>
    <w:rsid w:val="00D7748F"/>
    <w:rsid w:val="00D85AE1"/>
    <w:rsid w:val="00D85BE8"/>
    <w:rsid w:val="00D905FA"/>
    <w:rsid w:val="00D90863"/>
    <w:rsid w:val="00D91454"/>
    <w:rsid w:val="00D91514"/>
    <w:rsid w:val="00D91840"/>
    <w:rsid w:val="00D94FFA"/>
    <w:rsid w:val="00D97EC7"/>
    <w:rsid w:val="00DA03BF"/>
    <w:rsid w:val="00DA0C39"/>
    <w:rsid w:val="00DA15C7"/>
    <w:rsid w:val="00DA165E"/>
    <w:rsid w:val="00DA22A5"/>
    <w:rsid w:val="00DA26CF"/>
    <w:rsid w:val="00DA346B"/>
    <w:rsid w:val="00DA46A5"/>
    <w:rsid w:val="00DA4FA5"/>
    <w:rsid w:val="00DA5476"/>
    <w:rsid w:val="00DA5558"/>
    <w:rsid w:val="00DA582B"/>
    <w:rsid w:val="00DA79DC"/>
    <w:rsid w:val="00DA7D15"/>
    <w:rsid w:val="00DB04A6"/>
    <w:rsid w:val="00DB1E96"/>
    <w:rsid w:val="00DB3471"/>
    <w:rsid w:val="00DB503B"/>
    <w:rsid w:val="00DB514A"/>
    <w:rsid w:val="00DB681F"/>
    <w:rsid w:val="00DB72A6"/>
    <w:rsid w:val="00DB7E38"/>
    <w:rsid w:val="00DC236A"/>
    <w:rsid w:val="00DC4D33"/>
    <w:rsid w:val="00DC65A2"/>
    <w:rsid w:val="00DC6B29"/>
    <w:rsid w:val="00DC7A71"/>
    <w:rsid w:val="00DD128A"/>
    <w:rsid w:val="00DD14E0"/>
    <w:rsid w:val="00DD3C08"/>
    <w:rsid w:val="00DD4250"/>
    <w:rsid w:val="00DD4853"/>
    <w:rsid w:val="00DD6F36"/>
    <w:rsid w:val="00DE2985"/>
    <w:rsid w:val="00DE54E8"/>
    <w:rsid w:val="00DE6512"/>
    <w:rsid w:val="00DE6A22"/>
    <w:rsid w:val="00DF234E"/>
    <w:rsid w:val="00DF2EBF"/>
    <w:rsid w:val="00DF7040"/>
    <w:rsid w:val="00DF75DC"/>
    <w:rsid w:val="00DF7F41"/>
    <w:rsid w:val="00E00127"/>
    <w:rsid w:val="00E029CA"/>
    <w:rsid w:val="00E0358E"/>
    <w:rsid w:val="00E047E8"/>
    <w:rsid w:val="00E05575"/>
    <w:rsid w:val="00E05A80"/>
    <w:rsid w:val="00E11E1B"/>
    <w:rsid w:val="00E15C06"/>
    <w:rsid w:val="00E16502"/>
    <w:rsid w:val="00E2337E"/>
    <w:rsid w:val="00E25ED0"/>
    <w:rsid w:val="00E25FF6"/>
    <w:rsid w:val="00E26CF7"/>
    <w:rsid w:val="00E27AC5"/>
    <w:rsid w:val="00E308D6"/>
    <w:rsid w:val="00E31B25"/>
    <w:rsid w:val="00E31E80"/>
    <w:rsid w:val="00E350CE"/>
    <w:rsid w:val="00E35587"/>
    <w:rsid w:val="00E446C4"/>
    <w:rsid w:val="00E449E7"/>
    <w:rsid w:val="00E46FE0"/>
    <w:rsid w:val="00E47EEB"/>
    <w:rsid w:val="00E47FED"/>
    <w:rsid w:val="00E501B5"/>
    <w:rsid w:val="00E505F0"/>
    <w:rsid w:val="00E53B0E"/>
    <w:rsid w:val="00E54281"/>
    <w:rsid w:val="00E6090A"/>
    <w:rsid w:val="00E65716"/>
    <w:rsid w:val="00E669A7"/>
    <w:rsid w:val="00E71844"/>
    <w:rsid w:val="00E73109"/>
    <w:rsid w:val="00E76E41"/>
    <w:rsid w:val="00E777AE"/>
    <w:rsid w:val="00E8117A"/>
    <w:rsid w:val="00E82315"/>
    <w:rsid w:val="00E834EE"/>
    <w:rsid w:val="00E83B27"/>
    <w:rsid w:val="00E840E7"/>
    <w:rsid w:val="00E900C2"/>
    <w:rsid w:val="00E90345"/>
    <w:rsid w:val="00E913D5"/>
    <w:rsid w:val="00E93675"/>
    <w:rsid w:val="00E937BC"/>
    <w:rsid w:val="00E93DFC"/>
    <w:rsid w:val="00E96030"/>
    <w:rsid w:val="00E967D1"/>
    <w:rsid w:val="00E967E6"/>
    <w:rsid w:val="00E96DDB"/>
    <w:rsid w:val="00E97472"/>
    <w:rsid w:val="00EA0CB8"/>
    <w:rsid w:val="00EB1D86"/>
    <w:rsid w:val="00EB21B8"/>
    <w:rsid w:val="00EB318F"/>
    <w:rsid w:val="00EB34B2"/>
    <w:rsid w:val="00EB58C0"/>
    <w:rsid w:val="00EB5F38"/>
    <w:rsid w:val="00EC0BEB"/>
    <w:rsid w:val="00EC32A7"/>
    <w:rsid w:val="00EC3E25"/>
    <w:rsid w:val="00EC5000"/>
    <w:rsid w:val="00EC76A4"/>
    <w:rsid w:val="00ED2BC5"/>
    <w:rsid w:val="00ED37C3"/>
    <w:rsid w:val="00ED4E27"/>
    <w:rsid w:val="00ED6F26"/>
    <w:rsid w:val="00ED76FF"/>
    <w:rsid w:val="00EE0906"/>
    <w:rsid w:val="00EE264E"/>
    <w:rsid w:val="00EE2F3B"/>
    <w:rsid w:val="00EE4138"/>
    <w:rsid w:val="00EE5804"/>
    <w:rsid w:val="00EE73B0"/>
    <w:rsid w:val="00EF0071"/>
    <w:rsid w:val="00EF0A83"/>
    <w:rsid w:val="00EF2320"/>
    <w:rsid w:val="00EF2BA7"/>
    <w:rsid w:val="00EF3179"/>
    <w:rsid w:val="00EF37E7"/>
    <w:rsid w:val="00EF4891"/>
    <w:rsid w:val="00F001AF"/>
    <w:rsid w:val="00F002B7"/>
    <w:rsid w:val="00F0134A"/>
    <w:rsid w:val="00F02030"/>
    <w:rsid w:val="00F02043"/>
    <w:rsid w:val="00F02B02"/>
    <w:rsid w:val="00F02E83"/>
    <w:rsid w:val="00F02EF9"/>
    <w:rsid w:val="00F0308D"/>
    <w:rsid w:val="00F030A5"/>
    <w:rsid w:val="00F03B64"/>
    <w:rsid w:val="00F045EB"/>
    <w:rsid w:val="00F05328"/>
    <w:rsid w:val="00F05DE2"/>
    <w:rsid w:val="00F113CE"/>
    <w:rsid w:val="00F13995"/>
    <w:rsid w:val="00F14DBB"/>
    <w:rsid w:val="00F21A18"/>
    <w:rsid w:val="00F22144"/>
    <w:rsid w:val="00F24891"/>
    <w:rsid w:val="00F26B17"/>
    <w:rsid w:val="00F26FFC"/>
    <w:rsid w:val="00F27CEE"/>
    <w:rsid w:val="00F31857"/>
    <w:rsid w:val="00F32A76"/>
    <w:rsid w:val="00F36258"/>
    <w:rsid w:val="00F37F43"/>
    <w:rsid w:val="00F40455"/>
    <w:rsid w:val="00F404D2"/>
    <w:rsid w:val="00F404DF"/>
    <w:rsid w:val="00F40CAB"/>
    <w:rsid w:val="00F41D16"/>
    <w:rsid w:val="00F41F45"/>
    <w:rsid w:val="00F426AE"/>
    <w:rsid w:val="00F43E7E"/>
    <w:rsid w:val="00F506FE"/>
    <w:rsid w:val="00F50EEA"/>
    <w:rsid w:val="00F50F5A"/>
    <w:rsid w:val="00F53062"/>
    <w:rsid w:val="00F546C9"/>
    <w:rsid w:val="00F546CA"/>
    <w:rsid w:val="00F54900"/>
    <w:rsid w:val="00F560AC"/>
    <w:rsid w:val="00F56129"/>
    <w:rsid w:val="00F60DA4"/>
    <w:rsid w:val="00F645AF"/>
    <w:rsid w:val="00F650CE"/>
    <w:rsid w:val="00F66E76"/>
    <w:rsid w:val="00F670D0"/>
    <w:rsid w:val="00F672D8"/>
    <w:rsid w:val="00F67896"/>
    <w:rsid w:val="00F72B31"/>
    <w:rsid w:val="00F72BFF"/>
    <w:rsid w:val="00F72E5D"/>
    <w:rsid w:val="00F7507A"/>
    <w:rsid w:val="00F7625C"/>
    <w:rsid w:val="00F775D6"/>
    <w:rsid w:val="00F8012D"/>
    <w:rsid w:val="00F833AC"/>
    <w:rsid w:val="00F83E95"/>
    <w:rsid w:val="00F84C94"/>
    <w:rsid w:val="00F86B41"/>
    <w:rsid w:val="00F8772C"/>
    <w:rsid w:val="00F87FC6"/>
    <w:rsid w:val="00F9052B"/>
    <w:rsid w:val="00F907FB"/>
    <w:rsid w:val="00F90F3E"/>
    <w:rsid w:val="00F962FD"/>
    <w:rsid w:val="00F974A8"/>
    <w:rsid w:val="00F975C7"/>
    <w:rsid w:val="00F97EC7"/>
    <w:rsid w:val="00FA2E19"/>
    <w:rsid w:val="00FA34D9"/>
    <w:rsid w:val="00FA3A93"/>
    <w:rsid w:val="00FA6696"/>
    <w:rsid w:val="00FB4C1B"/>
    <w:rsid w:val="00FB532D"/>
    <w:rsid w:val="00FC1A3D"/>
    <w:rsid w:val="00FC2C27"/>
    <w:rsid w:val="00FC3C70"/>
    <w:rsid w:val="00FC3CC3"/>
    <w:rsid w:val="00FC554E"/>
    <w:rsid w:val="00FD0958"/>
    <w:rsid w:val="00FD1107"/>
    <w:rsid w:val="00FD26B5"/>
    <w:rsid w:val="00FD320D"/>
    <w:rsid w:val="00FD4556"/>
    <w:rsid w:val="00FD5271"/>
    <w:rsid w:val="00FD54E6"/>
    <w:rsid w:val="00FD5E81"/>
    <w:rsid w:val="00FE0190"/>
    <w:rsid w:val="00FE03E4"/>
    <w:rsid w:val="00FE0E94"/>
    <w:rsid w:val="00FE25CA"/>
    <w:rsid w:val="00FE3AED"/>
    <w:rsid w:val="00FE5182"/>
    <w:rsid w:val="00FE6A30"/>
    <w:rsid w:val="00FE6ED6"/>
    <w:rsid w:val="00FE7725"/>
    <w:rsid w:val="00FF0C00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B9E4A0"/>
  <w15:docId w15:val="{D1DE3DD2-2AF6-4DDC-BA98-53A0A7F13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6F005F"/>
    <w:rPr>
      <w:sz w:val="24"/>
      <w:szCs w:val="24"/>
    </w:rPr>
  </w:style>
  <w:style w:type="character" w:customStyle="1" w:styleId="a9">
    <w:name w:val="Название Знак"/>
    <w:basedOn w:val="a0"/>
    <w:link w:val="a8"/>
    <w:rsid w:val="001367D5"/>
    <w:rPr>
      <w:sz w:val="28"/>
    </w:rPr>
  </w:style>
  <w:style w:type="character" w:customStyle="1" w:styleId="ab">
    <w:name w:val="Подзаголовок Знак"/>
    <w:basedOn w:val="a0"/>
    <w:link w:val="aa"/>
    <w:rsid w:val="001367D5"/>
    <w:rPr>
      <w:sz w:val="28"/>
    </w:rPr>
  </w:style>
  <w:style w:type="paragraph" w:styleId="af4">
    <w:name w:val="Body Text Indent"/>
    <w:basedOn w:val="a"/>
    <w:link w:val="af5"/>
    <w:rsid w:val="001367D5"/>
    <w:pPr>
      <w:jc w:val="both"/>
    </w:pPr>
    <w:rPr>
      <w:rFonts w:ascii="Arial" w:hAnsi="Arial" w:cs="Arial"/>
      <w:i/>
      <w:iCs/>
      <w:sz w:val="28"/>
      <w:szCs w:val="28"/>
    </w:rPr>
  </w:style>
  <w:style w:type="character" w:customStyle="1" w:styleId="af5">
    <w:name w:val="Основной текст с отступом Знак"/>
    <w:basedOn w:val="a0"/>
    <w:link w:val="af4"/>
    <w:rsid w:val="001367D5"/>
    <w:rPr>
      <w:rFonts w:ascii="Arial" w:hAnsi="Arial" w:cs="Arial"/>
      <w:i/>
      <w:iCs/>
      <w:sz w:val="28"/>
      <w:szCs w:val="28"/>
    </w:rPr>
  </w:style>
  <w:style w:type="character" w:customStyle="1" w:styleId="af">
    <w:name w:val="Схема документа Знак"/>
    <w:basedOn w:val="a0"/>
    <w:link w:val="ae"/>
    <w:semiHidden/>
    <w:rsid w:val="001367D5"/>
    <w:rPr>
      <w:rFonts w:ascii="Tahoma" w:hAnsi="Tahoma" w:cs="Tahoma"/>
      <w:sz w:val="24"/>
      <w:szCs w:val="24"/>
      <w:shd w:val="clear" w:color="auto" w:fill="000080"/>
    </w:rPr>
  </w:style>
  <w:style w:type="paragraph" w:customStyle="1" w:styleId="1">
    <w:name w:val="Абзац списка1"/>
    <w:basedOn w:val="a"/>
    <w:rsid w:val="001367D5"/>
    <w:pPr>
      <w:ind w:left="720"/>
    </w:pPr>
  </w:style>
  <w:style w:type="paragraph" w:customStyle="1" w:styleId="ConsPlusNonformat">
    <w:name w:val="ConsPlusNonformat"/>
    <w:rsid w:val="001367D5"/>
    <w:pPr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0">
    <w:name w:val="Сетка таблицы1"/>
    <w:basedOn w:val="a1"/>
    <w:next w:val="a3"/>
    <w:uiPriority w:val="59"/>
    <w:rsid w:val="00F670D0"/>
    <w:pPr>
      <w:ind w:firstLine="709"/>
      <w:jc w:val="both"/>
    </w:pPr>
    <w:rPr>
      <w:rFonts w:eastAsiaTheme="minorHAnsi" w:cstheme="minorBidi"/>
      <w:sz w:val="28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46145A"/>
    <w:pPr>
      <w:spacing w:before="100" w:beforeAutospacing="1" w:after="100" w:afterAutospacing="1"/>
    </w:pPr>
  </w:style>
  <w:style w:type="character" w:styleId="af7">
    <w:name w:val="annotation reference"/>
    <w:basedOn w:val="a0"/>
    <w:uiPriority w:val="99"/>
    <w:semiHidden/>
    <w:unhideWhenUsed/>
    <w:rsid w:val="00B433F1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B433F1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B433F1"/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B433F1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B433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0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1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73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977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44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0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06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59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72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ravo.gov.ru" TargetMode="External"/><Relationship Id="rId18" Type="http://schemas.openxmlformats.org/officeDocument/2006/relationships/hyperlink" Target="consultantplus://offline/ref=75DA26FA924BDC2A1C86099366F875A740F92860831153F9839DE3622588785C30C013fB60O" TargetMode="External"/><Relationship Id="rId26" Type="http://schemas.openxmlformats.org/officeDocument/2006/relationships/hyperlink" Target="consultantplus://offline/ref=5F8BB000E175CD50560D7A3F60C8F905869AF2431DA5E16D6C1C49FACE9F609233BFCE03708503F82AAE5E3EU5n3I" TargetMode="External"/><Relationship Id="rId39" Type="http://schemas.openxmlformats.org/officeDocument/2006/relationships/hyperlink" Target="mailto:Usp22@egov66.ru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3F90DE0ABCA42623A0D46B1ACCFE62EE0B3854D74A2A8B8B5E86407462195E50CAC70B985CA8EDF132EB95F7nAGCN" TargetMode="External"/><Relationship Id="rId34" Type="http://schemas.openxmlformats.org/officeDocument/2006/relationships/hyperlink" Target="mailto:Usp67@egov66.ru" TargetMode="External"/><Relationship Id="rId42" Type="http://schemas.openxmlformats.org/officeDocument/2006/relationships/hyperlink" Target="mailto:Usp54@egov66.ru" TargetMode="External"/><Relationship Id="rId47" Type="http://schemas.openxmlformats.org/officeDocument/2006/relationships/header" Target="header4.xml"/><Relationship Id="rId50" Type="http://schemas.openxmlformats.org/officeDocument/2006/relationships/header" Target="header5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5DA26FA924BDC2A1C86099366F875A743F22065801053F9839DE36225f868O" TargetMode="External"/><Relationship Id="rId17" Type="http://schemas.openxmlformats.org/officeDocument/2006/relationships/hyperlink" Target="consultantplus://offline/ref=75DA26FA924BDC2A1C86099366F875A740F92868851453F9839DE36225f868O" TargetMode="External"/><Relationship Id="rId25" Type="http://schemas.openxmlformats.org/officeDocument/2006/relationships/hyperlink" Target="consultantplus://offline/ref=030B386D0097A3B085DCFF41A7A9DEEE880F82A055ED55AA3C15662D5E76B15616CDE4603BDA79BABF9FFA14V7z6H" TargetMode="External"/><Relationship Id="rId33" Type="http://schemas.openxmlformats.org/officeDocument/2006/relationships/hyperlink" Target="mailto:Usp31@egov66.ru" TargetMode="External"/><Relationship Id="rId38" Type="http://schemas.openxmlformats.org/officeDocument/2006/relationships/hyperlink" Target="mailto:Usp37@egov66.ru" TargetMode="External"/><Relationship Id="rId46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AE14695E4D5E660CE7BD5BFA8486605059D997E2DA23EED1399E8e97EO" TargetMode="External"/><Relationship Id="rId20" Type="http://schemas.openxmlformats.org/officeDocument/2006/relationships/hyperlink" Target="consultantplus://offline/ref=3F90DE0ABCA42623A0D46B1ACCFE62EE0B3854D74A2A8B8B5E86407462195E50CAC70B985CA8EDF132EB95F7nAGCN" TargetMode="External"/><Relationship Id="rId29" Type="http://schemas.openxmlformats.org/officeDocument/2006/relationships/footer" Target="footer1.xml"/><Relationship Id="rId41" Type="http://schemas.openxmlformats.org/officeDocument/2006/relationships/hyperlink" Target="mailto:Usp51@egov66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fc66.ru" TargetMode="External"/><Relationship Id="rId24" Type="http://schemas.openxmlformats.org/officeDocument/2006/relationships/hyperlink" Target="consultantplus://offline/ref=030B386D0097A3B085DCFF41A7A9DEEE880F82A055ED55AA3C15662D5E76B15616CDE4603BDA79BABF9FFA14V7z6H" TargetMode="External"/><Relationship Id="rId32" Type="http://schemas.openxmlformats.org/officeDocument/2006/relationships/hyperlink" Target="mailto:Usp30@egov66.ru" TargetMode="External"/><Relationship Id="rId37" Type="http://schemas.openxmlformats.org/officeDocument/2006/relationships/hyperlink" Target="mailto:Usp16@egov66.ru" TargetMode="External"/><Relationship Id="rId40" Type="http://schemas.openxmlformats.org/officeDocument/2006/relationships/hyperlink" Target="mailto:Usp26@egov66.ru" TargetMode="External"/><Relationship Id="rId45" Type="http://schemas.openxmlformats.org/officeDocument/2006/relationships/hyperlink" Target="mailto:usp60@egov66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AE14695E4D5E660CE7BD5BFA848660502939C7F2DA23EED1399E8e97EO" TargetMode="External"/><Relationship Id="rId23" Type="http://schemas.openxmlformats.org/officeDocument/2006/relationships/hyperlink" Target="consultantplus://offline/ref=D2EECC00C66F2B6DB024DF0A96D7D1ABCB06AB657609A94D72801E82C6B5278CC7CFD55883916EFFF362EF0EBBT1N" TargetMode="External"/><Relationship Id="rId28" Type="http://schemas.openxmlformats.org/officeDocument/2006/relationships/header" Target="header2.xml"/><Relationship Id="rId36" Type="http://schemas.openxmlformats.org/officeDocument/2006/relationships/hyperlink" Target="mailto:Usp10@egov66.ru" TargetMode="External"/><Relationship Id="rId49" Type="http://schemas.openxmlformats.org/officeDocument/2006/relationships/footer" Target="footer3.xml"/><Relationship Id="rId10" Type="http://schemas.openxmlformats.org/officeDocument/2006/relationships/hyperlink" Target="http://www.midural.ru/minszn" TargetMode="External"/><Relationship Id="rId19" Type="http://schemas.openxmlformats.org/officeDocument/2006/relationships/hyperlink" Target="consultantplus://offline/ref=75DA26FA924BDC2A1C86099366F875A740F92860831153F9839DE3622588785C30C013fB65O" TargetMode="External"/><Relationship Id="rId31" Type="http://schemas.openxmlformats.org/officeDocument/2006/relationships/hyperlink" Target="mailto:sp28@&#1077;gov66.ru" TargetMode="External"/><Relationship Id="rId44" Type="http://schemas.openxmlformats.org/officeDocument/2006/relationships/hyperlink" Target="mailto:Uszn57@gov66.ru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52AF5D98D0897AEAC09A33C82535B1D10A556AFC798B74EB25A1B65E524F2D5179C3FFD39CFF79E233C3166vAK2K" TargetMode="External"/><Relationship Id="rId14" Type="http://schemas.openxmlformats.org/officeDocument/2006/relationships/hyperlink" Target="consultantplus://offline/ref=9AE14695E4D5E660CE7BD5BFA848660502939C7F2DA23EED1399E8e97EO" TargetMode="External"/><Relationship Id="rId22" Type="http://schemas.openxmlformats.org/officeDocument/2006/relationships/hyperlink" Target="consultantplus://offline/ref=D2EECC00C66F2B6DB024DF0A96D7D1ABCB06AB657609A94D72801E82C6B5278CC7CFD55883916EFFF362EF0FBBT7N" TargetMode="External"/><Relationship Id="rId27" Type="http://schemas.openxmlformats.org/officeDocument/2006/relationships/header" Target="header1.xml"/><Relationship Id="rId30" Type="http://schemas.openxmlformats.org/officeDocument/2006/relationships/hyperlink" Target="mailto:Usp05@egov66.ru" TargetMode="External"/><Relationship Id="rId35" Type="http://schemas.openxmlformats.org/officeDocument/2006/relationships/hyperlink" Target="mailto:Usp09@egov66.ru" TargetMode="External"/><Relationship Id="rId43" Type="http://schemas.openxmlformats.org/officeDocument/2006/relationships/hyperlink" Target="mailto:Usp55@egov66.ru" TargetMode="External"/><Relationship Id="rId48" Type="http://schemas.openxmlformats.org/officeDocument/2006/relationships/footer" Target="footer2.xml"/><Relationship Id="rId8" Type="http://schemas.openxmlformats.org/officeDocument/2006/relationships/hyperlink" Target="http://www.pravo.gov66.ru" TargetMode="External"/><Relationship Id="rId51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B9BF9-F5C5-4A5E-B4F3-D3A0D74C4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37</TotalTime>
  <Pages>50</Pages>
  <Words>17592</Words>
  <Characters>100280</Characters>
  <Application>Microsoft Office Word</Application>
  <DocSecurity>0</DocSecurity>
  <Lines>835</Lines>
  <Paragraphs>235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117637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Михайлова Светлана Владимировна</cp:lastModifiedBy>
  <cp:revision>8</cp:revision>
  <cp:lastPrinted>2018-03-16T15:08:00Z</cp:lastPrinted>
  <dcterms:created xsi:type="dcterms:W3CDTF">2018-03-21T11:40:00Z</dcterms:created>
  <dcterms:modified xsi:type="dcterms:W3CDTF">2018-03-22T06:06:00Z</dcterms:modified>
</cp:coreProperties>
</file>