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3C1" w:rsidRDefault="009023C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023C1" w:rsidRDefault="009023C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023C1" w:rsidRDefault="0034470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 МЕРОПРИЯТИЙ («ДОРОЖНАЯ КАРТА») X АНТИКОРРУПЦИОННОГО МАРАФОНА</w:t>
      </w:r>
    </w:p>
    <w:p w:rsidR="009023C1" w:rsidRDefault="003447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ГАУСО СО «КЦСОН «Изумруд» города Кировграда»</w:t>
      </w:r>
    </w:p>
    <w:p w:rsidR="009023C1" w:rsidRDefault="009023C1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tbl>
      <w:tblPr>
        <w:tblW w:w="145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"/>
        <w:gridCol w:w="4805"/>
        <w:gridCol w:w="3119"/>
        <w:gridCol w:w="2551"/>
        <w:gridCol w:w="3225"/>
      </w:tblGrid>
      <w:tr w:rsidR="009023C1">
        <w:tblPrEx>
          <w:tblCellMar>
            <w:top w:w="0" w:type="dxa"/>
            <w:bottom w:w="0" w:type="dxa"/>
          </w:tblCellMar>
        </w:tblPrEx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9023C1" w:rsidRDefault="0034470D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Ответственный исполнитель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 указанием должности,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контактного телефона</w:t>
            </w:r>
          </w:p>
        </w:tc>
      </w:tr>
    </w:tbl>
    <w:p w:rsidR="009023C1" w:rsidRDefault="009023C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45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5"/>
        <w:gridCol w:w="4800"/>
        <w:gridCol w:w="3119"/>
        <w:gridCol w:w="2551"/>
        <w:gridCol w:w="3225"/>
      </w:tblGrid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собрания с социальными работниками и специалистами клиентской службы «От недопустимости </w:t>
            </w:r>
            <w:r>
              <w:rPr>
                <w:rFonts w:ascii="Times New Roman" w:hAnsi="Times New Roman"/>
                <w:sz w:val="24"/>
                <w:szCs w:val="24"/>
              </w:rPr>
              <w:t>действий, связанных с личными, имущественными и иными интересами в ходе работы с получателями социальных услуг»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Свердлова, 66а,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Верхний Тагил,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Маяковского, 17а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Гнусина И.А.,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(34357), 3-29-86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на оперативном совещании с заместителями директора, руководителями структурных подразделений, специалистами администрации Положений по коррупции в новой редакции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октябрь-ноябрь 2024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Дзержинского, 18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Хоревич Е.Н,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социальной работе,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(3437) 3-27-03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по предотвращению коррупции и конфликта интересов среди получателей социальных услуг на дому (вновь принятые)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месту нахождения получателя услуг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 отделениями обслуживания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дому, социальные работники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сотрудников учреждения с информацией об ответственности за совершение преступлений коррупционной направленности под роспись (новые сотрудники при приеме на работу)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Дзержинского, 18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ерунова Н.А.,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кадрам, (34357) 3-27-03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представителем Прокуратуры г. Кировграда в рамках проведения Дня правовой помощи детям.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Свердлова, 66а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Гнусина И.А.,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(34357), 3-29-86</w:t>
            </w:r>
          </w:p>
          <w:p w:rsidR="00AB04C4" w:rsidRDefault="00AB0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04C4" w:rsidRDefault="00AB0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Обновление стендов «Противодействие коррупции» в администрации и клиентских службах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Дзержинского, 18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Кировград,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Свердлова, 66а,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Верхний Тагил,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Маяковского, 17а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Хоревич Е.Н,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(3437) 3-27-03</w:t>
            </w:r>
          </w:p>
        </w:tc>
      </w:tr>
      <w:tr w:rsidR="009023C1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информации в разделе «Противодействие коррупции» на официальном сайте учреждения в сети Интернет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3C1" w:rsidRDefault="00902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Хоревич Е.Н,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работе, </w:t>
            </w:r>
          </w:p>
          <w:p w:rsidR="009023C1" w:rsidRDefault="00344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(3437) 3-27-03</w:t>
            </w:r>
          </w:p>
        </w:tc>
      </w:tr>
    </w:tbl>
    <w:p w:rsidR="009023C1" w:rsidRDefault="009023C1">
      <w:pPr>
        <w:jc w:val="center"/>
        <w:rPr>
          <w:rFonts w:cs="Liberation Serif"/>
          <w:i/>
          <w:sz w:val="24"/>
          <w:szCs w:val="24"/>
        </w:rPr>
      </w:pPr>
    </w:p>
    <w:p w:rsidR="009023C1" w:rsidRDefault="009023C1">
      <w:pPr>
        <w:jc w:val="center"/>
        <w:rPr>
          <w:rFonts w:ascii="Times New Roman" w:hAnsi="Times New Roman"/>
          <w:sz w:val="28"/>
          <w:szCs w:val="28"/>
        </w:rPr>
      </w:pPr>
    </w:p>
    <w:p w:rsidR="009023C1" w:rsidRDefault="003447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Н.А. Смагина</w:t>
      </w:r>
    </w:p>
    <w:p w:rsidR="009023C1" w:rsidRDefault="009023C1">
      <w:pPr>
        <w:rPr>
          <w:rFonts w:ascii="Times New Roman" w:hAnsi="Times New Roman"/>
          <w:sz w:val="24"/>
          <w:szCs w:val="24"/>
        </w:rPr>
      </w:pPr>
    </w:p>
    <w:sectPr w:rsidR="009023C1">
      <w:pgSz w:w="16838" w:h="11906" w:orient="landscape"/>
      <w:pgMar w:top="709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70D" w:rsidRDefault="0034470D">
      <w:pPr>
        <w:spacing w:after="0" w:line="240" w:lineRule="auto"/>
      </w:pPr>
      <w:r>
        <w:separator/>
      </w:r>
    </w:p>
  </w:endnote>
  <w:endnote w:type="continuationSeparator" w:id="0">
    <w:p w:rsidR="0034470D" w:rsidRDefault="00344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70D" w:rsidRDefault="0034470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4470D" w:rsidRDefault="003447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9023C1"/>
    <w:rsid w:val="0034470D"/>
    <w:rsid w:val="009023C1"/>
    <w:rsid w:val="00AB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9119"/>
  <w15:docId w15:val="{BC6521D4-402D-40C1-B057-54EB955E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5">
    <w:name w:val="No Spacing"/>
    <w:pPr>
      <w:suppressAutoHyphens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 Валентина Андреевна</dc:creator>
  <cp:lastModifiedBy>RePack by SPecialiST</cp:lastModifiedBy>
  <cp:revision>2</cp:revision>
  <cp:lastPrinted>2024-10-09T09:41:00Z</cp:lastPrinted>
  <dcterms:created xsi:type="dcterms:W3CDTF">2025-02-20T06:53:00Z</dcterms:created>
  <dcterms:modified xsi:type="dcterms:W3CDTF">2025-02-20T06:53:00Z</dcterms:modified>
</cp:coreProperties>
</file>