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4AE42" w14:textId="77777777" w:rsidR="00271592" w:rsidRDefault="00000000">
      <w:pPr>
        <w:spacing w:after="0" w:line="240" w:lineRule="auto"/>
        <w:jc w:val="center"/>
      </w:pPr>
      <w:r>
        <w:rPr>
          <w:rFonts w:ascii="Liberation Serif" w:hAnsi="Liberation Serif" w:cs="Liberation Serif"/>
          <w:bCs/>
          <w:iCs/>
          <w:sz w:val="24"/>
          <w:szCs w:val="24"/>
          <w:lang w:val="en-US"/>
        </w:rPr>
        <w:t>QR</w:t>
      </w:r>
      <w:r>
        <w:rPr>
          <w:rFonts w:ascii="Liberation Serif" w:hAnsi="Liberation Serif" w:cs="Liberation Serif"/>
          <w:bCs/>
          <w:iCs/>
          <w:sz w:val="24"/>
          <w:szCs w:val="24"/>
        </w:rPr>
        <w:t>-коды</w:t>
      </w:r>
    </w:p>
    <w:p w14:paraId="4A4DF457" w14:textId="77777777" w:rsidR="00271592" w:rsidRDefault="00000000">
      <w:pPr>
        <w:spacing w:after="0" w:line="240" w:lineRule="auto"/>
        <w:jc w:val="center"/>
      </w:pPr>
      <w:r>
        <w:rPr>
          <w:rFonts w:ascii="Liberation Serif" w:hAnsi="Liberation Serif" w:cs="Liberation Serif"/>
          <w:bCs/>
          <w:iCs/>
          <w:sz w:val="24"/>
          <w:szCs w:val="24"/>
        </w:rPr>
        <w:t xml:space="preserve"> на видеоролики реабилитационных организаций</w:t>
      </w:r>
    </w:p>
    <w:p w14:paraId="2BA389B2" w14:textId="77777777" w:rsidR="00271592" w:rsidRDefault="002715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819"/>
      </w:tblGrid>
      <w:tr w:rsidR="00271592" w14:paraId="2A6DFDD7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2E35" w14:textId="77777777" w:rsidR="00271592" w:rsidRDefault="00000000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 ограниченными возможностями города Нижний Тагил»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7781B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FDB8384" wp14:editId="6F0B74B5">
                  <wp:extent cx="1752600" cy="1628775"/>
                  <wp:effectExtent l="0" t="0" r="0" b="9525"/>
                  <wp:docPr id="1282385338" name="Рисунок 1" descr="C:\Users\e.saksonova\Desktop\ПИЛОТ по компл. реабил. детей-инвал\2024 ГОД\Для работы\QR-коды по фильмам\Н-Тагил - 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22" cy="162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1756E9" w14:textId="77777777" w:rsidR="00271592" w:rsidRDefault="00271592">
            <w:pPr>
              <w:spacing w:after="0" w:line="240" w:lineRule="auto"/>
              <w:jc w:val="center"/>
            </w:pPr>
          </w:p>
        </w:tc>
      </w:tr>
      <w:tr w:rsidR="00271592" w14:paraId="1290DD59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E8BC" w14:textId="77777777" w:rsidR="00271592" w:rsidRDefault="00000000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города Каменска-Уральского»</w:t>
            </w:r>
          </w:p>
          <w:p w14:paraId="6F806702" w14:textId="77777777" w:rsidR="00271592" w:rsidRDefault="00271592">
            <w:pPr>
              <w:spacing w:after="0" w:line="240" w:lineRule="auto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BB74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423CE9F" wp14:editId="189C18A8">
                  <wp:extent cx="1776730" cy="1676400"/>
                  <wp:effectExtent l="0" t="0" r="0" b="0"/>
                  <wp:docPr id="172131968" name="Рисунок 4" descr="C:\Users\e.saksonova\Desktop\ПИЛОТ по компл. реабил. детей-инвал\2024 ГОД\Для работы\QR-коды по фильмам\РЦ г.К-У qr-code Компл.реаб.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283" cy="1676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01135" w14:textId="77777777" w:rsidR="00271592" w:rsidRDefault="00271592">
            <w:pPr>
              <w:spacing w:after="0" w:line="240" w:lineRule="auto"/>
              <w:jc w:val="center"/>
            </w:pPr>
          </w:p>
        </w:tc>
      </w:tr>
      <w:tr w:rsidR="00271592" w14:paraId="7730FBAE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8508F" w14:textId="77777777" w:rsidR="00271592" w:rsidRDefault="00000000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 Екатеринбурга»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764C0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C1508B9" wp14:editId="31DCDD76">
                  <wp:extent cx="1926590" cy="1762125"/>
                  <wp:effectExtent l="0" t="0" r="0" b="9525"/>
                  <wp:docPr id="1729222883" name="Рисунок 8" descr="C:\Users\user\Desktop\Q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869" cy="176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92" w14:paraId="21EF361A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2B90" w14:textId="77777777" w:rsidR="00271592" w:rsidRDefault="00000000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«Лювена» Кировского района города Екатеринбурга»</w:t>
            </w:r>
          </w:p>
          <w:p w14:paraId="4577F5C6" w14:textId="77777777" w:rsidR="00271592" w:rsidRDefault="0027159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61C8B31" w14:textId="77777777" w:rsidR="00271592" w:rsidRDefault="00271592">
            <w:pPr>
              <w:spacing w:after="0" w:line="240" w:lineRule="auto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49D9C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85180D2" wp14:editId="6E17F229">
                  <wp:extent cx="1733550" cy="1714500"/>
                  <wp:effectExtent l="0" t="0" r="0" b="0"/>
                  <wp:docPr id="1710059675" name="Рисунок 8" descr="C:\Users\e.saksonova\Desktop\ПИЛОТ по компл. реабил. детей-инвал\2024 ГОД\Для работы\QR-коды по фильмам\Люве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6" cy="1714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92" w14:paraId="6734D103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4169" w14:textId="77777777" w:rsidR="00271592" w:rsidRDefault="00000000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государственное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казенное стационарное учреждение социального обслуживания Свердловской области «Екатеринбургский реабилитационный центр для детей-инвалидов»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3B4C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szCs w:val="28"/>
                <w:lang w:eastAsia="ru-RU"/>
              </w:rPr>
              <w:drawing>
                <wp:inline distT="0" distB="0" distL="0" distR="0" wp14:anchorId="5E8513CF" wp14:editId="0066ADBB">
                  <wp:extent cx="1904365" cy="2543175"/>
                  <wp:effectExtent l="0" t="0" r="635" b="9525"/>
                  <wp:docPr id="1791058088" name="Рисунок 5" descr="C:\Users\e.saksonova\Desktop\ПИЛОТ по компл. реабил. детей-инвал\2024 ГОД\Для работы\QR-коды по фильмам\ЕРЦ\QR (PROMO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455" cy="25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92" w14:paraId="3F76BED6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34A69" w14:textId="77777777" w:rsidR="00271592" w:rsidRDefault="00000000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94AE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380B26E" wp14:editId="7A04A98F">
                  <wp:extent cx="2028825" cy="2038350"/>
                  <wp:effectExtent l="0" t="0" r="9525" b="0"/>
                  <wp:docPr id="1978924285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065" cy="2038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92" w14:paraId="5531E135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F999" w14:textId="77777777" w:rsidR="00271592" w:rsidRDefault="00000000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              и детям города Нижняя Тура»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B44F6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F40A027" wp14:editId="51F04D94">
                  <wp:extent cx="1666875" cy="2486025"/>
                  <wp:effectExtent l="0" t="0" r="9525" b="9525"/>
                  <wp:docPr id="1711937891" name="Рисунок 6" descr="C:\Users\e.saksonova\Desktop\ПИЛОТ по компл. реабил. детей-инвал\2024 ГОД\Для работы\QR-коды по фильмам\Н-Тура\qr — пилот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935" cy="2486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617E2A" w14:textId="77777777" w:rsidR="00271592" w:rsidRDefault="0027159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71592" w14:paraId="1EA0DAFA" w14:textId="77777777">
        <w:tblPrEx>
          <w:tblCellMar>
            <w:top w:w="0" w:type="dxa"/>
            <w:bottom w:w="0" w:type="dxa"/>
          </w:tblCellMar>
        </w:tblPrEx>
        <w:tc>
          <w:tcPr>
            <w:tcW w:w="4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980D2" w14:textId="77777777" w:rsidR="00271592" w:rsidRDefault="00000000">
            <w:pPr>
              <w:spacing w:after="0" w:line="240" w:lineRule="auto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поселка Рефтинский»</w:t>
            </w:r>
          </w:p>
          <w:p w14:paraId="1CEFFEF0" w14:textId="77777777" w:rsidR="00271592" w:rsidRDefault="00271592">
            <w:pPr>
              <w:spacing w:after="0" w:line="240" w:lineRule="auto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</w:p>
          <w:p w14:paraId="3E140066" w14:textId="77777777" w:rsidR="00271592" w:rsidRDefault="00271592">
            <w:pPr>
              <w:spacing w:after="0" w:line="240" w:lineRule="auto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</w:p>
          <w:p w14:paraId="20602046" w14:textId="77777777" w:rsidR="00271592" w:rsidRDefault="00271592">
            <w:pPr>
              <w:spacing w:after="0" w:line="240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14:paraId="22C2E164" w14:textId="77777777" w:rsidR="00271592" w:rsidRDefault="00271592">
            <w:pPr>
              <w:spacing w:after="0" w:line="240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8981" w14:textId="77777777" w:rsidR="00271592" w:rsidRDefault="0000000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B9C54F3" wp14:editId="08581E0E">
                  <wp:extent cx="1828003" cy="1743075"/>
                  <wp:effectExtent l="0" t="0" r="1270" b="0"/>
                  <wp:docPr id="1696193514" name="Рисунок 7" descr="C:\Users\e.saksonova\Desktop\ПИЛОТ по компл. реабил. детей-инвал\2024 ГОД\Для работы\QR-коды по фильмам\куаркод Рефтин.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116" cy="1746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F310E3" w14:textId="77777777" w:rsidR="00271592" w:rsidRDefault="00271592" w:rsidP="00F25318"/>
    <w:sectPr w:rsidR="00271592" w:rsidSect="00F25318">
      <w:pgSz w:w="11906" w:h="16838"/>
      <w:pgMar w:top="567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09E6C" w14:textId="77777777" w:rsidR="00970BF0" w:rsidRDefault="00970BF0">
      <w:pPr>
        <w:spacing w:after="0" w:line="240" w:lineRule="auto"/>
      </w:pPr>
      <w:r>
        <w:separator/>
      </w:r>
    </w:p>
  </w:endnote>
  <w:endnote w:type="continuationSeparator" w:id="0">
    <w:p w14:paraId="4A0DC5B5" w14:textId="77777777" w:rsidR="00970BF0" w:rsidRDefault="0097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D4BD4B" w14:textId="77777777" w:rsidR="00970BF0" w:rsidRDefault="00970BF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79EB948" w14:textId="77777777" w:rsidR="00970BF0" w:rsidRDefault="00970B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71592"/>
    <w:rsid w:val="00271592"/>
    <w:rsid w:val="00363AAA"/>
    <w:rsid w:val="00970BF0"/>
    <w:rsid w:val="00F2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E7C7"/>
  <w15:docId w15:val="{EB08664A-7901-4834-AD2B-63E58039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</w:style>
  <w:style w:type="paragraph" w:styleId="a5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dc:description/>
  <cp:lastModifiedBy>Сергей Кочергов</cp:lastModifiedBy>
  <cp:revision>2</cp:revision>
  <dcterms:created xsi:type="dcterms:W3CDTF">2024-10-28T06:04:00Z</dcterms:created>
  <dcterms:modified xsi:type="dcterms:W3CDTF">2024-10-28T06:04:00Z</dcterms:modified>
</cp:coreProperties>
</file>