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59C" w:rsidRDefault="00355529">
      <w:pPr>
        <w:ind w:left="5670"/>
      </w:pPr>
      <w:bookmarkStart w:id="0" w:name="_GoBack"/>
      <w:bookmarkEnd w:id="0"/>
      <w:r>
        <w:rPr>
          <w:rFonts w:ascii="Liberation Serif" w:eastAsia="Liberation Serif" w:hAnsi="Liberation Serif" w:cs="Liberation Serif"/>
          <w:sz w:val="24"/>
        </w:rPr>
        <w:t>Приложение № 3</w:t>
      </w:r>
    </w:p>
    <w:p w:rsidR="008F759C" w:rsidRDefault="00355529">
      <w:pPr>
        <w:ind w:left="5670"/>
      </w:pPr>
      <w:r>
        <w:rPr>
          <w:rFonts w:ascii="Liberation Serif" w:eastAsia="Liberation Serif" w:hAnsi="Liberation Serif" w:cs="Liberation Serif"/>
          <w:sz w:val="24"/>
        </w:rPr>
        <w:t>к письму от ________№_____</w:t>
      </w:r>
    </w:p>
    <w:p w:rsidR="008F759C" w:rsidRDefault="008F759C">
      <w:pPr>
        <w:spacing w:line="247" w:lineRule="auto"/>
        <w:jc w:val="right"/>
      </w:pPr>
    </w:p>
    <w:p w:rsidR="008F759C" w:rsidRDefault="00355529">
      <w:pPr>
        <w:spacing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Методические рекомендации по разработке бизнес-плана</w:t>
      </w:r>
    </w:p>
    <w:p w:rsidR="008F759C" w:rsidRDefault="008F759C">
      <w:pPr>
        <w:spacing w:line="247" w:lineRule="auto"/>
      </w:pPr>
    </w:p>
    <w:p w:rsidR="008F759C" w:rsidRDefault="00355529">
      <w:pPr>
        <w:spacing w:line="247" w:lineRule="auto"/>
        <w:jc w:val="both"/>
      </w:pPr>
      <w:r>
        <w:rPr>
          <w:rFonts w:ascii="Liberation Serif" w:eastAsia="Liberation Serif" w:hAnsi="Liberation Serif" w:cs="Liberation Serif"/>
          <w:sz w:val="24"/>
        </w:rPr>
        <w:t xml:space="preserve">Бизнес-план – это документ, дающий развёрнутое обоснование проекта и возможность </w:t>
      </w:r>
      <w:r>
        <w:rPr>
          <w:rFonts w:ascii="Liberation Serif" w:eastAsia="Liberation Serif" w:hAnsi="Liberation Serif" w:cs="Liberation Serif"/>
          <w:sz w:val="24"/>
        </w:rPr>
        <w:t xml:space="preserve">всесторонне оценить эффективность принятых решений, планируемых мероприятий, ответить </w:t>
      </w:r>
      <w:r>
        <w:rPr>
          <w:rFonts w:ascii="Liberation Serif" w:eastAsia="Liberation Serif" w:hAnsi="Liberation Serif" w:cs="Liberation Serif"/>
          <w:sz w:val="24"/>
        </w:rPr>
        <w:br/>
      </w:r>
      <w:r>
        <w:rPr>
          <w:rFonts w:ascii="Liberation Serif" w:eastAsia="Liberation Serif" w:hAnsi="Liberation Serif" w:cs="Liberation Serif"/>
          <w:sz w:val="24"/>
        </w:rPr>
        <w:t>на вопрос, стоит ли вкладывать деньги в данный проект. Он состоит из описательной части проекта, таблиц с расчётами и приложениями.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Бизнес-план должен раскрывать следую</w:t>
      </w:r>
      <w:r>
        <w:rPr>
          <w:rFonts w:ascii="Liberation Serif" w:eastAsia="Liberation Serif" w:hAnsi="Liberation Serif" w:cs="Liberation Serif"/>
          <w:b/>
          <w:sz w:val="24"/>
        </w:rPr>
        <w:t>щие вопросы: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1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 xml:space="preserve">Резюме проекта: </w:t>
      </w:r>
      <w:r>
        <w:rPr>
          <w:rFonts w:ascii="Liberation Serif" w:eastAsia="Liberation Serif" w:hAnsi="Liberation Serif" w:cs="Liberation Serif"/>
          <w:sz w:val="24"/>
        </w:rPr>
        <w:t>ёмко и доступно в виде списка изложить содержание бизнес-плана: суть проекта и место реализации; вид экономической деятельности (указать код ОКВЭД); организационно-правовая форма и система налогообложения; стоимость первоначал</w:t>
      </w:r>
      <w:r>
        <w:rPr>
          <w:rFonts w:ascii="Liberation Serif" w:eastAsia="Liberation Serif" w:hAnsi="Liberation Serif" w:cs="Liberation Serif"/>
          <w:sz w:val="24"/>
        </w:rPr>
        <w:t>ьных инвестиций (субсидии); доход в первый год деятельности; прибыль в первый год деятельности; срок окупаемости первоначальных инвестиций (субсидии); количество создаваемых рабочих мест в первый год деятельности.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2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Описание бизнес-идеи:</w:t>
      </w:r>
      <w:r>
        <w:rPr>
          <w:rFonts w:ascii="Liberation Serif" w:eastAsia="Liberation Serif" w:hAnsi="Liberation Serif" w:cs="Liberation Serif"/>
          <w:sz w:val="24"/>
        </w:rPr>
        <w:t xml:space="preserve"> почему выбрано данн</w:t>
      </w:r>
      <w:r>
        <w:rPr>
          <w:rFonts w:ascii="Liberation Serif" w:eastAsia="Liberation Serif" w:hAnsi="Liberation Serif" w:cs="Liberation Serif"/>
          <w:sz w:val="24"/>
        </w:rPr>
        <w:t>ое направление бизнеса; почему бизнес-идея видится реалистичной и успешной; какие задачи необходимо решить для достижения поставленных целей; почему покупатели нуждаются в данном товаре (услуге), почему они готовы платить за него; какая организационно-прав</w:t>
      </w:r>
      <w:r>
        <w:rPr>
          <w:rFonts w:ascii="Liberation Serif" w:eastAsia="Liberation Serif" w:hAnsi="Liberation Serif" w:cs="Liberation Serif"/>
          <w:sz w:val="24"/>
        </w:rPr>
        <w:t>овая форма будет использована, какая система налогообложения планируется; какие проблемы могут встретиться на пути развития данного этапа предприятия и как их преодолеть.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3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Описание продукта:</w:t>
      </w:r>
      <w:r>
        <w:rPr>
          <w:rFonts w:ascii="Liberation Serif" w:eastAsia="Liberation Serif" w:hAnsi="Liberation Serif" w:cs="Liberation Serif"/>
          <w:sz w:val="24"/>
        </w:rPr>
        <w:t xml:space="preserve"> какие товары (услуги) планируется реализовывать (их ключевые </w:t>
      </w:r>
      <w:r>
        <w:rPr>
          <w:rFonts w:ascii="Liberation Serif" w:eastAsia="Liberation Serif" w:hAnsi="Liberation Serif" w:cs="Liberation Serif"/>
          <w:sz w:val="24"/>
        </w:rPr>
        <w:t>характеристики); в чём их ценность для потребителя (уникальное торговое предложение), каким образом будут обеспечены качественные характеристики продукта, есть ли требования к качеству (ГОСТ, СанПиН, СНиП и т.д.). Перечень товаров (услуг) может быть предст</w:t>
      </w:r>
      <w:r>
        <w:rPr>
          <w:rFonts w:ascii="Liberation Serif" w:eastAsia="Liberation Serif" w:hAnsi="Liberation Serif" w:cs="Liberation Serif"/>
          <w:sz w:val="24"/>
        </w:rPr>
        <w:t>авлен в виде прайс-листа.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4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Маркетинговый план:</w:t>
      </w:r>
      <w:r>
        <w:rPr>
          <w:rFonts w:ascii="Liberation Serif" w:eastAsia="Liberation Serif" w:hAnsi="Liberation Serif" w:cs="Liberation Serif"/>
          <w:sz w:val="24"/>
        </w:rPr>
        <w:t xml:space="preserve"> как и кому будет реализовываться товар (услуга); кто целевая аудитория; каков спрос на рынке на данный товар (услугу); кто из конкурентов и как предлагает аналогичный товар (услугу) данной целевой аудитории; к</w:t>
      </w:r>
      <w:r>
        <w:rPr>
          <w:rFonts w:ascii="Liberation Serif" w:eastAsia="Liberation Serif" w:hAnsi="Liberation Serif" w:cs="Liberation Serif"/>
          <w:sz w:val="24"/>
        </w:rPr>
        <w:t>ак, какими средствами будет продвигаться товар (услуга) на рынке. Анализ конкурентов можно представить в таблице.</w:t>
      </w:r>
    </w:p>
    <w:p w:rsidR="008F759C" w:rsidRDefault="008F759C">
      <w:pPr>
        <w:spacing w:after="160" w:line="247" w:lineRule="auto"/>
        <w:ind w:left="720"/>
        <w:jc w:val="right"/>
      </w:pPr>
    </w:p>
    <w:p w:rsidR="008F759C" w:rsidRDefault="00355529">
      <w:pPr>
        <w:spacing w:after="160" w:line="247" w:lineRule="auto"/>
        <w:ind w:left="720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1</w:t>
      </w:r>
    </w:p>
    <w:p w:rsidR="008F759C" w:rsidRDefault="00355529">
      <w:pPr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Анализ конкурентов</w:t>
      </w:r>
    </w:p>
    <w:p w:rsidR="008F759C" w:rsidRDefault="008F759C">
      <w:pPr>
        <w:jc w:val="both"/>
      </w:pPr>
    </w:p>
    <w:tbl>
      <w:tblPr>
        <w:tblW w:w="94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67"/>
        <w:gridCol w:w="1321"/>
        <w:gridCol w:w="1321"/>
        <w:gridCol w:w="1321"/>
        <w:gridCol w:w="1768"/>
      </w:tblGrid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Элементы сравнения</w:t>
            </w:r>
          </w:p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(!!! приведены в качестве примера, Заявитель указывает свои показатели)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Конкурент 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Конкурен</w:t>
            </w:r>
            <w:r>
              <w:rPr>
                <w:rFonts w:ascii="Liberation Serif" w:eastAsia="Liberation Serif" w:hAnsi="Liberation Serif" w:cs="Liberation Serif"/>
                <w:sz w:val="24"/>
              </w:rPr>
              <w:t>т 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Конкурент 3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Моя организация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Качество товара/ работы/ услуги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Цена за ед., руб.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Наличие обученного персонала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Репутация предприятия (бренд, дата основания и т.п.)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Канал продвижения (соцсети, свой сайт и т.д.)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 xml:space="preserve">Расположение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Наличие гарантийного ремонта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Бонусные программы для постоянных покупателей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Чистота помещения, дезинфекция инструментов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Наличие парковки для автомобилей клиентов и пандуса для разгрузки фуры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Послепродажное обслуживание (гарантии)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/>
        </w:tc>
      </w:tr>
    </w:tbl>
    <w:p w:rsidR="008F759C" w:rsidRDefault="008F759C">
      <w:pPr>
        <w:jc w:val="both"/>
      </w:pPr>
    </w:p>
    <w:p w:rsidR="008F759C" w:rsidRDefault="00355529">
      <w:pPr>
        <w:numPr>
          <w:ilvl w:val="0"/>
          <w:numId w:val="5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Производственный план:</w:t>
      </w:r>
      <w:r>
        <w:rPr>
          <w:rFonts w:ascii="Liberation Serif" w:eastAsia="Liberation Serif" w:hAnsi="Liberation Serif" w:cs="Liberation Serif"/>
          <w:sz w:val="24"/>
        </w:rPr>
        <w:t xml:space="preserve"> какие ресурсы необходимы для организации бизнеса (помещение, сырьё, материалы, поставщики, технологии, ПО и т.д.); каков технологический процесс производства товара (оказания услуги); какое необходимо приобрести оборудование (в том ч</w:t>
      </w:r>
      <w:r>
        <w:rPr>
          <w:rFonts w:ascii="Liberation Serif" w:eastAsia="Liberation Serif" w:hAnsi="Liberation Serif" w:cs="Liberation Serif"/>
          <w:sz w:val="24"/>
        </w:rPr>
        <w:t xml:space="preserve">исле за счёт субсидии); какие действия на старте необходимо предпринять для достижения поставленной цели (организационные планы); к какому сроку планируется выйти </w:t>
      </w:r>
      <w:r>
        <w:rPr>
          <w:rFonts w:ascii="Liberation Serif" w:eastAsia="Liberation Serif" w:hAnsi="Liberation Serif" w:cs="Liberation Serif"/>
          <w:sz w:val="24"/>
        </w:rPr>
        <w:br/>
      </w:r>
      <w:r>
        <w:rPr>
          <w:rFonts w:ascii="Liberation Serif" w:eastAsia="Liberation Serif" w:hAnsi="Liberation Serif" w:cs="Liberation Serif"/>
          <w:sz w:val="24"/>
        </w:rPr>
        <w:t xml:space="preserve">на безубыточные производственные мощности. Организационные планы можно представить </w:t>
      </w:r>
      <w:r>
        <w:rPr>
          <w:rFonts w:ascii="Liberation Serif" w:eastAsia="Liberation Serif" w:hAnsi="Liberation Serif" w:cs="Liberation Serif"/>
          <w:sz w:val="24"/>
        </w:rPr>
        <w:br/>
      </w:r>
      <w:r>
        <w:rPr>
          <w:rFonts w:ascii="Liberation Serif" w:eastAsia="Liberation Serif" w:hAnsi="Liberation Serif" w:cs="Liberation Serif"/>
          <w:sz w:val="24"/>
        </w:rPr>
        <w:t>в таблиц</w:t>
      </w:r>
      <w:r>
        <w:rPr>
          <w:rFonts w:ascii="Liberation Serif" w:eastAsia="Liberation Serif" w:hAnsi="Liberation Serif" w:cs="Liberation Serif"/>
          <w:sz w:val="24"/>
        </w:rPr>
        <w:t>е.</w:t>
      </w:r>
    </w:p>
    <w:p w:rsidR="008F759C" w:rsidRDefault="008F759C">
      <w:pPr>
        <w:jc w:val="both"/>
      </w:pPr>
    </w:p>
    <w:p w:rsidR="008F759C" w:rsidRDefault="00355529">
      <w:pPr>
        <w:jc w:val="right"/>
      </w:pPr>
      <w:r>
        <w:rPr>
          <w:rFonts w:ascii="Liberation Serif" w:eastAsia="Liberation Serif" w:hAnsi="Liberation Serif" w:cs="Liberation Serif"/>
          <w:sz w:val="24"/>
        </w:rPr>
        <w:t>Таблица 2</w:t>
      </w:r>
    </w:p>
    <w:p w:rsidR="008F759C" w:rsidRDefault="00355529">
      <w:pPr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Производственный план</w:t>
      </w:r>
    </w:p>
    <w:p w:rsidR="008F759C" w:rsidRDefault="008F759C">
      <w:pPr>
        <w:jc w:val="both"/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7"/>
        <w:gridCol w:w="1221"/>
        <w:gridCol w:w="1189"/>
        <w:gridCol w:w="1134"/>
      </w:tblGrid>
      <w:tr w:rsidR="008F759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Действия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 нед.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2 нед.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 нед.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Регистрация в качестве… (ООО/ ИП/ самозанятый)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Аренда помещения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Закуп оборудования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Подбор и обучение персонала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…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</w:pPr>
          </w:p>
        </w:tc>
      </w:tr>
    </w:tbl>
    <w:p w:rsidR="008F759C" w:rsidRDefault="008F759C">
      <w:pPr>
        <w:jc w:val="both"/>
      </w:pPr>
    </w:p>
    <w:p w:rsidR="008F759C" w:rsidRDefault="00355529">
      <w:pPr>
        <w:numPr>
          <w:ilvl w:val="0"/>
          <w:numId w:val="6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Человеческие ресурсы:</w:t>
      </w:r>
      <w:r>
        <w:rPr>
          <w:rFonts w:ascii="Liberation Serif" w:eastAsia="Liberation Serif" w:hAnsi="Liberation Serif" w:cs="Liberation Serif"/>
          <w:sz w:val="24"/>
        </w:rPr>
        <w:t xml:space="preserve"> специалисты каких профессий и в</w:t>
      </w:r>
      <w:r>
        <w:rPr>
          <w:rFonts w:ascii="Liberation Serif" w:eastAsia="Liberation Serif" w:hAnsi="Liberation Serif" w:cs="Liberation Serif"/>
          <w:sz w:val="24"/>
        </w:rPr>
        <w:t xml:space="preserve"> каком количестве понадобятся для достижения поставленной цели; каковы условия сотрудничества с ними.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7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Финансы и инвестиции: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– какая сумма и на что понадобится на старте (в том числе средства субсидии (таблица 6));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– из чего будут складываться постоянные</w:t>
      </w:r>
      <w:r>
        <w:rPr>
          <w:rFonts w:ascii="Liberation Serif" w:eastAsia="Liberation Serif" w:hAnsi="Liberation Serif" w:cs="Liberation Serif"/>
          <w:sz w:val="24"/>
        </w:rPr>
        <w:t xml:space="preserve"> и переменные ежемесячные расходы (таблица 7);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– сколько товаров (услуг) и по какой цене планируется продавать в каждом последующем месяце в течение календарного года (с учетом сезонности спроса (таблица 8));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– объем чистой прибыли за год (таблицы 9 и 10</w:t>
      </w:r>
      <w:r>
        <w:rPr>
          <w:rFonts w:ascii="Liberation Serif" w:eastAsia="Liberation Serif" w:hAnsi="Liberation Serif" w:cs="Liberation Serif"/>
          <w:sz w:val="24"/>
        </w:rPr>
        <w:t>. Выбрать нужную!);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– в какой срок наступит точка безубыточности и окупаемости инвестиций (субсидии).</w:t>
      </w:r>
    </w:p>
    <w:p w:rsidR="008F759C" w:rsidRDefault="008F759C">
      <w:pPr>
        <w:jc w:val="both"/>
      </w:pPr>
    </w:p>
    <w:p w:rsidR="008F759C" w:rsidRDefault="008F759C">
      <w:pPr>
        <w:spacing w:after="160" w:line="247" w:lineRule="auto"/>
        <w:jc w:val="right"/>
      </w:pPr>
    </w:p>
    <w:p w:rsidR="008F759C" w:rsidRDefault="00355529">
      <w:pPr>
        <w:spacing w:after="160" w:line="247" w:lineRule="auto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3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lastRenderedPageBreak/>
        <w:t>Направления расходования субсидии</w:t>
      </w: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3075"/>
        <w:gridCol w:w="1693"/>
        <w:gridCol w:w="1481"/>
        <w:gridCol w:w="1693"/>
        <w:gridCol w:w="1550"/>
      </w:tblGrid>
      <w:tr w:rsidR="008F759C">
        <w:tblPrEx>
          <w:tblCellMar>
            <w:top w:w="0" w:type="dxa"/>
            <w:bottom w:w="0" w:type="dxa"/>
          </w:tblCellMar>
        </w:tblPrEx>
        <w:trPr>
          <w:trHeight w:val="9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№ п/п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Наименование затрат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Поставщик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Стоимость за единицу, руб.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Количество единиц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Общая стоимость, руб.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1.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Приобретаемое оборудование (основные средства)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1.1.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1.2.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2.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Материально-производственные запасы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3.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Аренда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…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ИТОГО: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350 000</w:t>
            </w:r>
          </w:p>
        </w:tc>
      </w:tr>
    </w:tbl>
    <w:p w:rsidR="008F759C" w:rsidRDefault="008F759C">
      <w:pPr>
        <w:spacing w:after="160" w:line="247" w:lineRule="auto"/>
        <w:jc w:val="right"/>
      </w:pPr>
    </w:p>
    <w:p w:rsidR="008F759C" w:rsidRDefault="00355529">
      <w:pPr>
        <w:spacing w:after="160" w:line="247" w:lineRule="auto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4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Расчёт издержек помесячно в первый год деятельности, тыс. руб.*</w:t>
      </w: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2270"/>
        <w:gridCol w:w="615"/>
        <w:gridCol w:w="616"/>
        <w:gridCol w:w="616"/>
        <w:gridCol w:w="616"/>
        <w:gridCol w:w="616"/>
        <w:gridCol w:w="616"/>
        <w:gridCol w:w="615"/>
        <w:gridCol w:w="616"/>
        <w:gridCol w:w="616"/>
        <w:gridCol w:w="616"/>
        <w:gridCol w:w="616"/>
        <w:gridCol w:w="470"/>
      </w:tblGrid>
      <w:tr w:rsidR="008F759C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№ п/п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Издержки/месяцы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4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5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7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8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9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11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12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006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Переменные издержки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Зарплата 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Страховые отчисления на зарплату 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Сырьё и материалы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Коммунальные услуги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Комплектующие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ГСМ (транспортные </w:t>
            </w:r>
            <w:r>
              <w:rPr>
                <w:rFonts w:ascii="Liberation Serif" w:eastAsia="Liberation Serif" w:hAnsi="Liberation Serif" w:cs="Liberation Serif"/>
                <w:sz w:val="24"/>
              </w:rPr>
              <w:t>расходы)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Прочие переменные расходы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Расходы на рекламу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006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 w:line="247" w:lineRule="auto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Постоянные издержки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Ремонт и техническое </w:t>
            </w:r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>обслуживание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Амортизация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Коммунальные услуги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Электроэнергия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Аренда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Канцтовары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Связь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ИТОГО, тыс. руб.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center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 w:line="247" w:lineRule="auto"/>
              <w:jc w:val="both"/>
            </w:pPr>
          </w:p>
        </w:tc>
      </w:tr>
    </w:tbl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 xml:space="preserve">К постоянным издержкам относятся: заработная плата административно-управленческого персонала с отчислениями с заработной платы во внебюджетные фонды, арендная </w:t>
      </w:r>
      <w:r>
        <w:rPr>
          <w:rFonts w:ascii="Liberation Serif" w:eastAsia="Liberation Serif" w:hAnsi="Liberation Serif" w:cs="Liberation Serif"/>
          <w:sz w:val="24"/>
        </w:rPr>
        <w:t>плата офисных помещений и другие расходы, амортизационные отчисления.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К переменным издержкам относятся: материалы, комплектующие, полуфабрикаты, используемые в производстве, топливо и энергия для технологических нужд, заработная плата основных рабочих с о</w:t>
      </w:r>
      <w:r>
        <w:rPr>
          <w:rFonts w:ascii="Liberation Serif" w:eastAsia="Liberation Serif" w:hAnsi="Liberation Serif" w:cs="Liberation Serif"/>
          <w:sz w:val="24"/>
        </w:rPr>
        <w:t>тчислениями с заработной платы во внебюджетные фонды и другие расходы.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Постоянные издержки не зависят от объема производства и продаж и не меняются с течением времени.</w:t>
      </w:r>
    </w:p>
    <w:p w:rsidR="008F759C" w:rsidRDefault="008F759C">
      <w:pPr>
        <w:jc w:val="both"/>
      </w:pPr>
    </w:p>
    <w:p w:rsidR="008F759C" w:rsidRDefault="00355529">
      <w:pPr>
        <w:jc w:val="both"/>
      </w:pPr>
      <w:r>
        <w:rPr>
          <w:rFonts w:ascii="Liberation Serif" w:eastAsia="Liberation Serif" w:hAnsi="Liberation Serif" w:cs="Liberation Serif"/>
          <w:sz w:val="24"/>
        </w:rPr>
        <w:t>Переменные издержки зависят от объема производства и изменяются вместе с изменением об</w:t>
      </w:r>
      <w:r>
        <w:rPr>
          <w:rFonts w:ascii="Liberation Serif" w:eastAsia="Liberation Serif" w:hAnsi="Liberation Serif" w:cs="Liberation Serif"/>
          <w:sz w:val="24"/>
        </w:rPr>
        <w:t>ъема. Соответственно, чем больше объём производства и продаж, тем больше переменные затраты.</w:t>
      </w:r>
    </w:p>
    <w:p w:rsidR="008F759C" w:rsidRDefault="008F759C">
      <w:pPr>
        <w:spacing w:after="160" w:line="247" w:lineRule="auto"/>
        <w:jc w:val="right"/>
      </w:pPr>
    </w:p>
    <w:p w:rsidR="008F759C" w:rsidRDefault="00355529">
      <w:pPr>
        <w:spacing w:after="160" w:line="247" w:lineRule="auto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5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План продаж и выручки</w:t>
      </w:r>
    </w:p>
    <w:tbl>
      <w:tblPr>
        <w:tblW w:w="100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1276"/>
        <w:gridCol w:w="1134"/>
        <w:gridCol w:w="1276"/>
        <w:gridCol w:w="1134"/>
        <w:gridCol w:w="1276"/>
        <w:gridCol w:w="1134"/>
        <w:gridCol w:w="1275"/>
      </w:tblGrid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Продукт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Продукт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Продукт 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Сумма выручки,</w:t>
            </w:r>
          </w:p>
          <w:p w:rsidR="008F759C" w:rsidRDefault="00355529">
            <w:pPr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тыс. руб.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Цена за единицу, тыс. руб.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Продажи,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Выручка, тыс. </w:t>
            </w:r>
            <w:r>
              <w:rPr>
                <w:rFonts w:ascii="Liberation Serif" w:eastAsia="Liberation Serif" w:hAnsi="Liberation Serif" w:cs="Liberation Serif"/>
                <w:sz w:val="24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Продажи,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Выручка, 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Продажи,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Выручка, тыс. руб.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Итого за 12 месяцев, тыс. руб.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  <w:jc w:val="center"/>
            </w:pPr>
          </w:p>
        </w:tc>
      </w:tr>
    </w:tbl>
    <w:p w:rsidR="008F759C" w:rsidRDefault="008F759C">
      <w:pPr>
        <w:spacing w:after="160" w:line="247" w:lineRule="auto"/>
        <w:jc w:val="right"/>
      </w:pPr>
    </w:p>
    <w:p w:rsidR="008F759C" w:rsidRDefault="00355529">
      <w:pPr>
        <w:spacing w:after="160" w:line="247" w:lineRule="auto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6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Расчет чистой</w:t>
      </w:r>
      <w:r>
        <w:rPr>
          <w:rFonts w:ascii="Liberation Serif" w:eastAsia="Liberation Serif" w:hAnsi="Liberation Serif" w:cs="Liberation Serif"/>
          <w:b/>
          <w:sz w:val="24"/>
        </w:rPr>
        <w:t xml:space="preserve"> прибыли помесячно в первый год деятельности, тыс. руб.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i/>
          <w:sz w:val="24"/>
        </w:rPr>
        <w:t>(для системы налогообложения УСН доход-расход, ОСН)</w:t>
      </w:r>
    </w:p>
    <w:tbl>
      <w:tblPr>
        <w:tblW w:w="102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3"/>
        <w:gridCol w:w="567"/>
        <w:gridCol w:w="655"/>
        <w:gridCol w:w="479"/>
        <w:gridCol w:w="567"/>
        <w:gridCol w:w="425"/>
        <w:gridCol w:w="567"/>
        <w:gridCol w:w="425"/>
        <w:gridCol w:w="567"/>
        <w:gridCol w:w="567"/>
        <w:gridCol w:w="567"/>
        <w:gridCol w:w="567"/>
        <w:gridCol w:w="1985"/>
      </w:tblGrid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Месяцы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2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12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П. 1. Выручка </w:t>
            </w:r>
            <w:r>
              <w:rPr>
                <w:rFonts w:ascii="Liberation Serif" w:eastAsia="Liberation Serif" w:hAnsi="Liberation Serif" w:cs="Liberation Serif"/>
                <w:sz w:val="24"/>
              </w:rPr>
              <w:br/>
            </w:r>
            <w:r>
              <w:rPr>
                <w:rFonts w:ascii="Liberation Serif" w:eastAsia="Liberation Serif" w:hAnsi="Liberation Serif" w:cs="Liberation Serif"/>
                <w:sz w:val="24"/>
              </w:rPr>
              <w:t>(см. Табл. 5)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П. 2. Издержки </w:t>
            </w:r>
            <w:r>
              <w:rPr>
                <w:rFonts w:ascii="Liberation Serif" w:eastAsia="Liberation Serif" w:hAnsi="Liberation Serif" w:cs="Liberation Serif"/>
                <w:sz w:val="24"/>
              </w:rPr>
              <w:br/>
            </w:r>
            <w:r>
              <w:rPr>
                <w:rFonts w:ascii="Liberation Serif" w:eastAsia="Liberation Serif" w:hAnsi="Liberation Serif" w:cs="Liberation Serif"/>
                <w:sz w:val="24"/>
              </w:rPr>
              <w:t>(см. Табл. 4)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П.3. Валовая прибыль</w:t>
            </w:r>
          </w:p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(П.1 – П.2)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П. 4. Налог на доход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П. 5. Чистая прибыль за вычетом налогов</w:t>
            </w:r>
          </w:p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(П. 3 – П. 4)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П. 6. Чистая прибыль нарастающим итогом**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</w:tbl>
    <w:p w:rsidR="008F759C" w:rsidRDefault="008F759C">
      <w:pPr>
        <w:spacing w:after="160" w:line="247" w:lineRule="auto"/>
      </w:pPr>
    </w:p>
    <w:p w:rsidR="008F759C" w:rsidRDefault="008F759C">
      <w:pPr>
        <w:spacing w:after="160" w:line="247" w:lineRule="auto"/>
        <w:jc w:val="right"/>
        <w:rPr>
          <w:rFonts w:ascii="Liberation Serif" w:eastAsia="Liberation Serif" w:hAnsi="Liberation Serif" w:cs="Liberation Serif"/>
          <w:sz w:val="24"/>
        </w:rPr>
      </w:pPr>
    </w:p>
    <w:p w:rsidR="008F759C" w:rsidRDefault="00355529">
      <w:pPr>
        <w:spacing w:after="160" w:line="247" w:lineRule="auto"/>
        <w:jc w:val="right"/>
      </w:pPr>
      <w:r>
        <w:rPr>
          <w:rFonts w:ascii="Liberation Serif" w:eastAsia="Liberation Serif" w:hAnsi="Liberation Serif" w:cs="Liberation Serif"/>
          <w:sz w:val="24"/>
        </w:rPr>
        <w:t>Таблица 7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sz w:val="24"/>
        </w:rPr>
        <w:t>Расчет чистой прибыли помесячно в первый год деятельности, тыс. руб.</w:t>
      </w:r>
    </w:p>
    <w:p w:rsidR="008F759C" w:rsidRDefault="00355529">
      <w:pPr>
        <w:spacing w:after="160" w:line="247" w:lineRule="auto"/>
        <w:jc w:val="center"/>
      </w:pPr>
      <w:r>
        <w:rPr>
          <w:rFonts w:ascii="Liberation Serif" w:eastAsia="Liberation Serif" w:hAnsi="Liberation Serif" w:cs="Liberation Serif"/>
          <w:b/>
          <w:i/>
          <w:sz w:val="24"/>
        </w:rPr>
        <w:t>(для системы налогообложения НПД, УСН дох</w:t>
      </w:r>
      <w:r>
        <w:rPr>
          <w:rFonts w:ascii="Liberation Serif" w:eastAsia="Liberation Serif" w:hAnsi="Liberation Serif" w:cs="Liberation Serif"/>
          <w:b/>
          <w:i/>
          <w:sz w:val="24"/>
        </w:rPr>
        <w:t>од-6%, ПСН)</w:t>
      </w:r>
    </w:p>
    <w:tbl>
      <w:tblPr>
        <w:tblW w:w="102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3"/>
        <w:gridCol w:w="525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573"/>
        <w:gridCol w:w="567"/>
      </w:tblGrid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Месяцы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2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3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4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6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7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9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  <w:jc w:val="center"/>
            </w:pPr>
            <w:r>
              <w:rPr>
                <w:rFonts w:ascii="Liberation Serif" w:eastAsia="Liberation Serif" w:hAnsi="Liberation Serif" w:cs="Liberation Serif"/>
                <w:sz w:val="24"/>
              </w:rPr>
              <w:t>12</w:t>
            </w:r>
          </w:p>
        </w:tc>
      </w:tr>
      <w:tr w:rsidR="008F759C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П. 1 Выручка </w:t>
            </w:r>
            <w:r>
              <w:rPr>
                <w:rFonts w:ascii="Liberation Serif" w:eastAsia="Liberation Serif" w:hAnsi="Liberation Serif" w:cs="Liberation Serif"/>
                <w:sz w:val="24"/>
              </w:rPr>
              <w:br/>
            </w:r>
            <w:r>
              <w:rPr>
                <w:rFonts w:ascii="Liberation Serif" w:eastAsia="Liberation Serif" w:hAnsi="Liberation Serif" w:cs="Liberation Serif"/>
                <w:sz w:val="24"/>
              </w:rPr>
              <w:t>(см. Табл. 5)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>П. 2 Налог на доход *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П. 3 Издержки </w:t>
            </w:r>
            <w:r>
              <w:rPr>
                <w:rFonts w:ascii="Liberation Serif" w:eastAsia="Liberation Serif" w:hAnsi="Liberation Serif" w:cs="Liberation Serif"/>
                <w:sz w:val="24"/>
              </w:rPr>
              <w:br/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(см. Табл. </w:t>
            </w:r>
            <w:r>
              <w:rPr>
                <w:rFonts w:ascii="Liberation Serif" w:eastAsia="Liberation Serif" w:hAnsi="Liberation Serif" w:cs="Liberation Serif"/>
                <w:sz w:val="24"/>
              </w:rPr>
              <w:t>4)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П. 4 Чистая прибыль</w:t>
            </w:r>
          </w:p>
          <w:p w:rsidR="008F759C" w:rsidRDefault="00355529">
            <w:r>
              <w:rPr>
                <w:rFonts w:ascii="Liberation Serif" w:eastAsia="Liberation Serif" w:hAnsi="Liberation Serif" w:cs="Liberation Serif"/>
                <w:sz w:val="24"/>
              </w:rPr>
              <w:t>(П. 1 – П. 2 – П. 3)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  <w:tr w:rsidR="008F759C">
        <w:tblPrEx>
          <w:tblCellMar>
            <w:top w:w="0" w:type="dxa"/>
            <w:bottom w:w="0" w:type="dxa"/>
          </w:tblCellMar>
        </w:tblPrEx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355529">
            <w:pPr>
              <w:spacing w:after="160"/>
            </w:pPr>
            <w:r>
              <w:rPr>
                <w:rFonts w:ascii="Liberation Serif" w:eastAsia="Liberation Serif" w:hAnsi="Liberation Serif" w:cs="Liberation Serif"/>
                <w:sz w:val="24"/>
              </w:rPr>
              <w:t>Чистая прибыль нарастающим итогом**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59C" w:rsidRDefault="008F759C">
            <w:pPr>
              <w:spacing w:after="160"/>
            </w:pPr>
          </w:p>
        </w:tc>
      </w:tr>
    </w:tbl>
    <w:p w:rsidR="008F759C" w:rsidRDefault="008F759C"/>
    <w:p w:rsidR="008F759C" w:rsidRDefault="00355529">
      <w:r>
        <w:rPr>
          <w:rFonts w:ascii="Liberation Serif" w:eastAsia="Liberation Serif" w:hAnsi="Liberation Serif" w:cs="Liberation Serif"/>
          <w:b/>
          <w:sz w:val="24"/>
        </w:rPr>
        <w:t>*</w:t>
      </w:r>
      <w:r>
        <w:rPr>
          <w:rFonts w:ascii="Liberation Serif" w:eastAsia="Liberation Serif" w:hAnsi="Liberation Serif" w:cs="Liberation Serif"/>
          <w:sz w:val="24"/>
        </w:rPr>
        <w:t>Данная строк</w:t>
      </w:r>
      <w:r>
        <w:rPr>
          <w:rFonts w:ascii="Liberation Serif" w:eastAsia="Liberation Serif" w:hAnsi="Liberation Serif" w:cs="Liberation Serif"/>
          <w:sz w:val="24"/>
        </w:rPr>
        <w:t>а не учитывается при применении патентной системы (ПСН) налогообложения. Стоимость патента включается в издержки в месяц его оплаты.</w:t>
      </w:r>
    </w:p>
    <w:p w:rsidR="008F759C" w:rsidRDefault="008F759C"/>
    <w:p w:rsidR="008F759C" w:rsidRDefault="00355529">
      <w:r>
        <w:rPr>
          <w:rFonts w:ascii="Liberation Serif" w:eastAsia="Liberation Serif" w:hAnsi="Liberation Serif" w:cs="Liberation Serif"/>
          <w:b/>
          <w:sz w:val="24"/>
        </w:rPr>
        <w:t>**</w:t>
      </w:r>
      <w:r>
        <w:rPr>
          <w:rFonts w:ascii="Liberation Serif" w:eastAsia="Liberation Serif" w:hAnsi="Liberation Serif" w:cs="Liberation Serif"/>
          <w:sz w:val="24"/>
        </w:rPr>
        <w:t>В данной строке будет отражена точка окупаемости инвестиций (субсидии) – период, когда совокупная прибыль с начала деяте</w:t>
      </w:r>
      <w:r>
        <w:rPr>
          <w:rFonts w:ascii="Liberation Serif" w:eastAsia="Liberation Serif" w:hAnsi="Liberation Serif" w:cs="Liberation Serif"/>
          <w:sz w:val="24"/>
        </w:rPr>
        <w:t>льности покроет стоимость первоначальных инвестиций (субсидии).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8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Оценка рисков:</w:t>
      </w:r>
      <w:r>
        <w:rPr>
          <w:rFonts w:ascii="Liberation Serif" w:eastAsia="Liberation Serif" w:hAnsi="Liberation Serif" w:cs="Liberation Serif"/>
          <w:sz w:val="24"/>
        </w:rPr>
        <w:t xml:space="preserve"> какие риски и внешние условия стоит учитывать и как их минимизировать.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9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Перспективы:</w:t>
      </w:r>
      <w:r>
        <w:rPr>
          <w:rFonts w:ascii="Liberation Serif" w:eastAsia="Liberation Serif" w:hAnsi="Liberation Serif" w:cs="Liberation Serif"/>
          <w:sz w:val="24"/>
        </w:rPr>
        <w:t xml:space="preserve"> как в дальнейшем видится развитие бизнеса.</w:t>
      </w:r>
    </w:p>
    <w:p w:rsidR="008F759C" w:rsidRDefault="008F759C">
      <w:pPr>
        <w:jc w:val="both"/>
      </w:pPr>
    </w:p>
    <w:p w:rsidR="008F759C" w:rsidRDefault="00355529">
      <w:pPr>
        <w:numPr>
          <w:ilvl w:val="0"/>
          <w:numId w:val="10"/>
        </w:numPr>
        <w:ind w:left="426" w:hanging="426"/>
        <w:jc w:val="both"/>
      </w:pPr>
      <w:r>
        <w:rPr>
          <w:rFonts w:ascii="Liberation Serif" w:eastAsia="Liberation Serif" w:hAnsi="Liberation Serif" w:cs="Liberation Serif"/>
          <w:b/>
          <w:sz w:val="24"/>
        </w:rPr>
        <w:t>Приложения</w:t>
      </w:r>
      <w:r>
        <w:rPr>
          <w:rFonts w:ascii="Liberation Serif" w:eastAsia="Liberation Serif" w:hAnsi="Liberation Serif" w:cs="Liberation Serif"/>
          <w:sz w:val="24"/>
        </w:rPr>
        <w:t xml:space="preserve"> (при необходимости).</w:t>
      </w:r>
    </w:p>
    <w:p w:rsidR="008F759C" w:rsidRDefault="008F759C">
      <w:pPr>
        <w:spacing w:after="160" w:line="247" w:lineRule="auto"/>
      </w:pPr>
    </w:p>
    <w:sectPr w:rsidR="008F759C">
      <w:pgSz w:w="11906" w:h="16838"/>
      <w:pgMar w:top="1134" w:right="850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529" w:rsidRDefault="00355529">
      <w:r>
        <w:separator/>
      </w:r>
    </w:p>
  </w:endnote>
  <w:endnote w:type="continuationSeparator" w:id="0">
    <w:p w:rsidR="00355529" w:rsidRDefault="00355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529" w:rsidRDefault="00355529">
      <w:r>
        <w:rPr>
          <w:color w:val="000000"/>
        </w:rPr>
        <w:separator/>
      </w:r>
    </w:p>
  </w:footnote>
  <w:footnote w:type="continuationSeparator" w:id="0">
    <w:p w:rsidR="00355529" w:rsidRDefault="00355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A45"/>
    <w:multiLevelType w:val="multilevel"/>
    <w:tmpl w:val="DE7E2A2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F6017B6"/>
    <w:multiLevelType w:val="multilevel"/>
    <w:tmpl w:val="8C66BB5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91D2779"/>
    <w:multiLevelType w:val="multilevel"/>
    <w:tmpl w:val="2F005EA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36D5863"/>
    <w:multiLevelType w:val="multilevel"/>
    <w:tmpl w:val="0F22042E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E220FA6"/>
    <w:multiLevelType w:val="multilevel"/>
    <w:tmpl w:val="211A576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E7C7835"/>
    <w:multiLevelType w:val="multilevel"/>
    <w:tmpl w:val="D154158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F6E0FCB"/>
    <w:multiLevelType w:val="multilevel"/>
    <w:tmpl w:val="FF8E8F7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422130B4"/>
    <w:multiLevelType w:val="multilevel"/>
    <w:tmpl w:val="4E020FD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480D513F"/>
    <w:multiLevelType w:val="multilevel"/>
    <w:tmpl w:val="54326FF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4CF62BC3"/>
    <w:multiLevelType w:val="multilevel"/>
    <w:tmpl w:val="2DCC435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F759C"/>
    <w:rsid w:val="00355529"/>
    <w:rsid w:val="008F759C"/>
    <w:rsid w:val="00A2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41F54-87D6-492A-851B-11AA38664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User60</dc:creator>
  <cp:lastModifiedBy>User60</cp:lastModifiedBy>
  <cp:revision>2</cp:revision>
  <cp:lastPrinted>2023-08-09T10:06:00Z</cp:lastPrinted>
  <dcterms:created xsi:type="dcterms:W3CDTF">2023-09-11T06:29:00Z</dcterms:created>
  <dcterms:modified xsi:type="dcterms:W3CDTF">2023-09-11T06:29:00Z</dcterms:modified>
</cp:coreProperties>
</file>