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horzAnchor="margin" w:tblpYSpec="top"/>
        <w:tblW w:w="9923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3"/>
        <w:gridCol w:w="567"/>
        <w:gridCol w:w="5103"/>
      </w:tblGrid>
      <w:tr w:rsidR="004437D1" w:rsidRPr="00881AAA" w:rsidTr="00881AAA">
        <w:trPr>
          <w:trHeight w:val="2825"/>
        </w:trPr>
        <w:tc>
          <w:tcPr>
            <w:tcW w:w="4253" w:type="dxa"/>
          </w:tcPr>
          <w:p w:rsidR="004437D1" w:rsidRPr="00853C78" w:rsidRDefault="004437D1" w:rsidP="00697459">
            <w:pPr>
              <w:tabs>
                <w:tab w:val="left" w:pos="601"/>
              </w:tabs>
              <w:spacing w:before="80" w:line="192" w:lineRule="auto"/>
              <w:ind w:right="-28"/>
              <w:jc w:val="center"/>
              <w:rPr>
                <w:rFonts w:ascii="Liberation Serif" w:hAnsi="Liberation Serif"/>
                <w:noProof/>
              </w:rPr>
            </w:pPr>
          </w:p>
        </w:tc>
        <w:tc>
          <w:tcPr>
            <w:tcW w:w="567" w:type="dxa"/>
          </w:tcPr>
          <w:p w:rsidR="004437D1" w:rsidRPr="00EF7FA1" w:rsidRDefault="004437D1" w:rsidP="00697459">
            <w:pPr>
              <w:tabs>
                <w:tab w:val="left" w:pos="601"/>
              </w:tabs>
              <w:spacing w:before="80" w:line="192" w:lineRule="auto"/>
              <w:ind w:right="-28"/>
              <w:jc w:val="center"/>
              <w:rPr>
                <w:rFonts w:ascii="Liberation Serif" w:hAnsi="Liberation Serif"/>
                <w:noProof/>
              </w:rPr>
            </w:pPr>
          </w:p>
        </w:tc>
        <w:tc>
          <w:tcPr>
            <w:tcW w:w="5103" w:type="dxa"/>
          </w:tcPr>
          <w:p w:rsidR="00377402" w:rsidRPr="00881AAA" w:rsidRDefault="006C36D9" w:rsidP="00377402">
            <w:pPr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>Начальнику У</w:t>
            </w:r>
            <w:r w:rsidR="00881AAA" w:rsidRPr="00881AAA">
              <w:rPr>
                <w:rFonts w:ascii="PT Astra Serif" w:hAnsi="PT Astra Serif"/>
                <w:szCs w:val="28"/>
              </w:rPr>
              <w:t>пр</w:t>
            </w:r>
            <w:r>
              <w:rPr>
                <w:rFonts w:ascii="PT Astra Serif" w:hAnsi="PT Astra Serif"/>
                <w:szCs w:val="28"/>
              </w:rPr>
              <w:t>авления социальной политики</w:t>
            </w:r>
          </w:p>
          <w:p w:rsidR="00881AAA" w:rsidRPr="00881AAA" w:rsidRDefault="00881AAA" w:rsidP="00377402">
            <w:pPr>
              <w:rPr>
                <w:rFonts w:ascii="PT Astra Serif" w:hAnsi="PT Astra Serif"/>
                <w:szCs w:val="28"/>
              </w:rPr>
            </w:pPr>
            <w:r w:rsidRPr="00881AAA">
              <w:rPr>
                <w:rFonts w:ascii="PT Astra Serif" w:hAnsi="PT Astra Serif"/>
                <w:szCs w:val="28"/>
              </w:rPr>
              <w:t>____________________________________________________________________________</w:t>
            </w:r>
            <w:r>
              <w:rPr>
                <w:rFonts w:ascii="PT Astra Serif" w:hAnsi="PT Astra Serif"/>
                <w:szCs w:val="28"/>
              </w:rPr>
              <w:t>_______________________________</w:t>
            </w:r>
            <w:r w:rsidRPr="00881AAA">
              <w:rPr>
                <w:rFonts w:ascii="PT Astra Serif" w:hAnsi="PT Astra Serif"/>
                <w:szCs w:val="28"/>
              </w:rPr>
              <w:t>_</w:t>
            </w:r>
          </w:p>
          <w:p w:rsidR="00881AAA" w:rsidRPr="00881AAA" w:rsidRDefault="00881AAA" w:rsidP="00377402">
            <w:pPr>
              <w:rPr>
                <w:rFonts w:ascii="PT Astra Serif" w:hAnsi="PT Astra Serif"/>
                <w:szCs w:val="28"/>
              </w:rPr>
            </w:pPr>
            <w:r w:rsidRPr="00881AAA">
              <w:rPr>
                <w:rFonts w:ascii="PT Astra Serif" w:hAnsi="PT Astra Serif"/>
                <w:szCs w:val="28"/>
              </w:rPr>
              <w:t>(ФИО, дата рождения заявителя)</w:t>
            </w:r>
          </w:p>
          <w:p w:rsidR="00881AAA" w:rsidRPr="00881AAA" w:rsidRDefault="00881AAA" w:rsidP="00377402">
            <w:pPr>
              <w:rPr>
                <w:rFonts w:ascii="PT Astra Serif" w:hAnsi="PT Astra Serif"/>
                <w:szCs w:val="28"/>
              </w:rPr>
            </w:pPr>
            <w:r w:rsidRPr="00881AAA">
              <w:rPr>
                <w:rFonts w:ascii="PT Astra Serif" w:hAnsi="PT Astra Serif"/>
                <w:szCs w:val="28"/>
              </w:rPr>
              <w:t>Адрес проживания:___________</w:t>
            </w:r>
            <w:r>
              <w:rPr>
                <w:rFonts w:ascii="PT Astra Serif" w:hAnsi="PT Astra Serif"/>
                <w:szCs w:val="28"/>
              </w:rPr>
              <w:t>_______</w:t>
            </w:r>
            <w:r w:rsidRPr="00881AAA">
              <w:rPr>
                <w:rFonts w:ascii="PT Astra Serif" w:hAnsi="PT Astra Serif"/>
                <w:szCs w:val="28"/>
              </w:rPr>
              <w:t>_</w:t>
            </w:r>
          </w:p>
          <w:p w:rsidR="00881AAA" w:rsidRPr="00881AAA" w:rsidRDefault="00881AAA" w:rsidP="00377402">
            <w:pPr>
              <w:rPr>
                <w:rFonts w:ascii="PT Astra Serif" w:hAnsi="PT Astra Serif"/>
                <w:szCs w:val="28"/>
              </w:rPr>
            </w:pPr>
            <w:r w:rsidRPr="00881AAA">
              <w:rPr>
                <w:rFonts w:ascii="PT Astra Serif" w:hAnsi="PT Astra Serif"/>
                <w:szCs w:val="28"/>
              </w:rPr>
              <w:t>____________________________________________________________</w:t>
            </w:r>
            <w:r>
              <w:rPr>
                <w:rFonts w:ascii="PT Astra Serif" w:hAnsi="PT Astra Serif"/>
                <w:szCs w:val="28"/>
              </w:rPr>
              <w:t>____________</w:t>
            </w:r>
          </w:p>
          <w:p w:rsidR="00881AAA" w:rsidRPr="00881AAA" w:rsidRDefault="00881AAA" w:rsidP="00377402">
            <w:pPr>
              <w:rPr>
                <w:rFonts w:ascii="PT Astra Serif" w:hAnsi="PT Astra Serif"/>
                <w:szCs w:val="28"/>
              </w:rPr>
            </w:pPr>
            <w:r w:rsidRPr="00881AAA">
              <w:rPr>
                <w:rFonts w:ascii="PT Astra Serif" w:hAnsi="PT Astra Serif"/>
                <w:szCs w:val="28"/>
              </w:rPr>
              <w:t>Документ, удостоверяющий личность: ____</w:t>
            </w:r>
            <w:r>
              <w:rPr>
                <w:rFonts w:ascii="PT Astra Serif" w:hAnsi="PT Astra Serif"/>
                <w:szCs w:val="28"/>
              </w:rPr>
              <w:t>___</w:t>
            </w:r>
            <w:r w:rsidRPr="00881AAA">
              <w:rPr>
                <w:rFonts w:ascii="PT Astra Serif" w:hAnsi="PT Astra Serif"/>
                <w:szCs w:val="28"/>
              </w:rPr>
              <w:t xml:space="preserve">____ </w:t>
            </w:r>
            <w:proofErr w:type="spellStart"/>
            <w:r w:rsidRPr="00881AAA">
              <w:rPr>
                <w:rFonts w:ascii="PT Astra Serif" w:hAnsi="PT Astra Serif"/>
                <w:szCs w:val="28"/>
              </w:rPr>
              <w:t>серия___</w:t>
            </w:r>
            <w:r>
              <w:rPr>
                <w:rFonts w:ascii="PT Astra Serif" w:hAnsi="PT Astra Serif"/>
                <w:szCs w:val="28"/>
              </w:rPr>
              <w:t>___</w:t>
            </w:r>
            <w:r w:rsidRPr="00881AAA">
              <w:rPr>
                <w:rFonts w:ascii="PT Astra Serif" w:hAnsi="PT Astra Serif"/>
                <w:szCs w:val="28"/>
              </w:rPr>
              <w:t>_№</w:t>
            </w:r>
            <w:proofErr w:type="spellEnd"/>
            <w:r w:rsidRPr="00881AAA">
              <w:rPr>
                <w:rFonts w:ascii="PT Astra Serif" w:hAnsi="PT Astra Serif"/>
                <w:szCs w:val="28"/>
              </w:rPr>
              <w:t>_____</w:t>
            </w:r>
            <w:r>
              <w:rPr>
                <w:rFonts w:ascii="PT Astra Serif" w:hAnsi="PT Astra Serif"/>
                <w:szCs w:val="28"/>
              </w:rPr>
              <w:t>___</w:t>
            </w:r>
            <w:r w:rsidRPr="00881AAA">
              <w:rPr>
                <w:rFonts w:ascii="PT Astra Serif" w:hAnsi="PT Astra Serif"/>
                <w:szCs w:val="28"/>
              </w:rPr>
              <w:t>___ выдан____________________________</w:t>
            </w:r>
            <w:r>
              <w:rPr>
                <w:rFonts w:ascii="PT Astra Serif" w:hAnsi="PT Astra Serif"/>
                <w:szCs w:val="28"/>
              </w:rPr>
              <w:t>_</w:t>
            </w:r>
            <w:r w:rsidRPr="00881AAA">
              <w:rPr>
                <w:rFonts w:ascii="PT Astra Serif" w:hAnsi="PT Astra Serif"/>
                <w:szCs w:val="28"/>
              </w:rPr>
              <w:t>__________________________</w:t>
            </w:r>
            <w:r>
              <w:rPr>
                <w:rFonts w:ascii="PT Astra Serif" w:hAnsi="PT Astra Serif"/>
                <w:szCs w:val="28"/>
              </w:rPr>
              <w:t>___________</w:t>
            </w:r>
            <w:r w:rsidRPr="00881AAA">
              <w:rPr>
                <w:rFonts w:ascii="PT Astra Serif" w:hAnsi="PT Astra Serif"/>
                <w:szCs w:val="28"/>
              </w:rPr>
              <w:t>_телефон:________________</w:t>
            </w:r>
            <w:r>
              <w:rPr>
                <w:rFonts w:ascii="PT Astra Serif" w:hAnsi="PT Astra Serif"/>
                <w:szCs w:val="28"/>
              </w:rPr>
              <w:t>______</w:t>
            </w:r>
            <w:r w:rsidRPr="00881AAA">
              <w:rPr>
                <w:rFonts w:ascii="PT Astra Serif" w:hAnsi="PT Astra Serif"/>
                <w:szCs w:val="28"/>
              </w:rPr>
              <w:t>______</w:t>
            </w:r>
          </w:p>
          <w:p w:rsidR="00881AAA" w:rsidRPr="00881AAA" w:rsidRDefault="00881AAA" w:rsidP="00377402">
            <w:pPr>
              <w:rPr>
                <w:rFonts w:ascii="PT Astra Serif" w:hAnsi="PT Astra Serif"/>
                <w:szCs w:val="28"/>
              </w:rPr>
            </w:pPr>
            <w:proofErr w:type="gramStart"/>
            <w:r w:rsidRPr="00881AAA">
              <w:rPr>
                <w:rFonts w:ascii="PT Astra Serif" w:hAnsi="PT Astra Serif"/>
                <w:szCs w:val="28"/>
              </w:rPr>
              <w:t>Е</w:t>
            </w:r>
            <w:proofErr w:type="gramEnd"/>
            <w:r w:rsidRPr="00881AAA">
              <w:rPr>
                <w:rFonts w:ascii="PT Astra Serif" w:hAnsi="PT Astra Serif"/>
                <w:szCs w:val="28"/>
              </w:rPr>
              <w:t>-</w:t>
            </w:r>
            <w:r w:rsidRPr="00881AAA">
              <w:rPr>
                <w:rFonts w:ascii="PT Astra Serif" w:hAnsi="PT Astra Serif"/>
                <w:szCs w:val="28"/>
                <w:lang w:val="en-US"/>
              </w:rPr>
              <w:t>mail</w:t>
            </w:r>
            <w:r w:rsidRPr="00881AAA">
              <w:rPr>
                <w:rFonts w:ascii="PT Astra Serif" w:hAnsi="PT Astra Serif"/>
                <w:szCs w:val="28"/>
              </w:rPr>
              <w:t>:________________________</w:t>
            </w:r>
            <w:r>
              <w:rPr>
                <w:rFonts w:ascii="PT Astra Serif" w:hAnsi="PT Astra Serif"/>
                <w:szCs w:val="28"/>
              </w:rPr>
              <w:t>______</w:t>
            </w:r>
          </w:p>
          <w:p w:rsidR="004437D1" w:rsidRPr="00881AAA" w:rsidRDefault="004437D1" w:rsidP="004B2821">
            <w:pPr>
              <w:rPr>
                <w:rFonts w:ascii="Liberation Serif" w:hAnsi="Liberation Serif"/>
                <w:noProof/>
                <w:szCs w:val="28"/>
              </w:rPr>
            </w:pPr>
          </w:p>
        </w:tc>
      </w:tr>
    </w:tbl>
    <w:p w:rsidR="000A6E23" w:rsidRDefault="000A6E23" w:rsidP="000A6E23">
      <w:pPr>
        <w:tabs>
          <w:tab w:val="left" w:pos="567"/>
        </w:tabs>
        <w:jc w:val="both"/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p w:rsidR="00B71DF0" w:rsidRPr="00881AAA" w:rsidRDefault="00B71DF0" w:rsidP="00881AAA">
      <w:pPr>
        <w:tabs>
          <w:tab w:val="left" w:pos="567"/>
        </w:tabs>
        <w:jc w:val="center"/>
        <w:rPr>
          <w:rFonts w:ascii="PT Astra Serif" w:hAnsi="PT Astra Serif" w:cs="Courier New"/>
          <w:color w:val="000000"/>
          <w:szCs w:val="28"/>
        </w:rPr>
      </w:pPr>
      <w:r w:rsidRPr="00881AAA">
        <w:rPr>
          <w:rFonts w:ascii="PT Astra Serif" w:hAnsi="PT Astra Serif" w:cs="Courier New"/>
          <w:color w:val="000000"/>
          <w:szCs w:val="28"/>
        </w:rPr>
        <w:t>ЗАЯВЛЕНИЕ</w:t>
      </w:r>
    </w:p>
    <w:p w:rsidR="00B71DF0" w:rsidRPr="00881AAA" w:rsidRDefault="00B71DF0" w:rsidP="00881AA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color w:val="000000"/>
          <w:szCs w:val="28"/>
        </w:rPr>
      </w:pPr>
      <w:r w:rsidRPr="00881AAA">
        <w:rPr>
          <w:rFonts w:ascii="PT Astra Serif" w:hAnsi="PT Astra Serif" w:cs="Courier New"/>
          <w:color w:val="000000"/>
          <w:szCs w:val="28"/>
        </w:rPr>
        <w:t>о выдаче заключения о возможности (невозможности) гражданина быть</w:t>
      </w:r>
    </w:p>
    <w:p w:rsidR="00B71DF0" w:rsidRPr="00881AAA" w:rsidRDefault="00B71DF0" w:rsidP="00881AA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color w:val="000000"/>
          <w:szCs w:val="28"/>
        </w:rPr>
      </w:pPr>
      <w:r w:rsidRPr="00881AAA">
        <w:rPr>
          <w:rFonts w:ascii="PT Astra Serif" w:hAnsi="PT Astra Serif" w:cs="Courier New"/>
          <w:color w:val="000000"/>
          <w:szCs w:val="28"/>
        </w:rPr>
        <w:t>опекуном (попечителем) совершеннолетнего недееспособного</w:t>
      </w:r>
    </w:p>
    <w:p w:rsidR="00B71DF0" w:rsidRPr="00881AAA" w:rsidRDefault="00B71DF0" w:rsidP="00881AA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color w:val="000000"/>
          <w:szCs w:val="28"/>
        </w:rPr>
      </w:pPr>
      <w:r w:rsidRPr="00881AAA">
        <w:rPr>
          <w:rFonts w:ascii="PT Astra Serif" w:hAnsi="PT Astra Serif" w:cs="Courier New"/>
          <w:color w:val="000000"/>
          <w:szCs w:val="28"/>
        </w:rPr>
        <w:t>(не полностью дееспособного) гражданина</w:t>
      </w:r>
    </w:p>
    <w:p w:rsidR="00B71DF0" w:rsidRPr="00881AAA" w:rsidRDefault="00B71DF0" w:rsidP="00B71DF0">
      <w:pPr>
        <w:shd w:val="clear" w:color="auto" w:fill="FFFFFF"/>
        <w:spacing w:before="100" w:beforeAutospacing="1"/>
        <w:jc w:val="both"/>
        <w:rPr>
          <w:rFonts w:ascii="PT Astra Serif" w:hAnsi="PT Astra Serif" w:cs="Courier New"/>
          <w:color w:val="000000"/>
          <w:szCs w:val="28"/>
        </w:rPr>
      </w:pPr>
      <w:r w:rsidRPr="00881AAA">
        <w:rPr>
          <w:rFonts w:ascii="PT Astra Serif" w:hAnsi="PT Astra Serif"/>
          <w:color w:val="000000"/>
          <w:szCs w:val="28"/>
        </w:rPr>
        <w:t> </w:t>
      </w:r>
      <w:r w:rsidRPr="00881AAA">
        <w:rPr>
          <w:rFonts w:ascii="PT Astra Serif" w:hAnsi="PT Astra Serif" w:cs="Courier New"/>
          <w:color w:val="000000"/>
          <w:szCs w:val="28"/>
        </w:rPr>
        <w:t xml:space="preserve">     Я, _________________________________________________________________</w:t>
      </w:r>
    </w:p>
    <w:p w:rsidR="00B71DF0" w:rsidRPr="00881AAA" w:rsidRDefault="00B71DF0" w:rsidP="00881AA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color w:val="000000"/>
          <w:sz w:val="20"/>
        </w:rPr>
      </w:pPr>
      <w:proofErr w:type="gramStart"/>
      <w:r w:rsidRPr="00881AAA">
        <w:rPr>
          <w:rFonts w:ascii="PT Astra Serif" w:hAnsi="PT Astra Serif" w:cs="Courier New"/>
          <w:color w:val="000000"/>
          <w:sz w:val="20"/>
        </w:rPr>
        <w:t>(фамилия, имя, отчество (при наличии)</w:t>
      </w:r>
      <w:proofErr w:type="gramEnd"/>
    </w:p>
    <w:p w:rsidR="00B71DF0" w:rsidRPr="00881AAA" w:rsidRDefault="00B71DF0" w:rsidP="00B71DF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color w:val="000000"/>
          <w:szCs w:val="28"/>
        </w:rPr>
      </w:pPr>
      <w:r w:rsidRPr="00881AAA">
        <w:rPr>
          <w:rFonts w:ascii="PT Astra Serif" w:hAnsi="PT Astra Serif" w:cs="Courier New"/>
          <w:color w:val="000000"/>
          <w:szCs w:val="28"/>
        </w:rPr>
        <w:t>прошу   выдать  мне  заключение о возможности быть опекуном (попечителем)</w:t>
      </w:r>
    </w:p>
    <w:p w:rsidR="00B71DF0" w:rsidRPr="00881AAA" w:rsidRDefault="00B71DF0" w:rsidP="00B71DF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color w:val="000000"/>
          <w:szCs w:val="28"/>
        </w:rPr>
      </w:pPr>
      <w:r w:rsidRPr="00881AAA">
        <w:rPr>
          <w:rFonts w:ascii="PT Astra Serif" w:hAnsi="PT Astra Serif" w:cs="Courier New"/>
          <w:color w:val="000000"/>
          <w:szCs w:val="28"/>
        </w:rPr>
        <w:t>совершеннолетнего недееспособного (не полностью дееспособного) гражданина</w:t>
      </w:r>
    </w:p>
    <w:p w:rsidR="00B71DF0" w:rsidRPr="00881AAA" w:rsidRDefault="00B71DF0" w:rsidP="00B71DF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color w:val="000000"/>
          <w:szCs w:val="28"/>
        </w:rPr>
      </w:pPr>
      <w:r w:rsidRPr="00881AAA">
        <w:rPr>
          <w:rFonts w:ascii="PT Astra Serif" w:hAnsi="PT Astra Serif" w:cs="Courier New"/>
          <w:color w:val="000000"/>
          <w:szCs w:val="28"/>
        </w:rPr>
        <w:t xml:space="preserve">     Материальные  возможности,  жилищные  условия,  состояние здоровья и</w:t>
      </w:r>
    </w:p>
    <w:p w:rsidR="00B71DF0" w:rsidRPr="00881AAA" w:rsidRDefault="00B71DF0" w:rsidP="00B71DF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color w:val="000000"/>
          <w:szCs w:val="28"/>
        </w:rPr>
      </w:pPr>
      <w:r w:rsidRPr="00881AAA">
        <w:rPr>
          <w:rFonts w:ascii="PT Astra Serif" w:hAnsi="PT Astra Serif" w:cs="Courier New"/>
          <w:color w:val="000000"/>
          <w:szCs w:val="28"/>
        </w:rPr>
        <w:t>характер  работы  позволяют  мне  взять совершеннолетнего недееспособного</w:t>
      </w:r>
    </w:p>
    <w:p w:rsidR="00B71DF0" w:rsidRPr="00881AAA" w:rsidRDefault="00B71DF0" w:rsidP="00B71DF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color w:val="000000"/>
          <w:szCs w:val="28"/>
        </w:rPr>
      </w:pPr>
      <w:r w:rsidRPr="00881AAA">
        <w:rPr>
          <w:rFonts w:ascii="PT Astra Serif" w:hAnsi="PT Astra Serif" w:cs="Courier New"/>
          <w:color w:val="000000"/>
          <w:szCs w:val="28"/>
        </w:rPr>
        <w:t>или не полностью дееспособного гражданина под опеку (попечительство).</w:t>
      </w:r>
    </w:p>
    <w:p w:rsidR="00B71DF0" w:rsidRPr="00881AAA" w:rsidRDefault="00B71DF0" w:rsidP="00B71DF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color w:val="000000"/>
          <w:szCs w:val="28"/>
        </w:rPr>
      </w:pPr>
      <w:r w:rsidRPr="00881AAA">
        <w:rPr>
          <w:rFonts w:ascii="PT Astra Serif" w:hAnsi="PT Astra Serif" w:cs="Courier New"/>
          <w:color w:val="000000"/>
          <w:szCs w:val="28"/>
        </w:rPr>
        <w:t xml:space="preserve">     Дополнительно могу сообщить о себе следующее:</w:t>
      </w:r>
    </w:p>
    <w:p w:rsidR="00B71DF0" w:rsidRPr="00881AAA" w:rsidRDefault="00B71DF0" w:rsidP="00B71DF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color w:val="000000"/>
          <w:szCs w:val="28"/>
        </w:rPr>
      </w:pPr>
      <w:r w:rsidRPr="00881AAA">
        <w:rPr>
          <w:rFonts w:ascii="PT Astra Serif" w:hAnsi="PT Astra Serif" w:cs="Courier New"/>
          <w:color w:val="000000"/>
          <w:szCs w:val="28"/>
        </w:rPr>
        <w:t>_______________________________________________________________________</w:t>
      </w:r>
      <w:r w:rsidR="00881AAA">
        <w:rPr>
          <w:rFonts w:ascii="PT Astra Serif" w:hAnsi="PT Astra Serif" w:cs="Courier New"/>
          <w:color w:val="000000"/>
          <w:szCs w:val="28"/>
        </w:rPr>
        <w:t>_______________________________________________________________</w:t>
      </w:r>
      <w:r w:rsidRPr="00881AAA">
        <w:rPr>
          <w:rFonts w:ascii="PT Astra Serif" w:hAnsi="PT Astra Serif" w:cs="Courier New"/>
          <w:color w:val="000000"/>
          <w:szCs w:val="28"/>
        </w:rPr>
        <w:t>__</w:t>
      </w:r>
    </w:p>
    <w:p w:rsidR="00B71DF0" w:rsidRPr="00881AAA" w:rsidRDefault="00B71DF0" w:rsidP="00B71DF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color w:val="000000"/>
          <w:szCs w:val="28"/>
        </w:rPr>
      </w:pPr>
      <w:proofErr w:type="gramStart"/>
      <w:r w:rsidRPr="00881AAA">
        <w:rPr>
          <w:rFonts w:ascii="PT Astra Serif" w:hAnsi="PT Astra Serif" w:cs="Courier New"/>
          <w:color w:val="000000"/>
          <w:szCs w:val="28"/>
        </w:rPr>
        <w:t>(указывается наличие у заявителя необходимых знаний и навыков в</w:t>
      </w:r>
      <w:proofErr w:type="gramEnd"/>
    </w:p>
    <w:p w:rsidR="00B71DF0" w:rsidRPr="00881AAA" w:rsidRDefault="00B71DF0" w:rsidP="00B71DF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color w:val="000000"/>
          <w:szCs w:val="28"/>
        </w:rPr>
      </w:pPr>
      <w:proofErr w:type="gramStart"/>
      <w:r w:rsidRPr="00881AAA">
        <w:rPr>
          <w:rFonts w:ascii="PT Astra Serif" w:hAnsi="PT Astra Serif" w:cs="Courier New"/>
          <w:color w:val="000000"/>
          <w:szCs w:val="28"/>
        </w:rPr>
        <w:t>осуществлении</w:t>
      </w:r>
      <w:proofErr w:type="gramEnd"/>
      <w:r w:rsidRPr="00881AAA">
        <w:rPr>
          <w:rFonts w:ascii="PT Astra Serif" w:hAnsi="PT Astra Serif" w:cs="Courier New"/>
          <w:color w:val="000000"/>
          <w:szCs w:val="28"/>
        </w:rPr>
        <w:t xml:space="preserve"> опеки (попечительства) над совершеннолетним недееспособным</w:t>
      </w:r>
    </w:p>
    <w:p w:rsidR="00B71DF0" w:rsidRPr="00881AAA" w:rsidRDefault="00B71DF0" w:rsidP="00B71DF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color w:val="000000"/>
          <w:szCs w:val="28"/>
        </w:rPr>
      </w:pPr>
      <w:r w:rsidRPr="00881AAA">
        <w:rPr>
          <w:rFonts w:ascii="PT Astra Serif" w:hAnsi="PT Astra Serif" w:cs="Courier New"/>
          <w:color w:val="000000"/>
          <w:szCs w:val="28"/>
        </w:rPr>
        <w:t>или не полностью дееспособным гражданином, в том числе информация о</w:t>
      </w:r>
    </w:p>
    <w:p w:rsidR="00B71DF0" w:rsidRPr="00881AAA" w:rsidRDefault="00B71DF0" w:rsidP="00B71DF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color w:val="000000"/>
          <w:szCs w:val="28"/>
        </w:rPr>
      </w:pPr>
      <w:proofErr w:type="gramStart"/>
      <w:r w:rsidRPr="00881AAA">
        <w:rPr>
          <w:rFonts w:ascii="PT Astra Serif" w:hAnsi="PT Astra Serif" w:cs="Courier New"/>
          <w:color w:val="000000"/>
          <w:szCs w:val="28"/>
        </w:rPr>
        <w:t>наличии</w:t>
      </w:r>
      <w:proofErr w:type="gramEnd"/>
      <w:r w:rsidRPr="00881AAA">
        <w:rPr>
          <w:rFonts w:ascii="PT Astra Serif" w:hAnsi="PT Astra Serif" w:cs="Courier New"/>
          <w:color w:val="000000"/>
          <w:szCs w:val="28"/>
        </w:rPr>
        <w:t xml:space="preserve"> документов о профессиональной деятельности, о прохождении</w:t>
      </w:r>
    </w:p>
    <w:p w:rsidR="00B71DF0" w:rsidRPr="00881AAA" w:rsidRDefault="00B71DF0" w:rsidP="00B71DF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color w:val="000000"/>
          <w:szCs w:val="28"/>
        </w:rPr>
      </w:pPr>
      <w:r w:rsidRPr="00881AAA">
        <w:rPr>
          <w:rFonts w:ascii="PT Astra Serif" w:hAnsi="PT Astra Serif" w:cs="Courier New"/>
          <w:color w:val="000000"/>
          <w:szCs w:val="28"/>
        </w:rPr>
        <w:t>программ подготовки кандидатов в опекуны или попечители и т.д.)</w:t>
      </w:r>
    </w:p>
    <w:p w:rsidR="00B71DF0" w:rsidRPr="00881AAA" w:rsidRDefault="00B71DF0" w:rsidP="00B71DF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color w:val="000000"/>
          <w:szCs w:val="28"/>
        </w:rPr>
      </w:pPr>
      <w:r w:rsidRPr="00881AAA">
        <w:rPr>
          <w:rFonts w:ascii="PT Astra Serif" w:hAnsi="PT Astra Serif" w:cs="Courier New"/>
          <w:color w:val="000000"/>
          <w:szCs w:val="28"/>
        </w:rPr>
        <w:t>Я, ________________________________________________________________,</w:t>
      </w:r>
    </w:p>
    <w:p w:rsidR="00B71DF0" w:rsidRPr="00B442F3" w:rsidRDefault="00B71DF0" w:rsidP="00B442F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color w:val="000000"/>
          <w:sz w:val="20"/>
        </w:rPr>
      </w:pPr>
      <w:proofErr w:type="gramStart"/>
      <w:r w:rsidRPr="00B442F3">
        <w:rPr>
          <w:rFonts w:ascii="PT Astra Serif" w:hAnsi="PT Astra Serif" w:cs="Courier New"/>
          <w:color w:val="000000"/>
          <w:sz w:val="20"/>
        </w:rPr>
        <w:t>(фамилия, имя, отчество (при наличии)</w:t>
      </w:r>
      <w:proofErr w:type="gramEnd"/>
    </w:p>
    <w:p w:rsidR="00B71DF0" w:rsidRPr="00881AAA" w:rsidRDefault="00B71DF0" w:rsidP="00B71DF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color w:val="000000"/>
          <w:szCs w:val="28"/>
        </w:rPr>
      </w:pPr>
      <w:r w:rsidRPr="00881AAA">
        <w:rPr>
          <w:rFonts w:ascii="PT Astra Serif" w:hAnsi="PT Astra Serif" w:cs="Courier New"/>
          <w:color w:val="000000"/>
          <w:szCs w:val="28"/>
        </w:rPr>
        <w:t>даю   согласие   на   обработку и использование моих персональных данных,</w:t>
      </w:r>
    </w:p>
    <w:p w:rsidR="00B71DF0" w:rsidRPr="00881AAA" w:rsidRDefault="00B71DF0" w:rsidP="00B71DF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color w:val="000000"/>
          <w:szCs w:val="28"/>
        </w:rPr>
      </w:pPr>
      <w:proofErr w:type="gramStart"/>
      <w:r w:rsidRPr="00881AAA">
        <w:rPr>
          <w:rFonts w:ascii="PT Astra Serif" w:hAnsi="PT Astra Serif" w:cs="Courier New"/>
          <w:color w:val="000000"/>
          <w:szCs w:val="28"/>
        </w:rPr>
        <w:t>содержащихся в настоящем заявлении и в представленных мною документах.</w:t>
      </w:r>
      <w:proofErr w:type="gramEnd"/>
    </w:p>
    <w:p w:rsidR="00B71DF0" w:rsidRPr="00881AAA" w:rsidRDefault="00B71DF0" w:rsidP="00B71DF0">
      <w:pPr>
        <w:shd w:val="clear" w:color="auto" w:fill="FFFFFF"/>
        <w:spacing w:before="100" w:beforeAutospacing="1" w:after="100" w:afterAutospacing="1"/>
        <w:jc w:val="both"/>
        <w:rPr>
          <w:rFonts w:ascii="PT Astra Serif" w:hAnsi="PT Astra Serif" w:cs="Courier New"/>
          <w:color w:val="000000"/>
          <w:szCs w:val="28"/>
        </w:rPr>
      </w:pPr>
      <w:r w:rsidRPr="00881AAA">
        <w:rPr>
          <w:rFonts w:ascii="PT Astra Serif" w:hAnsi="PT Astra Serif"/>
          <w:color w:val="000000"/>
          <w:szCs w:val="28"/>
        </w:rPr>
        <w:t> </w:t>
      </w:r>
      <w:r w:rsidRPr="00881AAA">
        <w:rPr>
          <w:rFonts w:ascii="PT Astra Serif" w:hAnsi="PT Astra Serif" w:cs="Courier New"/>
          <w:color w:val="000000"/>
          <w:szCs w:val="28"/>
        </w:rPr>
        <w:t>_______________ __________________ (__________________________________)</w:t>
      </w:r>
    </w:p>
    <w:p w:rsidR="00B71DF0" w:rsidRPr="00881AAA" w:rsidRDefault="00B71DF0" w:rsidP="00B71DF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color w:val="000000"/>
          <w:szCs w:val="28"/>
        </w:rPr>
      </w:pPr>
      <w:r w:rsidRPr="00881AAA">
        <w:rPr>
          <w:rFonts w:ascii="PT Astra Serif" w:hAnsi="PT Astra Serif" w:cs="Courier New"/>
          <w:color w:val="000000"/>
          <w:szCs w:val="28"/>
        </w:rPr>
        <w:t xml:space="preserve">      (дата)          </w:t>
      </w:r>
      <w:r w:rsidR="00B442F3">
        <w:rPr>
          <w:rFonts w:ascii="PT Astra Serif" w:hAnsi="PT Astra Serif" w:cs="Courier New"/>
          <w:color w:val="000000"/>
          <w:szCs w:val="28"/>
        </w:rPr>
        <w:t xml:space="preserve">         </w:t>
      </w:r>
      <w:r w:rsidRPr="00881AAA">
        <w:rPr>
          <w:rFonts w:ascii="PT Astra Serif" w:hAnsi="PT Astra Serif" w:cs="Courier New"/>
          <w:color w:val="000000"/>
          <w:szCs w:val="28"/>
        </w:rPr>
        <w:t xml:space="preserve"> (подпись)           </w:t>
      </w:r>
      <w:r w:rsidR="00B442F3">
        <w:rPr>
          <w:rFonts w:ascii="PT Astra Serif" w:hAnsi="PT Astra Serif" w:cs="Courier New"/>
          <w:color w:val="000000"/>
          <w:szCs w:val="28"/>
        </w:rPr>
        <w:t xml:space="preserve">          </w:t>
      </w:r>
      <w:r w:rsidRPr="00881AAA">
        <w:rPr>
          <w:rFonts w:ascii="PT Astra Serif" w:hAnsi="PT Astra Serif" w:cs="Courier New"/>
          <w:color w:val="000000"/>
          <w:szCs w:val="28"/>
        </w:rPr>
        <w:t xml:space="preserve">  (расшифровка подписи)</w:t>
      </w:r>
    </w:p>
    <w:p w:rsidR="001452BF" w:rsidRDefault="001452BF" w:rsidP="001452BF">
      <w:pPr>
        <w:pStyle w:val="ac"/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1452BF" w:rsidRPr="001452BF" w:rsidRDefault="001452BF" w:rsidP="001452BF">
      <w:pPr>
        <w:pStyle w:val="ac"/>
        <w:rPr>
          <w:rFonts w:ascii="PT Astra Serif" w:hAnsi="PT Astra Serif"/>
          <w:sz w:val="28"/>
          <w:szCs w:val="28"/>
        </w:rPr>
      </w:pPr>
      <w:r w:rsidRPr="001452BF">
        <w:rPr>
          <w:rFonts w:ascii="PT Astra Serif" w:hAnsi="PT Astra Serif"/>
          <w:sz w:val="28"/>
          <w:szCs w:val="28"/>
        </w:rPr>
        <w:lastRenderedPageBreak/>
        <w:t xml:space="preserve"> Документы </w:t>
      </w:r>
      <w:proofErr w:type="gramStart"/>
      <w:r w:rsidRPr="001452BF">
        <w:rPr>
          <w:rFonts w:ascii="PT Astra Serif" w:hAnsi="PT Astra Serif"/>
          <w:sz w:val="28"/>
          <w:szCs w:val="28"/>
        </w:rPr>
        <w:t>от</w:t>
      </w:r>
      <w:proofErr w:type="gramEnd"/>
      <w:r w:rsidRPr="001452BF">
        <w:rPr>
          <w:rFonts w:ascii="PT Astra Serif" w:hAnsi="PT Astra Serif"/>
          <w:sz w:val="28"/>
          <w:szCs w:val="28"/>
        </w:rPr>
        <w:t xml:space="preserve"> _____________________________________ принял, в журнале</w:t>
      </w:r>
    </w:p>
    <w:p w:rsidR="001452BF" w:rsidRPr="001452BF" w:rsidRDefault="001452BF" w:rsidP="001452BF">
      <w:pPr>
        <w:pStyle w:val="ac"/>
        <w:rPr>
          <w:rFonts w:ascii="PT Astra Serif" w:hAnsi="PT Astra Serif"/>
          <w:sz w:val="28"/>
          <w:szCs w:val="28"/>
        </w:rPr>
      </w:pPr>
      <w:r w:rsidRPr="001452BF">
        <w:rPr>
          <w:rFonts w:ascii="PT Astra Serif" w:hAnsi="PT Astra Serif"/>
          <w:sz w:val="28"/>
          <w:szCs w:val="28"/>
        </w:rPr>
        <w:t>зарегистрировал "____" ________________ 20___ г. под N _________________.</w:t>
      </w:r>
    </w:p>
    <w:p w:rsidR="001452BF" w:rsidRPr="001452BF" w:rsidRDefault="001452BF" w:rsidP="001452BF">
      <w:pPr>
        <w:rPr>
          <w:rFonts w:ascii="PT Astra Serif" w:hAnsi="PT Astra Serif"/>
          <w:szCs w:val="28"/>
        </w:rPr>
      </w:pPr>
    </w:p>
    <w:p w:rsidR="001452BF" w:rsidRPr="001452BF" w:rsidRDefault="001452BF" w:rsidP="001452BF">
      <w:pPr>
        <w:pStyle w:val="ac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</w:t>
      </w:r>
      <w:r w:rsidRPr="001452BF">
        <w:rPr>
          <w:rFonts w:ascii="PT Astra Serif" w:hAnsi="PT Astra Serif"/>
          <w:sz w:val="28"/>
          <w:szCs w:val="28"/>
        </w:rPr>
        <w:t>___________ _____________ ___________________________________________</w:t>
      </w:r>
    </w:p>
    <w:p w:rsidR="001452BF" w:rsidRPr="001452BF" w:rsidRDefault="001452BF" w:rsidP="001452BF">
      <w:pPr>
        <w:pStyle w:val="ac"/>
        <w:rPr>
          <w:rFonts w:ascii="PT Astra Serif" w:hAnsi="PT Astra Serif"/>
          <w:sz w:val="28"/>
          <w:szCs w:val="28"/>
        </w:rPr>
      </w:pPr>
      <w:r w:rsidRPr="001452BF">
        <w:rPr>
          <w:rFonts w:ascii="PT Astra Serif" w:hAnsi="PT Astra Serif"/>
          <w:sz w:val="28"/>
          <w:szCs w:val="28"/>
        </w:rPr>
        <w:t xml:space="preserve">  (должность)    </w:t>
      </w:r>
      <w:r>
        <w:rPr>
          <w:rFonts w:ascii="PT Astra Serif" w:hAnsi="PT Astra Serif"/>
          <w:sz w:val="28"/>
          <w:szCs w:val="28"/>
        </w:rPr>
        <w:t xml:space="preserve">      </w:t>
      </w:r>
      <w:r w:rsidRPr="001452BF">
        <w:rPr>
          <w:rFonts w:ascii="PT Astra Serif" w:hAnsi="PT Astra Serif"/>
          <w:sz w:val="28"/>
          <w:szCs w:val="28"/>
        </w:rPr>
        <w:t xml:space="preserve"> (подпись)   </w:t>
      </w:r>
      <w:r>
        <w:rPr>
          <w:rFonts w:ascii="PT Astra Serif" w:hAnsi="PT Astra Serif"/>
          <w:sz w:val="28"/>
          <w:szCs w:val="28"/>
        </w:rPr>
        <w:t xml:space="preserve">    </w:t>
      </w:r>
      <w:r w:rsidRPr="001452BF">
        <w:rPr>
          <w:rFonts w:ascii="PT Astra Serif" w:hAnsi="PT Astra Serif"/>
          <w:sz w:val="28"/>
          <w:szCs w:val="28"/>
        </w:rPr>
        <w:t>(Ф.И.О. специалиста, принявшего заявление)</w:t>
      </w:r>
    </w:p>
    <w:p w:rsidR="001452BF" w:rsidRPr="001452BF" w:rsidRDefault="001452BF" w:rsidP="001452BF">
      <w:pPr>
        <w:rPr>
          <w:rFonts w:ascii="PT Astra Serif" w:hAnsi="PT Astra Serif"/>
          <w:szCs w:val="28"/>
        </w:rPr>
      </w:pPr>
    </w:p>
    <w:p w:rsidR="001452BF" w:rsidRPr="001452BF" w:rsidRDefault="001452BF" w:rsidP="001452BF">
      <w:pPr>
        <w:pStyle w:val="ac"/>
        <w:rPr>
          <w:rFonts w:ascii="PT Astra Serif" w:hAnsi="PT Astra Serif"/>
          <w:sz w:val="28"/>
          <w:szCs w:val="28"/>
        </w:rPr>
      </w:pPr>
    </w:p>
    <w:p w:rsidR="001452BF" w:rsidRPr="001452BF" w:rsidRDefault="001452BF" w:rsidP="001452BF">
      <w:pPr>
        <w:pStyle w:val="ac"/>
        <w:rPr>
          <w:rFonts w:ascii="PT Astra Serif" w:hAnsi="PT Astra Serif"/>
          <w:sz w:val="28"/>
          <w:szCs w:val="28"/>
        </w:rPr>
      </w:pPr>
    </w:p>
    <w:p w:rsidR="001452BF" w:rsidRPr="001452BF" w:rsidRDefault="001452BF" w:rsidP="001452BF">
      <w:pPr>
        <w:pStyle w:val="ac"/>
        <w:rPr>
          <w:rFonts w:ascii="PT Astra Serif" w:hAnsi="PT Astra Serif"/>
          <w:sz w:val="28"/>
          <w:szCs w:val="28"/>
        </w:rPr>
      </w:pPr>
      <w:r w:rsidRPr="001452BF">
        <w:rPr>
          <w:rFonts w:ascii="PT Astra Serif" w:hAnsi="PT Astra Serif"/>
          <w:sz w:val="28"/>
          <w:szCs w:val="28"/>
        </w:rPr>
        <w:t>С правилами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утвержденными Постановлением Правительства Российской Федерации от 17.11.2010 № 927, с правами и обязанностями и ответственностью опекунов, попечителей ознакомле</w:t>
      </w:r>
      <w:proofErr w:type="gramStart"/>
      <w:r w:rsidRPr="001452BF">
        <w:rPr>
          <w:rFonts w:ascii="PT Astra Serif" w:hAnsi="PT Astra Serif"/>
          <w:sz w:val="28"/>
          <w:szCs w:val="28"/>
        </w:rPr>
        <w:t>н(</w:t>
      </w:r>
      <w:proofErr w:type="gramEnd"/>
      <w:r w:rsidRPr="001452BF">
        <w:rPr>
          <w:rFonts w:ascii="PT Astra Serif" w:hAnsi="PT Astra Serif"/>
          <w:sz w:val="28"/>
          <w:szCs w:val="28"/>
        </w:rPr>
        <w:t xml:space="preserve">а). </w:t>
      </w:r>
    </w:p>
    <w:p w:rsidR="001452BF" w:rsidRPr="001452BF" w:rsidRDefault="001452BF" w:rsidP="001452BF">
      <w:pPr>
        <w:pStyle w:val="ac"/>
        <w:rPr>
          <w:rFonts w:ascii="PT Astra Serif" w:hAnsi="PT Astra Serif"/>
          <w:sz w:val="28"/>
          <w:szCs w:val="28"/>
        </w:rPr>
      </w:pPr>
    </w:p>
    <w:p w:rsidR="001452BF" w:rsidRPr="001452BF" w:rsidRDefault="001452BF" w:rsidP="001452BF">
      <w:pPr>
        <w:pStyle w:val="ac"/>
        <w:rPr>
          <w:rFonts w:ascii="PT Astra Serif" w:hAnsi="PT Astra Serif"/>
          <w:sz w:val="28"/>
          <w:szCs w:val="28"/>
        </w:rPr>
      </w:pPr>
      <w:r w:rsidRPr="001452BF">
        <w:rPr>
          <w:rFonts w:ascii="PT Astra Serif" w:hAnsi="PT Astra Serif"/>
          <w:sz w:val="28"/>
          <w:szCs w:val="28"/>
        </w:rPr>
        <w:t xml:space="preserve"> Расписку в приеме документов получи</w:t>
      </w:r>
      <w:proofErr w:type="gramStart"/>
      <w:r w:rsidRPr="001452BF">
        <w:rPr>
          <w:rFonts w:ascii="PT Astra Serif" w:hAnsi="PT Astra Serif"/>
          <w:sz w:val="28"/>
          <w:szCs w:val="28"/>
        </w:rPr>
        <w:t>л(</w:t>
      </w:r>
      <w:proofErr w:type="gramEnd"/>
      <w:r w:rsidRPr="001452BF">
        <w:rPr>
          <w:rFonts w:ascii="PT Astra Serif" w:hAnsi="PT Astra Serif"/>
          <w:sz w:val="28"/>
          <w:szCs w:val="28"/>
        </w:rPr>
        <w:t>а) "____" ____________ 20___ г.</w:t>
      </w:r>
    </w:p>
    <w:p w:rsidR="001452BF" w:rsidRPr="001452BF" w:rsidRDefault="001452BF" w:rsidP="001452BF">
      <w:pPr>
        <w:rPr>
          <w:rFonts w:ascii="PT Astra Serif" w:hAnsi="PT Astra Serif"/>
          <w:szCs w:val="28"/>
        </w:rPr>
      </w:pPr>
    </w:p>
    <w:p w:rsidR="001452BF" w:rsidRPr="001452BF" w:rsidRDefault="001452BF" w:rsidP="001452BF">
      <w:pPr>
        <w:pStyle w:val="ac"/>
        <w:rPr>
          <w:rFonts w:ascii="PT Astra Serif" w:hAnsi="PT Astra Serif"/>
          <w:sz w:val="28"/>
          <w:szCs w:val="28"/>
        </w:rPr>
      </w:pPr>
      <w:r w:rsidRPr="001452BF">
        <w:rPr>
          <w:rFonts w:ascii="PT Astra Serif" w:hAnsi="PT Astra Serif"/>
          <w:sz w:val="28"/>
          <w:szCs w:val="28"/>
        </w:rPr>
        <w:t>_________________ (____________________________________)</w:t>
      </w:r>
    </w:p>
    <w:p w:rsidR="001452BF" w:rsidRPr="001452BF" w:rsidRDefault="001452BF" w:rsidP="001452BF">
      <w:pPr>
        <w:pStyle w:val="ac"/>
        <w:rPr>
          <w:rFonts w:ascii="PT Astra Serif" w:hAnsi="PT Astra Serif"/>
          <w:sz w:val="28"/>
          <w:szCs w:val="28"/>
        </w:rPr>
      </w:pPr>
      <w:r w:rsidRPr="001452BF">
        <w:rPr>
          <w:rFonts w:ascii="PT Astra Serif" w:hAnsi="PT Astra Serif"/>
          <w:sz w:val="28"/>
          <w:szCs w:val="28"/>
        </w:rPr>
        <w:t xml:space="preserve">     (подпись)              </w:t>
      </w:r>
      <w:r>
        <w:rPr>
          <w:rFonts w:ascii="PT Astra Serif" w:hAnsi="PT Astra Serif"/>
          <w:sz w:val="28"/>
          <w:szCs w:val="28"/>
        </w:rPr>
        <w:t xml:space="preserve">                 </w:t>
      </w:r>
      <w:r w:rsidRPr="001452BF">
        <w:rPr>
          <w:rFonts w:ascii="PT Astra Serif" w:hAnsi="PT Astra Serif"/>
          <w:sz w:val="28"/>
          <w:szCs w:val="28"/>
        </w:rPr>
        <w:t xml:space="preserve"> (Ф.И.О. заявителя)</w:t>
      </w:r>
    </w:p>
    <w:p w:rsidR="00C22D62" w:rsidRPr="001452BF" w:rsidRDefault="00EA172F" w:rsidP="000E3B69">
      <w:pPr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/>
          <w:noProof/>
          <w:szCs w:val="28"/>
        </w:rPr>
        <w:pict>
          <v:rect id="Прямоугольник 10" o:spid="_x0000_s1026" style="position:absolute;left:0;text-align:left;margin-left:70.9pt;margin-top:737pt;width:493.1pt;height:23pt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" o:allowoverlap="f" filled="f" stroked="f">
            <v:textbox style="mso-fit-shape-to-text:t" inset="0,0,0,0">
              <w:txbxContent>
                <w:p w:rsidR="00F100FC" w:rsidRPr="000A6E23" w:rsidRDefault="00F100FC" w:rsidP="000A6E23"/>
              </w:txbxContent>
            </v:textbox>
            <w10:wrap type="topAndBottom" anchorx="page" anchory="page"/>
          </v:rect>
        </w:pict>
      </w:r>
      <w:r>
        <w:rPr>
          <w:rFonts w:ascii="PT Astra Serif" w:hAnsi="PT Astra Serif"/>
          <w:noProof/>
          <w:szCs w:val="28"/>
        </w:rPr>
        <w:pict>
          <v:rect id="Прямоугольник 7" o:spid="_x0000_s1027" style="position:absolute;left:0;text-align:left;margin-left:.35pt;margin-top:783pt;width:496.5pt;height:29.25pt;z-index:251657216;visibility:visibl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" filled="f" stroked="f" strokeweight="2pt">
            <v:path arrowok="t"/>
            <w10:wrap anchory="page"/>
          </v:rect>
        </w:pict>
      </w:r>
    </w:p>
    <w:sectPr w:rsidR="00C22D62" w:rsidRPr="001452BF" w:rsidSect="00D9086A">
      <w:pgSz w:w="11906" w:h="16838" w:code="9"/>
      <w:pgMar w:top="1134" w:right="567" w:bottom="1134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4BE2" w:rsidRDefault="00FF4BE2" w:rsidP="009C0DD4">
      <w:r>
        <w:separator/>
      </w:r>
    </w:p>
  </w:endnote>
  <w:endnote w:type="continuationSeparator" w:id="1">
    <w:p w:rsidR="00FF4BE2" w:rsidRDefault="00FF4BE2" w:rsidP="009C0D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4BE2" w:rsidRDefault="00FF4BE2" w:rsidP="009C0DD4">
      <w:r>
        <w:separator/>
      </w:r>
    </w:p>
  </w:footnote>
  <w:footnote w:type="continuationSeparator" w:id="1">
    <w:p w:rsidR="00FF4BE2" w:rsidRDefault="00FF4BE2" w:rsidP="009C0D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D1E7E0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18CC32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EB2D6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CA0A7F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9B22EE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06E9B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E6040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128F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1945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9A28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45E63FF"/>
    <w:multiLevelType w:val="hybridMultilevel"/>
    <w:tmpl w:val="E4F88A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7928"/>
    <w:rsid w:val="00012618"/>
    <w:rsid w:val="0001747C"/>
    <w:rsid w:val="0002010C"/>
    <w:rsid w:val="00024647"/>
    <w:rsid w:val="000253B7"/>
    <w:rsid w:val="00025E4F"/>
    <w:rsid w:val="00033F2D"/>
    <w:rsid w:val="00037BD7"/>
    <w:rsid w:val="000411A2"/>
    <w:rsid w:val="000436A9"/>
    <w:rsid w:val="000519DE"/>
    <w:rsid w:val="000549D5"/>
    <w:rsid w:val="000555A6"/>
    <w:rsid w:val="000627A1"/>
    <w:rsid w:val="000627AD"/>
    <w:rsid w:val="000855AF"/>
    <w:rsid w:val="000855DB"/>
    <w:rsid w:val="000A2465"/>
    <w:rsid w:val="000A2AF4"/>
    <w:rsid w:val="000A6E23"/>
    <w:rsid w:val="000B371B"/>
    <w:rsid w:val="000C2D5A"/>
    <w:rsid w:val="000C38E7"/>
    <w:rsid w:val="000D358C"/>
    <w:rsid w:val="000D636A"/>
    <w:rsid w:val="000E3B69"/>
    <w:rsid w:val="000E7AF9"/>
    <w:rsid w:val="000F2C4E"/>
    <w:rsid w:val="00104B8F"/>
    <w:rsid w:val="00104D5D"/>
    <w:rsid w:val="0011643F"/>
    <w:rsid w:val="00121876"/>
    <w:rsid w:val="00131799"/>
    <w:rsid w:val="001333CA"/>
    <w:rsid w:val="0014271B"/>
    <w:rsid w:val="001438B9"/>
    <w:rsid w:val="001452BF"/>
    <w:rsid w:val="001474FA"/>
    <w:rsid w:val="00161232"/>
    <w:rsid w:val="0016192E"/>
    <w:rsid w:val="00164355"/>
    <w:rsid w:val="001658A2"/>
    <w:rsid w:val="00166C38"/>
    <w:rsid w:val="00180B6F"/>
    <w:rsid w:val="00186203"/>
    <w:rsid w:val="00195D47"/>
    <w:rsid w:val="001A7464"/>
    <w:rsid w:val="001B25EE"/>
    <w:rsid w:val="001C046A"/>
    <w:rsid w:val="001C55C4"/>
    <w:rsid w:val="001D61E0"/>
    <w:rsid w:val="001D6E66"/>
    <w:rsid w:val="001F490B"/>
    <w:rsid w:val="002062AF"/>
    <w:rsid w:val="00217742"/>
    <w:rsid w:val="00225103"/>
    <w:rsid w:val="0023461A"/>
    <w:rsid w:val="002404B3"/>
    <w:rsid w:val="00244C81"/>
    <w:rsid w:val="00261856"/>
    <w:rsid w:val="00266670"/>
    <w:rsid w:val="002679C9"/>
    <w:rsid w:val="00285A06"/>
    <w:rsid w:val="00290F37"/>
    <w:rsid w:val="00291C92"/>
    <w:rsid w:val="002A2B6A"/>
    <w:rsid w:val="002B34DA"/>
    <w:rsid w:val="002C43B4"/>
    <w:rsid w:val="002C6F00"/>
    <w:rsid w:val="002D639F"/>
    <w:rsid w:val="002D71A2"/>
    <w:rsid w:val="002E2742"/>
    <w:rsid w:val="002F368C"/>
    <w:rsid w:val="002F7E97"/>
    <w:rsid w:val="00300A39"/>
    <w:rsid w:val="00331533"/>
    <w:rsid w:val="00335127"/>
    <w:rsid w:val="00341B93"/>
    <w:rsid w:val="00345629"/>
    <w:rsid w:val="00350B95"/>
    <w:rsid w:val="003546D9"/>
    <w:rsid w:val="0036187A"/>
    <w:rsid w:val="00377402"/>
    <w:rsid w:val="00393D06"/>
    <w:rsid w:val="003A1F73"/>
    <w:rsid w:val="003A4BCF"/>
    <w:rsid w:val="003C770E"/>
    <w:rsid w:val="003C77C7"/>
    <w:rsid w:val="003D2278"/>
    <w:rsid w:val="003E22C8"/>
    <w:rsid w:val="003E2BBC"/>
    <w:rsid w:val="003F447C"/>
    <w:rsid w:val="00405138"/>
    <w:rsid w:val="004133F9"/>
    <w:rsid w:val="00421CA9"/>
    <w:rsid w:val="00421CD6"/>
    <w:rsid w:val="0042584B"/>
    <w:rsid w:val="004268E9"/>
    <w:rsid w:val="00440CAE"/>
    <w:rsid w:val="004437D1"/>
    <w:rsid w:val="00463060"/>
    <w:rsid w:val="00465ACF"/>
    <w:rsid w:val="004716DC"/>
    <w:rsid w:val="004744DB"/>
    <w:rsid w:val="00476741"/>
    <w:rsid w:val="00480F10"/>
    <w:rsid w:val="00487799"/>
    <w:rsid w:val="004A087E"/>
    <w:rsid w:val="004B2821"/>
    <w:rsid w:val="004B2C80"/>
    <w:rsid w:val="004C1E4A"/>
    <w:rsid w:val="004D1AB8"/>
    <w:rsid w:val="004D3DFA"/>
    <w:rsid w:val="004D467C"/>
    <w:rsid w:val="004E09E5"/>
    <w:rsid w:val="004E243E"/>
    <w:rsid w:val="004E41A2"/>
    <w:rsid w:val="004E6FA1"/>
    <w:rsid w:val="004F278F"/>
    <w:rsid w:val="004F4FD3"/>
    <w:rsid w:val="004F592E"/>
    <w:rsid w:val="004F65E3"/>
    <w:rsid w:val="00501D60"/>
    <w:rsid w:val="00520009"/>
    <w:rsid w:val="0052339D"/>
    <w:rsid w:val="00547B47"/>
    <w:rsid w:val="00550C34"/>
    <w:rsid w:val="00552204"/>
    <w:rsid w:val="005526CF"/>
    <w:rsid w:val="0055511C"/>
    <w:rsid w:val="005607E0"/>
    <w:rsid w:val="00565016"/>
    <w:rsid w:val="00567A16"/>
    <w:rsid w:val="005847A9"/>
    <w:rsid w:val="00585305"/>
    <w:rsid w:val="00596AF3"/>
    <w:rsid w:val="005A405A"/>
    <w:rsid w:val="005B05E6"/>
    <w:rsid w:val="005B6743"/>
    <w:rsid w:val="005D23D4"/>
    <w:rsid w:val="005E7967"/>
    <w:rsid w:val="005F61CC"/>
    <w:rsid w:val="00611C47"/>
    <w:rsid w:val="00625BB0"/>
    <w:rsid w:val="00626826"/>
    <w:rsid w:val="00627102"/>
    <w:rsid w:val="00631AD5"/>
    <w:rsid w:val="00634E20"/>
    <w:rsid w:val="0064264D"/>
    <w:rsid w:val="00656B94"/>
    <w:rsid w:val="00660BBF"/>
    <w:rsid w:val="00663F41"/>
    <w:rsid w:val="00680A8E"/>
    <w:rsid w:val="00682DF0"/>
    <w:rsid w:val="006856D6"/>
    <w:rsid w:val="00697459"/>
    <w:rsid w:val="006A0EA6"/>
    <w:rsid w:val="006A20A6"/>
    <w:rsid w:val="006A323F"/>
    <w:rsid w:val="006A39FE"/>
    <w:rsid w:val="006B5350"/>
    <w:rsid w:val="006C082D"/>
    <w:rsid w:val="006C36D9"/>
    <w:rsid w:val="006D69B7"/>
    <w:rsid w:val="006F61E1"/>
    <w:rsid w:val="00714D36"/>
    <w:rsid w:val="00722FD7"/>
    <w:rsid w:val="007275C6"/>
    <w:rsid w:val="00731A74"/>
    <w:rsid w:val="0074070A"/>
    <w:rsid w:val="00741558"/>
    <w:rsid w:val="00742CF9"/>
    <w:rsid w:val="00747F3C"/>
    <w:rsid w:val="007645A3"/>
    <w:rsid w:val="00771399"/>
    <w:rsid w:val="007842D5"/>
    <w:rsid w:val="007966EE"/>
    <w:rsid w:val="007A6589"/>
    <w:rsid w:val="007B07C6"/>
    <w:rsid w:val="007B27C3"/>
    <w:rsid w:val="007B48BF"/>
    <w:rsid w:val="007B783D"/>
    <w:rsid w:val="007D0639"/>
    <w:rsid w:val="007D27DF"/>
    <w:rsid w:val="007D6BC4"/>
    <w:rsid w:val="007F44D7"/>
    <w:rsid w:val="007F5CEC"/>
    <w:rsid w:val="00800801"/>
    <w:rsid w:val="00804E65"/>
    <w:rsid w:val="008126A8"/>
    <w:rsid w:val="00815212"/>
    <w:rsid w:val="008217E7"/>
    <w:rsid w:val="008257A0"/>
    <w:rsid w:val="00827682"/>
    <w:rsid w:val="0083149E"/>
    <w:rsid w:val="0083721A"/>
    <w:rsid w:val="00852DD5"/>
    <w:rsid w:val="00853C78"/>
    <w:rsid w:val="00870093"/>
    <w:rsid w:val="00873C6A"/>
    <w:rsid w:val="008746E3"/>
    <w:rsid w:val="00881AAA"/>
    <w:rsid w:val="00892BF9"/>
    <w:rsid w:val="008A2083"/>
    <w:rsid w:val="008A274B"/>
    <w:rsid w:val="008A3610"/>
    <w:rsid w:val="008A4134"/>
    <w:rsid w:val="008A50FA"/>
    <w:rsid w:val="008B4905"/>
    <w:rsid w:val="008B7A59"/>
    <w:rsid w:val="008B7B52"/>
    <w:rsid w:val="008E5B57"/>
    <w:rsid w:val="008F10E3"/>
    <w:rsid w:val="008F5043"/>
    <w:rsid w:val="008F6B42"/>
    <w:rsid w:val="00902AD3"/>
    <w:rsid w:val="009030FA"/>
    <w:rsid w:val="00907AA8"/>
    <w:rsid w:val="00912385"/>
    <w:rsid w:val="0091791E"/>
    <w:rsid w:val="009212AE"/>
    <w:rsid w:val="00947F87"/>
    <w:rsid w:val="009516EA"/>
    <w:rsid w:val="00964CB2"/>
    <w:rsid w:val="009807A8"/>
    <w:rsid w:val="00990F85"/>
    <w:rsid w:val="00997FD5"/>
    <w:rsid w:val="009A6E76"/>
    <w:rsid w:val="009C0DD4"/>
    <w:rsid w:val="009C2082"/>
    <w:rsid w:val="009D2F65"/>
    <w:rsid w:val="009E3D06"/>
    <w:rsid w:val="009E6FC5"/>
    <w:rsid w:val="009E7217"/>
    <w:rsid w:val="009F47CF"/>
    <w:rsid w:val="00A021F6"/>
    <w:rsid w:val="00A025F0"/>
    <w:rsid w:val="00A20965"/>
    <w:rsid w:val="00A40140"/>
    <w:rsid w:val="00A43E8C"/>
    <w:rsid w:val="00A574F4"/>
    <w:rsid w:val="00A83E05"/>
    <w:rsid w:val="00A92E3B"/>
    <w:rsid w:val="00A9621B"/>
    <w:rsid w:val="00AB02DE"/>
    <w:rsid w:val="00AB0D6E"/>
    <w:rsid w:val="00AB163F"/>
    <w:rsid w:val="00AD524B"/>
    <w:rsid w:val="00AD637A"/>
    <w:rsid w:val="00AE57B8"/>
    <w:rsid w:val="00B03412"/>
    <w:rsid w:val="00B054D1"/>
    <w:rsid w:val="00B05E9D"/>
    <w:rsid w:val="00B27AF4"/>
    <w:rsid w:val="00B442F3"/>
    <w:rsid w:val="00B512B4"/>
    <w:rsid w:val="00B55A96"/>
    <w:rsid w:val="00B66729"/>
    <w:rsid w:val="00B66FF6"/>
    <w:rsid w:val="00B71DF0"/>
    <w:rsid w:val="00B72A14"/>
    <w:rsid w:val="00B7441E"/>
    <w:rsid w:val="00B86C75"/>
    <w:rsid w:val="00B87ADF"/>
    <w:rsid w:val="00B95B3D"/>
    <w:rsid w:val="00BA498E"/>
    <w:rsid w:val="00BA62FA"/>
    <w:rsid w:val="00BC397C"/>
    <w:rsid w:val="00BC4C84"/>
    <w:rsid w:val="00BC6256"/>
    <w:rsid w:val="00BC7AB9"/>
    <w:rsid w:val="00BD08BE"/>
    <w:rsid w:val="00BD6041"/>
    <w:rsid w:val="00BE4EF3"/>
    <w:rsid w:val="00BE5149"/>
    <w:rsid w:val="00BF0F33"/>
    <w:rsid w:val="00BF56DB"/>
    <w:rsid w:val="00C03D74"/>
    <w:rsid w:val="00C15D54"/>
    <w:rsid w:val="00C22D62"/>
    <w:rsid w:val="00C24056"/>
    <w:rsid w:val="00C25629"/>
    <w:rsid w:val="00C4597E"/>
    <w:rsid w:val="00C45BED"/>
    <w:rsid w:val="00C46E04"/>
    <w:rsid w:val="00C81E1C"/>
    <w:rsid w:val="00C85505"/>
    <w:rsid w:val="00C9046E"/>
    <w:rsid w:val="00C917CD"/>
    <w:rsid w:val="00CA3E3A"/>
    <w:rsid w:val="00CA4D15"/>
    <w:rsid w:val="00CA7F76"/>
    <w:rsid w:val="00CB07BD"/>
    <w:rsid w:val="00CB5BFC"/>
    <w:rsid w:val="00CC1D85"/>
    <w:rsid w:val="00CD31FD"/>
    <w:rsid w:val="00CD41D9"/>
    <w:rsid w:val="00CE0818"/>
    <w:rsid w:val="00CF4B9C"/>
    <w:rsid w:val="00CF58F1"/>
    <w:rsid w:val="00D0488D"/>
    <w:rsid w:val="00D07072"/>
    <w:rsid w:val="00D105FF"/>
    <w:rsid w:val="00D154E5"/>
    <w:rsid w:val="00D23934"/>
    <w:rsid w:val="00D24064"/>
    <w:rsid w:val="00D36306"/>
    <w:rsid w:val="00D43B14"/>
    <w:rsid w:val="00D61540"/>
    <w:rsid w:val="00D63679"/>
    <w:rsid w:val="00D63979"/>
    <w:rsid w:val="00D711E5"/>
    <w:rsid w:val="00D76964"/>
    <w:rsid w:val="00D9086A"/>
    <w:rsid w:val="00D913E4"/>
    <w:rsid w:val="00DA5679"/>
    <w:rsid w:val="00DB2CF2"/>
    <w:rsid w:val="00DB46E3"/>
    <w:rsid w:val="00DB5BF0"/>
    <w:rsid w:val="00DC0210"/>
    <w:rsid w:val="00DC03E2"/>
    <w:rsid w:val="00DC2B59"/>
    <w:rsid w:val="00DD131A"/>
    <w:rsid w:val="00DD4316"/>
    <w:rsid w:val="00DD5380"/>
    <w:rsid w:val="00DE092E"/>
    <w:rsid w:val="00DE38F4"/>
    <w:rsid w:val="00DE78E2"/>
    <w:rsid w:val="00DF00DF"/>
    <w:rsid w:val="00DF76B9"/>
    <w:rsid w:val="00E04700"/>
    <w:rsid w:val="00E1140B"/>
    <w:rsid w:val="00E1180A"/>
    <w:rsid w:val="00E16DC3"/>
    <w:rsid w:val="00E315E7"/>
    <w:rsid w:val="00E37075"/>
    <w:rsid w:val="00E37335"/>
    <w:rsid w:val="00E4383C"/>
    <w:rsid w:val="00E46E05"/>
    <w:rsid w:val="00E53AD2"/>
    <w:rsid w:val="00E54FDA"/>
    <w:rsid w:val="00E73087"/>
    <w:rsid w:val="00E92444"/>
    <w:rsid w:val="00E9783A"/>
    <w:rsid w:val="00EA172F"/>
    <w:rsid w:val="00EA19F2"/>
    <w:rsid w:val="00EA74B7"/>
    <w:rsid w:val="00EB78B9"/>
    <w:rsid w:val="00EC569B"/>
    <w:rsid w:val="00EE00A6"/>
    <w:rsid w:val="00EE53B0"/>
    <w:rsid w:val="00EF75E4"/>
    <w:rsid w:val="00EF7FA1"/>
    <w:rsid w:val="00F100FC"/>
    <w:rsid w:val="00F20932"/>
    <w:rsid w:val="00F22355"/>
    <w:rsid w:val="00F35F1D"/>
    <w:rsid w:val="00F4611B"/>
    <w:rsid w:val="00F6226E"/>
    <w:rsid w:val="00F63D78"/>
    <w:rsid w:val="00F67928"/>
    <w:rsid w:val="00F82CF1"/>
    <w:rsid w:val="00F85012"/>
    <w:rsid w:val="00FA292D"/>
    <w:rsid w:val="00FB4ABA"/>
    <w:rsid w:val="00FB7FE9"/>
    <w:rsid w:val="00FD604D"/>
    <w:rsid w:val="00FE67B7"/>
    <w:rsid w:val="00FF3B19"/>
    <w:rsid w:val="00FF4BE2"/>
    <w:rsid w:val="00FF6A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E9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8"/>
    </w:rPr>
  </w:style>
  <w:style w:type="paragraph" w:styleId="2">
    <w:name w:val="heading 2"/>
    <w:basedOn w:val="a"/>
    <w:next w:val="a"/>
    <w:link w:val="20"/>
    <w:qFormat/>
    <w:rsid w:val="005A405A"/>
    <w:pPr>
      <w:keepNext/>
      <w:overflowPunct/>
      <w:autoSpaceDE/>
      <w:autoSpaceDN/>
      <w:adjustRightInd/>
      <w:spacing w:before="240" w:after="60"/>
      <w:ind w:firstLine="720"/>
      <w:jc w:val="both"/>
      <w:textAlignment w:val="auto"/>
      <w:outlineLvl w:val="1"/>
    </w:pPr>
    <w:rPr>
      <w:rFonts w:ascii="Arial" w:hAnsi="Arial"/>
      <w:b/>
      <w:i/>
      <w:sz w:val="32"/>
      <w:lang w:eastAsia="en-US"/>
    </w:rPr>
  </w:style>
  <w:style w:type="paragraph" w:styleId="3">
    <w:name w:val="heading 3"/>
    <w:basedOn w:val="a"/>
    <w:next w:val="a"/>
    <w:link w:val="30"/>
    <w:uiPriority w:val="9"/>
    <w:qFormat/>
    <w:rsid w:val="008A274B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F76"/>
    <w:pPr>
      <w:ind w:left="720"/>
      <w:contextualSpacing/>
    </w:pPr>
  </w:style>
  <w:style w:type="character" w:styleId="a4">
    <w:name w:val="Hyperlink"/>
    <w:unhideWhenUsed/>
    <w:rsid w:val="000411A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D31FD"/>
    <w:rPr>
      <w:rFonts w:ascii="Segoe UI" w:hAnsi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CD31FD"/>
    <w:rPr>
      <w:rFonts w:ascii="Segoe UI" w:eastAsia="Times New Roman" w:hAnsi="Segoe UI" w:cs="Segoe UI"/>
      <w:sz w:val="18"/>
      <w:szCs w:val="18"/>
    </w:rPr>
  </w:style>
  <w:style w:type="character" w:customStyle="1" w:styleId="20">
    <w:name w:val="Заголовок 2 Знак"/>
    <w:link w:val="2"/>
    <w:rsid w:val="005A405A"/>
    <w:rPr>
      <w:rFonts w:ascii="Arial" w:eastAsia="Times New Roman" w:hAnsi="Arial"/>
      <w:b/>
      <w:i/>
      <w:sz w:val="32"/>
      <w:lang w:eastAsia="en-US"/>
    </w:rPr>
  </w:style>
  <w:style w:type="character" w:customStyle="1" w:styleId="30">
    <w:name w:val="Заголовок 3 Знак"/>
    <w:link w:val="3"/>
    <w:uiPriority w:val="9"/>
    <w:semiHidden/>
    <w:rsid w:val="008A274B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21">
    <w:name w:val="Body Text 2"/>
    <w:basedOn w:val="a"/>
    <w:link w:val="22"/>
    <w:rsid w:val="00266670"/>
    <w:pPr>
      <w:overflowPunct/>
      <w:autoSpaceDE/>
      <w:autoSpaceDN/>
      <w:adjustRightInd/>
      <w:spacing w:line="360" w:lineRule="exact"/>
      <w:jc w:val="both"/>
      <w:textAlignment w:val="auto"/>
    </w:pPr>
    <w:rPr>
      <w:b/>
      <w:bCs/>
      <w:spacing w:val="16"/>
    </w:rPr>
  </w:style>
  <w:style w:type="character" w:customStyle="1" w:styleId="22">
    <w:name w:val="Основной текст 2 Знак"/>
    <w:basedOn w:val="a0"/>
    <w:link w:val="21"/>
    <w:rsid w:val="00266670"/>
    <w:rPr>
      <w:rFonts w:ascii="Times New Roman" w:eastAsia="Times New Roman" w:hAnsi="Times New Roman"/>
      <w:b/>
      <w:bCs/>
      <w:spacing w:val="16"/>
      <w:sz w:val="28"/>
    </w:rPr>
  </w:style>
  <w:style w:type="table" w:styleId="a7">
    <w:name w:val="Table Grid"/>
    <w:basedOn w:val="a1"/>
    <w:uiPriority w:val="39"/>
    <w:rsid w:val="0023461A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xt">
    <w:name w:val="txt"/>
    <w:basedOn w:val="a0"/>
    <w:rsid w:val="009F47CF"/>
  </w:style>
  <w:style w:type="paragraph" w:styleId="a8">
    <w:name w:val="header"/>
    <w:basedOn w:val="a"/>
    <w:link w:val="a9"/>
    <w:uiPriority w:val="99"/>
    <w:unhideWhenUsed/>
    <w:rsid w:val="009C0DD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C0DD4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9C0DD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C0DD4"/>
    <w:rPr>
      <w:rFonts w:ascii="Times New Roman" w:eastAsia="Times New Roman" w:hAnsi="Times New Roman"/>
      <w:sz w:val="28"/>
    </w:rPr>
  </w:style>
  <w:style w:type="paragraph" w:customStyle="1" w:styleId="ac">
    <w:name w:val="Таблицы (моноширинный)"/>
    <w:basedOn w:val="a"/>
    <w:next w:val="a"/>
    <w:uiPriority w:val="99"/>
    <w:rsid w:val="001452BF"/>
    <w:pPr>
      <w:widowControl w:val="0"/>
      <w:overflowPunct/>
      <w:textAlignment w:val="auto"/>
    </w:pPr>
    <w:rPr>
      <w:rFonts w:ascii="Courier New" w:hAnsi="Courier New" w:cs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E9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8"/>
    </w:rPr>
  </w:style>
  <w:style w:type="paragraph" w:styleId="2">
    <w:name w:val="heading 2"/>
    <w:basedOn w:val="a"/>
    <w:next w:val="a"/>
    <w:link w:val="20"/>
    <w:qFormat/>
    <w:rsid w:val="005A405A"/>
    <w:pPr>
      <w:keepNext/>
      <w:overflowPunct/>
      <w:autoSpaceDE/>
      <w:autoSpaceDN/>
      <w:adjustRightInd/>
      <w:spacing w:before="240" w:after="60"/>
      <w:ind w:firstLine="720"/>
      <w:jc w:val="both"/>
      <w:textAlignment w:val="auto"/>
      <w:outlineLvl w:val="1"/>
    </w:pPr>
    <w:rPr>
      <w:rFonts w:ascii="Arial" w:hAnsi="Arial"/>
      <w:b/>
      <w:i/>
      <w:sz w:val="32"/>
      <w:lang w:val="x-none" w:eastAsia="en-US"/>
    </w:rPr>
  </w:style>
  <w:style w:type="paragraph" w:styleId="3">
    <w:name w:val="heading 3"/>
    <w:basedOn w:val="a"/>
    <w:next w:val="a"/>
    <w:link w:val="30"/>
    <w:uiPriority w:val="9"/>
    <w:qFormat/>
    <w:rsid w:val="008A274B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F76"/>
    <w:pPr>
      <w:ind w:left="720"/>
      <w:contextualSpacing/>
    </w:pPr>
  </w:style>
  <w:style w:type="character" w:styleId="a4">
    <w:name w:val="Hyperlink"/>
    <w:unhideWhenUsed/>
    <w:rsid w:val="000411A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D31FD"/>
    <w:rPr>
      <w:rFonts w:ascii="Segoe UI" w:hAnsi="Segoe UI"/>
      <w:sz w:val="18"/>
      <w:szCs w:val="18"/>
      <w:lang w:val="x-none" w:eastAsia="x-none"/>
    </w:rPr>
  </w:style>
  <w:style w:type="character" w:customStyle="1" w:styleId="a6">
    <w:name w:val="Текст выноски Знак"/>
    <w:link w:val="a5"/>
    <w:uiPriority w:val="99"/>
    <w:semiHidden/>
    <w:rsid w:val="00CD31FD"/>
    <w:rPr>
      <w:rFonts w:ascii="Segoe UI" w:eastAsia="Times New Roman" w:hAnsi="Segoe UI" w:cs="Segoe UI"/>
      <w:sz w:val="18"/>
      <w:szCs w:val="18"/>
    </w:rPr>
  </w:style>
  <w:style w:type="character" w:customStyle="1" w:styleId="20">
    <w:name w:val="Заголовок 2 Знак"/>
    <w:link w:val="2"/>
    <w:rsid w:val="005A405A"/>
    <w:rPr>
      <w:rFonts w:ascii="Arial" w:eastAsia="Times New Roman" w:hAnsi="Arial"/>
      <w:b/>
      <w:i/>
      <w:sz w:val="32"/>
      <w:lang w:eastAsia="en-US"/>
    </w:rPr>
  </w:style>
  <w:style w:type="character" w:customStyle="1" w:styleId="30">
    <w:name w:val="Заголовок 3 Знак"/>
    <w:link w:val="3"/>
    <w:uiPriority w:val="9"/>
    <w:semiHidden/>
    <w:rsid w:val="008A274B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21">
    <w:name w:val="Body Text 2"/>
    <w:basedOn w:val="a"/>
    <w:link w:val="22"/>
    <w:rsid w:val="00266670"/>
    <w:pPr>
      <w:overflowPunct/>
      <w:autoSpaceDE/>
      <w:autoSpaceDN/>
      <w:adjustRightInd/>
      <w:spacing w:line="360" w:lineRule="exact"/>
      <w:jc w:val="both"/>
      <w:textAlignment w:val="auto"/>
    </w:pPr>
    <w:rPr>
      <w:b/>
      <w:bCs/>
      <w:spacing w:val="16"/>
    </w:rPr>
  </w:style>
  <w:style w:type="character" w:customStyle="1" w:styleId="22">
    <w:name w:val="Основной текст 2 Знак"/>
    <w:basedOn w:val="a0"/>
    <w:link w:val="21"/>
    <w:rsid w:val="00266670"/>
    <w:rPr>
      <w:rFonts w:ascii="Times New Roman" w:eastAsia="Times New Roman" w:hAnsi="Times New Roman"/>
      <w:b/>
      <w:bCs/>
      <w:spacing w:val="16"/>
      <w:sz w:val="28"/>
    </w:rPr>
  </w:style>
  <w:style w:type="table" w:styleId="a7">
    <w:name w:val="Table Grid"/>
    <w:basedOn w:val="a1"/>
    <w:uiPriority w:val="39"/>
    <w:rsid w:val="0023461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">
    <w:name w:val="txt"/>
    <w:basedOn w:val="a0"/>
    <w:rsid w:val="009F47CF"/>
  </w:style>
  <w:style w:type="paragraph" w:styleId="a8">
    <w:name w:val="header"/>
    <w:basedOn w:val="a"/>
    <w:link w:val="a9"/>
    <w:uiPriority w:val="99"/>
    <w:unhideWhenUsed/>
    <w:rsid w:val="009C0DD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C0DD4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9C0DD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C0DD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2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85C6~1\AppData\Local\Temp\&#1057;&#1069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СЭД</Template>
  <TotalTime>0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MET</Company>
  <LinksUpToDate>false</LinksUpToDate>
  <CharactersWithSpaces>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opeka21</cp:lastModifiedBy>
  <cp:revision>2</cp:revision>
  <cp:lastPrinted>2021-05-28T05:01:00Z</cp:lastPrinted>
  <dcterms:created xsi:type="dcterms:W3CDTF">2023-12-15T07:46:00Z</dcterms:created>
  <dcterms:modified xsi:type="dcterms:W3CDTF">2023-12-15T07:46:00Z</dcterms:modified>
</cp:coreProperties>
</file>