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FD9" w:rsidRPr="00BA0D37" w:rsidRDefault="00497FD9" w:rsidP="00BA0D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BA0D37">
        <w:rPr>
          <w:rFonts w:ascii="Times New Roman" w:hAnsi="Times New Roman"/>
          <w:b/>
          <w:sz w:val="28"/>
          <w:szCs w:val="28"/>
          <w:u w:val="single"/>
        </w:rPr>
        <w:t>Как нас найти?</w:t>
      </w:r>
    </w:p>
    <w:p w:rsidR="00497FD9" w:rsidRPr="00F13DB6" w:rsidRDefault="00497FD9" w:rsidP="00BA0D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BA0D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13DB6">
        <w:rPr>
          <w:rFonts w:ascii="Times New Roman" w:hAnsi="Times New Roman"/>
          <w:sz w:val="24"/>
          <w:szCs w:val="24"/>
        </w:rPr>
        <w:t>Социально-реабилитационный</w:t>
      </w:r>
    </w:p>
    <w:p w:rsidR="00497FD9" w:rsidRPr="00F13DB6" w:rsidRDefault="00497FD9" w:rsidP="00BA0D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13DB6">
        <w:rPr>
          <w:rFonts w:ascii="Times New Roman" w:hAnsi="Times New Roman"/>
          <w:sz w:val="24"/>
          <w:szCs w:val="24"/>
        </w:rPr>
        <w:t>центр находится по адресу:</w:t>
      </w:r>
    </w:p>
    <w:p w:rsidR="00497FD9" w:rsidRPr="00F13DB6" w:rsidRDefault="00497FD9" w:rsidP="00BA0D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13DB6">
        <w:rPr>
          <w:rFonts w:ascii="Times New Roman" w:hAnsi="Times New Roman"/>
          <w:sz w:val="24"/>
          <w:szCs w:val="24"/>
        </w:rPr>
        <w:t>г. Невьянск, ул. Д. Бедного, 21,</w:t>
      </w:r>
    </w:p>
    <w:p w:rsidR="00497FD9" w:rsidRPr="00F13DB6" w:rsidRDefault="00497FD9" w:rsidP="00BA0D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13DB6">
        <w:rPr>
          <w:rFonts w:ascii="Times New Roman" w:hAnsi="Times New Roman"/>
          <w:sz w:val="24"/>
          <w:szCs w:val="24"/>
        </w:rPr>
        <w:t>корп. 2. Мы работаем ежедневно</w:t>
      </w:r>
    </w:p>
    <w:p w:rsidR="00497FD9" w:rsidRPr="00F13DB6" w:rsidRDefault="00497FD9" w:rsidP="00BA0D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13DB6">
        <w:rPr>
          <w:rFonts w:ascii="Times New Roman" w:hAnsi="Times New Roman"/>
          <w:sz w:val="24"/>
          <w:szCs w:val="24"/>
        </w:rPr>
        <w:t>с 8 до 17 часов, перерыв с 12 до</w:t>
      </w:r>
    </w:p>
    <w:p w:rsidR="00497FD9" w:rsidRDefault="00497FD9" w:rsidP="00BA0D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13DB6">
        <w:rPr>
          <w:rFonts w:ascii="Times New Roman" w:hAnsi="Times New Roman"/>
          <w:sz w:val="24"/>
          <w:szCs w:val="24"/>
        </w:rPr>
        <w:t>13 часов.</w:t>
      </w:r>
    </w:p>
    <w:p w:rsidR="00497FD9" w:rsidRPr="00F13DB6" w:rsidRDefault="00497FD9" w:rsidP="00BA0D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7FD9" w:rsidRDefault="00497FD9" w:rsidP="00AD0D54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7FD9" w:rsidRDefault="00497FD9" w:rsidP="00AD0D54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EE0FB6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1.25pt;height:159.75pt">
            <v:imagedata r:id="rId7" o:title=""/>
          </v:shape>
        </w:pict>
      </w:r>
    </w:p>
    <w:p w:rsidR="00497FD9" w:rsidRDefault="00497FD9" w:rsidP="00AD0D54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7FD9" w:rsidRDefault="00497FD9" w:rsidP="00AD0D54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7FD9" w:rsidRDefault="00497FD9" w:rsidP="00AD0D54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7FD9" w:rsidRPr="00BA0D37" w:rsidRDefault="00497FD9" w:rsidP="00AD0D54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BA0D37">
        <w:rPr>
          <w:rFonts w:ascii="Times New Roman" w:hAnsi="Times New Roman"/>
          <w:b/>
          <w:sz w:val="28"/>
          <w:szCs w:val="28"/>
          <w:u w:val="single"/>
        </w:rPr>
        <w:t>Нам можно позвонить по телефону:</w:t>
      </w:r>
    </w:p>
    <w:p w:rsidR="00497FD9" w:rsidRDefault="00497FD9" w:rsidP="00AD0D54">
      <w:pPr>
        <w:jc w:val="center"/>
        <w:rPr>
          <w:rFonts w:ascii="Times New Roman" w:hAnsi="Times New Roman"/>
          <w:sz w:val="24"/>
          <w:szCs w:val="24"/>
        </w:rPr>
      </w:pPr>
      <w:r w:rsidRPr="00F13DB6">
        <w:rPr>
          <w:rFonts w:ascii="Times New Roman" w:hAnsi="Times New Roman"/>
          <w:sz w:val="24"/>
          <w:szCs w:val="24"/>
        </w:rPr>
        <w:t xml:space="preserve">8 (34356) 4-56-08 </w:t>
      </w: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  <w:r w:rsidRPr="00F13DB6">
        <w:rPr>
          <w:rFonts w:ascii="Times New Roman" w:hAnsi="Times New Roman"/>
          <w:sz w:val="24"/>
          <w:szCs w:val="24"/>
        </w:rPr>
        <w:t xml:space="preserve">или написать письмо: </w:t>
      </w:r>
      <w:hyperlink r:id="rId8" w:history="1">
        <w:r w:rsidRPr="00F13DB6">
          <w:rPr>
            <w:rStyle w:val="Hyperlink"/>
            <w:rFonts w:ascii="Times New Roman" w:hAnsi="Times New Roman"/>
            <w:sz w:val="24"/>
            <w:szCs w:val="24"/>
            <w:lang w:val="en-US"/>
          </w:rPr>
          <w:t>nevdd</w:t>
        </w:r>
        <w:r w:rsidRPr="00F13DB6">
          <w:rPr>
            <w:rStyle w:val="Hyperlink"/>
            <w:rFonts w:ascii="Times New Roman" w:hAnsi="Times New Roman"/>
            <w:sz w:val="24"/>
            <w:szCs w:val="24"/>
          </w:rPr>
          <w:t>@</w:t>
        </w:r>
        <w:r w:rsidRPr="00F13DB6">
          <w:rPr>
            <w:rStyle w:val="Hyperlink"/>
            <w:rFonts w:ascii="Times New Roman" w:hAnsi="Times New Roman"/>
            <w:sz w:val="24"/>
            <w:szCs w:val="24"/>
            <w:lang w:val="en-US"/>
          </w:rPr>
          <w:t>yandex</w:t>
        </w:r>
        <w:r w:rsidRPr="00F13DB6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F13DB6">
          <w:rPr>
            <w:rStyle w:val="Hyperlink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497FD9" w:rsidRPr="003F037F" w:rsidRDefault="00497FD9" w:rsidP="005C65D2">
      <w:pPr>
        <w:jc w:val="center"/>
        <w:rPr>
          <w:rFonts w:ascii="Times New Roman" w:hAnsi="Times New Roman"/>
          <w:sz w:val="24"/>
          <w:szCs w:val="24"/>
        </w:rPr>
      </w:pPr>
      <w:r w:rsidRPr="00F13DB6">
        <w:rPr>
          <w:rFonts w:ascii="Times New Roman" w:hAnsi="Times New Roman"/>
          <w:sz w:val="24"/>
          <w:szCs w:val="24"/>
        </w:rPr>
        <w:t>Сайт</w:t>
      </w:r>
      <w:r w:rsidRPr="003F037F">
        <w:rPr>
          <w:rFonts w:ascii="Times New Roman" w:hAnsi="Times New Roman"/>
          <w:sz w:val="24"/>
          <w:szCs w:val="24"/>
        </w:rPr>
        <w:t xml:space="preserve">: </w:t>
      </w:r>
      <w:r w:rsidRPr="00F13DB6">
        <w:rPr>
          <w:rFonts w:ascii="Times New Roman" w:hAnsi="Times New Roman"/>
          <w:sz w:val="24"/>
          <w:szCs w:val="24"/>
          <w:lang w:val="en-US"/>
        </w:rPr>
        <w:t>zabota</w:t>
      </w:r>
      <w:r w:rsidRPr="003F037F">
        <w:rPr>
          <w:rFonts w:ascii="Times New Roman" w:hAnsi="Times New Roman"/>
          <w:sz w:val="24"/>
          <w:szCs w:val="24"/>
        </w:rPr>
        <w:t>129.</w:t>
      </w:r>
      <w:r w:rsidRPr="00F13DB6">
        <w:rPr>
          <w:rFonts w:ascii="Times New Roman" w:hAnsi="Times New Roman"/>
          <w:sz w:val="24"/>
          <w:szCs w:val="24"/>
          <w:lang w:val="en-US"/>
        </w:rPr>
        <w:t>msp</w:t>
      </w:r>
      <w:r w:rsidRPr="003F037F">
        <w:rPr>
          <w:rFonts w:ascii="Times New Roman" w:hAnsi="Times New Roman"/>
          <w:sz w:val="24"/>
          <w:szCs w:val="24"/>
        </w:rPr>
        <w:t>.</w:t>
      </w:r>
      <w:r w:rsidRPr="00F13DB6">
        <w:rPr>
          <w:rFonts w:ascii="Times New Roman" w:hAnsi="Times New Roman"/>
          <w:sz w:val="24"/>
          <w:szCs w:val="24"/>
          <w:lang w:val="en-US"/>
        </w:rPr>
        <w:t>midural</w:t>
      </w:r>
      <w:r w:rsidRPr="003F037F">
        <w:rPr>
          <w:rFonts w:ascii="Times New Roman" w:hAnsi="Times New Roman"/>
          <w:sz w:val="24"/>
          <w:szCs w:val="24"/>
        </w:rPr>
        <w:t>.</w:t>
      </w:r>
      <w:r w:rsidRPr="00F13DB6">
        <w:rPr>
          <w:rFonts w:ascii="Times New Roman" w:hAnsi="Times New Roman"/>
          <w:sz w:val="24"/>
          <w:szCs w:val="24"/>
          <w:lang w:val="en-US"/>
        </w:rPr>
        <w:t>ru</w:t>
      </w:r>
    </w:p>
    <w:p w:rsidR="00497FD9" w:rsidRPr="003F037F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BA0D37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124F10">
      <w:pPr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Default="00497FD9" w:rsidP="00AD0D54">
      <w:pPr>
        <w:jc w:val="center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rPr>
          <w:rFonts w:ascii="Times New Roman" w:hAnsi="Times New Roman"/>
          <w:noProof/>
          <w:sz w:val="24"/>
          <w:szCs w:val="24"/>
        </w:rPr>
      </w:pPr>
    </w:p>
    <w:p w:rsidR="00497FD9" w:rsidRPr="00F13DB6" w:rsidRDefault="00497FD9" w:rsidP="00AD0D54">
      <w:pPr>
        <w:rPr>
          <w:rFonts w:ascii="Times New Roman" w:hAnsi="Times New Roman"/>
          <w:noProof/>
          <w:sz w:val="24"/>
          <w:szCs w:val="24"/>
        </w:rPr>
      </w:pPr>
      <w:r>
        <w:rPr>
          <w:noProof/>
          <w:lang w:eastAsia="ru-RU"/>
        </w:rPr>
        <w:pict>
          <v:shape id="Рисунок 1" o:spid="_x0000_s1026" type="#_x0000_t75" alt="https://ugra-news.ru/upload/iblock/405/405655791e06b53de30eee36a7771b51.jpg" style="position:absolute;margin-left:0;margin-top:22.45pt;width:201.75pt;height:195.75pt;z-index:-251658240;visibility:visible" wrapcoords="-80 0 -80 21517 21600 21517 21600 0 -80 0">
            <v:imagedata r:id="rId9" o:title=""/>
            <w10:wrap type="tight"/>
          </v:shape>
        </w:pict>
      </w:r>
    </w:p>
    <w:p w:rsidR="00497FD9" w:rsidRPr="00F13DB6" w:rsidRDefault="00497FD9" w:rsidP="00AD0D54">
      <w:pPr>
        <w:rPr>
          <w:rFonts w:ascii="Times New Roman" w:hAnsi="Times New Roman"/>
          <w:noProof/>
          <w:sz w:val="24"/>
          <w:szCs w:val="24"/>
        </w:rPr>
      </w:pPr>
    </w:p>
    <w:p w:rsidR="00497FD9" w:rsidRPr="00F13DB6" w:rsidRDefault="00497FD9" w:rsidP="00AD0D54">
      <w:pPr>
        <w:rPr>
          <w:rFonts w:ascii="Times New Roman" w:hAnsi="Times New Roman"/>
          <w:noProof/>
          <w:sz w:val="24"/>
          <w:szCs w:val="24"/>
        </w:rPr>
      </w:pPr>
    </w:p>
    <w:p w:rsidR="00497FD9" w:rsidRPr="00F13DB6" w:rsidRDefault="00497FD9" w:rsidP="00AD0D54">
      <w:pPr>
        <w:rPr>
          <w:rFonts w:ascii="Times New Roman" w:hAnsi="Times New Roman"/>
          <w:noProof/>
          <w:sz w:val="24"/>
          <w:szCs w:val="24"/>
        </w:rPr>
      </w:pPr>
    </w:p>
    <w:p w:rsidR="00497FD9" w:rsidRPr="00F13DB6" w:rsidRDefault="00497FD9" w:rsidP="00AD0D54">
      <w:pPr>
        <w:rPr>
          <w:rFonts w:ascii="Times New Roman" w:hAnsi="Times New Roman"/>
          <w:noProof/>
          <w:sz w:val="24"/>
          <w:szCs w:val="24"/>
        </w:rPr>
      </w:pPr>
    </w:p>
    <w:p w:rsidR="00497FD9" w:rsidRPr="00F13DB6" w:rsidRDefault="00497FD9" w:rsidP="00AD0D54">
      <w:pPr>
        <w:jc w:val="right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right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right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right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AD0D54">
      <w:pPr>
        <w:jc w:val="right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53155E">
      <w:pPr>
        <w:jc w:val="center"/>
        <w:rPr>
          <w:rFonts w:ascii="Times New Roman" w:hAnsi="Times New Roman"/>
          <w:sz w:val="24"/>
          <w:szCs w:val="24"/>
        </w:rPr>
      </w:pPr>
      <w:r w:rsidRPr="00F13DB6">
        <w:rPr>
          <w:rFonts w:ascii="Times New Roman" w:hAnsi="Times New Roman"/>
          <w:sz w:val="24"/>
          <w:szCs w:val="24"/>
        </w:rPr>
        <w:t xml:space="preserve">  </w:t>
      </w:r>
    </w:p>
    <w:p w:rsidR="00497FD9" w:rsidRPr="00F13DB6" w:rsidRDefault="00497FD9" w:rsidP="005C65D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497FD9" w:rsidRPr="00F13DB6" w:rsidRDefault="00497FD9" w:rsidP="005C65D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497FD9" w:rsidRDefault="00497FD9" w:rsidP="005C65D2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97FD9" w:rsidRDefault="00497FD9" w:rsidP="005C65D2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97FD9" w:rsidRPr="00BA0D37" w:rsidRDefault="00497FD9" w:rsidP="005C65D2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0D37">
        <w:rPr>
          <w:rFonts w:ascii="Times New Roman" w:hAnsi="Times New Roman"/>
          <w:b/>
          <w:sz w:val="24"/>
          <w:szCs w:val="24"/>
        </w:rPr>
        <w:t>Государственное казенное учреждение</w:t>
      </w:r>
    </w:p>
    <w:p w:rsidR="00497FD9" w:rsidRPr="00BA0D37" w:rsidRDefault="00497FD9" w:rsidP="005C65D2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0D37">
        <w:rPr>
          <w:rFonts w:ascii="Times New Roman" w:hAnsi="Times New Roman"/>
          <w:b/>
          <w:sz w:val="24"/>
          <w:szCs w:val="24"/>
        </w:rPr>
        <w:t xml:space="preserve"> «Социально-реабилитационный центр</w:t>
      </w:r>
    </w:p>
    <w:p w:rsidR="00497FD9" w:rsidRPr="00BA0D37" w:rsidRDefault="00497FD9" w:rsidP="005C65D2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0D37">
        <w:rPr>
          <w:rFonts w:ascii="Times New Roman" w:hAnsi="Times New Roman"/>
          <w:b/>
          <w:sz w:val="24"/>
          <w:szCs w:val="24"/>
        </w:rPr>
        <w:t xml:space="preserve">для несовершеннолетних Невьянского </w:t>
      </w:r>
    </w:p>
    <w:p w:rsidR="00497FD9" w:rsidRPr="00BA0D37" w:rsidRDefault="00497FD9" w:rsidP="005C65D2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0D37">
        <w:rPr>
          <w:rFonts w:ascii="Times New Roman" w:hAnsi="Times New Roman"/>
          <w:b/>
          <w:sz w:val="24"/>
          <w:szCs w:val="24"/>
        </w:rPr>
        <w:t>района»</w:t>
      </w:r>
    </w:p>
    <w:p w:rsidR="00497FD9" w:rsidRPr="00BA0D37" w:rsidRDefault="00497FD9" w:rsidP="005C65D2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0D37">
        <w:rPr>
          <w:rFonts w:ascii="Times New Roman" w:hAnsi="Times New Roman"/>
          <w:b/>
          <w:sz w:val="24"/>
          <w:szCs w:val="24"/>
        </w:rPr>
        <w:t xml:space="preserve">Отделение реабилитации детей                                                                                                                  </w:t>
      </w:r>
    </w:p>
    <w:p w:rsidR="00497FD9" w:rsidRDefault="00497FD9" w:rsidP="00EB2629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 подростков с</w:t>
      </w:r>
      <w:r w:rsidRPr="00BA0D37">
        <w:rPr>
          <w:rFonts w:ascii="Times New Roman" w:hAnsi="Times New Roman"/>
          <w:b/>
          <w:sz w:val="24"/>
          <w:szCs w:val="24"/>
        </w:rPr>
        <w:t xml:space="preserve"> ОВЗ</w:t>
      </w:r>
    </w:p>
    <w:p w:rsidR="00497FD9" w:rsidRDefault="00497FD9" w:rsidP="00EB2629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97FD9" w:rsidRPr="00EB2629" w:rsidRDefault="00497FD9" w:rsidP="00EB2629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0D37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497FD9" w:rsidRPr="00124F10" w:rsidRDefault="00497FD9" w:rsidP="002062F7">
      <w:pPr>
        <w:spacing w:after="280"/>
        <w:rPr>
          <w:rFonts w:ascii="Times New Roman" w:hAnsi="Times New Roman"/>
          <w:noProof/>
          <w:sz w:val="24"/>
          <w:szCs w:val="24"/>
        </w:rPr>
      </w:pPr>
      <w:r w:rsidRPr="00124F10">
        <w:rPr>
          <w:rFonts w:ascii="Times New Roman" w:hAnsi="Times New Roman"/>
          <w:noProof/>
          <w:sz w:val="24"/>
          <w:szCs w:val="24"/>
        </w:rPr>
        <w:t>Отделение реабилитации детей с ОВЗ и детей-инвалидов является структурным подразделением ГКУ «СРЦН Невьянского района» и создано:</w:t>
      </w:r>
    </w:p>
    <w:p w:rsidR="00497FD9" w:rsidRPr="00F13DB6" w:rsidRDefault="00497FD9" w:rsidP="002062F7">
      <w:pPr>
        <w:spacing w:after="280"/>
        <w:rPr>
          <w:rFonts w:ascii="Times New Roman" w:hAnsi="Times New Roman"/>
          <w:noProof/>
          <w:sz w:val="24"/>
          <w:szCs w:val="24"/>
        </w:rPr>
      </w:pPr>
      <w:r w:rsidRPr="00F13DB6">
        <w:rPr>
          <w:rFonts w:ascii="Times New Roman" w:hAnsi="Times New Roman"/>
          <w:noProof/>
          <w:sz w:val="24"/>
          <w:szCs w:val="24"/>
        </w:rPr>
        <w:t>- для повышения качества уровня жизни ; реализации процесса становления всесторонне-развитой личности детей с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F13DB6">
        <w:rPr>
          <w:rFonts w:ascii="Times New Roman" w:hAnsi="Times New Roman"/>
          <w:noProof/>
          <w:sz w:val="24"/>
          <w:szCs w:val="24"/>
        </w:rPr>
        <w:t>ОВЗ и детей-инвалидов в разнообразных развивающих средах.</w:t>
      </w:r>
    </w:p>
    <w:p w:rsidR="00497FD9" w:rsidRDefault="00497FD9" w:rsidP="00BA0D37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F13DB6">
        <w:rPr>
          <w:rFonts w:ascii="Times New Roman" w:hAnsi="Times New Roman"/>
          <w:noProof/>
          <w:sz w:val="24"/>
          <w:szCs w:val="24"/>
        </w:rPr>
        <w:t xml:space="preserve"> На реаби</w:t>
      </w:r>
      <w:r>
        <w:rPr>
          <w:rFonts w:ascii="Times New Roman" w:hAnsi="Times New Roman"/>
          <w:noProof/>
          <w:sz w:val="24"/>
          <w:szCs w:val="24"/>
        </w:rPr>
        <w:t xml:space="preserve">литацию принимаются дети от </w:t>
      </w:r>
    </w:p>
    <w:p w:rsidR="00497FD9" w:rsidRDefault="00497FD9" w:rsidP="00BA0D37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F13DB6">
        <w:rPr>
          <w:rFonts w:ascii="Times New Roman" w:hAnsi="Times New Roman"/>
          <w:noProof/>
          <w:sz w:val="24"/>
          <w:szCs w:val="24"/>
        </w:rPr>
        <w:t>3 до 18 лет.</w:t>
      </w:r>
    </w:p>
    <w:p w:rsidR="00497FD9" w:rsidRPr="00F13DB6" w:rsidRDefault="00497FD9" w:rsidP="00BA0D37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497FD9" w:rsidRPr="00454152" w:rsidRDefault="00497FD9" w:rsidP="00454152">
      <w:pPr>
        <w:spacing w:after="280"/>
        <w:rPr>
          <w:rFonts w:ascii="Times New Roman" w:hAnsi="Times New Roman"/>
          <w:noProof/>
          <w:sz w:val="24"/>
          <w:szCs w:val="24"/>
        </w:rPr>
      </w:pPr>
      <w:r>
        <w:pict>
          <v:shape id="_x0000_i1026" type="#_x0000_t75" alt="" style="width:3in;height:2in">
            <v:imagedata r:id="rId10" r:href="rId11"/>
          </v:shape>
        </w:pict>
      </w:r>
    </w:p>
    <w:p w:rsidR="00497FD9" w:rsidRDefault="00497FD9" w:rsidP="00F13DB6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u w:val="single"/>
        </w:rPr>
      </w:pPr>
    </w:p>
    <w:p w:rsidR="00497FD9" w:rsidRDefault="00497FD9" w:rsidP="00F13DB6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u w:val="single"/>
        </w:rPr>
      </w:pPr>
      <w:r w:rsidRPr="00BA197C">
        <w:rPr>
          <w:rFonts w:ascii="Times New Roman" w:hAnsi="Times New Roman"/>
          <w:b/>
          <w:noProof/>
          <w:sz w:val="28"/>
          <w:szCs w:val="28"/>
          <w:u w:val="single"/>
        </w:rPr>
        <w:t>С чего начать?</w:t>
      </w:r>
    </w:p>
    <w:p w:rsidR="00497FD9" w:rsidRPr="00BA197C" w:rsidRDefault="00497FD9" w:rsidP="00F13DB6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u w:val="single"/>
        </w:rPr>
      </w:pPr>
    </w:p>
    <w:p w:rsidR="00497FD9" w:rsidRPr="00F13DB6" w:rsidRDefault="00497FD9" w:rsidP="00F13DB6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F13DB6">
        <w:rPr>
          <w:rFonts w:ascii="Times New Roman" w:hAnsi="Times New Roman"/>
          <w:noProof/>
          <w:sz w:val="24"/>
          <w:szCs w:val="24"/>
        </w:rPr>
        <w:t>Из управления социальной политики приходит перечень ИПРА на ребенка –инвалида. Специалист по социальной работе звонит родителям и сообщает о том, какие документы нужно предоставить.</w:t>
      </w:r>
    </w:p>
    <w:p w:rsidR="00497FD9" w:rsidRDefault="00497FD9" w:rsidP="00454152">
      <w:pPr>
        <w:spacing w:after="0" w:line="240" w:lineRule="auto"/>
        <w:rPr>
          <w:rFonts w:ascii="Times New Roman" w:hAnsi="Times New Roman"/>
          <w:b/>
          <w:noProof/>
          <w:sz w:val="28"/>
          <w:szCs w:val="28"/>
          <w:u w:val="single"/>
        </w:rPr>
      </w:pPr>
    </w:p>
    <w:p w:rsidR="00497FD9" w:rsidRPr="00F13DB6" w:rsidRDefault="00497FD9" w:rsidP="00454152">
      <w:pPr>
        <w:spacing w:after="0" w:line="240" w:lineRule="auto"/>
        <w:rPr>
          <w:rFonts w:ascii="Times New Roman" w:hAnsi="Times New Roman"/>
          <w:b/>
          <w:noProof/>
          <w:sz w:val="28"/>
          <w:szCs w:val="28"/>
          <w:u w:val="single"/>
        </w:rPr>
      </w:pPr>
      <w:r w:rsidRPr="00F13DB6">
        <w:rPr>
          <w:rFonts w:ascii="Times New Roman" w:hAnsi="Times New Roman"/>
          <w:b/>
          <w:noProof/>
          <w:sz w:val="28"/>
          <w:szCs w:val="28"/>
          <w:u w:val="single"/>
        </w:rPr>
        <w:t>Перечень документов, необходимых</w:t>
      </w:r>
    </w:p>
    <w:p w:rsidR="00497FD9" w:rsidRDefault="00497FD9" w:rsidP="00BA0D3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u w:val="single"/>
        </w:rPr>
      </w:pPr>
      <w:r w:rsidRPr="00F13DB6">
        <w:rPr>
          <w:rFonts w:ascii="Times New Roman" w:hAnsi="Times New Roman"/>
          <w:b/>
          <w:noProof/>
          <w:sz w:val="28"/>
          <w:szCs w:val="28"/>
          <w:u w:val="single"/>
        </w:rPr>
        <w:t>для приема на реабилитацию:</w:t>
      </w:r>
    </w:p>
    <w:p w:rsidR="00497FD9" w:rsidRPr="00BA0D37" w:rsidRDefault="00497FD9" w:rsidP="00BA0D3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u w:val="single"/>
        </w:rPr>
      </w:pPr>
    </w:p>
    <w:p w:rsidR="00497FD9" w:rsidRPr="00F13DB6" w:rsidRDefault="00497FD9" w:rsidP="005C65D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F13DB6">
        <w:rPr>
          <w:rFonts w:ascii="Times New Roman" w:hAnsi="Times New Roman"/>
          <w:noProof/>
          <w:sz w:val="24"/>
          <w:szCs w:val="24"/>
        </w:rPr>
        <w:t>Копии:</w:t>
      </w:r>
    </w:p>
    <w:p w:rsidR="00497FD9" w:rsidRPr="00F13DB6" w:rsidRDefault="00497FD9" w:rsidP="003F037F">
      <w:pPr>
        <w:pStyle w:val="ListParagraph"/>
        <w:spacing w:after="0" w:line="240" w:lineRule="auto"/>
        <w:ind w:left="360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-</w:t>
      </w:r>
      <w:r w:rsidRPr="00F13DB6">
        <w:rPr>
          <w:rFonts w:ascii="Times New Roman" w:hAnsi="Times New Roman"/>
          <w:noProof/>
          <w:sz w:val="24"/>
          <w:szCs w:val="24"/>
        </w:rPr>
        <w:t>паспорт (фото и прописка);</w:t>
      </w:r>
    </w:p>
    <w:p w:rsidR="00497FD9" w:rsidRDefault="00497FD9" w:rsidP="003F037F">
      <w:pPr>
        <w:pStyle w:val="ListParagraph"/>
        <w:spacing w:after="0" w:line="240" w:lineRule="auto"/>
        <w:ind w:left="360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- ИПРА;</w:t>
      </w:r>
    </w:p>
    <w:p w:rsidR="00497FD9" w:rsidRDefault="00497FD9" w:rsidP="003F037F">
      <w:pPr>
        <w:pStyle w:val="ListParagraph"/>
        <w:spacing w:after="0" w:line="240" w:lineRule="auto"/>
        <w:ind w:left="360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-СНИЛС;</w:t>
      </w:r>
    </w:p>
    <w:p w:rsidR="00497FD9" w:rsidRDefault="00497FD9" w:rsidP="003F037F">
      <w:pPr>
        <w:pStyle w:val="ListParagraph"/>
        <w:spacing w:after="0" w:line="240" w:lineRule="auto"/>
        <w:ind w:left="360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-</w:t>
      </w:r>
      <w:r w:rsidRPr="00F13DB6">
        <w:rPr>
          <w:rFonts w:ascii="Times New Roman" w:hAnsi="Times New Roman"/>
          <w:noProof/>
          <w:sz w:val="24"/>
          <w:szCs w:val="24"/>
        </w:rPr>
        <w:t xml:space="preserve">справка об </w:t>
      </w:r>
      <w:r>
        <w:rPr>
          <w:rFonts w:ascii="Times New Roman" w:hAnsi="Times New Roman"/>
          <w:noProof/>
          <w:sz w:val="24"/>
          <w:szCs w:val="24"/>
        </w:rPr>
        <w:t>и</w:t>
      </w:r>
      <w:r w:rsidRPr="00F13DB6">
        <w:rPr>
          <w:rFonts w:ascii="Times New Roman" w:hAnsi="Times New Roman"/>
          <w:noProof/>
          <w:sz w:val="24"/>
          <w:szCs w:val="24"/>
        </w:rPr>
        <w:t>нвалидности;</w:t>
      </w:r>
    </w:p>
    <w:p w:rsidR="00497FD9" w:rsidRPr="00F13DB6" w:rsidRDefault="00497FD9" w:rsidP="003F037F">
      <w:pPr>
        <w:pStyle w:val="ListParagraph"/>
        <w:spacing w:after="0" w:line="240" w:lineRule="auto"/>
        <w:ind w:left="360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-</w:t>
      </w:r>
      <w:r w:rsidRPr="00F13DB6">
        <w:rPr>
          <w:rFonts w:ascii="Times New Roman" w:hAnsi="Times New Roman"/>
          <w:noProof/>
          <w:sz w:val="24"/>
          <w:szCs w:val="24"/>
        </w:rPr>
        <w:t xml:space="preserve">свидетельство о рождении (если 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F13DB6">
        <w:rPr>
          <w:rFonts w:ascii="Times New Roman" w:hAnsi="Times New Roman"/>
          <w:noProof/>
          <w:sz w:val="24"/>
          <w:szCs w:val="24"/>
        </w:rPr>
        <w:t>ребенку 14 лет – копия паспорта);</w:t>
      </w:r>
    </w:p>
    <w:p w:rsidR="00497FD9" w:rsidRPr="00F13DB6" w:rsidRDefault="00497FD9" w:rsidP="003F037F">
      <w:pPr>
        <w:pStyle w:val="ListParagraph"/>
        <w:spacing w:after="0" w:line="240" w:lineRule="auto"/>
        <w:ind w:left="360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-</w:t>
      </w:r>
      <w:r w:rsidRPr="00F13DB6">
        <w:rPr>
          <w:rFonts w:ascii="Times New Roman" w:hAnsi="Times New Roman"/>
          <w:noProof/>
          <w:sz w:val="24"/>
          <w:szCs w:val="24"/>
        </w:rPr>
        <w:t>оригинал справки с места</w:t>
      </w:r>
    </w:p>
    <w:p w:rsidR="00497FD9" w:rsidRPr="00F13DB6" w:rsidRDefault="00497FD9" w:rsidP="005C65D2">
      <w:pPr>
        <w:pStyle w:val="ListParagraph"/>
        <w:spacing w:after="0" w:line="240" w:lineRule="auto"/>
        <w:contextualSpacing w:val="0"/>
        <w:rPr>
          <w:rFonts w:ascii="Times New Roman" w:hAnsi="Times New Roman"/>
          <w:noProof/>
          <w:sz w:val="24"/>
          <w:szCs w:val="24"/>
        </w:rPr>
      </w:pPr>
      <w:r w:rsidRPr="00F13DB6">
        <w:rPr>
          <w:rFonts w:ascii="Times New Roman" w:hAnsi="Times New Roman"/>
          <w:noProof/>
          <w:sz w:val="24"/>
          <w:szCs w:val="24"/>
        </w:rPr>
        <w:t>жительства.</w:t>
      </w:r>
    </w:p>
    <w:p w:rsidR="00497FD9" w:rsidRPr="00F13DB6" w:rsidRDefault="00497FD9" w:rsidP="005C65D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497FD9" w:rsidRPr="00F13DB6" w:rsidRDefault="00497FD9" w:rsidP="005C65D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497FD9" w:rsidRPr="00F13DB6" w:rsidRDefault="00497FD9" w:rsidP="005C65D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>
        <w:t xml:space="preserve">     </w:t>
      </w:r>
      <w:r>
        <w:pict>
          <v:shape id="_x0000_i1027" type="#_x0000_t75" alt="" style="width:207pt;height:143.25pt">
            <v:imagedata r:id="rId12" r:href="rId13"/>
          </v:shape>
        </w:pict>
      </w:r>
    </w:p>
    <w:p w:rsidR="00497FD9" w:rsidRPr="00F13DB6" w:rsidRDefault="00497FD9" w:rsidP="005C65D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497FD9" w:rsidRPr="00F13DB6" w:rsidRDefault="00497FD9" w:rsidP="005C65D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F13DB6">
        <w:rPr>
          <w:rFonts w:ascii="Times New Roman" w:hAnsi="Times New Roman"/>
          <w:noProof/>
          <w:sz w:val="24"/>
          <w:szCs w:val="24"/>
        </w:rPr>
        <w:t>Специалист по социальной работе</w:t>
      </w:r>
    </w:p>
    <w:p w:rsidR="00497FD9" w:rsidRPr="00F13DB6" w:rsidRDefault="00497FD9" w:rsidP="005C65D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F13DB6">
        <w:rPr>
          <w:rFonts w:ascii="Times New Roman" w:hAnsi="Times New Roman"/>
          <w:noProof/>
          <w:sz w:val="24"/>
          <w:szCs w:val="24"/>
        </w:rPr>
        <w:t>составляет ИППСУ и мы приглашаем</w:t>
      </w:r>
    </w:p>
    <w:p w:rsidR="00497FD9" w:rsidRPr="00F13DB6" w:rsidRDefault="00497FD9" w:rsidP="005C65D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F13DB6">
        <w:rPr>
          <w:rFonts w:ascii="Times New Roman" w:hAnsi="Times New Roman"/>
          <w:noProof/>
          <w:sz w:val="24"/>
          <w:szCs w:val="24"/>
        </w:rPr>
        <w:t>ребенка на реабилитацию.</w:t>
      </w:r>
    </w:p>
    <w:p w:rsidR="00497FD9" w:rsidRPr="00F13DB6" w:rsidRDefault="00497FD9" w:rsidP="005C65D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F13DB6">
        <w:rPr>
          <w:rFonts w:ascii="Times New Roman" w:hAnsi="Times New Roman"/>
          <w:noProof/>
          <w:sz w:val="24"/>
          <w:szCs w:val="24"/>
        </w:rPr>
        <w:t>Специалисты отделения работают с сентября по июнь месяц.</w:t>
      </w:r>
    </w:p>
    <w:p w:rsidR="00497FD9" w:rsidRPr="00F13DB6" w:rsidRDefault="00497FD9" w:rsidP="005C65D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F13DB6">
        <w:rPr>
          <w:rFonts w:ascii="Times New Roman" w:hAnsi="Times New Roman"/>
          <w:noProof/>
          <w:sz w:val="24"/>
          <w:szCs w:val="24"/>
        </w:rPr>
        <w:t xml:space="preserve">Срок курса реабилитации составляет </w:t>
      </w:r>
    </w:p>
    <w:p w:rsidR="00497FD9" w:rsidRPr="00F13DB6" w:rsidRDefault="00497FD9" w:rsidP="005C65D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21 день.</w:t>
      </w:r>
    </w:p>
    <w:p w:rsidR="00497FD9" w:rsidRPr="00F13DB6" w:rsidRDefault="00497FD9" w:rsidP="002062F7">
      <w:pPr>
        <w:rPr>
          <w:noProof/>
        </w:rPr>
      </w:pPr>
    </w:p>
    <w:p w:rsidR="00497FD9" w:rsidRPr="00F13DB6" w:rsidRDefault="00497FD9" w:rsidP="00124F10">
      <w:pPr>
        <w:ind w:left="284"/>
        <w:rPr>
          <w:rFonts w:ascii="Times New Roman" w:hAnsi="Times New Roman"/>
          <w:b/>
          <w:noProof/>
          <w:sz w:val="28"/>
          <w:szCs w:val="28"/>
          <w:u w:val="single"/>
        </w:rPr>
      </w:pPr>
      <w:r w:rsidRPr="00F13DB6">
        <w:rPr>
          <w:rFonts w:ascii="Times New Roman" w:hAnsi="Times New Roman"/>
          <w:b/>
          <w:noProof/>
          <w:sz w:val="28"/>
          <w:szCs w:val="28"/>
          <w:u w:val="single"/>
        </w:rPr>
        <w:t xml:space="preserve">В отделении работают       </w:t>
      </w:r>
      <w:r>
        <w:rPr>
          <w:rFonts w:ascii="Times New Roman" w:hAnsi="Times New Roman"/>
          <w:b/>
          <w:noProof/>
          <w:sz w:val="28"/>
          <w:szCs w:val="28"/>
          <w:u w:val="single"/>
        </w:rPr>
        <w:t xml:space="preserve">    </w:t>
      </w:r>
      <w:r w:rsidRPr="00F13DB6">
        <w:rPr>
          <w:rFonts w:ascii="Times New Roman" w:hAnsi="Times New Roman"/>
          <w:b/>
          <w:noProof/>
          <w:sz w:val="28"/>
          <w:szCs w:val="28"/>
          <w:u w:val="single"/>
        </w:rPr>
        <w:t>специалисты:</w:t>
      </w:r>
    </w:p>
    <w:p w:rsidR="00497FD9" w:rsidRPr="00F13DB6" w:rsidRDefault="00497FD9" w:rsidP="00454152">
      <w:pPr>
        <w:pStyle w:val="ListParagraph"/>
        <w:spacing w:after="0" w:line="240" w:lineRule="auto"/>
        <w:ind w:left="357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</w:t>
      </w:r>
      <w:r w:rsidRPr="00F13DB6">
        <w:rPr>
          <w:rFonts w:ascii="Times New Roman" w:hAnsi="Times New Roman"/>
          <w:noProof/>
          <w:sz w:val="24"/>
          <w:szCs w:val="24"/>
        </w:rPr>
        <w:t xml:space="preserve">учитель-логопед;               </w:t>
      </w:r>
    </w:p>
    <w:p w:rsidR="00497FD9" w:rsidRPr="00F13DB6" w:rsidRDefault="00497FD9" w:rsidP="00454152">
      <w:pPr>
        <w:pStyle w:val="ListParagraph"/>
        <w:spacing w:after="0" w:line="240" w:lineRule="auto"/>
        <w:ind w:left="357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</w:t>
      </w:r>
      <w:r w:rsidRPr="00F13DB6">
        <w:rPr>
          <w:rFonts w:ascii="Times New Roman" w:hAnsi="Times New Roman"/>
          <w:noProof/>
          <w:sz w:val="24"/>
          <w:szCs w:val="24"/>
        </w:rPr>
        <w:t xml:space="preserve">учитель-дефектолог;      </w:t>
      </w:r>
    </w:p>
    <w:p w:rsidR="00497FD9" w:rsidRPr="00F13DB6" w:rsidRDefault="00497FD9" w:rsidP="00454152">
      <w:pPr>
        <w:pStyle w:val="ListParagraph"/>
        <w:spacing w:after="0" w:line="240" w:lineRule="auto"/>
        <w:ind w:left="357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</w:t>
      </w:r>
      <w:r w:rsidRPr="00F13DB6">
        <w:rPr>
          <w:rFonts w:ascii="Times New Roman" w:hAnsi="Times New Roman"/>
          <w:noProof/>
          <w:sz w:val="24"/>
          <w:szCs w:val="24"/>
        </w:rPr>
        <w:t>педагог-психолог;</w:t>
      </w:r>
    </w:p>
    <w:p w:rsidR="00497FD9" w:rsidRDefault="00497FD9" w:rsidP="00454152">
      <w:pPr>
        <w:pStyle w:val="ListParagraph"/>
        <w:spacing w:after="0" w:line="240" w:lineRule="auto"/>
        <w:ind w:left="357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</w:t>
      </w:r>
      <w:r w:rsidRPr="00F13DB6">
        <w:rPr>
          <w:rFonts w:ascii="Times New Roman" w:hAnsi="Times New Roman"/>
          <w:noProof/>
          <w:sz w:val="24"/>
          <w:szCs w:val="24"/>
        </w:rPr>
        <w:t>инструктор по адаптивной физкультуре</w:t>
      </w:r>
      <w:r>
        <w:rPr>
          <w:rFonts w:ascii="Times New Roman" w:hAnsi="Times New Roman"/>
          <w:noProof/>
          <w:sz w:val="24"/>
          <w:szCs w:val="24"/>
        </w:rPr>
        <w:t>;</w:t>
      </w:r>
    </w:p>
    <w:p w:rsidR="00497FD9" w:rsidRPr="00F13DB6" w:rsidRDefault="00497FD9" w:rsidP="00454152">
      <w:pPr>
        <w:pStyle w:val="ListParagraph"/>
        <w:spacing w:after="0" w:line="240" w:lineRule="auto"/>
        <w:ind w:left="357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  инструктор по труду ;</w:t>
      </w:r>
    </w:p>
    <w:p w:rsidR="00497FD9" w:rsidRDefault="00497FD9" w:rsidP="00454152">
      <w:pPr>
        <w:pStyle w:val="ListParagraph"/>
        <w:spacing w:after="0" w:line="240" w:lineRule="auto"/>
        <w:ind w:left="357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</w:t>
      </w:r>
      <w:r w:rsidRPr="00F13DB6">
        <w:rPr>
          <w:rFonts w:ascii="Times New Roman" w:hAnsi="Times New Roman"/>
          <w:noProof/>
          <w:sz w:val="24"/>
          <w:szCs w:val="24"/>
        </w:rPr>
        <w:t>педагог дополнительного</w:t>
      </w:r>
      <w:r w:rsidRPr="003F037F">
        <w:rPr>
          <w:rFonts w:ascii="Times New Roman" w:hAnsi="Times New Roman"/>
          <w:noProof/>
          <w:sz w:val="24"/>
          <w:szCs w:val="24"/>
        </w:rPr>
        <w:t xml:space="preserve"> </w:t>
      </w:r>
      <w:r w:rsidRPr="00F13DB6">
        <w:rPr>
          <w:rFonts w:ascii="Times New Roman" w:hAnsi="Times New Roman"/>
          <w:noProof/>
          <w:sz w:val="24"/>
          <w:szCs w:val="24"/>
        </w:rPr>
        <w:t>образования</w:t>
      </w:r>
      <w:r w:rsidRPr="003F037F">
        <w:rPr>
          <w:rFonts w:ascii="Times New Roman" w:hAnsi="Times New Roman"/>
          <w:noProof/>
          <w:sz w:val="24"/>
          <w:szCs w:val="24"/>
        </w:rPr>
        <w:t>;</w:t>
      </w:r>
    </w:p>
    <w:p w:rsidR="00497FD9" w:rsidRDefault="00497FD9" w:rsidP="00454152">
      <w:pPr>
        <w:pStyle w:val="ListParagraph"/>
        <w:spacing w:after="0" w:line="240" w:lineRule="auto"/>
        <w:ind w:left="357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-музыкальный руководитель ;</w:t>
      </w:r>
    </w:p>
    <w:p w:rsidR="00497FD9" w:rsidRPr="00C86CE9" w:rsidRDefault="00497FD9" w:rsidP="00454152">
      <w:pPr>
        <w:pStyle w:val="ListParagraph"/>
        <w:spacing w:after="0" w:line="240" w:lineRule="auto"/>
        <w:ind w:left="357"/>
        <w:contextualSpacing w:val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-медсестра по физиотерапии.</w:t>
      </w:r>
    </w:p>
    <w:p w:rsidR="00497FD9" w:rsidRDefault="00497FD9" w:rsidP="00454152">
      <w:pPr>
        <w:pStyle w:val="ListParagraph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pict>
          <v:shape id="_x0000_i1028" type="#_x0000_t75" alt="" style="width:214.5pt;height:171pt">
            <v:imagedata r:id="rId14" r:href="rId15"/>
          </v:shape>
        </w:pict>
      </w:r>
      <w:r w:rsidRPr="00454152">
        <w:rPr>
          <w:rFonts w:ascii="Times New Roman" w:hAnsi="Times New Roman"/>
          <w:sz w:val="24"/>
          <w:szCs w:val="24"/>
        </w:rPr>
        <w:t>В рамках межведомственного взаимодействия дети раз в месяц посещают бесплатно Невьянский краеведческий музей.</w:t>
      </w:r>
    </w:p>
    <w:p w:rsidR="00497FD9" w:rsidRPr="00F13DB6" w:rsidRDefault="00497FD9" w:rsidP="00454152">
      <w:pPr>
        <w:pStyle w:val="ListParagraph"/>
        <w:spacing w:after="0" w:line="240" w:lineRule="auto"/>
        <w:contextualSpacing w:val="0"/>
        <w:rPr>
          <w:noProof/>
          <w:sz w:val="24"/>
          <w:szCs w:val="24"/>
        </w:rPr>
      </w:pPr>
    </w:p>
    <w:p w:rsidR="00497FD9" w:rsidRPr="00124F10" w:rsidRDefault="00497FD9" w:rsidP="005C65D2">
      <w:pPr>
        <w:spacing w:after="0"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124F10">
        <w:rPr>
          <w:noProof/>
          <w:sz w:val="28"/>
          <w:szCs w:val="28"/>
        </w:rPr>
        <w:t xml:space="preserve">             </w:t>
      </w:r>
      <w:r w:rsidRPr="00124F10">
        <w:rPr>
          <w:rFonts w:ascii="Times New Roman" w:hAnsi="Times New Roman"/>
          <w:b/>
          <w:noProof/>
          <w:sz w:val="28"/>
          <w:szCs w:val="28"/>
        </w:rPr>
        <w:t>Все услуги предоставляются</w:t>
      </w:r>
    </w:p>
    <w:p w:rsidR="00497FD9" w:rsidRPr="00124F10" w:rsidRDefault="00497FD9" w:rsidP="00BA197C">
      <w:pPr>
        <w:spacing w:after="0" w:line="360" w:lineRule="auto"/>
        <w:rPr>
          <w:rFonts w:ascii="Times New Roman" w:hAnsi="Times New Roman"/>
          <w:b/>
          <w:noProof/>
          <w:sz w:val="28"/>
          <w:szCs w:val="28"/>
        </w:rPr>
        <w:sectPr w:rsidR="00497FD9" w:rsidRPr="00124F10" w:rsidSect="00F13DB6">
          <w:pgSz w:w="16838" w:h="11906" w:orient="landscape"/>
          <w:pgMar w:top="720" w:right="962" w:bottom="720" w:left="720" w:header="708" w:footer="708" w:gutter="0"/>
          <w:cols w:num="3" w:space="708"/>
          <w:docGrid w:linePitch="360"/>
        </w:sectPr>
      </w:pPr>
      <w:r w:rsidRPr="00124F10">
        <w:rPr>
          <w:rFonts w:ascii="Times New Roman" w:hAnsi="Times New Roman"/>
          <w:b/>
          <w:noProof/>
          <w:sz w:val="28"/>
          <w:szCs w:val="28"/>
        </w:rPr>
        <w:t xml:space="preserve">            бесплатно!</w:t>
      </w:r>
    </w:p>
    <w:p w:rsidR="00497FD9" w:rsidRPr="00520E6B" w:rsidRDefault="00497FD9" w:rsidP="007C60E7">
      <w:pPr>
        <w:spacing w:after="240" w:line="240" w:lineRule="auto"/>
      </w:pPr>
      <w:bookmarkStart w:id="0" w:name="_GoBack"/>
      <w:bookmarkEnd w:id="0"/>
      <w:r>
        <w:t xml:space="preserve"> </w:t>
      </w:r>
      <w:r>
        <w:pict>
          <v:shape id="_x0000_i1029" type="#_x0000_t75" alt="" style="width:24pt;height:24pt">
            <v:imagedata r:id="rId16" r:href="rId17"/>
          </v:shape>
        </w:pict>
      </w:r>
      <w:r>
        <w:pict>
          <v:shape id="_x0000_i1030" type="#_x0000_t75" alt="" style="width:24pt;height:24pt">
            <v:imagedata r:id="rId18" r:href="rId19"/>
          </v:shape>
        </w:pict>
      </w:r>
    </w:p>
    <w:sectPr w:rsidR="00497FD9" w:rsidRPr="00520E6B" w:rsidSect="00E4607C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FD9" w:rsidRDefault="00497FD9" w:rsidP="006B280F">
      <w:pPr>
        <w:spacing w:after="0" w:line="240" w:lineRule="auto"/>
      </w:pPr>
      <w:r>
        <w:separator/>
      </w:r>
    </w:p>
  </w:endnote>
  <w:endnote w:type="continuationSeparator" w:id="0">
    <w:p w:rsidR="00497FD9" w:rsidRDefault="00497FD9" w:rsidP="006B2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FD9" w:rsidRDefault="00497FD9" w:rsidP="006B280F">
      <w:pPr>
        <w:spacing w:after="0" w:line="240" w:lineRule="auto"/>
      </w:pPr>
      <w:r>
        <w:separator/>
      </w:r>
    </w:p>
  </w:footnote>
  <w:footnote w:type="continuationSeparator" w:id="0">
    <w:p w:rsidR="00497FD9" w:rsidRDefault="00497FD9" w:rsidP="006B2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B665C"/>
    <w:multiLevelType w:val="hybridMultilevel"/>
    <w:tmpl w:val="7CC4F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CE7653"/>
    <w:multiLevelType w:val="hybridMultilevel"/>
    <w:tmpl w:val="7EC25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72C6"/>
    <w:rsid w:val="00034870"/>
    <w:rsid w:val="00035E00"/>
    <w:rsid w:val="000B360B"/>
    <w:rsid w:val="000C62DB"/>
    <w:rsid w:val="0011674A"/>
    <w:rsid w:val="00124B38"/>
    <w:rsid w:val="00124F10"/>
    <w:rsid w:val="00134278"/>
    <w:rsid w:val="001522CF"/>
    <w:rsid w:val="001B6E29"/>
    <w:rsid w:val="001E18A1"/>
    <w:rsid w:val="002062F7"/>
    <w:rsid w:val="002714C7"/>
    <w:rsid w:val="0029578C"/>
    <w:rsid w:val="002A1E74"/>
    <w:rsid w:val="002B3D20"/>
    <w:rsid w:val="002C6B77"/>
    <w:rsid w:val="00366B9C"/>
    <w:rsid w:val="0037024A"/>
    <w:rsid w:val="00384CDA"/>
    <w:rsid w:val="003F037F"/>
    <w:rsid w:val="003F2691"/>
    <w:rsid w:val="003F2D6A"/>
    <w:rsid w:val="003F58D0"/>
    <w:rsid w:val="00431244"/>
    <w:rsid w:val="00454152"/>
    <w:rsid w:val="004816AB"/>
    <w:rsid w:val="00497FD9"/>
    <w:rsid w:val="004D0E9B"/>
    <w:rsid w:val="004F3D51"/>
    <w:rsid w:val="00520E6B"/>
    <w:rsid w:val="0053155E"/>
    <w:rsid w:val="00583C46"/>
    <w:rsid w:val="005B0A0E"/>
    <w:rsid w:val="005B2214"/>
    <w:rsid w:val="005C65D2"/>
    <w:rsid w:val="005F0725"/>
    <w:rsid w:val="006110FA"/>
    <w:rsid w:val="00611104"/>
    <w:rsid w:val="006158D8"/>
    <w:rsid w:val="00622C95"/>
    <w:rsid w:val="00630FF6"/>
    <w:rsid w:val="006434F4"/>
    <w:rsid w:val="006562E1"/>
    <w:rsid w:val="006B280F"/>
    <w:rsid w:val="006C406F"/>
    <w:rsid w:val="006E175A"/>
    <w:rsid w:val="00702981"/>
    <w:rsid w:val="00734610"/>
    <w:rsid w:val="007C15D3"/>
    <w:rsid w:val="007C60E7"/>
    <w:rsid w:val="007C620E"/>
    <w:rsid w:val="007D7BC5"/>
    <w:rsid w:val="008113A6"/>
    <w:rsid w:val="00843325"/>
    <w:rsid w:val="00875455"/>
    <w:rsid w:val="008B6A35"/>
    <w:rsid w:val="00901E32"/>
    <w:rsid w:val="009102B0"/>
    <w:rsid w:val="0092135B"/>
    <w:rsid w:val="00927E2F"/>
    <w:rsid w:val="00934583"/>
    <w:rsid w:val="00941F8B"/>
    <w:rsid w:val="009C007E"/>
    <w:rsid w:val="009E75B2"/>
    <w:rsid w:val="00A02CB0"/>
    <w:rsid w:val="00AC622D"/>
    <w:rsid w:val="00AD0D54"/>
    <w:rsid w:val="00AE2C60"/>
    <w:rsid w:val="00B024B9"/>
    <w:rsid w:val="00B0755F"/>
    <w:rsid w:val="00B312AB"/>
    <w:rsid w:val="00B53862"/>
    <w:rsid w:val="00B95858"/>
    <w:rsid w:val="00BA0D37"/>
    <w:rsid w:val="00BA197C"/>
    <w:rsid w:val="00BD56CE"/>
    <w:rsid w:val="00BE3009"/>
    <w:rsid w:val="00C0799A"/>
    <w:rsid w:val="00C24685"/>
    <w:rsid w:val="00C86CE9"/>
    <w:rsid w:val="00CB2F4D"/>
    <w:rsid w:val="00CF44AB"/>
    <w:rsid w:val="00D22CBD"/>
    <w:rsid w:val="00D329FC"/>
    <w:rsid w:val="00D65AFC"/>
    <w:rsid w:val="00D81FAD"/>
    <w:rsid w:val="00D972C6"/>
    <w:rsid w:val="00DD7678"/>
    <w:rsid w:val="00DE706C"/>
    <w:rsid w:val="00E05D13"/>
    <w:rsid w:val="00E4366F"/>
    <w:rsid w:val="00E44840"/>
    <w:rsid w:val="00E45C27"/>
    <w:rsid w:val="00E4607C"/>
    <w:rsid w:val="00E54C8A"/>
    <w:rsid w:val="00E67F9C"/>
    <w:rsid w:val="00EB2629"/>
    <w:rsid w:val="00ED7823"/>
    <w:rsid w:val="00EE0FB6"/>
    <w:rsid w:val="00F13DB6"/>
    <w:rsid w:val="00F25BEE"/>
    <w:rsid w:val="00F3333C"/>
    <w:rsid w:val="00F61E8C"/>
    <w:rsid w:val="00FA59DD"/>
    <w:rsid w:val="00FD53B1"/>
    <w:rsid w:val="00FE3500"/>
    <w:rsid w:val="00FE7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75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D0D54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E448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6B2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B280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B2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B280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vdd@yandex.ru" TargetMode="External"/><Relationship Id="rId13" Type="http://schemas.openxmlformats.org/officeDocument/2006/relationships/image" Target="http://medblock.ru/uploads/posts/2017-01/1484818277_12.jpg" TargetMode="External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https://www.pravmir.ru/wp-content/uploads/2020/04/6ub5fsye9cuxzsqtmfqrmi1buthkclfw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s://pbs.twimg.com/media/C7nOg0VXkAAwVzC.jpg" TargetMode="External"/><Relationship Id="rId5" Type="http://schemas.openxmlformats.org/officeDocument/2006/relationships/footnotes" Target="footnotes.xml"/><Relationship Id="rId15" Type="http://schemas.openxmlformats.org/officeDocument/2006/relationships/image" Target="https://zabota129.msp.midural.ru/upload/gallery/2019/06/07/tiPj954MMC.jpg" TargetMode="External"/><Relationship Id="rId10" Type="http://schemas.openxmlformats.org/officeDocument/2006/relationships/image" Target="media/image3.jpeg"/><Relationship Id="rId19" Type="http://schemas.openxmlformats.org/officeDocument/2006/relationships/image" Target="https://www.pravmir.ru/wp-content/uploads/2020/04/6ub5fsye9cuxzsqtmfqrmi1buthkclfw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153</TotalTime>
  <Pages>2</Pages>
  <Words>421</Words>
  <Characters>2404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User</cp:lastModifiedBy>
  <cp:revision>32</cp:revision>
  <cp:lastPrinted>2019-08-05T05:33:00Z</cp:lastPrinted>
  <dcterms:created xsi:type="dcterms:W3CDTF">2019-05-30T12:59:00Z</dcterms:created>
  <dcterms:modified xsi:type="dcterms:W3CDTF">2023-06-02T10:47:00Z</dcterms:modified>
</cp:coreProperties>
</file>