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517" w:rsidRDefault="00A00517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 w:cs="Times New Roman"/>
          <w:b/>
          <w:bCs/>
          <w:sz w:val="28"/>
          <w:szCs w:val="28"/>
        </w:rPr>
        <w:t>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Государственном автономном стационарном учреждении социального обслуживания населения «Тагильский пансионат для престарелых и инвалидов»</w:t>
      </w:r>
    </w:p>
    <w:p w:rsidR="00A00517" w:rsidRDefault="00A00517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00517" w:rsidRDefault="00A00517" w:rsidP="00F5111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апреля 2017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Управлением социальной политики по городу Нижний Тагил и Пригородному району проведена проверка </w:t>
      </w:r>
      <w:r w:rsidRPr="00F51115">
        <w:rPr>
          <w:rFonts w:ascii="Times New Roman" w:hAnsi="Times New Roman" w:cs="Times New Roman"/>
          <w:sz w:val="28"/>
          <w:szCs w:val="28"/>
        </w:rPr>
        <w:t>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Государственном автономном стационарном учреждении социального обслуживания населения «</w:t>
      </w:r>
      <w:r>
        <w:rPr>
          <w:rFonts w:ascii="Times New Roman" w:hAnsi="Times New Roman" w:cs="Times New Roman"/>
          <w:sz w:val="28"/>
          <w:szCs w:val="28"/>
        </w:rPr>
        <w:t>Тагильский пансионат для престарелых и инвалидов</w:t>
      </w:r>
      <w:r w:rsidRPr="00F5111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0517" w:rsidRPr="000F0BEF" w:rsidRDefault="00A00517" w:rsidP="000F0B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0BEF">
        <w:rPr>
          <w:rFonts w:ascii="Times New Roman" w:hAnsi="Times New Roman" w:cs="Times New Roman"/>
          <w:sz w:val="28"/>
          <w:szCs w:val="28"/>
        </w:rPr>
        <w:t>Цели и задачи</w:t>
      </w:r>
      <w:r>
        <w:rPr>
          <w:rFonts w:ascii="Times New Roman" w:hAnsi="Times New Roman" w:cs="Times New Roman"/>
          <w:sz w:val="28"/>
          <w:szCs w:val="28"/>
        </w:rPr>
        <w:t xml:space="preserve"> проверки</w:t>
      </w:r>
      <w:r w:rsidRPr="000F0BEF">
        <w:rPr>
          <w:rFonts w:ascii="Times New Roman" w:hAnsi="Times New Roman" w:cs="Times New Roman"/>
          <w:sz w:val="28"/>
          <w:szCs w:val="28"/>
        </w:rPr>
        <w:t>: надзор за деятельностью учреждений социального обслуживания населения по соблюдению и защите прав и законных интересов лиц, признанных в судебном порядке недееспособными, ограниченно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BEF">
        <w:rPr>
          <w:rFonts w:ascii="Times New Roman" w:hAnsi="Times New Roman" w:cs="Times New Roman"/>
          <w:sz w:val="28"/>
          <w:szCs w:val="28"/>
        </w:rPr>
        <w:t>дееспособными, находящимися в данном учреждении, по обеспечению ухода за указанной категорией граждан и безопасных условий их жизнедеятельности.</w:t>
      </w:r>
    </w:p>
    <w:p w:rsidR="00A00517" w:rsidRPr="000F0BEF" w:rsidRDefault="00A00517" w:rsidP="005D4A2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Проверкой установлено: </w:t>
      </w:r>
      <w:r w:rsidRPr="000F0BEF">
        <w:rPr>
          <w:rFonts w:ascii="Times New Roman" w:hAnsi="Times New Roman" w:cs="Times New Roman"/>
          <w:sz w:val="28"/>
          <w:szCs w:val="28"/>
          <w:lang w:eastAsia="ru-RU"/>
        </w:rPr>
        <w:t>зак</w:t>
      </w:r>
      <w:r w:rsidRPr="000F0BEF">
        <w:rPr>
          <w:rFonts w:ascii="Times New Roman" w:hAnsi="Times New Roman" w:cs="Times New Roman"/>
          <w:sz w:val="28"/>
          <w:szCs w:val="28"/>
        </w:rPr>
        <w:t>онодательство, направленное на  защиту прав и законных интересов лиц, признанных в судебном порядке недееспособными, находящихся в данном учреждении, обеспечение ухода за указанной категорией граждан и безопасных условий их жизнедеятельности, соблюдается. Все клиенты обеспечены средствами ухода и реабилитации, мебелью и обувью с учетом нормативной потребности клиентов.</w:t>
      </w:r>
    </w:p>
    <w:p w:rsidR="00A00517" w:rsidRDefault="00A00517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0517" w:rsidRPr="000F0BEF" w:rsidRDefault="00A00517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0517" w:rsidRDefault="00A00517" w:rsidP="00A21BFF"/>
    <w:p w:rsidR="00A00517" w:rsidRDefault="00A00517" w:rsidP="00A21BFF">
      <w:bookmarkStart w:id="0" w:name="_GoBack"/>
      <w:bookmarkEnd w:id="0"/>
    </w:p>
    <w:sectPr w:rsidR="00A00517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299"/>
    <w:rsid w:val="00031324"/>
    <w:rsid w:val="000F0BEF"/>
    <w:rsid w:val="00115BF6"/>
    <w:rsid w:val="001347EA"/>
    <w:rsid w:val="0013718C"/>
    <w:rsid w:val="00167299"/>
    <w:rsid w:val="002728BD"/>
    <w:rsid w:val="00283A4F"/>
    <w:rsid w:val="00456231"/>
    <w:rsid w:val="0046608F"/>
    <w:rsid w:val="004824EF"/>
    <w:rsid w:val="00501B4F"/>
    <w:rsid w:val="00502793"/>
    <w:rsid w:val="005411A4"/>
    <w:rsid w:val="005D4A20"/>
    <w:rsid w:val="006124F5"/>
    <w:rsid w:val="006650F5"/>
    <w:rsid w:val="006C34C1"/>
    <w:rsid w:val="006D126C"/>
    <w:rsid w:val="006F6EC5"/>
    <w:rsid w:val="0072610F"/>
    <w:rsid w:val="00755563"/>
    <w:rsid w:val="00944283"/>
    <w:rsid w:val="0095013A"/>
    <w:rsid w:val="00973721"/>
    <w:rsid w:val="00A00517"/>
    <w:rsid w:val="00A21BFF"/>
    <w:rsid w:val="00A473A2"/>
    <w:rsid w:val="00A60A13"/>
    <w:rsid w:val="00AA2222"/>
    <w:rsid w:val="00C014E4"/>
    <w:rsid w:val="00C463B0"/>
    <w:rsid w:val="00C57E26"/>
    <w:rsid w:val="00C73ECD"/>
    <w:rsid w:val="00CC5556"/>
    <w:rsid w:val="00CE387E"/>
    <w:rsid w:val="00F51115"/>
    <w:rsid w:val="00F517C1"/>
    <w:rsid w:val="00FA2791"/>
    <w:rsid w:val="00FD2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13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5013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a">
    <w:name w:val="Основной текст_"/>
    <w:link w:val="1"/>
    <w:uiPriority w:val="99"/>
    <w:locked/>
    <w:rsid w:val="0095013A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95013A"/>
    <w:pPr>
      <w:widowControl w:val="0"/>
      <w:shd w:val="clear" w:color="auto" w:fill="FFFFFF"/>
      <w:spacing w:before="300" w:after="540" w:line="240" w:lineRule="atLeast"/>
      <w:jc w:val="both"/>
    </w:pPr>
    <w:rPr>
      <w:rFonts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239</Words>
  <Characters>1364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</dc:title>
  <dc:subject/>
  <dc:creator>Мелькова Марина Анатольевна</dc:creator>
  <cp:keywords/>
  <dc:description/>
  <cp:lastModifiedBy>orlo8</cp:lastModifiedBy>
  <cp:revision>2</cp:revision>
  <dcterms:created xsi:type="dcterms:W3CDTF">2017-10-03T13:18:00Z</dcterms:created>
  <dcterms:modified xsi:type="dcterms:W3CDTF">2017-10-03T13:18:00Z</dcterms:modified>
</cp:coreProperties>
</file>