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CA" w:rsidRDefault="00BB0CCA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бюджетном учреждении здравоохранения Свердловской области «Психиатрическая больница №7»</w:t>
      </w:r>
    </w:p>
    <w:p w:rsidR="00BB0CCA" w:rsidRDefault="00BB0CCA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0CCA" w:rsidRPr="002054B3" w:rsidRDefault="00BB0CCA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марта 2017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 xml:space="preserve"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</w:t>
      </w:r>
      <w:r w:rsidRPr="002054B3">
        <w:rPr>
          <w:rFonts w:ascii="Times New Roman" w:hAnsi="Times New Roman" w:cs="Times New Roman"/>
          <w:sz w:val="28"/>
          <w:szCs w:val="28"/>
        </w:rPr>
        <w:t>Государственном бюджетном учреждении здравоохранения Свердловской области «Психиатрическая больница №7»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0CCA" w:rsidRPr="000F0BEF" w:rsidRDefault="00BB0CCA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F0B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здравоохранения</w:t>
      </w:r>
      <w:r w:rsidRPr="000F0BEF">
        <w:rPr>
          <w:rFonts w:ascii="Times New Roman" w:hAnsi="Times New Roman" w:cs="Times New Roman"/>
          <w:sz w:val="28"/>
          <w:szCs w:val="28"/>
        </w:rPr>
        <w:t xml:space="preserve"> по соблюдению и защите прав и законных интересов лиц, признанных в судебном порядке недееспособными, ограниченно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</w:rPr>
        <w:t>дееспособными,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BB0CCA" w:rsidRPr="000F0BEF" w:rsidRDefault="00BB0CCA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Проверкой установлено:</w:t>
      </w:r>
      <w:r w:rsidRPr="000F0BEF"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  <w:lang w:eastAsia="ru-RU"/>
        </w:rPr>
        <w:t>зак</w:t>
      </w:r>
      <w:r w:rsidRPr="000F0BEF">
        <w:rPr>
          <w:rFonts w:ascii="Times New Roman" w:hAnsi="Times New Roman" w:cs="Times New Roman"/>
          <w:sz w:val="28"/>
          <w:szCs w:val="28"/>
        </w:rPr>
        <w:t>онодательство, направленное на  защиту прав и законных интересов лиц, признанных в судебном порядке недееспособными, находящихся в данном учреждении, обеспечение ухода за указанной категорией граждан и безопасных условий их жизнедеятельности, соблюдается. Все клиенты обеспечены средствами ухода и реабилитации, мебелью и обувью с учетом нормативной потребности клиентов.</w:t>
      </w:r>
    </w:p>
    <w:p w:rsidR="00BB0CCA" w:rsidRDefault="00BB0CCA" w:rsidP="00A21BFF"/>
    <w:p w:rsidR="00BB0CCA" w:rsidRDefault="00BB0CCA" w:rsidP="00A21BFF">
      <w:bookmarkStart w:id="0" w:name="_GoBack"/>
      <w:bookmarkEnd w:id="0"/>
    </w:p>
    <w:sectPr w:rsidR="00BB0CCA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F0BEF"/>
    <w:rsid w:val="00115BF6"/>
    <w:rsid w:val="001347EA"/>
    <w:rsid w:val="00136998"/>
    <w:rsid w:val="0013718C"/>
    <w:rsid w:val="00167299"/>
    <w:rsid w:val="001B58B8"/>
    <w:rsid w:val="002054B3"/>
    <w:rsid w:val="002728BD"/>
    <w:rsid w:val="00283A4F"/>
    <w:rsid w:val="00432C4A"/>
    <w:rsid w:val="00456231"/>
    <w:rsid w:val="00501B4F"/>
    <w:rsid w:val="005411A4"/>
    <w:rsid w:val="006124F5"/>
    <w:rsid w:val="006650F5"/>
    <w:rsid w:val="006C34C1"/>
    <w:rsid w:val="006D126C"/>
    <w:rsid w:val="006F6EC5"/>
    <w:rsid w:val="0072610F"/>
    <w:rsid w:val="00755563"/>
    <w:rsid w:val="007B67C9"/>
    <w:rsid w:val="00944283"/>
    <w:rsid w:val="0095013A"/>
    <w:rsid w:val="00973721"/>
    <w:rsid w:val="00A21BFF"/>
    <w:rsid w:val="00A473A2"/>
    <w:rsid w:val="00A60A13"/>
    <w:rsid w:val="00AA2222"/>
    <w:rsid w:val="00BB0CCA"/>
    <w:rsid w:val="00C463B0"/>
    <w:rsid w:val="00C57E26"/>
    <w:rsid w:val="00C73ECD"/>
    <w:rsid w:val="00CC5556"/>
    <w:rsid w:val="00CE387E"/>
    <w:rsid w:val="00DC2C52"/>
    <w:rsid w:val="00F51115"/>
    <w:rsid w:val="00F517C1"/>
    <w:rsid w:val="00FA2791"/>
    <w:rsid w:val="00FD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226</Words>
  <Characters>1289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2017-10-03T13:24:00Z</dcterms:created>
  <dcterms:modified xsi:type="dcterms:W3CDTF">2017-10-03T13:24:00Z</dcterms:modified>
</cp:coreProperties>
</file>