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824EF" w:rsidRDefault="004824EF" w:rsidP="00A21BFF">
      <w:pPr>
        <w:tabs>
          <w:tab w:val="left" w:pos="709"/>
        </w:tabs>
        <w:spacing w:after="0" w:line="240" w:lineRule="auto"/>
        <w:ind w:firstLine="720"/>
        <w:jc w:val="center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Информация </w:t>
      </w:r>
      <w:r>
        <w:rPr>
          <w:rFonts w:ascii="Times New Roman" w:hAnsi="Times New Roman" w:cs="Times New Roman"/>
          <w:b/>
          <w:bCs/>
          <w:sz w:val="28"/>
          <w:szCs w:val="28"/>
        </w:rPr>
        <w:t>о результатах проведенной Управлением социальной политики по городу Нижний Тагил и Пригородному району условий содержания граждан, признанных в судебном порядке недееспособными, ограниченно дееспособными, по соблюдению прав и законных интересов подопечных, находящихся в Государственном автономном стационарном учреждении социального обслуживания населения «Тагильский пансионат для престарелых и инвалидов»</w:t>
      </w:r>
    </w:p>
    <w:p w:rsidR="004824EF" w:rsidRDefault="004824EF" w:rsidP="00A21BFF">
      <w:pPr>
        <w:tabs>
          <w:tab w:val="left" w:pos="709"/>
        </w:tabs>
        <w:spacing w:after="0" w:line="240" w:lineRule="auto"/>
        <w:ind w:firstLine="720"/>
        <w:jc w:val="center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p w:rsidR="004824EF" w:rsidRDefault="004824EF" w:rsidP="00F51115">
      <w:pPr>
        <w:tabs>
          <w:tab w:val="left" w:pos="709"/>
        </w:tabs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30 ноября 2016 года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Управлением социальной политики по городу Нижний Тагил и Пригородному району проведена проверка </w:t>
      </w:r>
      <w:r w:rsidRPr="00F51115">
        <w:rPr>
          <w:rFonts w:ascii="Times New Roman" w:hAnsi="Times New Roman" w:cs="Times New Roman"/>
          <w:sz w:val="28"/>
          <w:szCs w:val="28"/>
        </w:rPr>
        <w:t>условий содержания граждан, признанных в судебном порядке недееспособными, ограниченно дееспособными, по соблюдению прав и законных интересов подопечных, находящихся в Государственном автономном стационарном учреждении социального обслуживания населения «</w:t>
      </w:r>
      <w:r>
        <w:rPr>
          <w:rFonts w:ascii="Times New Roman" w:hAnsi="Times New Roman" w:cs="Times New Roman"/>
          <w:sz w:val="28"/>
          <w:szCs w:val="28"/>
        </w:rPr>
        <w:t>Тагильский пансионат для престарелых и инвалидов</w:t>
      </w:r>
      <w:r w:rsidRPr="00F51115">
        <w:rPr>
          <w:rFonts w:ascii="Times New Roman" w:hAnsi="Times New Roman" w:cs="Times New Roman"/>
          <w:sz w:val="28"/>
          <w:szCs w:val="28"/>
        </w:rPr>
        <w:t>»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4824EF" w:rsidRPr="000F0BEF" w:rsidRDefault="004824EF" w:rsidP="000F0BEF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F0BEF">
        <w:rPr>
          <w:rFonts w:ascii="Times New Roman" w:hAnsi="Times New Roman" w:cs="Times New Roman"/>
          <w:sz w:val="28"/>
          <w:szCs w:val="28"/>
        </w:rPr>
        <w:t>Цели и задачи</w:t>
      </w:r>
      <w:r>
        <w:rPr>
          <w:rFonts w:ascii="Times New Roman" w:hAnsi="Times New Roman" w:cs="Times New Roman"/>
          <w:sz w:val="28"/>
          <w:szCs w:val="28"/>
        </w:rPr>
        <w:t xml:space="preserve"> проверки</w:t>
      </w:r>
      <w:r w:rsidRPr="000F0BEF">
        <w:rPr>
          <w:rFonts w:ascii="Times New Roman" w:hAnsi="Times New Roman" w:cs="Times New Roman"/>
          <w:sz w:val="28"/>
          <w:szCs w:val="28"/>
        </w:rPr>
        <w:t>: надзор за деятельностью учреждений социального обслуживания населения по соблюдению и защите прав и законных интересов лиц, признанных в судебном порядке недееспособными, ограниченно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F0BEF">
        <w:rPr>
          <w:rFonts w:ascii="Times New Roman" w:hAnsi="Times New Roman" w:cs="Times New Roman"/>
          <w:sz w:val="28"/>
          <w:szCs w:val="28"/>
        </w:rPr>
        <w:t>дееспособными, находящимися в данном учреждении, по обеспечению ухода за указанной категорией граждан и безопасных условий их жизнедеятельности.</w:t>
      </w:r>
    </w:p>
    <w:p w:rsidR="004824EF" w:rsidRDefault="004824EF" w:rsidP="00A21BFF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Проверкой установлено:</w:t>
      </w:r>
      <w:r w:rsidRPr="000F0BEF">
        <w:rPr>
          <w:rFonts w:ascii="Times New Roman" w:hAnsi="Times New Roman" w:cs="Times New Roman"/>
          <w:sz w:val="28"/>
          <w:szCs w:val="28"/>
        </w:rPr>
        <w:t xml:space="preserve"> Все клиенты обеспечены средствами ухода и реабилитации, мебелью</w:t>
      </w:r>
      <w:r>
        <w:rPr>
          <w:rFonts w:ascii="Times New Roman" w:hAnsi="Times New Roman" w:cs="Times New Roman"/>
          <w:sz w:val="28"/>
          <w:szCs w:val="28"/>
        </w:rPr>
        <w:t>, одеждой,</w:t>
      </w:r>
      <w:r w:rsidRPr="000F0BEF">
        <w:rPr>
          <w:rFonts w:ascii="Times New Roman" w:hAnsi="Times New Roman" w:cs="Times New Roman"/>
          <w:sz w:val="28"/>
          <w:szCs w:val="28"/>
        </w:rPr>
        <w:t xml:space="preserve"> обувью с учетом </w:t>
      </w:r>
      <w:r>
        <w:rPr>
          <w:rFonts w:ascii="Times New Roman" w:hAnsi="Times New Roman" w:cs="Times New Roman"/>
          <w:sz w:val="28"/>
          <w:szCs w:val="28"/>
        </w:rPr>
        <w:t>пола, возраста и сезона</w:t>
      </w:r>
      <w:r w:rsidRPr="000F0BEF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Учреждением обеспечены надлежащие условия проживания.</w:t>
      </w:r>
    </w:p>
    <w:p w:rsidR="004824EF" w:rsidRPr="000F0BEF" w:rsidRDefault="004824EF" w:rsidP="006C34C1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Рекомендации по итогам проверки: обратиться в управляющую компанию с заявлением о разделении лицевых счетов по оплате жилищно-коммунальных услуг пропорционально имеющейся доли собственности совершеннолетнего недееспособного гражданина.</w:t>
      </w:r>
    </w:p>
    <w:p w:rsidR="004824EF" w:rsidRDefault="004824EF" w:rsidP="00A21BFF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4824EF" w:rsidRPr="000F0BEF" w:rsidRDefault="004824EF" w:rsidP="00A21BFF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4824EF" w:rsidRDefault="004824EF" w:rsidP="00A21BFF"/>
    <w:p w:rsidR="004824EF" w:rsidRDefault="004824EF" w:rsidP="00A21BFF">
      <w:bookmarkStart w:id="0" w:name="_GoBack"/>
      <w:bookmarkEnd w:id="0"/>
    </w:p>
    <w:sectPr w:rsidR="004824EF" w:rsidSect="00C73ECD">
      <w:pgSz w:w="11906" w:h="16838"/>
      <w:pgMar w:top="1134" w:right="624" w:bottom="1134" w:left="136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drawingGridHorizontalSpacing w:val="120"/>
  <w:displayHorizontalDrawingGridEvery w:val="2"/>
  <w:displayVerticalDrawingGridEvery w:val="2"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67299"/>
    <w:rsid w:val="00031324"/>
    <w:rsid w:val="000F0BEF"/>
    <w:rsid w:val="00115BF6"/>
    <w:rsid w:val="001347EA"/>
    <w:rsid w:val="0013718C"/>
    <w:rsid w:val="00167299"/>
    <w:rsid w:val="002728BD"/>
    <w:rsid w:val="00283A4F"/>
    <w:rsid w:val="00456231"/>
    <w:rsid w:val="004824EF"/>
    <w:rsid w:val="00501B4F"/>
    <w:rsid w:val="00502793"/>
    <w:rsid w:val="005411A4"/>
    <w:rsid w:val="006124F5"/>
    <w:rsid w:val="006650F5"/>
    <w:rsid w:val="006C34C1"/>
    <w:rsid w:val="006D126C"/>
    <w:rsid w:val="006F6EC5"/>
    <w:rsid w:val="0072610F"/>
    <w:rsid w:val="00755563"/>
    <w:rsid w:val="00944283"/>
    <w:rsid w:val="0095013A"/>
    <w:rsid w:val="00973721"/>
    <w:rsid w:val="00A21BFF"/>
    <w:rsid w:val="00A473A2"/>
    <w:rsid w:val="00A60A13"/>
    <w:rsid w:val="00AA2222"/>
    <w:rsid w:val="00C463B0"/>
    <w:rsid w:val="00C57E26"/>
    <w:rsid w:val="00C73ECD"/>
    <w:rsid w:val="00CC5556"/>
    <w:rsid w:val="00CE387E"/>
    <w:rsid w:val="00F51115"/>
    <w:rsid w:val="00F517C1"/>
    <w:rsid w:val="00FA2791"/>
    <w:rsid w:val="00FD2AE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5013A"/>
    <w:pPr>
      <w:spacing w:after="200" w:line="276" w:lineRule="auto"/>
    </w:pPr>
    <w:rPr>
      <w:rFonts w:cs="Calibri"/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ConsPlusNormal">
    <w:name w:val="ConsPlusNormal"/>
    <w:uiPriority w:val="99"/>
    <w:rsid w:val="0095013A"/>
    <w:pPr>
      <w:autoSpaceDE w:val="0"/>
      <w:autoSpaceDN w:val="0"/>
      <w:adjustRightInd w:val="0"/>
    </w:pPr>
    <w:rPr>
      <w:rFonts w:ascii="Times New Roman CYR" w:eastAsia="Times New Roman" w:hAnsi="Times New Roman CYR" w:cs="Times New Roman CYR"/>
      <w:sz w:val="28"/>
      <w:szCs w:val="28"/>
    </w:rPr>
  </w:style>
  <w:style w:type="character" w:customStyle="1" w:styleId="a">
    <w:name w:val="Основной текст_"/>
    <w:link w:val="1"/>
    <w:uiPriority w:val="99"/>
    <w:locked/>
    <w:rsid w:val="0095013A"/>
    <w:rPr>
      <w:rFonts w:ascii="Times New Roman" w:hAnsi="Times New Roman" w:cs="Times New Roman"/>
      <w:shd w:val="clear" w:color="auto" w:fill="FFFFFF"/>
    </w:rPr>
  </w:style>
  <w:style w:type="paragraph" w:customStyle="1" w:styleId="1">
    <w:name w:val="Основной текст1"/>
    <w:basedOn w:val="Normal"/>
    <w:link w:val="a"/>
    <w:uiPriority w:val="99"/>
    <w:rsid w:val="0095013A"/>
    <w:pPr>
      <w:widowControl w:val="0"/>
      <w:shd w:val="clear" w:color="auto" w:fill="FFFFFF"/>
      <w:spacing w:before="300" w:after="540" w:line="240" w:lineRule="atLeast"/>
      <w:jc w:val="both"/>
    </w:pPr>
    <w:rPr>
      <w:rFonts w:cs="Times New Roman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4</TotalTime>
  <Pages>1</Pages>
  <Words>242</Words>
  <Characters>1384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Информация о результатах проведенной Управлением социальной политики по городу Нижний Тагил и Пригородному району условий содержания граждан, признанных в судебном порядке недееспособными, ограниченно дееспособными, по соблюдению прав и законных интересо</dc:title>
  <dc:subject/>
  <dc:creator>Мелькова Марина Анатольевна</dc:creator>
  <cp:keywords/>
  <dc:description/>
  <cp:lastModifiedBy>orlo8</cp:lastModifiedBy>
  <cp:revision>2</cp:revision>
  <dcterms:created xsi:type="dcterms:W3CDTF">2017-10-03T13:13:00Z</dcterms:created>
  <dcterms:modified xsi:type="dcterms:W3CDTF">2017-10-03T13:13:00Z</dcterms:modified>
</cp:coreProperties>
</file>