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922" w:rsidRDefault="00FA3922" w:rsidP="00A21BF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 w:cs="Times New Roman"/>
          <w:b/>
          <w:bCs/>
          <w:sz w:val="28"/>
          <w:szCs w:val="28"/>
        </w:rPr>
        <w:t>о результатах проведенной Управлением социальной политики по городу Нижний Тагил и Пригородному району условий содержания граждан, признанных в судебном порядке недееспособными, ограниченно дееспособными, по соблюдению прав и законных интересов подопечных, находящихся в Государственном бюджетном учреждении здравоохранения Свердловской области «Психиатрическая больница №7»</w:t>
      </w:r>
    </w:p>
    <w:p w:rsidR="00FA3922" w:rsidRDefault="00FA3922" w:rsidP="00A21BF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FA3922" w:rsidRPr="002054B3" w:rsidRDefault="00FA3922" w:rsidP="00F51115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октября 2016 года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Управлением социальной политики по городу Нижний Тагил и Пригородному району проведена проверка </w:t>
      </w:r>
      <w:r w:rsidRPr="00F51115">
        <w:rPr>
          <w:rFonts w:ascii="Times New Roman" w:hAnsi="Times New Roman" w:cs="Times New Roman"/>
          <w:sz w:val="28"/>
          <w:szCs w:val="28"/>
        </w:rPr>
        <w:t xml:space="preserve">условий содержания граждан, признанных в судебном порядке недееспособными, ограниченно дееспособными, по соблюдению прав и законных интересов подопечных, находящихся в </w:t>
      </w:r>
      <w:r w:rsidRPr="002054B3">
        <w:rPr>
          <w:rFonts w:ascii="Times New Roman" w:hAnsi="Times New Roman" w:cs="Times New Roman"/>
          <w:sz w:val="28"/>
          <w:szCs w:val="28"/>
        </w:rPr>
        <w:t>Государственном бюджетном учреждении здравоохранения Свердловской области «Психиатрическая больница №7»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3922" w:rsidRPr="000F0BEF" w:rsidRDefault="00FA3922" w:rsidP="000F0BE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0BEF">
        <w:rPr>
          <w:rFonts w:ascii="Times New Roman" w:hAnsi="Times New Roman" w:cs="Times New Roman"/>
          <w:sz w:val="28"/>
          <w:szCs w:val="28"/>
        </w:rPr>
        <w:t>Цели и задачи</w:t>
      </w:r>
      <w:r>
        <w:rPr>
          <w:rFonts w:ascii="Times New Roman" w:hAnsi="Times New Roman" w:cs="Times New Roman"/>
          <w:sz w:val="28"/>
          <w:szCs w:val="28"/>
        </w:rPr>
        <w:t xml:space="preserve"> проверки</w:t>
      </w:r>
      <w:r w:rsidRPr="000F0BEF">
        <w:rPr>
          <w:rFonts w:ascii="Times New Roman" w:hAnsi="Times New Roman" w:cs="Times New Roman"/>
          <w:sz w:val="28"/>
          <w:szCs w:val="28"/>
        </w:rPr>
        <w:t>: надзор за деятельностью учреждени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F0B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здравоохранения</w:t>
      </w:r>
      <w:r w:rsidRPr="000F0BEF">
        <w:rPr>
          <w:rFonts w:ascii="Times New Roman" w:hAnsi="Times New Roman" w:cs="Times New Roman"/>
          <w:sz w:val="28"/>
          <w:szCs w:val="28"/>
        </w:rPr>
        <w:t xml:space="preserve"> по соблюдению и защите прав и законных интересов лиц, признанных в судебном порядке недееспособными, ограниченно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0BEF">
        <w:rPr>
          <w:rFonts w:ascii="Times New Roman" w:hAnsi="Times New Roman" w:cs="Times New Roman"/>
          <w:sz w:val="28"/>
          <w:szCs w:val="28"/>
        </w:rPr>
        <w:t>дееспособными, находящимися в данном учреждении, по обеспечению ухода за указанной категорией граждан и безопасных условий их жизнедеятельности.</w:t>
      </w:r>
    </w:p>
    <w:p w:rsidR="00FA3922" w:rsidRPr="000F0BEF" w:rsidRDefault="00FA3922" w:rsidP="00A21BF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Проверкой установлено:</w:t>
      </w:r>
      <w:r w:rsidRPr="000F0BEF">
        <w:rPr>
          <w:rFonts w:ascii="Times New Roman" w:hAnsi="Times New Roman" w:cs="Times New Roman"/>
          <w:sz w:val="28"/>
          <w:szCs w:val="28"/>
        </w:rPr>
        <w:t xml:space="preserve"> </w:t>
      </w:r>
      <w:r w:rsidRPr="000F0BEF">
        <w:rPr>
          <w:rFonts w:ascii="Times New Roman" w:hAnsi="Times New Roman" w:cs="Times New Roman"/>
          <w:sz w:val="28"/>
          <w:szCs w:val="28"/>
          <w:lang w:eastAsia="ru-RU"/>
        </w:rPr>
        <w:t>зак</w:t>
      </w:r>
      <w:r w:rsidRPr="000F0BEF">
        <w:rPr>
          <w:rFonts w:ascii="Times New Roman" w:hAnsi="Times New Roman" w:cs="Times New Roman"/>
          <w:sz w:val="28"/>
          <w:szCs w:val="28"/>
        </w:rPr>
        <w:t>онодательство, направленное на  защиту прав и законных интересов лиц, признанных в судебном порядке недееспособными, находящихся в данном учреждении, обеспечение ухода за указанной категорией граждан и безопасных условий их жизнедеятельности, соблюдается. Все клиенты обеспечены средствами ухода и реабилитации, мебелью и обувью с учетом нормативной потребности клиентов.</w:t>
      </w:r>
    </w:p>
    <w:p w:rsidR="00FA3922" w:rsidRDefault="00FA3922" w:rsidP="00A21BFF"/>
    <w:p w:rsidR="00FA3922" w:rsidRDefault="00FA3922" w:rsidP="00A21BFF">
      <w:bookmarkStart w:id="0" w:name="_GoBack"/>
      <w:bookmarkEnd w:id="0"/>
    </w:p>
    <w:sectPr w:rsidR="00FA3922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299"/>
    <w:rsid w:val="000F0BEF"/>
    <w:rsid w:val="00115BF6"/>
    <w:rsid w:val="001347EA"/>
    <w:rsid w:val="00136998"/>
    <w:rsid w:val="0013718C"/>
    <w:rsid w:val="00167299"/>
    <w:rsid w:val="001B58B8"/>
    <w:rsid w:val="002054B3"/>
    <w:rsid w:val="002728BD"/>
    <w:rsid w:val="00283A4F"/>
    <w:rsid w:val="00432C4A"/>
    <w:rsid w:val="00456231"/>
    <w:rsid w:val="00501B4F"/>
    <w:rsid w:val="005411A4"/>
    <w:rsid w:val="006124F5"/>
    <w:rsid w:val="006650F5"/>
    <w:rsid w:val="006C34C1"/>
    <w:rsid w:val="006D126C"/>
    <w:rsid w:val="006F6EC5"/>
    <w:rsid w:val="0072610F"/>
    <w:rsid w:val="00755563"/>
    <w:rsid w:val="007B67C9"/>
    <w:rsid w:val="00944283"/>
    <w:rsid w:val="0095013A"/>
    <w:rsid w:val="00973721"/>
    <w:rsid w:val="00A21BFF"/>
    <w:rsid w:val="00A473A2"/>
    <w:rsid w:val="00A60A13"/>
    <w:rsid w:val="00AA2222"/>
    <w:rsid w:val="00C463B0"/>
    <w:rsid w:val="00C57E26"/>
    <w:rsid w:val="00C73ECD"/>
    <w:rsid w:val="00CC5556"/>
    <w:rsid w:val="00CE387E"/>
    <w:rsid w:val="00F51115"/>
    <w:rsid w:val="00F517C1"/>
    <w:rsid w:val="00FA2791"/>
    <w:rsid w:val="00FA3922"/>
    <w:rsid w:val="00FD2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13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5013A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a">
    <w:name w:val="Основной текст_"/>
    <w:link w:val="1"/>
    <w:uiPriority w:val="99"/>
    <w:locked/>
    <w:rsid w:val="0095013A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95013A"/>
    <w:pPr>
      <w:widowControl w:val="0"/>
      <w:shd w:val="clear" w:color="auto" w:fill="FFFFFF"/>
      <w:spacing w:before="300" w:after="540" w:line="240" w:lineRule="atLeast"/>
      <w:jc w:val="both"/>
    </w:pPr>
    <w:rPr>
      <w:rFonts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225</Words>
  <Characters>1285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результатах проведенной Управлением социальной политики по городу Нижний Тагил и Пригородному району условий содержания граждан, признанных в судебном порядке недееспособными, ограниченно дееспособными, по соблюдению прав и законных интересо</dc:title>
  <dc:subject/>
  <dc:creator>Мелькова Марина Анатольевна</dc:creator>
  <cp:keywords/>
  <dc:description/>
  <cp:lastModifiedBy>orlo8</cp:lastModifiedBy>
  <cp:revision>2</cp:revision>
  <dcterms:created xsi:type="dcterms:W3CDTF">2017-10-03T13:23:00Z</dcterms:created>
  <dcterms:modified xsi:type="dcterms:W3CDTF">2017-10-03T13:23:00Z</dcterms:modified>
</cp:coreProperties>
</file>