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653" w:rsidRDefault="00200653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 w:cs="Times New Roman"/>
          <w:b/>
          <w:bCs/>
          <w:sz w:val="28"/>
          <w:szCs w:val="28"/>
        </w:rPr>
        <w:t>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автономном стационарном учреждении социального обслуживания населения «Черноисточинский психоневрологический интернат»</w:t>
      </w:r>
    </w:p>
    <w:p w:rsidR="00200653" w:rsidRDefault="00200653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00653" w:rsidRDefault="00200653" w:rsidP="00F5111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 сентября 2016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Управлением социальной политики по городу Нижний Тагил и Пригородному району проведена проверка </w:t>
      </w:r>
      <w:r w:rsidRPr="00F51115">
        <w:rPr>
          <w:rFonts w:ascii="Times New Roman" w:hAnsi="Times New Roman" w:cs="Times New Roman"/>
          <w:sz w:val="28"/>
          <w:szCs w:val="28"/>
        </w:rPr>
        <w:t>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автономном стационарном учреждении социального обслуживания населения «Черноисточинский психоневрологический интернат»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0653" w:rsidRPr="000F0BEF" w:rsidRDefault="00200653" w:rsidP="000F0B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0BEF">
        <w:rPr>
          <w:rFonts w:ascii="Times New Roman" w:hAnsi="Times New Roman" w:cs="Times New Roman"/>
          <w:sz w:val="28"/>
          <w:szCs w:val="28"/>
        </w:rPr>
        <w:t>Цели и задачи</w:t>
      </w:r>
      <w:r>
        <w:rPr>
          <w:rFonts w:ascii="Times New Roman" w:hAnsi="Times New Roman" w:cs="Times New Roman"/>
          <w:sz w:val="28"/>
          <w:szCs w:val="28"/>
        </w:rPr>
        <w:t xml:space="preserve"> проверки</w:t>
      </w:r>
      <w:r w:rsidRPr="000F0BEF">
        <w:rPr>
          <w:rFonts w:ascii="Times New Roman" w:hAnsi="Times New Roman" w:cs="Times New Roman"/>
          <w:sz w:val="28"/>
          <w:szCs w:val="28"/>
        </w:rPr>
        <w:t>: надзор за деятельностью учреждений социального обслуживания населения по соблюдению и защите прав и законных интересов лиц, признанных в судебном порядке недееспособными, ограниченно дееспособными,  находящимися в данном учреждении, по обеспечению ухода за указанной категорией граждан и безопасных условий их жизнедеятельности.</w:t>
      </w:r>
    </w:p>
    <w:p w:rsidR="00200653" w:rsidRDefault="00200653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Проверкой установлено: </w:t>
      </w:r>
      <w:r w:rsidRPr="000F0BEF">
        <w:rPr>
          <w:rFonts w:ascii="Times New Roman" w:hAnsi="Times New Roman" w:cs="Times New Roman"/>
          <w:sz w:val="28"/>
          <w:szCs w:val="28"/>
          <w:lang w:eastAsia="ru-RU"/>
        </w:rPr>
        <w:t>зак</w:t>
      </w:r>
      <w:r w:rsidRPr="000F0BEF">
        <w:rPr>
          <w:rFonts w:ascii="Times New Roman" w:hAnsi="Times New Roman" w:cs="Times New Roman"/>
          <w:sz w:val="28"/>
          <w:szCs w:val="28"/>
        </w:rPr>
        <w:t xml:space="preserve">онодательство, направленное на  защиту прав и законных интересов лиц, признанных в судебном порядке недееспособными, находящихся в данном учреждении, обеспечение ухода за указанной категорией граждан и безопасных условий их жизнедеятельности, </w:t>
      </w:r>
      <w:r>
        <w:rPr>
          <w:rFonts w:ascii="Times New Roman" w:hAnsi="Times New Roman" w:cs="Times New Roman"/>
          <w:sz w:val="28"/>
          <w:szCs w:val="28"/>
        </w:rPr>
        <w:t xml:space="preserve">в целом </w:t>
      </w:r>
      <w:r w:rsidRPr="000F0BEF">
        <w:rPr>
          <w:rFonts w:ascii="Times New Roman" w:hAnsi="Times New Roman" w:cs="Times New Roman"/>
          <w:sz w:val="28"/>
          <w:szCs w:val="28"/>
        </w:rPr>
        <w:t>соблюдается. Все клиенты обеспечены средствами ухода и реабилитации, мебелью и обувью с учетом нормативной потребности клиентов.</w:t>
      </w:r>
    </w:p>
    <w:p w:rsidR="00200653" w:rsidRPr="000F0BEF" w:rsidRDefault="00200653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Выявлено нарушение правил ведения личных дел совершеннолетних недееспособных или не полностью дееспособных граждан в отношении вновь прибывшего в апреле 2016 года совершеннолетнего недееспособного гражданина.</w:t>
      </w:r>
    </w:p>
    <w:p w:rsidR="00200653" w:rsidRDefault="00200653" w:rsidP="00A21BFF"/>
    <w:p w:rsidR="00200653" w:rsidRDefault="00200653" w:rsidP="00A21BFF">
      <w:bookmarkStart w:id="0" w:name="_GoBack"/>
      <w:bookmarkEnd w:id="0"/>
    </w:p>
    <w:sectPr w:rsidR="00200653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299"/>
    <w:rsid w:val="000F0BEF"/>
    <w:rsid w:val="0013718C"/>
    <w:rsid w:val="00167299"/>
    <w:rsid w:val="00200653"/>
    <w:rsid w:val="002728BD"/>
    <w:rsid w:val="002D5F2F"/>
    <w:rsid w:val="00456231"/>
    <w:rsid w:val="005411A4"/>
    <w:rsid w:val="006124F5"/>
    <w:rsid w:val="0063073F"/>
    <w:rsid w:val="006650F5"/>
    <w:rsid w:val="006D126C"/>
    <w:rsid w:val="006F6EC5"/>
    <w:rsid w:val="0072610F"/>
    <w:rsid w:val="00755563"/>
    <w:rsid w:val="008E1186"/>
    <w:rsid w:val="00944283"/>
    <w:rsid w:val="0095013A"/>
    <w:rsid w:val="00973721"/>
    <w:rsid w:val="00A21BFF"/>
    <w:rsid w:val="00A473A2"/>
    <w:rsid w:val="00AA2222"/>
    <w:rsid w:val="00C463B0"/>
    <w:rsid w:val="00C57E26"/>
    <w:rsid w:val="00C73ECD"/>
    <w:rsid w:val="00CB710E"/>
    <w:rsid w:val="00CC5556"/>
    <w:rsid w:val="00CE387E"/>
    <w:rsid w:val="00F51115"/>
    <w:rsid w:val="00F517C1"/>
    <w:rsid w:val="00FA2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13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5013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a">
    <w:name w:val="Основной текст_"/>
    <w:link w:val="1"/>
    <w:uiPriority w:val="99"/>
    <w:locked/>
    <w:rsid w:val="0095013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95013A"/>
    <w:pPr>
      <w:widowControl w:val="0"/>
      <w:shd w:val="clear" w:color="auto" w:fill="FFFFFF"/>
      <w:spacing w:before="300" w:after="540" w:line="240" w:lineRule="atLeast"/>
      <w:jc w:val="both"/>
    </w:pPr>
    <w:rPr>
      <w:rFonts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270</Words>
  <Characters>1540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</dc:title>
  <dc:subject/>
  <dc:creator>Мелькова Марина Анатольевна</dc:creator>
  <cp:keywords/>
  <dc:description/>
  <cp:lastModifiedBy>orlo8</cp:lastModifiedBy>
  <cp:revision>2</cp:revision>
  <dcterms:created xsi:type="dcterms:W3CDTF">2017-10-03T12:51:00Z</dcterms:created>
  <dcterms:modified xsi:type="dcterms:W3CDTF">2017-10-03T12:51:00Z</dcterms:modified>
</cp:coreProperties>
</file>