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98" w:rsidRDefault="00136998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«Тагильский пансионат для престарелых и инвалидов»</w:t>
      </w:r>
    </w:p>
    <w:p w:rsidR="00136998" w:rsidRDefault="00136998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36998" w:rsidRDefault="00136998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июня 2016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</w:t>
      </w:r>
      <w:r>
        <w:rPr>
          <w:rFonts w:ascii="Times New Roman" w:hAnsi="Times New Roman" w:cs="Times New Roman"/>
          <w:sz w:val="28"/>
          <w:szCs w:val="28"/>
        </w:rPr>
        <w:t>Тагильский пансионат для престарелых и инвалидов</w:t>
      </w:r>
      <w:r w:rsidRPr="00F5111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998" w:rsidRPr="000F0BEF" w:rsidRDefault="00136998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учреждений социального обслуживания населения по соблюдению и защите прав и законных интересов лиц, признанных в судебном порядке недееспособными, 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</w:rPr>
        <w:t>дееспособными,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136998" w:rsidRDefault="00136998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Проверкой установлено:</w:t>
      </w:r>
      <w:r w:rsidRPr="000F0BEF">
        <w:rPr>
          <w:rFonts w:ascii="Times New Roman" w:hAnsi="Times New Roman" w:cs="Times New Roman"/>
          <w:sz w:val="28"/>
          <w:szCs w:val="28"/>
        </w:rPr>
        <w:t xml:space="preserve"> Все клиенты обеспечены средствами ухода и реабилитации, мебелью</w:t>
      </w:r>
      <w:r>
        <w:rPr>
          <w:rFonts w:ascii="Times New Roman" w:hAnsi="Times New Roman" w:cs="Times New Roman"/>
          <w:sz w:val="28"/>
          <w:szCs w:val="28"/>
        </w:rPr>
        <w:t>, одеждой,</w:t>
      </w:r>
      <w:r w:rsidRPr="000F0BEF">
        <w:rPr>
          <w:rFonts w:ascii="Times New Roman" w:hAnsi="Times New Roman" w:cs="Times New Roman"/>
          <w:sz w:val="28"/>
          <w:szCs w:val="28"/>
        </w:rPr>
        <w:t xml:space="preserve"> обувью с учетом </w:t>
      </w:r>
      <w:r>
        <w:rPr>
          <w:rFonts w:ascii="Times New Roman" w:hAnsi="Times New Roman" w:cs="Times New Roman"/>
          <w:sz w:val="28"/>
          <w:szCs w:val="28"/>
        </w:rPr>
        <w:t>пола, возраста и сезона</w:t>
      </w:r>
      <w:r w:rsidRPr="000F0B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Учреждением обеспечены надлежащие условия проживания.</w:t>
      </w:r>
    </w:p>
    <w:p w:rsidR="00136998" w:rsidRPr="000F0BEF" w:rsidRDefault="00136998" w:rsidP="006C3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нарушения правил ведения личных дел совершеннолетних недееспособных граждан.</w:t>
      </w:r>
    </w:p>
    <w:p w:rsidR="00136998" w:rsidRDefault="00136998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6998" w:rsidRPr="000F0BEF" w:rsidRDefault="00136998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6998" w:rsidRDefault="00136998" w:rsidP="00A21BFF"/>
    <w:p w:rsidR="00136998" w:rsidRDefault="00136998" w:rsidP="00A21BFF">
      <w:bookmarkStart w:id="0" w:name="_GoBack"/>
      <w:bookmarkEnd w:id="0"/>
    </w:p>
    <w:sectPr w:rsidR="00136998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15BF6"/>
    <w:rsid w:val="001347EA"/>
    <w:rsid w:val="00136998"/>
    <w:rsid w:val="0013718C"/>
    <w:rsid w:val="00167299"/>
    <w:rsid w:val="002728BD"/>
    <w:rsid w:val="00283A4F"/>
    <w:rsid w:val="00456231"/>
    <w:rsid w:val="00501B4F"/>
    <w:rsid w:val="005411A4"/>
    <w:rsid w:val="006124F5"/>
    <w:rsid w:val="006650F5"/>
    <w:rsid w:val="006C34C1"/>
    <w:rsid w:val="006D126C"/>
    <w:rsid w:val="006F6EC5"/>
    <w:rsid w:val="0072610F"/>
    <w:rsid w:val="00755563"/>
    <w:rsid w:val="00944283"/>
    <w:rsid w:val="0095013A"/>
    <w:rsid w:val="00973721"/>
    <w:rsid w:val="00A21BFF"/>
    <w:rsid w:val="00A473A2"/>
    <w:rsid w:val="00A60A13"/>
    <w:rsid w:val="00AA2222"/>
    <w:rsid w:val="00C463B0"/>
    <w:rsid w:val="00C57E26"/>
    <w:rsid w:val="00C73ECD"/>
    <w:rsid w:val="00CC5556"/>
    <w:rsid w:val="00CE387E"/>
    <w:rsid w:val="00F51115"/>
    <w:rsid w:val="00F517C1"/>
    <w:rsid w:val="00FA2791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220</Words>
  <Characters>1254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2017-10-03T13:05:00Z</dcterms:created>
  <dcterms:modified xsi:type="dcterms:W3CDTF">2017-10-03T13:05:00Z</dcterms:modified>
</cp:coreProperties>
</file>