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2DD" w:rsidRDefault="005022DD" w:rsidP="00B514DC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10008" w:type="dxa"/>
        <w:tblLayout w:type="fixed"/>
        <w:tblLook w:val="00A0"/>
      </w:tblPr>
      <w:tblGrid>
        <w:gridCol w:w="4608"/>
        <w:gridCol w:w="5400"/>
      </w:tblGrid>
      <w:tr w:rsidR="005022DD" w:rsidRPr="00272C71" w:rsidTr="00000744">
        <w:tc>
          <w:tcPr>
            <w:tcW w:w="4608" w:type="dxa"/>
          </w:tcPr>
          <w:p w:rsidR="005022DD" w:rsidRPr="00272C71" w:rsidRDefault="005022DD" w:rsidP="00272C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0" w:type="dxa"/>
          </w:tcPr>
          <w:p w:rsidR="005022DD" w:rsidRPr="00000744" w:rsidRDefault="005022DD" w:rsidP="00272C7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007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Директору ГАУ СО СО «Центр социальной помощи семье и детям города Серова»</w:t>
            </w:r>
          </w:p>
          <w:p w:rsidR="005022DD" w:rsidRPr="00000744" w:rsidRDefault="005022DD" w:rsidP="00272C7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022DD" w:rsidRPr="00000744" w:rsidRDefault="005022DD" w:rsidP="00272C7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007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Калугиной О.В.</w:t>
            </w:r>
          </w:p>
          <w:p w:rsidR="005022DD" w:rsidRPr="00000744" w:rsidRDefault="005022DD" w:rsidP="00272C7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t>от______________________________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t>__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</w:p>
          <w:p w:rsidR="005022DD" w:rsidRPr="00000744" w:rsidRDefault="005022DD" w:rsidP="00272C7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t>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t>(Ф.И.О., дата рождения)</w:t>
            </w:r>
          </w:p>
          <w:p w:rsidR="005022DD" w:rsidRPr="00000744" w:rsidRDefault="005022DD" w:rsidP="00272C7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__________________________________________________________________________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_____________________________________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(серия, номер паспорта, кемикогда выдан)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                                                                          _____________________________________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(адрес места жительства)</w:t>
            </w:r>
          </w:p>
          <w:p w:rsidR="005022DD" w:rsidRPr="00000744" w:rsidRDefault="005022DD" w:rsidP="00272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022DD" w:rsidRPr="00000744" w:rsidRDefault="005022DD" w:rsidP="00272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</w:t>
            </w:r>
            <w:r w:rsidRPr="0000074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(контактный телефон)</w:t>
            </w:r>
          </w:p>
          <w:p w:rsidR="005022DD" w:rsidRPr="00272C71" w:rsidRDefault="005022DD" w:rsidP="00272C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022DD" w:rsidRDefault="005022DD" w:rsidP="00B514DC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5022DD" w:rsidRPr="00000744" w:rsidRDefault="005022DD" w:rsidP="00B514DC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00744">
        <w:rPr>
          <w:rFonts w:ascii="Times New Roman" w:hAnsi="Times New Roman"/>
          <w:b/>
          <w:sz w:val="28"/>
          <w:szCs w:val="28"/>
          <w:lang w:eastAsia="ru-RU"/>
        </w:rPr>
        <w:t>ЗАЯВЛЕНИЕ</w:t>
      </w:r>
    </w:p>
    <w:p w:rsidR="005022DD" w:rsidRPr="00000744" w:rsidRDefault="005022DD" w:rsidP="004F3BA0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000744">
        <w:rPr>
          <w:rFonts w:ascii="Times New Roman" w:hAnsi="Times New Roman"/>
          <w:sz w:val="28"/>
          <w:szCs w:val="28"/>
          <w:lang w:eastAsia="ru-RU"/>
        </w:rPr>
        <w:br/>
        <w:t xml:space="preserve">Прошу установить надо мной ____________________________________________, </w:t>
      </w:r>
    </w:p>
    <w:p w:rsidR="005022DD" w:rsidRPr="00000744" w:rsidRDefault="005022DD" w:rsidP="004F3BA0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00744">
        <w:rPr>
          <w:rFonts w:ascii="Times New Roman" w:hAnsi="Times New Roman"/>
          <w:sz w:val="28"/>
          <w:szCs w:val="28"/>
          <w:lang w:eastAsia="ru-RU"/>
        </w:rPr>
        <w:t>(Ф.И.О. и дата рождения)</w:t>
      </w:r>
    </w:p>
    <w:p w:rsidR="005022DD" w:rsidRPr="00000744" w:rsidRDefault="005022DD" w:rsidP="004F3BA0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00744">
        <w:rPr>
          <w:rFonts w:ascii="Times New Roman" w:hAnsi="Times New Roman"/>
          <w:sz w:val="28"/>
          <w:szCs w:val="28"/>
          <w:lang w:eastAsia="ru-RU"/>
        </w:rPr>
        <w:t>постинтернатное сопровождение и заключить договор о постинтернатном сопровождении.</w:t>
      </w:r>
    </w:p>
    <w:p w:rsidR="005022DD" w:rsidRPr="00000744" w:rsidRDefault="005022DD" w:rsidP="004F3BA0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000744">
        <w:rPr>
          <w:rFonts w:ascii="Times New Roman" w:hAnsi="Times New Roman"/>
          <w:sz w:val="28"/>
          <w:szCs w:val="28"/>
          <w:lang w:eastAsia="ru-RU"/>
        </w:rPr>
        <w:t xml:space="preserve">Я, ___________________________________________________________________, </w:t>
      </w:r>
    </w:p>
    <w:p w:rsidR="005022DD" w:rsidRPr="00000744" w:rsidRDefault="005022DD" w:rsidP="004F3BA0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00744">
        <w:rPr>
          <w:rFonts w:ascii="Times New Roman" w:hAnsi="Times New Roman"/>
          <w:sz w:val="28"/>
          <w:szCs w:val="28"/>
          <w:lang w:eastAsia="ru-RU"/>
        </w:rPr>
        <w:t>(фамилия, имя, отчество)</w:t>
      </w:r>
    </w:p>
    <w:p w:rsidR="005022DD" w:rsidRPr="00000744" w:rsidRDefault="005022DD" w:rsidP="004F3BA0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00744">
        <w:rPr>
          <w:rFonts w:ascii="Times New Roman" w:hAnsi="Times New Roman"/>
          <w:sz w:val="28"/>
          <w:szCs w:val="28"/>
          <w:lang w:eastAsia="ru-RU"/>
        </w:rPr>
        <w:t xml:space="preserve">даю согласие на обработку и использование моих персональных данных, содержащихся в настоящем заявлении и в предоставленных мною документах и (или) информации в соответствии со статьей 9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000744">
          <w:rPr>
            <w:rFonts w:ascii="Times New Roman" w:hAnsi="Times New Roman"/>
            <w:sz w:val="28"/>
            <w:szCs w:val="28"/>
            <w:lang w:eastAsia="ru-RU"/>
          </w:rPr>
          <w:t>2006 г</w:t>
        </w:r>
      </w:smartTag>
      <w:r w:rsidRPr="00000744">
        <w:rPr>
          <w:rFonts w:ascii="Times New Roman" w:hAnsi="Times New Roman"/>
          <w:sz w:val="28"/>
          <w:szCs w:val="28"/>
          <w:lang w:eastAsia="ru-RU"/>
        </w:rPr>
        <w:t>. № 152-ФЗ «О персональных данных»</w:t>
      </w:r>
    </w:p>
    <w:p w:rsidR="005022DD" w:rsidRPr="00000744" w:rsidRDefault="005022DD" w:rsidP="004F3BA0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5022DD" w:rsidRPr="00B514DC" w:rsidRDefault="005022DD" w:rsidP="00000744">
      <w:pPr>
        <w:spacing w:before="100" w:beforeAutospacing="1" w:after="100" w:afterAutospacing="1" w:line="360" w:lineRule="auto"/>
        <w:contextualSpacing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000744">
        <w:rPr>
          <w:rFonts w:ascii="Times New Roman" w:hAnsi="Times New Roman"/>
          <w:sz w:val="28"/>
          <w:szCs w:val="28"/>
          <w:lang w:eastAsia="ru-RU"/>
        </w:rPr>
        <w:t>___________/___________________                        «____» ______________20___г.</w:t>
      </w:r>
      <w:bookmarkStart w:id="0" w:name="_GoBack"/>
      <w:bookmarkEnd w:id="0"/>
    </w:p>
    <w:sectPr w:rsidR="005022DD" w:rsidRPr="00B514DC" w:rsidSect="008E739C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7A4"/>
    <w:rsid w:val="00000744"/>
    <w:rsid w:val="00185312"/>
    <w:rsid w:val="00260C3C"/>
    <w:rsid w:val="00272C71"/>
    <w:rsid w:val="003A00E1"/>
    <w:rsid w:val="003F2EA4"/>
    <w:rsid w:val="00483057"/>
    <w:rsid w:val="004F3BA0"/>
    <w:rsid w:val="005022DD"/>
    <w:rsid w:val="00625A62"/>
    <w:rsid w:val="00657653"/>
    <w:rsid w:val="006C37A4"/>
    <w:rsid w:val="006D3282"/>
    <w:rsid w:val="008E739C"/>
    <w:rsid w:val="00B514DC"/>
    <w:rsid w:val="00BE0716"/>
    <w:rsid w:val="00C81BCB"/>
    <w:rsid w:val="00CB00B2"/>
    <w:rsid w:val="00E0418B"/>
    <w:rsid w:val="00FF5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71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514D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E7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73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183</Words>
  <Characters>1049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ГАУ СО СО «Центр социальной помощи семье и детям города Серова»</dc:title>
  <dc:subject/>
  <dc:creator>U2</dc:creator>
  <cp:keywords/>
  <dc:description/>
  <cp:lastModifiedBy>user</cp:lastModifiedBy>
  <cp:revision>2</cp:revision>
  <cp:lastPrinted>2019-07-17T08:51:00Z</cp:lastPrinted>
  <dcterms:created xsi:type="dcterms:W3CDTF">2022-04-07T11:09:00Z</dcterms:created>
  <dcterms:modified xsi:type="dcterms:W3CDTF">2022-04-07T11:09:00Z</dcterms:modified>
</cp:coreProperties>
</file>